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Утвержд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ЭВПЗ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15 00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000РЭ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922" w:right="0" w:firstLine="945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ое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кцион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рное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общест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100" w:right="1944" w:hanging="117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"Гроднен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кий завод тор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ого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ашино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троения"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230023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блика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Белар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сь,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922" w:right="0" w:firstLine="117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г. Гродно,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л. Тимирязева,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16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7" behindDoc="0" locked="0" layoutInCell="1" allowOverlap="1">
            <wp:simplePos x="0" y="0"/>
            <wp:positionH relativeFrom="page">
              <wp:posOffset>5044440</wp:posOffset>
            </wp:positionH>
            <wp:positionV relativeFrom="paragraph">
              <wp:posOffset>91821</wp:posOffset>
            </wp:positionV>
            <wp:extent cx="528955" cy="607059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955" cy="60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2679064</wp:posOffset>
            </wp:positionH>
            <wp:positionV relativeFrom="paragraph">
              <wp:posOffset>155956</wp:posOffset>
            </wp:positionV>
            <wp:extent cx="542925" cy="54292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3963" w:right="2760" w:hanging="271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ЭЛЕКТРОВОДО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АГРЕВАТЕЛЬ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ПРОТОЧ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ЫЙ  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КРЫТЫ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ЭВПЗ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15  </w:t>
      </w:r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4703" w:right="3122" w:hanging="64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по 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ЭВПЗ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-15 00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000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1982" w:firstLine="0"/>
        <w:jc w:val="both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ВНИМА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21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21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!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ОБЕСПЕЧЕ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ИЯ ВАШЕЙ БЕЗОПАСНОСТИ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 ИСКЛЮЧЕН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Я ПРЕЖДЕВРЕМЕННОГО ВЫХО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 ИЗ СТРОЯ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ЭЛЕКТРОВОДО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АГРЕВАТЕЛЯ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ОБЯЗАТЕЛЬНО 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Ы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ПОЛНИТЕ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ЗАЗЕМЛЕН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Е СОГЛАСНО УКА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АНИЯМ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РУКОВОДСТВА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ПО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ЭКСПЛУАТАЦ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И.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2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8" w:right="0" w:firstLine="0"/>
      </w:pPr>
      <w:r/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 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1 Общие ука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1.1</w:t>
      </w:r>
      <w:r>
        <w:rPr sz="28" baseline="0" dirty="0">
          <w:jc w:val="left"/>
          <w:rFonts w:ascii="Times New Roman" w:hAnsi="Times New Roman" w:cs="Times New Roman"/>
          <w:color w:val="000000"/>
          <w:spacing w:val="3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очный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рытый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15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(далее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реватель)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дназнач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рого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ниже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точки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кипения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дприя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иях тор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овли, об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ественно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пит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ния, сельского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яйства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в быт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1.2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подключается к водопровод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с давлением от 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15 до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0,6 МПа  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ходом более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 л/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ин.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1.3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изго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овлен 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ическо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исполн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УХЛ4   по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ГОСТ 15150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69 и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начен 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 в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 с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меренным 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том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отап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ивае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ых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илир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емых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ениях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ной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редой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окр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жающего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35 ºС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ср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днемесячной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сительной влажнос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более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80 %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3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связи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оянной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ботой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нство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анию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ателя,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констр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кцию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быть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внесены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начительные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нения,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отраженные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 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ководстве.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2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1.4</w:t>
      </w:r>
      <w:r>
        <w:rPr sz="28" baseline="0" dirty="0">
          <w:jc w:val="left"/>
          <w:rFonts w:ascii="Times New Roman" w:hAnsi="Times New Roman" w:cs="Times New Roman"/>
          <w:color w:val="000000"/>
          <w:spacing w:val="3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дназначен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использов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лица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(включая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й)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пониженными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физически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и,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вственны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или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мственны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обно-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стями 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при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сутствии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них жи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опыта 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знаний, если они не нахо-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дят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под контрол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 или не проинстр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ктиров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 об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пользовании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теля лицом, отве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венным за их безопасность.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pacing w:val="6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Дети</w:t>
      </w:r>
      <w:r>
        <w:rPr sz="28" baseline="0" dirty="0">
          <w:jc w:val="left"/>
          <w:rFonts w:ascii="Times New Roman" w:hAnsi="Times New Roman" w:cs="Times New Roman"/>
          <w:color w:val="000000"/>
          <w:spacing w:val="6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должны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находить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000000"/>
          <w:spacing w:val="6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ролем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6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недоп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щения</w:t>
      </w:r>
      <w:r>
        <w:rPr sz="28" baseline="0" dirty="0">
          <w:jc w:val="left"/>
          <w:rFonts w:ascii="Times New Roman" w:hAnsi="Times New Roman" w:cs="Times New Roman"/>
          <w:color w:val="000000"/>
          <w:spacing w:val="6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</w:t>
      </w:r>
      <w:r>
        <w:rPr sz="28" baseline="0" dirty="0">
          <w:jc w:val="left"/>
          <w:rFonts w:ascii="Times New Roman" w:hAnsi="Times New Roman" w:cs="Times New Roman"/>
          <w:color w:val="000000"/>
          <w:spacing w:val="6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7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ревателем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оответств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Единым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санитарно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эпиде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огическим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гиги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ническим требованиям к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м, подлежащим санитарно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эпидемио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ческом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надзор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(контролю),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тв. решением  комиссии та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оженного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оюза от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28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05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2010 №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99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виде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ельство 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рственной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рации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№ 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Y.40.41.01.013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Е.000072.11.10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22.11.2010.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1.5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соот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4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техническом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регламент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Таможенного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союза</w:t>
      </w:r>
      <w:r>
        <w:rPr sz="28" baseline="0" dirty="0">
          <w:jc w:val="left"/>
          <w:rFonts w:ascii="Times New Roman" w:hAnsi="Times New Roman" w:cs="Times New Roman"/>
          <w:color w:val="000000"/>
          <w:spacing w:val="2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004/2011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сти низ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овольтно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обор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дования"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техническом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ламент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Таможенного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оюза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020/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2011</w:t>
      </w:r>
      <w:r>
        <w:rPr sz="28" baseline="0" dirty="0">
          <w:jc w:val="left"/>
          <w:rFonts w:ascii="Times New Roman" w:hAnsi="Times New Roman" w:cs="Times New Roman"/>
          <w:color w:val="000000"/>
          <w:spacing w:val="5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аг-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ная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овмес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ть технических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редств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".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 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297"/>
          <w:sz w:val="24"/>
          <w:szCs w:val="24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ификат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оотве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ствия та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союза №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 BY/112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02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01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007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00825;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 орг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ном  по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ертификации РУП  "Гроднен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кий ЦС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С",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Респ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блика 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сь, 230003, г. Гродно, просп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 Кос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онав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ов, 56.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Срок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йств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с 30.01.2015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29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01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2020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32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3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54" w:right="0" w:firstLine="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2 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хнические ха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актери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тики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2.1 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хнические характерис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ики прив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дены в 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блице 1.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Таблица 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6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-635</wp:posOffset>
            </wp:positionV>
            <wp:extent cx="6096" cy="6096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-635</wp:posOffset>
            </wp:positionV>
            <wp:extent cx="6097" cy="609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-635</wp:posOffset>
            </wp:positionV>
            <wp:extent cx="6095" cy="609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-635</wp:posOffset>
            </wp:positionV>
            <wp:extent cx="6095" cy="609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561" w:tblpY="-270"/>
        <w:tblOverlap w:val="never"/>
        "
        <w:tblW w:w="9522" w:type="dxa"/>
        <w:tblLook w:val="04A0" w:firstRow="1" w:lastRow="0" w:firstColumn="1" w:lastColumn="0" w:noHBand="0" w:noVBand="1"/>
      </w:tblPr>
      <w:tblGrid>
        <w:gridCol w:w="8102"/>
        <w:gridCol w:w="1440"/>
      </w:tblGrid>
      <w:tr>
        <w:trPr>
          <w:trHeight w:val="491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1" w:after="0" w:line="240" w:lineRule="auto"/>
              <w:ind w:left="93" w:right="0" w:firstLine="2397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Наименов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ние пар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метра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1" w:after="0" w:line="240" w:lineRule="auto"/>
              <w:ind w:left="0" w:right="0" w:firstLine="31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Норма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1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Номинальн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я потр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бляемая мо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ность, кВт                                       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361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15  </w:t>
            </w:r>
          </w:p>
        </w:tc>
      </w:tr>
      <w:tr>
        <w:trPr>
          <w:trHeight w:val="313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Номинальное напряжение трехфазно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перем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 тока, В 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92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380  </w:t>
            </w:r>
          </w:p>
        </w:tc>
      </w:tr>
      <w:tr>
        <w:trPr>
          <w:trHeight w:val="311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Номинальное давление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оды, МПа                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28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0,6  </w:t>
            </w:r>
          </w:p>
        </w:tc>
      </w:tr>
      <w:tr>
        <w:trPr>
          <w:trHeight w:val="956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я температ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ра  воды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на выходе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при напряжении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пит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5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380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В,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4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мощности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ТЭН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8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4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6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7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воды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44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входе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ºС,   ºС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91" w:after="0" w:line="240" w:lineRule="auto"/>
              <w:ind w:left="0" w:right="0" w:firstLine="562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75  </w:t>
            </w:r>
          </w:p>
        </w:tc>
      </w:tr>
      <w:tr>
        <w:trPr>
          <w:trHeight w:val="1276"/>
        </w:trPr>
        <w:tc>
          <w:tcPr>
            <w:tcW w:w="8102" w:type="dxa"/>
          </w:tcPr>
          <w:p/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7" w:after="0" w:line="321" w:lineRule="exact"/>
              <w:ind w:left="492" w:right="378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330  </w:t>
            </w:r>
            <w:r>
              <w:br w:type="textWrapping" w:clear="all"/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230  </w:t>
            </w:r>
            <w:r>
              <w:br w:type="textWrapping" w:clear="all"/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550  </w:t>
            </w:r>
          </w:p>
        </w:tc>
      </w:tr>
      <w:tr>
        <w:trPr>
          <w:trHeight w:val="313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  <w:jc w:val="both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Масса, кг, не более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                                  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62"/>
              <w:jc w:val="both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14  </w:t>
            </w:r>
          </w:p>
        </w:tc>
      </w:tr>
      <w:tr>
        <w:trPr>
          <w:trHeight w:val="311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  <w:jc w:val="both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Срок сл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жбы, лет, не менее      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                                                  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62"/>
              <w:jc w:val="both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10  </w:t>
            </w:r>
          </w:p>
        </w:tc>
      </w:tr>
      <w:tr>
        <w:trPr>
          <w:trHeight w:val="635"/>
        </w:trPr>
        <w:tc>
          <w:tcPr>
            <w:tcW w:w="81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  <w:jc w:val="both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Ср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е время  восстановления  р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оспо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обно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ояния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,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ч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,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не более                                              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4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0" w:after="0" w:line="240" w:lineRule="auto"/>
              <w:ind w:left="0" w:right="0" w:firstLine="526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1,0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5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154813</wp:posOffset>
            </wp:positionV>
            <wp:extent cx="6096" cy="6096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154813</wp:posOffset>
            </wp:positionV>
            <wp:extent cx="6097" cy="6096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154813</wp:posOffset>
            </wp:positionV>
            <wp:extent cx="6095" cy="609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4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14606</wp:posOffset>
            </wp:positionV>
            <wp:extent cx="6096" cy="609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14606</wp:posOffset>
            </wp:positionV>
            <wp:extent cx="6097" cy="6096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14606</wp:posOffset>
            </wp:positionV>
            <wp:extent cx="6095" cy="609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51181</wp:posOffset>
            </wp:positionV>
            <wp:extent cx="6096" cy="6096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51181</wp:posOffset>
            </wp:positionV>
            <wp:extent cx="6097" cy="6096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51181</wp:posOffset>
            </wp:positionV>
            <wp:extent cx="6095" cy="6096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4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86232</wp:posOffset>
            </wp:positionV>
            <wp:extent cx="6096" cy="6096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86232</wp:posOffset>
            </wp:positionV>
            <wp:extent cx="6097" cy="609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86232</wp:posOffset>
            </wp:positionV>
            <wp:extent cx="6095" cy="6096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1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5462</wp:posOffset>
            </wp:positionV>
            <wp:extent cx="6096" cy="6096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5462</wp:posOffset>
            </wp:positionV>
            <wp:extent cx="6097" cy="6096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5462</wp:posOffset>
            </wp:positionV>
            <wp:extent cx="6095" cy="609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428244</wp:posOffset>
            </wp:positionH>
            <wp:positionV relativeFrom="paragraph">
              <wp:posOffset>14229</wp:posOffset>
            </wp:positionV>
            <wp:extent cx="4956175" cy="924715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8244" y="3213994"/>
                      <a:ext cx="4841875" cy="8104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Габаритные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разм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ры, мм, не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более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длина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ширина            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высота                                                                                    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2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127762</wp:posOffset>
            </wp:positionV>
            <wp:extent cx="6096" cy="6096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4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127762</wp:posOffset>
            </wp:positionV>
            <wp:extent cx="6097" cy="6096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6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127762</wp:posOffset>
            </wp:positionV>
            <wp:extent cx="6095" cy="6096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3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164338</wp:posOffset>
            </wp:positionV>
            <wp:extent cx="6096" cy="6097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164338</wp:posOffset>
            </wp:positionV>
            <wp:extent cx="6097" cy="6097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7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164338</wp:posOffset>
            </wp:positionV>
            <wp:extent cx="6095" cy="6097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7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24130</wp:posOffset>
            </wp:positionV>
            <wp:extent cx="6096" cy="6095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24130</wp:posOffset>
            </wp:positionV>
            <wp:extent cx="6097" cy="6095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24130</wp:posOffset>
            </wp:positionV>
            <wp:extent cx="6095" cy="6095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5"/>
                    </a:xfrm>
                    <a:custGeom>
                      <a:rect l="l" t="t" r="r" b="b"/>
                      <a:pathLst>
                        <a:path w="6095" h="6095">
                          <a:moveTo>
                            <a:pt x="0" y="6095"/>
                          </a:moveTo>
                          <a:lnTo>
                            <a:pt x="6095" y="6095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4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-6224</wp:posOffset>
            </wp:positionV>
            <wp:extent cx="6096" cy="6097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-6224</wp:posOffset>
            </wp:positionV>
            <wp:extent cx="6096" cy="6097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7" behindDoc="1" locked="0" layoutInCell="1" allowOverlap="1">
            <wp:simplePos x="0" y="0"/>
            <wp:positionH relativeFrom="page">
              <wp:posOffset>5501385</wp:posOffset>
            </wp:positionH>
            <wp:positionV relativeFrom="paragraph">
              <wp:posOffset>-6224</wp:posOffset>
            </wp:positionV>
            <wp:extent cx="6097" cy="6097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-6224</wp:posOffset>
            </wp:positionV>
            <wp:extent cx="6095" cy="6097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0" behindDoc="0" locked="0" layoutInCell="1" allowOverlap="1">
            <wp:simplePos x="0" y="0"/>
            <wp:positionH relativeFrom="page">
              <wp:posOffset>6416040</wp:posOffset>
            </wp:positionH>
            <wp:positionV relativeFrom="paragraph">
              <wp:posOffset>-6224</wp:posOffset>
            </wp:positionV>
            <wp:extent cx="6095" cy="6097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2544</wp:posOffset>
            </wp:positionV>
            <wp:extent cx="6296025" cy="1128804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59663" y="4875535"/>
                      <a:ext cx="6181725" cy="101450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8"/>
                          </w:tabs>
                          <w:spacing w:before="0" w:after="0" w:line="321" w:lineRule="exact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2.2 По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ип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защиты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от поражения электрическим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оком водон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греватель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соответств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ет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I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класс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по ГОСТ МЭК 60335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-2-35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2014,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по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тепени за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щ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иты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от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проникновения  воды –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IP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X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1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по ГОСТ 14254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-2015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.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2.3 Св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д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ния о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од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ржании дра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г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оценных металлов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прив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д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ны в 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блице 2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.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428244</wp:posOffset>
            </wp:positionH>
            <wp:positionV relativeFrom="paragraph">
              <wp:posOffset>2798</wp:posOffset>
            </wp:positionV>
            <wp:extent cx="4204461" cy="726214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8244" y="6102609"/>
                      <a:ext cx="4090161" cy="6119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0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Таблица 2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Наименов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ние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8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81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обознач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ние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8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ком-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28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плект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ющего  изделия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	</w:t>
                        </w:r>
                        <w:r>
                          <w:rPr sz="28" baseline="16" dirty="0">
                            <w:jc w:val="left"/>
                            <w:rFonts w:ascii="Times New Roman" w:hAnsi="Times New Roman" w:cs="Times New Roman"/>
                            <w:color w:val="000000"/>
                            <w:position w:val="16"/>
                            <w:sz w:val="28"/>
                            <w:szCs w:val="28"/>
                          </w:rPr>
                          <w:t>Кол</w:t>
                        </w:r>
                        <w:r>
                          <w:rPr sz="28" baseline="16" dirty="0">
                            <w:jc w:val="left"/>
                            <w:rFonts w:ascii="Times New Roman" w:hAnsi="Times New Roman" w:cs="Times New Roman"/>
                            <w:color w:val="000000"/>
                            <w:position w:val="16"/>
                            <w:sz w:val="28"/>
                            <w:szCs w:val="28"/>
                          </w:rPr>
                          <w:t>., </w:t>
                        </w:r>
                        <w:r>
                          <w:rPr sz="28" baseline="16" dirty="0">
                            <w:jc w:val="left"/>
                            <w:rFonts w:ascii="Times New Roman" w:hAnsi="Times New Roman" w:cs="Times New Roman"/>
                            <w:color w:val="000000"/>
                            <w:position w:val="16"/>
                            <w:sz w:val="28"/>
                            <w:szCs w:val="28"/>
                          </w:rPr>
                          <w:t>шт.</w:t>
                        </w:r>
                        <w:r>
                          <w:rPr sz="28" baseline="16" dirty="0">
                            <w:jc w:val="left"/>
                            <w:rFonts w:ascii="Times New Roman" w:hAnsi="Times New Roman" w:cs="Times New Roman"/>
                            <w:color w:val="000000"/>
                            <w:position w:val="16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36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5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0" behindDoc="1" locked="0" layoutInCell="1" allowOverlap="1">
            <wp:simplePos x="0" y="0"/>
            <wp:positionH relativeFrom="page">
              <wp:posOffset>4769865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5028946</wp:posOffset>
            </wp:positionH>
            <wp:positionV relativeFrom="paragraph">
              <wp:posOffset>8641</wp:posOffset>
            </wp:positionV>
            <wp:extent cx="925447" cy="515902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028946" y="6312921"/>
                      <a:ext cx="811147" cy="401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1" w:lineRule="exact"/>
                          <w:ind w:left="0" w:right="0" w:firstLine="227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Масса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металла, г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3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2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-126</wp:posOffset>
            </wp:positionV>
            <wp:extent cx="6096" cy="6096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561" w:tblpY="-270"/>
        <w:tblOverlap w:val="never"/>
        "
        <w:tblW w:w="8984" w:type="dxa"/>
        <w:tblLook w:val="04A0" w:firstRow="1" w:lastRow="0" w:firstColumn="1" w:lastColumn="0" w:noHBand="0" w:noVBand="1"/>
      </w:tblPr>
      <w:tblGrid>
        <w:gridCol w:w="4966"/>
        <w:gridCol w:w="1982"/>
        <w:gridCol w:w="2054"/>
      </w:tblGrid>
      <w:tr>
        <w:trPr>
          <w:trHeight w:val="623"/>
        </w:trPr>
        <w:tc>
          <w:tcPr>
            <w:tcW w:w="4966" w:type="dxa"/>
          </w:tcPr>
          <w:p/>
        </w:tc>
        <w:tc>
          <w:tcPr>
            <w:tcW w:w="1982" w:type="dxa"/>
          </w:tcPr>
          <w:p/>
        </w:tc>
        <w:tc>
          <w:tcPr>
            <w:tcW w:w="2054" w:type="dxa"/>
          </w:tcPr>
          <w:p/>
        </w:tc>
      </w:tr>
      <w:tr>
        <w:trPr>
          <w:trHeight w:val="363"/>
        </w:trPr>
        <w:tc>
          <w:tcPr>
            <w:tcW w:w="900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2881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Сер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бро 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28"/>
                <w:szCs w:val="28"/>
              </w:rPr>
              <w:t>С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р 999 Г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28"/>
                <w:szCs w:val="28"/>
              </w:rPr>
              <w:t>О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СТ 6836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-2002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474"/>
        </w:trPr>
        <w:tc>
          <w:tcPr>
            <w:tcW w:w="496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ор ПМА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3100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220 В.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1з)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4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0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9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1,8865  </w:t>
            </w:r>
          </w:p>
        </w:tc>
      </w:tr>
      <w:tr>
        <w:trPr>
          <w:trHeight w:val="1043"/>
        </w:trPr>
        <w:tc>
          <w:tcPr>
            <w:tcW w:w="496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Автоматический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ыключатель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с независи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ым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цепи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елем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PR 63-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32-V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C</w:t>
            </w:r>
            <w:r>
              <w:rPr sz="28" baseline="0" dirty="0">
                <w:jc w:val="left"/>
                <w:rFonts w:ascii="Courier New" w:hAnsi="Courier New" w:cs="Courier New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92" w:after="0" w:line="240" w:lineRule="auto"/>
              <w:ind w:left="0" w:right="0" w:firstLine="771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 sz="28" baseline="0" dirty="0">
                <w:jc w:val="left"/>
                <w:rFonts w:ascii="Courier New" w:hAnsi="Courier New" w:cs="Courier New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92" w:after="0" w:line="240" w:lineRule="auto"/>
              <w:ind w:left="0" w:right="0" w:firstLine="874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0,567</w:t>
            </w:r>
            <w:r>
              <w:rPr sz="28" baseline="0" dirty="0">
                <w:jc w:val="left"/>
                <w:rFonts w:ascii="Courier New" w:hAnsi="Courier New" w:cs="Courier New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20"/>
        </w:trPr>
        <w:tc>
          <w:tcPr>
            <w:tcW w:w="496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Микроп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реключат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ль ПМ24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2  </w:t>
            </w:r>
          </w:p>
        </w:tc>
        <w:tc>
          <w:tcPr>
            <w:tcW w:w="198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1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</w:t>
            </w:r>
            <w:r>
              <w:rPr sz="28" baseline="0" dirty="0">
                <w:jc w:val="left"/>
                <w:rFonts w:ascii="Courier New" w:hAnsi="Courier New" w:cs="Courier New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0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19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0,0926565</w:t>
            </w:r>
            <w:r>
              <w:rPr sz="28" baseline="0" dirty="0">
                <w:jc w:val="left"/>
                <w:rFonts w:ascii="Courier New" w:hAnsi="Courier New" w:cs="Courier New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63"/>
        </w:trPr>
        <w:tc>
          <w:tcPr>
            <w:tcW w:w="496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Терморег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лятор ТК24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2-95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±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3%-55  </w:t>
            </w:r>
          </w:p>
        </w:tc>
        <w:tc>
          <w:tcPr>
            <w:tcW w:w="198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1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0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99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0,047  </w:t>
            </w:r>
          </w:p>
        </w:tc>
      </w:tr>
      <w:tr>
        <w:trPr>
          <w:trHeight w:val="395"/>
        </w:trPr>
        <w:tc>
          <w:tcPr>
            <w:tcW w:w="496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Термо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ыключа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ель ТК32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±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%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71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0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14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0,047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7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63881</wp:posOffset>
            </wp:positionV>
            <wp:extent cx="6096" cy="6095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9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63881</wp:posOffset>
            </wp:positionV>
            <wp:extent cx="6096" cy="6095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1" behindDoc="1" locked="0" layoutInCell="1" allowOverlap="1">
            <wp:simplePos x="0" y="0"/>
            <wp:positionH relativeFrom="page">
              <wp:posOffset>4769865</wp:posOffset>
            </wp:positionH>
            <wp:positionV relativeFrom="paragraph">
              <wp:posOffset>63881</wp:posOffset>
            </wp:positionV>
            <wp:extent cx="6096" cy="6095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3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63881</wp:posOffset>
            </wp:positionV>
            <wp:extent cx="6096" cy="6095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3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132461</wp:posOffset>
            </wp:positionV>
            <wp:extent cx="6096" cy="6095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132461</wp:posOffset>
            </wp:positionV>
            <wp:extent cx="6096" cy="6095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7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132461</wp:posOffset>
            </wp:positionV>
            <wp:extent cx="6401" cy="6095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5"/>
                    </a:xfrm>
                    <a:custGeom>
                      <a:rect l="l" t="t" r="r" b="b"/>
                      <a:pathLst>
                        <a:path w="6401" h="6095">
                          <a:moveTo>
                            <a:pt x="0" y="6095"/>
                          </a:moveTo>
                          <a:lnTo>
                            <a:pt x="6401" y="6095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9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132461</wp:posOffset>
            </wp:positionV>
            <wp:extent cx="6096" cy="6095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9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-42799</wp:posOffset>
            </wp:positionV>
            <wp:extent cx="6096" cy="6095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58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95885</wp:posOffset>
            </wp:positionV>
            <wp:extent cx="6096" cy="6096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95885</wp:posOffset>
            </wp:positionV>
            <wp:extent cx="6096" cy="6096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95885</wp:posOffset>
            </wp:positionV>
            <wp:extent cx="6401" cy="6096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95885</wp:posOffset>
            </wp:positionV>
            <wp:extent cx="6096" cy="6096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85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70359</wp:posOffset>
            </wp:positionV>
            <wp:extent cx="6096" cy="6096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7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70359</wp:posOffset>
            </wp:positionV>
            <wp:extent cx="6096" cy="6096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9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70359</wp:posOffset>
            </wp:positionV>
            <wp:extent cx="6401" cy="6096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70359</wp:posOffset>
            </wp:positionV>
            <wp:extent cx="6096" cy="6096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1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111506</wp:posOffset>
            </wp:positionV>
            <wp:extent cx="6096" cy="6096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111506</wp:posOffset>
            </wp:positionV>
            <wp:extent cx="6096" cy="6096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5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111506</wp:posOffset>
            </wp:positionV>
            <wp:extent cx="6401" cy="6096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7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111506</wp:posOffset>
            </wp:positionV>
            <wp:extent cx="6096" cy="609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7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-63755</wp:posOffset>
            </wp:positionV>
            <wp:extent cx="6096" cy="6096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0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4827</wp:posOffset>
            </wp:positionV>
            <wp:extent cx="6096" cy="6096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2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4827</wp:posOffset>
            </wp:positionV>
            <wp:extent cx="6096" cy="6096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4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4827</wp:posOffset>
            </wp:positionV>
            <wp:extent cx="6401" cy="6096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4827</wp:posOffset>
            </wp:positionV>
            <wp:extent cx="6096" cy="6096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9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3510660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4758816</wp:posOffset>
            </wp:positionH>
            <wp:positionV relativeFrom="paragraph">
              <wp:posOffset>-6476</wp:posOffset>
            </wp:positionV>
            <wp:extent cx="6401" cy="6096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1" cy="6096"/>
                    </a:xfrm>
                    <a:custGeom>
                      <a:rect l="l" t="t" r="r" b="b"/>
                      <a:pathLst>
                        <a:path w="6401" h="6096">
                          <a:moveTo>
                            <a:pt x="0" y="6096"/>
                          </a:moveTo>
                          <a:lnTo>
                            <a:pt x="6401" y="6096"/>
                          </a:lnTo>
                          <a:lnTo>
                            <a:pt x="6401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9" behindDoc="0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0" locked="0" layoutInCell="1" allowOverlap="1">
            <wp:simplePos x="0" y="0"/>
            <wp:positionH relativeFrom="page">
              <wp:posOffset>6074409</wp:posOffset>
            </wp:positionH>
            <wp:positionV relativeFrom="paragraph">
              <wp:posOffset>-6476</wp:posOffset>
            </wp:positionV>
            <wp:extent cx="6096" cy="6096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4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3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омплект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ость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1" w:lineRule="exact"/>
        <w:ind w:left="1605" w:right="267" w:hanging="707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3.1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плект пост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вки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 прив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 в таблице 3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Таблица 3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3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-128</wp:posOffset>
            </wp:positionV>
            <wp:extent cx="6096" cy="6096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-128</wp:posOffset>
            </wp:positionV>
            <wp:extent cx="6096" cy="6096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-128</wp:posOffset>
            </wp:positionV>
            <wp:extent cx="6095" cy="6096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-128</wp:posOffset>
            </wp:positionV>
            <wp:extent cx="6097" cy="6096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-128</wp:posOffset>
            </wp:positionV>
            <wp:extent cx="6096" cy="6096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-128</wp:posOffset>
            </wp:positionV>
            <wp:extent cx="6096" cy="6096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306" w:tblpY="-270"/>
        <w:tblOverlap w:val="never"/>
        "
        <w:tblW w:w="10109" w:type="dxa"/>
        <w:tblLook w:val="04A0" w:firstRow="1" w:lastRow="0" w:firstColumn="1" w:lastColumn="0" w:noHBand="0" w:noVBand="1"/>
      </w:tblPr>
      <w:tblGrid>
        <w:gridCol w:w="3046"/>
        <w:gridCol w:w="950"/>
        <w:gridCol w:w="1322"/>
        <w:gridCol w:w="770"/>
        <w:gridCol w:w="951"/>
        <w:gridCol w:w="259"/>
        <w:gridCol w:w="2830"/>
      </w:tblGrid>
      <w:tr>
        <w:trPr>
          <w:trHeight w:val="301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1588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9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Кол., шт.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5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чание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3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Водона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реватель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ВПЗ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-15                        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397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299"/>
        </w:trPr>
        <w:tc>
          <w:tcPr>
            <w:tcW w:w="3996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Фильтр осадочный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                </w:t>
            </w:r>
          </w:p>
        </w:tc>
        <w:tc>
          <w:tcPr>
            <w:tcW w:w="2093" w:type="dxa"/>
            <w:gridSpan w:val="2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Соста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ные 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4040" w:type="dxa"/>
            <w:gridSpan w:val="3"/>
            <w:tcBorders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33"/>
        </w:trPr>
        <w:tc>
          <w:tcPr>
            <w:tcW w:w="3996" w:type="dxa"/>
            <w:gridSpan w:val="2"/>
            <w:vMerge/>
            <w:tcBorders>
              <w:top w:val="nil"/>
              <w:right w:val="nil"/>
            </w:tcBorders>
          </w:tcPr>
          <w:p/>
        </w:tc>
        <w:tc>
          <w:tcPr>
            <w:tcW w:w="1322" w:type="dxa"/>
            <w:tcBorders>
              <w:left w:val="nil"/>
            </w:tcBorders>
          </w:tcPr>
          <w:p/>
        </w:tc>
        <w:tc>
          <w:tcPr>
            <w:tcW w:w="770" w:type="dxa"/>
            <w:tcBorders>
              <w:right w:val="nil"/>
            </w:tcBorders>
          </w:tcPr>
          <w:p/>
        </w:tc>
        <w:tc>
          <w:tcPr>
            <w:tcW w:w="1210" w:type="dxa"/>
            <w:gridSpan w:val="2"/>
            <w:tcBorders>
              <w:top w:val="nil"/>
              <w:lef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3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1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Клап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 бе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опаснос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и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         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76"/>
        </w:trPr>
        <w:tc>
          <w:tcPr>
            <w:tcW w:w="10129" w:type="dxa"/>
            <w:gridSpan w:val="7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4011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Запасные ч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сти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1"/>
        </w:trPr>
        <w:tc>
          <w:tcPr>
            <w:tcW w:w="5319" w:type="dxa"/>
            <w:gridSpan w:val="3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Прокл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дка ЭВПЗ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15 06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.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003  </w:t>
            </w:r>
          </w:p>
        </w:tc>
        <w:tc>
          <w:tcPr>
            <w:tcW w:w="1980" w:type="dxa"/>
            <w:gridSpan w:val="3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под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с ТЭН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1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Кольцо 014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-017-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19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ГОСТ 18829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-73  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2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под пробку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3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Вставка пла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        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    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00"/>
        </w:trPr>
        <w:tc>
          <w:tcPr>
            <w:tcW w:w="3046" w:type="dxa"/>
            <w:vMerge w:val="restart"/>
            <w:tcBorders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321" w:lineRule="exact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ководст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 по экспл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3994" w:type="dxa"/>
            <w:gridSpan w:val="4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Экспл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атационная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док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</w:tc>
        <w:tc>
          <w:tcPr>
            <w:tcW w:w="3089" w:type="dxa"/>
            <w:gridSpan w:val="2"/>
            <w:tcBorders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0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33"/>
        </w:trPr>
        <w:tc>
          <w:tcPr>
            <w:tcW w:w="3046" w:type="dxa"/>
            <w:vMerge/>
            <w:tcBorders>
              <w:top w:val="nil"/>
              <w:right w:val="nil"/>
            </w:tcBorders>
          </w:tcPr>
          <w:p/>
        </w:tc>
        <w:tc>
          <w:tcPr>
            <w:tcW w:w="2273" w:type="dxa"/>
            <w:gridSpan w:val="2"/>
            <w:tcBorders>
              <w:lef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0" w:right="0" w:firstLine="46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ации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721" w:type="dxa"/>
            <w:gridSpan w:val="2"/>
            <w:tcBorders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59" w:type="dxa"/>
            <w:tcBorders>
              <w:top w:val="nil"/>
              <w:left w:val="nil"/>
            </w:tcBorders>
          </w:tcPr>
          <w:p/>
        </w:tc>
        <w:tc>
          <w:tcPr>
            <w:tcW w:w="2830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1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7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313"/>
        </w:trPr>
        <w:tc>
          <w:tcPr>
            <w:tcW w:w="5319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Упаков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а 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198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902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1  </w:t>
            </w:r>
          </w:p>
        </w:tc>
        <w:tc>
          <w:tcPr>
            <w:tcW w:w="28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2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34925</wp:posOffset>
            </wp:positionV>
            <wp:extent cx="6096" cy="6096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34925</wp:posOffset>
            </wp:positionV>
            <wp:extent cx="6095" cy="6096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34925</wp:posOffset>
            </wp:positionV>
            <wp:extent cx="6097" cy="6096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34925</wp:posOffset>
            </wp:positionV>
            <wp:extent cx="6096" cy="6096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8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-140335</wp:posOffset>
            </wp:positionV>
            <wp:extent cx="6096" cy="6096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71501</wp:posOffset>
            </wp:positionV>
            <wp:extent cx="6096" cy="6096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71501</wp:posOffset>
            </wp:positionV>
            <wp:extent cx="6095" cy="6096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71501</wp:posOffset>
            </wp:positionV>
            <wp:extent cx="6097" cy="6096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71501</wp:posOffset>
            </wp:positionV>
            <wp:extent cx="6096" cy="6096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8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-103760</wp:posOffset>
            </wp:positionV>
            <wp:extent cx="6096" cy="6096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3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135508</wp:posOffset>
            </wp:positionV>
            <wp:extent cx="6096" cy="6096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135508</wp:posOffset>
            </wp:positionV>
            <wp:extent cx="6095" cy="6096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135508</wp:posOffset>
            </wp:positionV>
            <wp:extent cx="6097" cy="6096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135508</wp:posOffset>
            </wp:positionV>
            <wp:extent cx="6096" cy="6096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9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-39752</wp:posOffset>
            </wp:positionV>
            <wp:extent cx="6096" cy="6096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-4699</wp:posOffset>
            </wp:positionV>
            <wp:extent cx="6096" cy="6096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-4699</wp:posOffset>
            </wp:positionV>
            <wp:extent cx="6095" cy="6096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-4699</wp:posOffset>
            </wp:positionV>
            <wp:extent cx="6097" cy="6096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-4699</wp:posOffset>
            </wp:positionV>
            <wp:extent cx="6096" cy="6096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7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-179959</wp:posOffset>
            </wp:positionV>
            <wp:extent cx="6096" cy="6096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1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94360</wp:posOffset>
            </wp:positionV>
            <wp:extent cx="6096" cy="6097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3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94360</wp:posOffset>
            </wp:positionV>
            <wp:extent cx="6095" cy="6097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94360</wp:posOffset>
            </wp:positionV>
            <wp:extent cx="6097" cy="6097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94360</wp:posOffset>
            </wp:positionV>
            <wp:extent cx="6096" cy="6097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7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-80900</wp:posOffset>
            </wp:positionV>
            <wp:extent cx="6096" cy="6097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129413</wp:posOffset>
            </wp:positionV>
            <wp:extent cx="6096" cy="6096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129413</wp:posOffset>
            </wp:positionV>
            <wp:extent cx="6095" cy="6096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129413</wp:posOffset>
            </wp:positionV>
            <wp:extent cx="6097" cy="6096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129413</wp:posOffset>
            </wp:positionV>
            <wp:extent cx="6096" cy="6096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95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-45847</wp:posOffset>
            </wp:positionV>
            <wp:extent cx="6096" cy="6096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8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165988</wp:posOffset>
            </wp:positionV>
            <wp:extent cx="6096" cy="6096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165988</wp:posOffset>
            </wp:positionV>
            <wp:extent cx="6095" cy="6096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165988</wp:posOffset>
            </wp:positionV>
            <wp:extent cx="6097" cy="6096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4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165988</wp:posOffset>
            </wp:positionV>
            <wp:extent cx="6096" cy="6096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4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-9271</wp:posOffset>
            </wp:positionV>
            <wp:extent cx="6096" cy="6096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45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55117</wp:posOffset>
            </wp:positionV>
            <wp:extent cx="6096" cy="6096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7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55117</wp:posOffset>
            </wp:positionV>
            <wp:extent cx="6095" cy="6096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9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55117</wp:posOffset>
            </wp:positionV>
            <wp:extent cx="6097" cy="6096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1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55117</wp:posOffset>
            </wp:positionV>
            <wp:extent cx="6096" cy="6096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1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-120143</wp:posOffset>
            </wp:positionV>
            <wp:extent cx="6096" cy="6096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9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90169</wp:posOffset>
            </wp:positionV>
            <wp:extent cx="6096" cy="6096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1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90169</wp:posOffset>
            </wp:positionV>
            <wp:extent cx="6095" cy="6096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3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90169</wp:posOffset>
            </wp:positionV>
            <wp:extent cx="6097" cy="6096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5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90169</wp:posOffset>
            </wp:positionV>
            <wp:extent cx="6096" cy="6096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606" w:right="0" w:firstLine="0"/>
      </w:pPr>
      <w:r>
        <w:drawing>
          <wp:anchor simplePos="0" relativeHeight="251658575" behindDoc="1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-427868</wp:posOffset>
            </wp:positionV>
            <wp:extent cx="6096" cy="6096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8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-216032</wp:posOffset>
            </wp:positionV>
            <wp:extent cx="6096" cy="6096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7" behindDoc="1" locked="0" layoutInCell="1" allowOverlap="1">
            <wp:simplePos x="0" y="0"/>
            <wp:positionH relativeFrom="page">
              <wp:posOffset>829360</wp:posOffset>
            </wp:positionH>
            <wp:positionV relativeFrom="paragraph">
              <wp:posOffset>-216032</wp:posOffset>
            </wp:positionV>
            <wp:extent cx="6096" cy="6096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1" behindDoc="1" locked="0" layoutInCell="1" allowOverlap="1">
            <wp:simplePos x="0" y="0"/>
            <wp:positionH relativeFrom="page">
              <wp:posOffset>4213225</wp:posOffset>
            </wp:positionH>
            <wp:positionV relativeFrom="paragraph">
              <wp:posOffset>-216032</wp:posOffset>
            </wp:positionV>
            <wp:extent cx="6095" cy="6096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5470905</wp:posOffset>
            </wp:positionH>
            <wp:positionV relativeFrom="paragraph">
              <wp:posOffset>-216032</wp:posOffset>
            </wp:positionV>
            <wp:extent cx="6097" cy="6096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-216032</wp:posOffset>
            </wp:positionV>
            <wp:extent cx="6096" cy="6096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-216032</wp:posOffset>
            </wp:positionV>
            <wp:extent cx="6096" cy="6096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4 Тр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ания бе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опасности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87" behindDoc="0" locked="0" layoutInCell="1" allowOverlap="1">
            <wp:simplePos x="0" y="0"/>
            <wp:positionH relativeFrom="page">
              <wp:posOffset>7267956</wp:posOffset>
            </wp:positionH>
            <wp:positionV relativeFrom="paragraph">
              <wp:posOffset>-413639</wp:posOffset>
            </wp:positionV>
            <wp:extent cx="6096" cy="6096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2" w:lineRule="exact"/>
        <w:ind w:left="898" w:right="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4.1 Установк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 производить по техническим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словиям, вы-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данным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владельц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электрических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й,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четом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мер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и,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 нас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оящем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стацион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рной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проводке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обяза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ельно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должен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быть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разъедини-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тель для отключения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электросети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898" w:right="1" w:firstLine="566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Установк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подключение, а также 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хническое 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живание и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 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одить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только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отключенном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ропит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нии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разъ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дините-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лем в стационарной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проводке.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898" w:right="1" w:firstLine="566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Работы</w:t>
      </w:r>
      <w:r>
        <w:rPr sz="28" baseline="0" dirty="0">
          <w:jc w:val="left"/>
          <w:rFonts w:ascii="Times New Roman" w:hAnsi="Times New Roman" w:cs="Times New Roman"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должны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няться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лица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и,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ознакомл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стройст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ом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ревателя,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оящим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ководством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атации,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имеющими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ифика-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цию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ера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ниже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III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ряда,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квалификационную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ска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10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10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ниже</w:t>
      </w:r>
      <w:r>
        <w:rPr sz="28" baseline="0" dirty="0">
          <w:jc w:val="left"/>
          <w:rFonts w:ascii="Times New Roman" w:hAnsi="Times New Roman" w:cs="Times New Roman"/>
          <w:color w:val="000000"/>
          <w:spacing w:val="10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III</w:t>
      </w:r>
      <w:r>
        <w:rPr sz="28" baseline="0" dirty="0">
          <w:jc w:val="left"/>
          <w:rFonts w:ascii="Times New Roman" w:hAnsi="Times New Roman" w:cs="Times New Roman"/>
          <w:color w:val="000000"/>
          <w:spacing w:val="1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9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10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соответствии</w:t>
      </w:r>
      <w:r>
        <w:rPr sz="28" baseline="0" dirty="0">
          <w:jc w:val="left"/>
          <w:rFonts w:ascii="Times New Roman" w:hAnsi="Times New Roman" w:cs="Times New Roman"/>
          <w:color w:val="000000"/>
          <w:spacing w:val="10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9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ниями</w:t>
      </w:r>
      <w:r>
        <w:rPr sz="28" baseline="0" dirty="0">
          <w:jc w:val="left"/>
          <w:rFonts w:ascii="Times New Roman" w:hAnsi="Times New Roman" w:cs="Times New Roman"/>
          <w:color w:val="000000"/>
          <w:spacing w:val="10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вил 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стройства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ктро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становок"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вил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техники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сности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ции электро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"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РБ. В др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гих странах 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 соответст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ии с дейст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ую-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щими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равил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ми 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применения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изде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1" w:firstLine="566"/>
        <w:jc w:val="both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ВНИМАНИЕ!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ЗЕМЛЕНИЕ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ВОД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НАГРЕВАТЕЛЯ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ОБЯЗАТЕЛЬНО!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ВКЛЮЧЕНИЕ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СЕТЬ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ЭКСПЛУАТАЦИЯ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НЕЗАЗ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МЛЕННОГО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НАГРЕВАТЕЛЯ КАТЕГОРИЧЕСКИ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ЗАПРЕЩАЕТСЯ!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898" w:right="1" w:firstLine="566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4.2</w:t>
      </w:r>
      <w:r>
        <w:rPr sz="28" baseline="0" dirty="0">
          <w:jc w:val="left"/>
          <w:rFonts w:ascii="Times New Roman" w:hAnsi="Times New Roman" w:cs="Times New Roman"/>
          <w:color w:val="000000"/>
          <w:spacing w:val="1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атация</w:t>
      </w:r>
      <w:r>
        <w:rPr sz="28" baseline="0" dirty="0">
          <w:jc w:val="left"/>
          <w:rFonts w:ascii="Times New Roman" w:hAnsi="Times New Roman" w:cs="Times New Roman"/>
          <w:color w:val="000000"/>
          <w:spacing w:val="1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1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зрешае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ся</w:t>
      </w:r>
      <w:r>
        <w:rPr sz="28" baseline="0" dirty="0">
          <w:jc w:val="left"/>
          <w:rFonts w:ascii="Times New Roman" w:hAnsi="Times New Roman" w:cs="Times New Roman"/>
          <w:color w:val="000000"/>
          <w:spacing w:val="1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олько</w:t>
      </w:r>
      <w:r>
        <w:rPr sz="28" baseline="0" dirty="0">
          <w:jc w:val="left"/>
          <w:rFonts w:ascii="Times New Roman" w:hAnsi="Times New Roman" w:cs="Times New Roman"/>
          <w:color w:val="000000"/>
          <w:spacing w:val="1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1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рки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надежнос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пления,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тствия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течей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дения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хники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в соотве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ствии 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ководством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 эксплуатации.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1" w:firstLine="566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4.3 Водонагревате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должен 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аться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никами, прош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циальный</w:t>
      </w:r>
      <w:r>
        <w:rPr sz="28" baseline="0" dirty="0">
          <w:jc w:val="left"/>
          <w:rFonts w:ascii="Times New Roman" w:hAnsi="Times New Roman" w:cs="Times New Roman"/>
          <w:color w:val="000000"/>
          <w:spacing w:val="1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ктаж</w:t>
      </w:r>
      <w:r>
        <w:rPr sz="28" baseline="0" dirty="0">
          <w:jc w:val="left"/>
          <w:rFonts w:ascii="Times New Roman" w:hAnsi="Times New Roman" w:cs="Times New Roman"/>
          <w:color w:val="000000"/>
          <w:spacing w:val="1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1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чив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1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ководство</w:t>
      </w:r>
      <w:r>
        <w:rPr sz="28" baseline="0" dirty="0">
          <w:jc w:val="left"/>
          <w:rFonts w:ascii="Times New Roman" w:hAnsi="Times New Roman" w:cs="Times New Roman"/>
          <w:color w:val="000000"/>
          <w:spacing w:val="1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1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</w:t>
      </w:r>
      <w:r>
        <w:rPr sz="28" baseline="0" dirty="0">
          <w:jc w:val="left"/>
          <w:rFonts w:ascii="Times New Roman" w:hAnsi="Times New Roman" w:cs="Times New Roman"/>
          <w:color w:val="000000"/>
          <w:spacing w:val="1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31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5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4.4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ЗАПРЕЩАЕТ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Я: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ЭКСПЛУАТИРОВАТЬ ВОДОНАГРЕВАТЕЛЬ БЕЗ ЗАЗЕМЛЕНИЯ;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ВКЛЮЧАТЬ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ЭЛЕКТРОСЕТЬ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ЭКСПЛУАТИРОВАТЬ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ВАТЕЛЬ СО СНЯТОЙ ОБЛИЦОВКОЙ;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17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ЭКСПЛУАТИРОВАТЬ</w:t>
      </w:r>
      <w:r>
        <w:rPr sz="28" baseline="0" dirty="0">
          <w:jc w:val="left"/>
          <w:rFonts w:ascii="Times New Roman" w:hAnsi="Times New Roman" w:cs="Times New Roman"/>
          <w:color w:val="000000"/>
          <w:spacing w:val="1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1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</w:t>
      </w:r>
      <w:r>
        <w:rPr sz="28" baseline="0" dirty="0">
          <w:jc w:val="left"/>
          <w:rFonts w:ascii="Times New Roman" w:hAnsi="Times New Roman" w:cs="Times New Roman"/>
          <w:color w:val="000000"/>
          <w:spacing w:val="1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КЛАПАНА</w:t>
      </w:r>
      <w:r>
        <w:rPr sz="28" baseline="0" dirty="0">
          <w:jc w:val="left"/>
          <w:rFonts w:ascii="Times New Roman" w:hAnsi="Times New Roman" w:cs="Times New Roman"/>
          <w:color w:val="000000"/>
          <w:spacing w:val="1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ОПАСНОСТИ, А ТАКЖЕ 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НЕИСПРАВНЫМ ТЕРМОВЫКЛЮЧАТЕЛЕМ ИЛИ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ПОТОЧНЫМ ВЫКЛЮЧАТЕЛЕМ;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ВКЛЮЧАТЬ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ВОДОНАГРЕВАТЕЛЬ,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ЕСЛИ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ИМЕЕТСЯ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ВОЗМОЖНОСТ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ЗАМЕРЗАНИЯ ВОДЫ В ВОДОНАГРЕВАТЕЛЕ;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ВКЛЮЧАТЬ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ВОДОНАГРЕВАТЕЛЬ,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ЕСЛИ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ОБНАРУЖЕНА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ТЕЧЬ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 ОБЛИЦОВКИ.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ИСПОЛЬЗОВАТЬ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ЗАЗЕМЛЕНИЯ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МЕТАЛЛОКОНСТРУКЦИИ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ДОПРОВОДНЫХ,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ОТОПИТЕЛЬНЫХ И ГАЗОВЫХ СЕТЕЙ;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-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УСТАНАВЛИВАТЬ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РАСХОД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ВКЛЮЧЕНИЕ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 НАГРЕВА МЕНЬШЕ ЧЕМ ЗАВОДСКАЯ НАСТРОЙКА (см. 5.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7)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1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ВНИМАНИЕ: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БЕЗОПАСНОЙ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РАБОТЫ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ПОЛНЕНИЕ ТРЕБОВАНИЙ 8.1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8.4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БЯЗАТЕЛЬНО!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70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4.5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ТРЕБОВАНИЯ ПОЖАРНОЙ БЕЗОПАСНОСТИ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: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запре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ается держать вбли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ля легковосплам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няющ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еся ве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если при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 ощ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щается 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 гари, срочно отключит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электросе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и вызвать специа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предприятия;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566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если в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ателе прои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ош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возгорание, то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рочно отключите 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46" w:right="82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кращ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накройте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отной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тка-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нью, одеждой так, чтобы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кратить дост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 возд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ха вн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трь корп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са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теля.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Номер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ф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она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ызова пожарной 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жбы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101" (в РБ)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54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Устрой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 и принцип работы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38" w:lineRule="exact"/>
        <w:ind w:left="46" w:right="82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5.1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 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 состоит из 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ара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становленно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каркасе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закрытого облицо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кой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38" w:lineRule="exact"/>
        <w:ind w:left="46" w:right="82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5.2 Св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рх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резерв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 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рыт 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кой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на 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орой 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плены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(ТЭН)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пробка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подачи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очист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е. 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 боковой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ерхности 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ара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 термо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лятор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низ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подходят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бки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подвод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отбора воды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38" w:lineRule="exact"/>
        <w:ind w:left="46" w:right="82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5.3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каркаса расположены армат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 светоси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ьная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9, 10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вс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 плавк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конт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ктор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выключа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ль  автоматический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38" w:lineRule="exact"/>
        <w:ind w:left="46" w:right="82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5.4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низ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облицов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имеется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отверстие для ввода электрокабеля. Рядом с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автома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ическим выключателем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ходится болт заземления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 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ркасе око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кронш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ейна для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пления 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рокаб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ля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ожен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18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дназначенный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подсоедин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проводов сис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емы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нивания (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равнивания)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енциа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6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0" w:firstLine="707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5.5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облицов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бке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ода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очный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пробка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резервуара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очистке.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точном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9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выключа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елю</w:t>
      </w:r>
      <w:r>
        <w:rPr sz="28" baseline="0" dirty="0">
          <w:jc w:val="left"/>
          <w:rFonts w:ascii="Times New Roman" w:hAnsi="Times New Roman" w:cs="Times New Roman"/>
          <w:color w:val="000000"/>
          <w:spacing w:val="9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присоединяется</w:t>
      </w:r>
      <w:r>
        <w:rPr sz="28" baseline="0" dirty="0">
          <w:jc w:val="left"/>
          <w:rFonts w:ascii="Times New Roman" w:hAnsi="Times New Roman" w:cs="Times New Roman"/>
          <w:color w:val="000000"/>
          <w:spacing w:val="9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</w:t>
      </w:r>
      <w:r>
        <w:rPr sz="28" baseline="0" dirty="0">
          <w:jc w:val="left"/>
          <w:rFonts w:ascii="Times New Roman" w:hAnsi="Times New Roman" w:cs="Times New Roman"/>
          <w:color w:val="000000"/>
          <w:spacing w:val="9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ности</w:t>
      </w:r>
      <w:r>
        <w:rPr sz="28" baseline="0" dirty="0">
          <w:jc w:val="left"/>
          <w:rFonts w:ascii="Times New Roman" w:hAnsi="Times New Roman" w:cs="Times New Roman"/>
          <w:color w:val="000000"/>
          <w:spacing w:val="9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>
        <w:rPr sz="28" baseline="0" dirty="0">
          <w:jc w:val="left"/>
          <w:rFonts w:ascii="Times New Roman" w:hAnsi="Times New Roman" w:cs="Times New Roman"/>
          <w:color w:val="000000"/>
          <w:spacing w:val="9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9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дочный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фильтр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605"/>
        </w:tabs>
        <w:spacing w:before="0" w:after="0" w:line="338" w:lineRule="exact"/>
        <w:ind w:left="898" w:right="-3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5.6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задн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нке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каркаса имеются отверстия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пления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вателя к стене.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0" behindDoc="1" locked="0" layoutInCell="1" allowOverlap="1">
            <wp:simplePos x="0" y="0"/>
            <wp:positionH relativeFrom="page">
              <wp:posOffset>901191</wp:posOffset>
            </wp:positionH>
            <wp:positionV relativeFrom="paragraph">
              <wp:posOffset>74880</wp:posOffset>
            </wp:positionV>
            <wp:extent cx="6247076" cy="4859521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47076" cy="4859521"/>
                    </a:xfrm>
                    <a:custGeom>
                      <a:rect l="l" t="t" r="r" b="b"/>
                      <a:pathLst>
                        <a:path w="5972683" h="5439155">
                          <a:moveTo>
                            <a:pt x="0" y="5439155"/>
                          </a:moveTo>
                          <a:lnTo>
                            <a:pt x="5972683" y="5439155"/>
                          </a:lnTo>
                          <a:lnTo>
                            <a:pt x="5972683" y="0"/>
                          </a:lnTo>
                          <a:lnTo>
                            <a:pt x="0" y="0"/>
                          </a:lnTo>
                          <a:lnTo>
                            <a:pt x="0" y="543915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134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18" w:right="0" w:firstLine="0"/>
      </w:pPr>
      <w:r>
        <w:drawing>
          <wp:anchor simplePos="0" relativeHeight="251658726" behindDoc="1" locked="0" layoutInCell="1" allowOverlap="1">
            <wp:simplePos x="0" y="0"/>
            <wp:positionH relativeFrom="page">
              <wp:posOffset>4998075</wp:posOffset>
            </wp:positionH>
            <wp:positionV relativeFrom="paragraph">
              <wp:posOffset>-109333</wp:posOffset>
            </wp:positionV>
            <wp:extent cx="188624" cy="41982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624" cy="41982"/>
                    </a:xfrm>
                    <a:custGeom>
                      <a:rect l="l" t="t" r="r" b="b"/>
                      <a:pathLst>
                        <a:path w="180339" h="46990">
                          <a:moveTo>
                            <a:pt x="0" y="23495"/>
                          </a:moveTo>
                          <a:lnTo>
                            <a:pt x="180339" y="0"/>
                          </a:lnTo>
                          <a:lnTo>
                            <a:pt x="162179" y="23495"/>
                          </a:lnTo>
                          <a:lnTo>
                            <a:pt x="180339" y="46990"/>
                          </a:lnTo>
                          <a:lnTo>
                            <a:pt x="0" y="2349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7" behindDoc="1" locked="0" layoutInCell="1" allowOverlap="1">
            <wp:simplePos x="0" y="0"/>
            <wp:positionH relativeFrom="page">
              <wp:posOffset>6522617</wp:posOffset>
            </wp:positionH>
            <wp:positionV relativeFrom="paragraph">
              <wp:posOffset>-109333</wp:posOffset>
            </wp:positionV>
            <wp:extent cx="188225" cy="41982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225" cy="41982"/>
                    </a:xfrm>
                    <a:custGeom>
                      <a:rect l="l" t="t" r="r" b="b"/>
                      <a:pathLst>
                        <a:path w="179958" h="46990">
                          <a:moveTo>
                            <a:pt x="179958" y="23495"/>
                          </a:moveTo>
                          <a:lnTo>
                            <a:pt x="0" y="46990"/>
                          </a:lnTo>
                          <a:lnTo>
                            <a:pt x="18160" y="23495"/>
                          </a:lnTo>
                          <a:lnTo>
                            <a:pt x="0" y="0"/>
                          </a:lnTo>
                          <a:lnTo>
                            <a:pt x="179958" y="2349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1453186</wp:posOffset>
            </wp:positionH>
            <wp:positionV relativeFrom="paragraph">
              <wp:posOffset>-98554</wp:posOffset>
            </wp:positionV>
            <wp:extent cx="188200" cy="41074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200" cy="41074"/>
                    </a:xfrm>
                    <a:custGeom>
                      <a:rect l="l" t="t" r="r" b="b"/>
                      <a:pathLst>
                        <a:path w="179934" h="45974">
                          <a:moveTo>
                            <a:pt x="0" y="23496"/>
                          </a:moveTo>
                          <a:lnTo>
                            <a:pt x="179934" y="0"/>
                          </a:lnTo>
                          <a:lnTo>
                            <a:pt x="161836" y="23496"/>
                          </a:lnTo>
                          <a:lnTo>
                            <a:pt x="179934" y="45974"/>
                          </a:lnTo>
                          <a:lnTo>
                            <a:pt x="0" y="2349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3663088</wp:posOffset>
            </wp:positionH>
            <wp:positionV relativeFrom="paragraph">
              <wp:posOffset>-98554</wp:posOffset>
            </wp:positionV>
            <wp:extent cx="187297" cy="41074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7297" cy="41074"/>
                    </a:xfrm>
                    <a:custGeom>
                      <a:rect l="l" t="t" r="r" b="b"/>
                      <a:pathLst>
                        <a:path w="179071" h="45974">
                          <a:moveTo>
                            <a:pt x="179071" y="23496"/>
                          </a:moveTo>
                          <a:lnTo>
                            <a:pt x="0" y="45974"/>
                          </a:lnTo>
                          <a:lnTo>
                            <a:pt x="17146" y="23496"/>
                          </a:lnTo>
                          <a:lnTo>
                            <a:pt x="0" y="0"/>
                          </a:lnTo>
                          <a:lnTo>
                            <a:pt x="179071" y="2349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3340167</wp:posOffset>
            </wp:positionH>
            <wp:positionV relativeFrom="paragraph">
              <wp:posOffset>0</wp:posOffset>
            </wp:positionV>
            <wp:extent cx="212321" cy="301994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40167" y="2577329"/>
                      <a:ext cx="98021" cy="18769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7" baseline="0" dirty="0">
                            <w:jc w:val="left"/>
                            <w:rFonts w:ascii="Times New Roman" w:hAnsi="Times New Roman" w:cs="Times New Roman"/>
                            <w:color w:val="000000"/>
                            <w:w w:val="116"/>
                            <w:sz w:val="27"/>
                            <w:szCs w:val="2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7" baseline="0" dirty="0">
          <w:jc w:val="left"/>
          <w:rFonts w:ascii="Times New Roman" w:hAnsi="Times New Roman" w:cs="Times New Roman"/>
          <w:color w:val="000000"/>
          <w:w w:val="116"/>
          <w:sz w:val="27"/>
          <w:szCs w:val="27"/>
        </w:rPr>
        <w:t>3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38" behindDoc="0" locked="0" layoutInCell="1" allowOverlap="1">
            <wp:simplePos x="0" y="0"/>
            <wp:positionH relativeFrom="page">
              <wp:posOffset>901191</wp:posOffset>
            </wp:positionH>
            <wp:positionV relativeFrom="paragraph">
              <wp:posOffset>8595</wp:posOffset>
            </wp:positionV>
            <wp:extent cx="282145" cy="49911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145" cy="4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37" behindDoc="1" locked="0" layoutInCell="1" allowOverlap="1">
            <wp:simplePos x="0" y="0"/>
            <wp:positionH relativeFrom="page">
              <wp:posOffset>1154122</wp:posOffset>
            </wp:positionH>
            <wp:positionV relativeFrom="paragraph">
              <wp:posOffset>33550</wp:posOffset>
            </wp:positionV>
            <wp:extent cx="430504" cy="480528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0504" cy="480528"/>
                    </a:xfrm>
                    <a:custGeom>
                      <a:rect l="l" t="t" r="r" b="b"/>
                      <a:pathLst>
                        <a:path w="411595" h="537845">
                          <a:moveTo>
                            <a:pt x="0" y="0"/>
                          </a:moveTo>
                          <a:lnTo>
                            <a:pt x="411595" y="53784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9" behindDoc="1" locked="0" layoutInCell="1" allowOverlap="1">
            <wp:simplePos x="0" y="0"/>
            <wp:positionH relativeFrom="page">
              <wp:posOffset>1681209</wp:posOffset>
            </wp:positionH>
            <wp:positionV relativeFrom="paragraph">
              <wp:posOffset>33550</wp:posOffset>
            </wp:positionV>
            <wp:extent cx="252266" cy="180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2266" cy="180"/>
                    </a:xfrm>
                    <a:custGeom>
                      <a:rect l="l" t="t" r="r" b="b"/>
                      <a:pathLst>
                        <a:path w="241186" h="180">
                          <a:moveTo>
                            <a:pt x="0" y="0"/>
                          </a:moveTo>
                          <a:lnTo>
                            <a:pt x="241186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8" behindDoc="1" locked="0" layoutInCell="1" allowOverlap="1">
            <wp:simplePos x="0" y="0"/>
            <wp:positionH relativeFrom="page">
              <wp:posOffset>1681209</wp:posOffset>
            </wp:positionH>
            <wp:positionV relativeFrom="paragraph">
              <wp:posOffset>33550</wp:posOffset>
            </wp:positionV>
            <wp:extent cx="162642" cy="303294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642" cy="303294"/>
                    </a:xfrm>
                    <a:custGeom>
                      <a:rect l="l" t="t" r="r" b="b"/>
                      <a:pathLst>
                        <a:path w="155499" h="339471">
                          <a:moveTo>
                            <a:pt x="0" y="0"/>
                          </a:moveTo>
                          <a:lnTo>
                            <a:pt x="155499" y="339471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1839867</wp:posOffset>
            </wp:positionH>
            <wp:positionV relativeFrom="paragraph">
              <wp:posOffset>33550</wp:posOffset>
            </wp:positionV>
            <wp:extent cx="162310" cy="682837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310" cy="682837"/>
                    </a:xfrm>
                    <a:custGeom>
                      <a:rect l="l" t="t" r="r" b="b"/>
                      <a:pathLst>
                        <a:path w="155181" h="764285">
                          <a:moveTo>
                            <a:pt x="155181" y="0"/>
                          </a:moveTo>
                          <a:lnTo>
                            <a:pt x="0" y="76428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3" behindDoc="1" locked="0" layoutInCell="1" allowOverlap="1">
            <wp:simplePos x="0" y="0"/>
            <wp:positionH relativeFrom="page">
              <wp:posOffset>2002177</wp:posOffset>
            </wp:positionH>
            <wp:positionV relativeFrom="paragraph">
              <wp:posOffset>33550</wp:posOffset>
            </wp:positionV>
            <wp:extent cx="250871" cy="180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871" cy="180"/>
                    </a:xfrm>
                    <a:custGeom>
                      <a:rect l="l" t="t" r="r" b="b"/>
                      <a:pathLst>
                        <a:path w="239852" h="180">
                          <a:moveTo>
                            <a:pt x="0" y="0"/>
                          </a:moveTo>
                          <a:lnTo>
                            <a:pt x="239852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4" behindDoc="1" locked="0" layoutInCell="1" allowOverlap="1">
            <wp:simplePos x="0" y="0"/>
            <wp:positionH relativeFrom="page">
              <wp:posOffset>2096782</wp:posOffset>
            </wp:positionH>
            <wp:positionV relativeFrom="paragraph">
              <wp:posOffset>33550</wp:posOffset>
            </wp:positionV>
            <wp:extent cx="313940" cy="351744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3940" cy="351744"/>
                    </a:xfrm>
                    <a:custGeom>
                      <a:rect l="l" t="t" r="r" b="b"/>
                      <a:pathLst>
                        <a:path w="300151" h="393700">
                          <a:moveTo>
                            <a:pt x="300151" y="0"/>
                          </a:moveTo>
                          <a:lnTo>
                            <a:pt x="0" y="39370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0" behindDoc="1" locked="0" layoutInCell="1" allowOverlap="1">
            <wp:simplePos x="0" y="0"/>
            <wp:positionH relativeFrom="page">
              <wp:posOffset>2220252</wp:posOffset>
            </wp:positionH>
            <wp:positionV relativeFrom="paragraph">
              <wp:posOffset>33550</wp:posOffset>
            </wp:positionV>
            <wp:extent cx="574895" cy="708935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4895" cy="708935"/>
                    </a:xfrm>
                    <a:custGeom>
                      <a:rect l="l" t="t" r="r" b="b"/>
                      <a:pathLst>
                        <a:path w="549644" h="793496">
                          <a:moveTo>
                            <a:pt x="549644" y="0"/>
                          </a:moveTo>
                          <a:lnTo>
                            <a:pt x="0" y="79349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5" behindDoc="1" locked="0" layoutInCell="1" allowOverlap="1">
            <wp:simplePos x="0" y="0"/>
            <wp:positionH relativeFrom="page">
              <wp:posOffset>2410723</wp:posOffset>
            </wp:positionH>
            <wp:positionV relativeFrom="paragraph">
              <wp:posOffset>33550</wp:posOffset>
            </wp:positionV>
            <wp:extent cx="250924" cy="180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924" cy="180"/>
                    </a:xfrm>
                    <a:custGeom>
                      <a:rect l="l" t="t" r="r" b="b"/>
                      <a:pathLst>
                        <a:path w="239903" h="180">
                          <a:moveTo>
                            <a:pt x="0" y="0"/>
                          </a:moveTo>
                          <a:lnTo>
                            <a:pt x="239903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1" behindDoc="1" locked="0" layoutInCell="1" allowOverlap="1">
            <wp:simplePos x="0" y="0"/>
            <wp:positionH relativeFrom="page">
              <wp:posOffset>2795147</wp:posOffset>
            </wp:positionH>
            <wp:positionV relativeFrom="paragraph">
              <wp:posOffset>33550</wp:posOffset>
            </wp:positionV>
            <wp:extent cx="251322" cy="180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1322" cy="180"/>
                    </a:xfrm>
                    <a:custGeom>
                      <a:rect l="l" t="t" r="r" b="b"/>
                      <a:pathLst>
                        <a:path w="240284" h="180">
                          <a:moveTo>
                            <a:pt x="0" y="0"/>
                          </a:moveTo>
                          <a:lnTo>
                            <a:pt x="240284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2" behindDoc="1" locked="0" layoutInCell="1" allowOverlap="1">
            <wp:simplePos x="0" y="0"/>
            <wp:positionH relativeFrom="page">
              <wp:posOffset>3265514</wp:posOffset>
            </wp:positionH>
            <wp:positionV relativeFrom="paragraph">
              <wp:posOffset>33550</wp:posOffset>
            </wp:positionV>
            <wp:extent cx="251189" cy="180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1189" cy="180"/>
                    </a:xfrm>
                    <a:custGeom>
                      <a:rect l="l" t="t" r="r" b="b"/>
                      <a:pathLst>
                        <a:path w="240156" h="180">
                          <a:moveTo>
                            <a:pt x="0" y="0"/>
                          </a:moveTo>
                          <a:lnTo>
                            <a:pt x="240156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1" behindDoc="1" locked="0" layoutInCell="1" allowOverlap="1">
            <wp:simplePos x="0" y="0"/>
            <wp:positionH relativeFrom="page">
              <wp:posOffset>3265514</wp:posOffset>
            </wp:positionH>
            <wp:positionV relativeFrom="paragraph">
              <wp:posOffset>33550</wp:posOffset>
            </wp:positionV>
            <wp:extent cx="182513" cy="210818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2513" cy="210818"/>
                    </a:xfrm>
                    <a:custGeom>
                      <a:rect l="l" t="t" r="r" b="b"/>
                      <a:pathLst>
                        <a:path w="174497" h="235965">
                          <a:moveTo>
                            <a:pt x="0" y="0"/>
                          </a:moveTo>
                          <a:lnTo>
                            <a:pt x="174497" y="23596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9" behindDoc="1" locked="0" layoutInCell="1" allowOverlap="1">
            <wp:simplePos x="0" y="0"/>
            <wp:positionH relativeFrom="page">
              <wp:posOffset>7036820</wp:posOffset>
            </wp:positionH>
            <wp:positionV relativeFrom="paragraph">
              <wp:posOffset>97432</wp:posOffset>
            </wp:positionV>
            <wp:extent cx="49812" cy="157716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812" cy="157716"/>
                    </a:xfrm>
                    <a:custGeom>
                      <a:rect l="l" t="t" r="r" b="b"/>
                      <a:pathLst>
                        <a:path w="47625" h="176529">
                          <a:moveTo>
                            <a:pt x="23749" y="0"/>
                          </a:moveTo>
                          <a:lnTo>
                            <a:pt x="47625" y="176529"/>
                          </a:lnTo>
                          <a:lnTo>
                            <a:pt x="23749" y="158750"/>
                          </a:lnTo>
                          <a:lnTo>
                            <a:pt x="0" y="176529"/>
                          </a:lnTo>
                          <a:lnTo>
                            <a:pt x="23749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3069317</wp:posOffset>
            </wp:positionH>
            <wp:positionV relativeFrom="paragraph">
              <wp:posOffset>118423</wp:posOffset>
            </wp:positionV>
            <wp:extent cx="781067" cy="736620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1067" cy="736620"/>
                    </a:xfrm>
                    <a:custGeom>
                      <a:rect l="l" t="t" r="r" b="b"/>
                      <a:pathLst>
                        <a:path w="746760" h="824483">
                          <a:moveTo>
                            <a:pt x="128523" y="0"/>
                          </a:moveTo>
                          <a:lnTo>
                            <a:pt x="123698" y="3809"/>
                          </a:lnTo>
                          <a:lnTo>
                            <a:pt x="120014" y="7238"/>
                          </a:lnTo>
                          <a:lnTo>
                            <a:pt x="116204" y="11049"/>
                          </a:lnTo>
                          <a:lnTo>
                            <a:pt x="111379" y="14858"/>
                          </a:lnTo>
                          <a:lnTo>
                            <a:pt x="107569" y="19684"/>
                          </a:lnTo>
                          <a:lnTo>
                            <a:pt x="103758" y="23494"/>
                          </a:lnTo>
                          <a:lnTo>
                            <a:pt x="99948" y="28194"/>
                          </a:lnTo>
                          <a:lnTo>
                            <a:pt x="96138" y="32638"/>
                          </a:lnTo>
                          <a:lnTo>
                            <a:pt x="92329" y="36449"/>
                          </a:lnTo>
                          <a:lnTo>
                            <a:pt x="88519" y="41275"/>
                          </a:lnTo>
                          <a:lnTo>
                            <a:pt x="84708" y="45974"/>
                          </a:lnTo>
                          <a:lnTo>
                            <a:pt x="81914" y="50800"/>
                          </a:lnTo>
                          <a:lnTo>
                            <a:pt x="78104" y="56133"/>
                          </a:lnTo>
                          <a:lnTo>
                            <a:pt x="74295" y="60959"/>
                          </a:lnTo>
                          <a:lnTo>
                            <a:pt x="71373" y="66675"/>
                          </a:lnTo>
                          <a:lnTo>
                            <a:pt x="67563" y="72389"/>
                          </a:lnTo>
                          <a:lnTo>
                            <a:pt x="64770" y="78105"/>
                          </a:lnTo>
                          <a:lnTo>
                            <a:pt x="60960" y="84455"/>
                          </a:lnTo>
                          <a:lnTo>
                            <a:pt x="58038" y="91058"/>
                          </a:lnTo>
                          <a:lnTo>
                            <a:pt x="54229" y="97789"/>
                          </a:lnTo>
                          <a:lnTo>
                            <a:pt x="50419" y="105029"/>
                          </a:lnTo>
                          <a:lnTo>
                            <a:pt x="47625" y="112649"/>
                          </a:lnTo>
                          <a:lnTo>
                            <a:pt x="43814" y="121284"/>
                          </a:lnTo>
                          <a:lnTo>
                            <a:pt x="40004" y="130429"/>
                          </a:lnTo>
                          <a:lnTo>
                            <a:pt x="37083" y="136144"/>
                          </a:lnTo>
                          <a:lnTo>
                            <a:pt x="35179" y="140969"/>
                          </a:lnTo>
                          <a:lnTo>
                            <a:pt x="33273" y="146684"/>
                          </a:lnTo>
                          <a:lnTo>
                            <a:pt x="32385" y="151130"/>
                          </a:lnTo>
                          <a:lnTo>
                            <a:pt x="30479" y="156844"/>
                          </a:lnTo>
                          <a:lnTo>
                            <a:pt x="28575" y="162559"/>
                          </a:lnTo>
                          <a:lnTo>
                            <a:pt x="27558" y="168275"/>
                          </a:lnTo>
                          <a:lnTo>
                            <a:pt x="25654" y="174879"/>
                          </a:lnTo>
                          <a:lnTo>
                            <a:pt x="24764" y="180339"/>
                          </a:lnTo>
                          <a:lnTo>
                            <a:pt x="23748" y="186944"/>
                          </a:lnTo>
                          <a:lnTo>
                            <a:pt x="22860" y="193675"/>
                          </a:lnTo>
                          <a:lnTo>
                            <a:pt x="21844" y="200913"/>
                          </a:lnTo>
                          <a:lnTo>
                            <a:pt x="20954" y="208533"/>
                          </a:lnTo>
                          <a:lnTo>
                            <a:pt x="19938" y="216154"/>
                          </a:lnTo>
                          <a:lnTo>
                            <a:pt x="19938" y="224408"/>
                          </a:lnTo>
                          <a:lnTo>
                            <a:pt x="19050" y="233044"/>
                          </a:lnTo>
                          <a:lnTo>
                            <a:pt x="19050" y="242569"/>
                          </a:lnTo>
                          <a:lnTo>
                            <a:pt x="18033" y="252730"/>
                          </a:lnTo>
                          <a:lnTo>
                            <a:pt x="18033" y="264159"/>
                          </a:lnTo>
                          <a:lnTo>
                            <a:pt x="18033" y="277113"/>
                          </a:lnTo>
                          <a:lnTo>
                            <a:pt x="18033" y="295275"/>
                          </a:lnTo>
                          <a:lnTo>
                            <a:pt x="18033" y="319658"/>
                          </a:lnTo>
                          <a:lnTo>
                            <a:pt x="18033" y="333629"/>
                          </a:lnTo>
                          <a:lnTo>
                            <a:pt x="17145" y="345058"/>
                          </a:lnTo>
                          <a:lnTo>
                            <a:pt x="17145" y="355219"/>
                          </a:lnTo>
                          <a:lnTo>
                            <a:pt x="16129" y="363855"/>
                          </a:lnTo>
                          <a:lnTo>
                            <a:pt x="16129" y="372109"/>
                          </a:lnTo>
                          <a:lnTo>
                            <a:pt x="16129" y="372999"/>
                          </a:lnTo>
                          <a:lnTo>
                            <a:pt x="15239" y="379730"/>
                          </a:lnTo>
                          <a:lnTo>
                            <a:pt x="14223" y="388238"/>
                          </a:lnTo>
                          <a:lnTo>
                            <a:pt x="13335" y="400304"/>
                          </a:lnTo>
                          <a:lnTo>
                            <a:pt x="11429" y="415544"/>
                          </a:lnTo>
                          <a:lnTo>
                            <a:pt x="8508" y="434339"/>
                          </a:lnTo>
                          <a:lnTo>
                            <a:pt x="5714" y="459739"/>
                          </a:lnTo>
                          <a:lnTo>
                            <a:pt x="3810" y="475614"/>
                          </a:lnTo>
                          <a:lnTo>
                            <a:pt x="2794" y="487933"/>
                          </a:lnTo>
                          <a:lnTo>
                            <a:pt x="1904" y="498094"/>
                          </a:lnTo>
                          <a:lnTo>
                            <a:pt x="888" y="508634"/>
                          </a:lnTo>
                          <a:lnTo>
                            <a:pt x="0" y="517779"/>
                          </a:lnTo>
                          <a:lnTo>
                            <a:pt x="0" y="526414"/>
                          </a:lnTo>
                          <a:lnTo>
                            <a:pt x="0" y="534924"/>
                          </a:lnTo>
                          <a:lnTo>
                            <a:pt x="0" y="542289"/>
                          </a:lnTo>
                          <a:lnTo>
                            <a:pt x="0" y="549909"/>
                          </a:lnTo>
                          <a:lnTo>
                            <a:pt x="0" y="552704"/>
                          </a:lnTo>
                          <a:lnTo>
                            <a:pt x="0" y="559434"/>
                          </a:lnTo>
                          <a:lnTo>
                            <a:pt x="888" y="565784"/>
                          </a:lnTo>
                          <a:lnTo>
                            <a:pt x="888" y="573405"/>
                          </a:lnTo>
                          <a:lnTo>
                            <a:pt x="1904" y="581025"/>
                          </a:lnTo>
                          <a:lnTo>
                            <a:pt x="1904" y="589280"/>
                          </a:lnTo>
                          <a:lnTo>
                            <a:pt x="2794" y="598805"/>
                          </a:lnTo>
                          <a:lnTo>
                            <a:pt x="2794" y="608330"/>
                          </a:lnTo>
                          <a:lnTo>
                            <a:pt x="3810" y="618489"/>
                          </a:lnTo>
                          <a:lnTo>
                            <a:pt x="4698" y="629919"/>
                          </a:lnTo>
                          <a:lnTo>
                            <a:pt x="6604" y="641984"/>
                          </a:lnTo>
                          <a:lnTo>
                            <a:pt x="7620" y="654304"/>
                          </a:lnTo>
                          <a:lnTo>
                            <a:pt x="8508" y="665480"/>
                          </a:lnTo>
                          <a:lnTo>
                            <a:pt x="10413" y="676909"/>
                          </a:lnTo>
                          <a:lnTo>
                            <a:pt x="12319" y="686054"/>
                          </a:lnTo>
                          <a:lnTo>
                            <a:pt x="13335" y="695579"/>
                          </a:lnTo>
                          <a:lnTo>
                            <a:pt x="15239" y="704214"/>
                          </a:lnTo>
                          <a:lnTo>
                            <a:pt x="16129" y="711454"/>
                          </a:lnTo>
                          <a:lnTo>
                            <a:pt x="18033" y="719074"/>
                          </a:lnTo>
                          <a:lnTo>
                            <a:pt x="19938" y="726694"/>
                          </a:lnTo>
                          <a:lnTo>
                            <a:pt x="20954" y="733425"/>
                          </a:lnTo>
                          <a:lnTo>
                            <a:pt x="22860" y="738758"/>
                          </a:lnTo>
                          <a:lnTo>
                            <a:pt x="24764" y="745489"/>
                          </a:lnTo>
                          <a:lnTo>
                            <a:pt x="26670" y="751205"/>
                          </a:lnTo>
                          <a:lnTo>
                            <a:pt x="28575" y="755904"/>
                          </a:lnTo>
                          <a:lnTo>
                            <a:pt x="30479" y="761364"/>
                          </a:lnTo>
                          <a:lnTo>
                            <a:pt x="31369" y="766063"/>
                          </a:lnTo>
                          <a:lnTo>
                            <a:pt x="33273" y="770889"/>
                          </a:lnTo>
                          <a:lnTo>
                            <a:pt x="35179" y="775588"/>
                          </a:lnTo>
                          <a:lnTo>
                            <a:pt x="37083" y="779399"/>
                          </a:lnTo>
                          <a:lnTo>
                            <a:pt x="38988" y="783208"/>
                          </a:lnTo>
                          <a:lnTo>
                            <a:pt x="41910" y="786764"/>
                          </a:lnTo>
                          <a:lnTo>
                            <a:pt x="43814" y="790575"/>
                          </a:lnTo>
                          <a:lnTo>
                            <a:pt x="45720" y="794384"/>
                          </a:lnTo>
                          <a:lnTo>
                            <a:pt x="47625" y="797179"/>
                          </a:lnTo>
                          <a:lnTo>
                            <a:pt x="49529" y="800100"/>
                          </a:lnTo>
                          <a:lnTo>
                            <a:pt x="52323" y="802894"/>
                          </a:lnTo>
                          <a:lnTo>
                            <a:pt x="54229" y="805814"/>
                          </a:lnTo>
                          <a:lnTo>
                            <a:pt x="56133" y="808355"/>
                          </a:lnTo>
                          <a:lnTo>
                            <a:pt x="58038" y="810259"/>
                          </a:lnTo>
                          <a:lnTo>
                            <a:pt x="59944" y="811149"/>
                          </a:lnTo>
                          <a:lnTo>
                            <a:pt x="61848" y="813054"/>
                          </a:lnTo>
                          <a:lnTo>
                            <a:pt x="63754" y="814958"/>
                          </a:lnTo>
                          <a:lnTo>
                            <a:pt x="65658" y="815975"/>
                          </a:lnTo>
                          <a:lnTo>
                            <a:pt x="67563" y="817880"/>
                          </a:lnTo>
                          <a:lnTo>
                            <a:pt x="70485" y="818769"/>
                          </a:lnTo>
                          <a:lnTo>
                            <a:pt x="72389" y="819784"/>
                          </a:lnTo>
                          <a:lnTo>
                            <a:pt x="75183" y="820674"/>
                          </a:lnTo>
                          <a:lnTo>
                            <a:pt x="78104" y="821689"/>
                          </a:lnTo>
                          <a:lnTo>
                            <a:pt x="80010" y="822579"/>
                          </a:lnTo>
                          <a:lnTo>
                            <a:pt x="82804" y="823594"/>
                          </a:lnTo>
                          <a:lnTo>
                            <a:pt x="85725" y="823594"/>
                          </a:lnTo>
                          <a:lnTo>
                            <a:pt x="88519" y="823594"/>
                          </a:lnTo>
                          <a:lnTo>
                            <a:pt x="91439" y="824483"/>
                          </a:lnTo>
                          <a:lnTo>
                            <a:pt x="95250" y="824483"/>
                          </a:lnTo>
                          <a:lnTo>
                            <a:pt x="98044" y="824483"/>
                          </a:lnTo>
                          <a:lnTo>
                            <a:pt x="101854" y="823594"/>
                          </a:lnTo>
                          <a:lnTo>
                            <a:pt x="104775" y="823594"/>
                          </a:lnTo>
                          <a:lnTo>
                            <a:pt x="108585" y="823594"/>
                          </a:lnTo>
                          <a:lnTo>
                            <a:pt x="112395" y="822579"/>
                          </a:lnTo>
                          <a:lnTo>
                            <a:pt x="116204" y="821689"/>
                          </a:lnTo>
                          <a:lnTo>
                            <a:pt x="120014" y="820674"/>
                          </a:lnTo>
                          <a:lnTo>
                            <a:pt x="123698" y="819784"/>
                          </a:lnTo>
                          <a:lnTo>
                            <a:pt x="128523" y="818769"/>
                          </a:lnTo>
                          <a:lnTo>
                            <a:pt x="133223" y="816863"/>
                          </a:lnTo>
                          <a:lnTo>
                            <a:pt x="137032" y="815975"/>
                          </a:lnTo>
                          <a:lnTo>
                            <a:pt x="141858" y="814069"/>
                          </a:lnTo>
                          <a:lnTo>
                            <a:pt x="146557" y="812164"/>
                          </a:lnTo>
                          <a:lnTo>
                            <a:pt x="152273" y="810259"/>
                          </a:lnTo>
                          <a:lnTo>
                            <a:pt x="157098" y="808355"/>
                          </a:lnTo>
                          <a:lnTo>
                            <a:pt x="162813" y="805814"/>
                          </a:lnTo>
                          <a:lnTo>
                            <a:pt x="168529" y="802894"/>
                          </a:lnTo>
                          <a:lnTo>
                            <a:pt x="174244" y="800988"/>
                          </a:lnTo>
                          <a:lnTo>
                            <a:pt x="180848" y="797179"/>
                          </a:lnTo>
                          <a:lnTo>
                            <a:pt x="187579" y="794384"/>
                          </a:lnTo>
                          <a:lnTo>
                            <a:pt x="194182" y="790575"/>
                          </a:lnTo>
                          <a:lnTo>
                            <a:pt x="201803" y="786764"/>
                          </a:lnTo>
                          <a:lnTo>
                            <a:pt x="209423" y="783208"/>
                          </a:lnTo>
                          <a:lnTo>
                            <a:pt x="218058" y="778509"/>
                          </a:lnTo>
                          <a:lnTo>
                            <a:pt x="227583" y="772794"/>
                          </a:lnTo>
                          <a:lnTo>
                            <a:pt x="237998" y="767080"/>
                          </a:lnTo>
                          <a:lnTo>
                            <a:pt x="250316" y="760349"/>
                          </a:lnTo>
                          <a:lnTo>
                            <a:pt x="266573" y="752094"/>
                          </a:lnTo>
                          <a:lnTo>
                            <a:pt x="282701" y="743584"/>
                          </a:lnTo>
                          <a:lnTo>
                            <a:pt x="296036" y="736854"/>
                          </a:lnTo>
                          <a:lnTo>
                            <a:pt x="306578" y="731519"/>
                          </a:lnTo>
                          <a:lnTo>
                            <a:pt x="316103" y="726694"/>
                          </a:lnTo>
                          <a:lnTo>
                            <a:pt x="325628" y="721994"/>
                          </a:lnTo>
                          <a:lnTo>
                            <a:pt x="333248" y="719074"/>
                          </a:lnTo>
                          <a:lnTo>
                            <a:pt x="341122" y="715263"/>
                          </a:lnTo>
                          <a:lnTo>
                            <a:pt x="348741" y="712469"/>
                          </a:lnTo>
                          <a:lnTo>
                            <a:pt x="355473" y="709930"/>
                          </a:lnTo>
                          <a:lnTo>
                            <a:pt x="362076" y="707008"/>
                          </a:lnTo>
                          <a:lnTo>
                            <a:pt x="368807" y="705104"/>
                          </a:lnTo>
                          <a:lnTo>
                            <a:pt x="374523" y="703199"/>
                          </a:lnTo>
                          <a:lnTo>
                            <a:pt x="380110" y="701294"/>
                          </a:lnTo>
                          <a:lnTo>
                            <a:pt x="385826" y="699388"/>
                          </a:lnTo>
                          <a:lnTo>
                            <a:pt x="391541" y="697483"/>
                          </a:lnTo>
                          <a:lnTo>
                            <a:pt x="397256" y="696594"/>
                          </a:lnTo>
                          <a:lnTo>
                            <a:pt x="402082" y="695579"/>
                          </a:lnTo>
                          <a:lnTo>
                            <a:pt x="407797" y="694689"/>
                          </a:lnTo>
                          <a:lnTo>
                            <a:pt x="412495" y="693674"/>
                          </a:lnTo>
                          <a:lnTo>
                            <a:pt x="417322" y="693674"/>
                          </a:lnTo>
                          <a:lnTo>
                            <a:pt x="422020" y="692784"/>
                          </a:lnTo>
                          <a:lnTo>
                            <a:pt x="426847" y="692784"/>
                          </a:lnTo>
                          <a:lnTo>
                            <a:pt x="431545" y="692784"/>
                          </a:lnTo>
                          <a:lnTo>
                            <a:pt x="435356" y="692784"/>
                          </a:lnTo>
                          <a:lnTo>
                            <a:pt x="440182" y="692784"/>
                          </a:lnTo>
                          <a:lnTo>
                            <a:pt x="443991" y="692784"/>
                          </a:lnTo>
                          <a:lnTo>
                            <a:pt x="447801" y="692784"/>
                          </a:lnTo>
                          <a:lnTo>
                            <a:pt x="451611" y="693674"/>
                          </a:lnTo>
                          <a:lnTo>
                            <a:pt x="455422" y="694689"/>
                          </a:lnTo>
                          <a:lnTo>
                            <a:pt x="459232" y="695579"/>
                          </a:lnTo>
                          <a:lnTo>
                            <a:pt x="462026" y="695579"/>
                          </a:lnTo>
                          <a:lnTo>
                            <a:pt x="464947" y="696594"/>
                          </a:lnTo>
                          <a:lnTo>
                            <a:pt x="467741" y="697483"/>
                          </a:lnTo>
                          <a:lnTo>
                            <a:pt x="471551" y="699388"/>
                          </a:lnTo>
                          <a:lnTo>
                            <a:pt x="475360" y="700405"/>
                          </a:lnTo>
                          <a:lnTo>
                            <a:pt x="479170" y="702309"/>
                          </a:lnTo>
                          <a:lnTo>
                            <a:pt x="483997" y="704214"/>
                          </a:lnTo>
                          <a:lnTo>
                            <a:pt x="487807" y="706119"/>
                          </a:lnTo>
                          <a:lnTo>
                            <a:pt x="491616" y="708913"/>
                          </a:lnTo>
                          <a:lnTo>
                            <a:pt x="496316" y="711454"/>
                          </a:lnTo>
                          <a:lnTo>
                            <a:pt x="501141" y="714375"/>
                          </a:lnTo>
                          <a:lnTo>
                            <a:pt x="505841" y="717169"/>
                          </a:lnTo>
                          <a:lnTo>
                            <a:pt x="510539" y="720089"/>
                          </a:lnTo>
                          <a:lnTo>
                            <a:pt x="515366" y="723900"/>
                          </a:lnTo>
                          <a:lnTo>
                            <a:pt x="521081" y="728599"/>
                          </a:lnTo>
                          <a:lnTo>
                            <a:pt x="526795" y="733425"/>
                          </a:lnTo>
                          <a:lnTo>
                            <a:pt x="533400" y="737869"/>
                          </a:lnTo>
                          <a:lnTo>
                            <a:pt x="541020" y="744474"/>
                          </a:lnTo>
                          <a:lnTo>
                            <a:pt x="551560" y="753109"/>
                          </a:lnTo>
                          <a:lnTo>
                            <a:pt x="564895" y="764158"/>
                          </a:lnTo>
                          <a:lnTo>
                            <a:pt x="573404" y="770889"/>
                          </a:lnTo>
                          <a:lnTo>
                            <a:pt x="580135" y="776605"/>
                          </a:lnTo>
                          <a:lnTo>
                            <a:pt x="586739" y="781304"/>
                          </a:lnTo>
                          <a:lnTo>
                            <a:pt x="592454" y="784859"/>
                          </a:lnTo>
                          <a:lnTo>
                            <a:pt x="597281" y="787654"/>
                          </a:lnTo>
                          <a:lnTo>
                            <a:pt x="601979" y="791463"/>
                          </a:lnTo>
                          <a:lnTo>
                            <a:pt x="606806" y="794384"/>
                          </a:lnTo>
                          <a:lnTo>
                            <a:pt x="611504" y="797179"/>
                          </a:lnTo>
                          <a:lnTo>
                            <a:pt x="616331" y="799083"/>
                          </a:lnTo>
                          <a:lnTo>
                            <a:pt x="620141" y="800988"/>
                          </a:lnTo>
                          <a:lnTo>
                            <a:pt x="624839" y="802894"/>
                          </a:lnTo>
                          <a:lnTo>
                            <a:pt x="628650" y="804799"/>
                          </a:lnTo>
                          <a:lnTo>
                            <a:pt x="633476" y="806704"/>
                          </a:lnTo>
                          <a:lnTo>
                            <a:pt x="637158" y="807719"/>
                          </a:lnTo>
                          <a:lnTo>
                            <a:pt x="640969" y="809244"/>
                          </a:lnTo>
                          <a:lnTo>
                            <a:pt x="644779" y="810259"/>
                          </a:lnTo>
                          <a:lnTo>
                            <a:pt x="649604" y="810259"/>
                          </a:lnTo>
                          <a:lnTo>
                            <a:pt x="651510" y="811149"/>
                          </a:lnTo>
                          <a:lnTo>
                            <a:pt x="653414" y="811149"/>
                          </a:lnTo>
                          <a:lnTo>
                            <a:pt x="656208" y="812164"/>
                          </a:lnTo>
                          <a:lnTo>
                            <a:pt x="661035" y="812164"/>
                          </a:lnTo>
                          <a:lnTo>
                            <a:pt x="666750" y="813054"/>
                          </a:lnTo>
                          <a:lnTo>
                            <a:pt x="671448" y="813054"/>
                          </a:lnTo>
                          <a:lnTo>
                            <a:pt x="677163" y="813054"/>
                          </a:lnTo>
                          <a:lnTo>
                            <a:pt x="683895" y="813054"/>
                          </a:lnTo>
                          <a:lnTo>
                            <a:pt x="690498" y="813054"/>
                          </a:lnTo>
                          <a:lnTo>
                            <a:pt x="698119" y="813054"/>
                          </a:lnTo>
                          <a:lnTo>
                            <a:pt x="707644" y="812164"/>
                          </a:lnTo>
                          <a:lnTo>
                            <a:pt x="719073" y="812164"/>
                          </a:lnTo>
                          <a:lnTo>
                            <a:pt x="733425" y="811149"/>
                          </a:lnTo>
                          <a:lnTo>
                            <a:pt x="741933" y="811149"/>
                          </a:lnTo>
                          <a:lnTo>
                            <a:pt x="746760" y="811149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3245589</wp:posOffset>
            </wp:positionH>
            <wp:positionV relativeFrom="paragraph">
              <wp:posOffset>122621</wp:posOffset>
            </wp:positionV>
            <wp:extent cx="1026279" cy="329051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6279" cy="329051"/>
                    </a:xfrm>
                    <a:custGeom>
                      <a:rect l="l" t="t" r="r" b="b"/>
                      <a:pathLst>
                        <a:path w="981202" h="368300">
                          <a:moveTo>
                            <a:pt x="981202" y="0"/>
                          </a:moveTo>
                          <a:lnTo>
                            <a:pt x="0" y="36830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7" behindDoc="1" locked="0" layoutInCell="1" allowOverlap="1">
            <wp:simplePos x="0" y="0"/>
            <wp:positionH relativeFrom="page">
              <wp:posOffset>4271868</wp:posOffset>
            </wp:positionH>
            <wp:positionV relativeFrom="paragraph">
              <wp:posOffset>122621</wp:posOffset>
            </wp:positionV>
            <wp:extent cx="250924" cy="180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924" cy="180"/>
                    </a:xfrm>
                    <a:custGeom>
                      <a:rect l="l" t="t" r="r" b="b"/>
                      <a:pathLst>
                        <a:path w="239903" h="180">
                          <a:moveTo>
                            <a:pt x="0" y="0"/>
                          </a:moveTo>
                          <a:lnTo>
                            <a:pt x="239903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0" behindDoc="1" locked="0" layoutInCell="1" allowOverlap="1">
            <wp:simplePos x="0" y="0"/>
            <wp:positionH relativeFrom="page">
              <wp:posOffset>3425181</wp:posOffset>
            </wp:positionH>
            <wp:positionV relativeFrom="paragraph">
              <wp:posOffset>49821</wp:posOffset>
            </wp:positionV>
            <wp:extent cx="45695" cy="38577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695" cy="38577"/>
                    </a:xfrm>
                    <a:custGeom>
                      <a:rect l="l" t="t" r="r" b="b"/>
                      <a:pathLst>
                        <a:path w="43688" h="43179">
                          <a:moveTo>
                            <a:pt x="17146" y="13970"/>
                          </a:moveTo>
                          <a:lnTo>
                            <a:pt x="15241" y="27304"/>
                          </a:lnTo>
                          <a:lnTo>
                            <a:pt x="27559" y="29209"/>
                          </a:lnTo>
                          <a:lnTo>
                            <a:pt x="29465" y="15875"/>
                          </a:lnTo>
                          <a:lnTo>
                            <a:pt x="17146" y="13970"/>
                          </a:lnTo>
                          <a:lnTo>
                            <a:pt x="11431" y="7239"/>
                          </a:lnTo>
                          <a:lnTo>
                            <a:pt x="7621" y="31750"/>
                          </a:lnTo>
                          <a:lnTo>
                            <a:pt x="32385" y="35559"/>
                          </a:lnTo>
                          <a:lnTo>
                            <a:pt x="37084" y="11049"/>
                          </a:lnTo>
                          <a:lnTo>
                            <a:pt x="11431" y="7239"/>
                          </a:lnTo>
                          <a:lnTo>
                            <a:pt x="6604" y="0"/>
                          </a:lnTo>
                          <a:lnTo>
                            <a:pt x="0" y="37464"/>
                          </a:lnTo>
                          <a:lnTo>
                            <a:pt x="38100" y="43179"/>
                          </a:lnTo>
                          <a:lnTo>
                            <a:pt x="43688" y="5714"/>
                          </a:lnTo>
                          <a:lnTo>
                            <a:pt x="6604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6" behindDoc="1" locked="0" layoutInCell="1" allowOverlap="1">
            <wp:simplePos x="0" y="0"/>
            <wp:positionH relativeFrom="page">
              <wp:posOffset>1843852</wp:posOffset>
            </wp:positionH>
            <wp:positionV relativeFrom="paragraph">
              <wp:posOffset>73309</wp:posOffset>
            </wp:positionV>
            <wp:extent cx="18915" cy="15090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15" cy="15090"/>
                    </a:xfrm>
                    <a:custGeom>
                      <a:rect l="l" t="t" r="r" b="b"/>
                      <a:pathLst>
                        <a:path w="18085" h="16890">
                          <a:moveTo>
                            <a:pt x="18085" y="0"/>
                          </a:moveTo>
                          <a:lnTo>
                            <a:pt x="0" y="168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1891646</wp:posOffset>
            </wp:positionH>
            <wp:positionV relativeFrom="paragraph">
              <wp:posOffset>73309</wp:posOffset>
            </wp:positionV>
            <wp:extent cx="18928" cy="15090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28" cy="15090"/>
                    </a:xfrm>
                    <a:custGeom>
                      <a:rect l="l" t="t" r="r" b="b"/>
                      <a:pathLst>
                        <a:path w="18097" h="16890">
                          <a:moveTo>
                            <a:pt x="18097" y="1689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2312160</wp:posOffset>
            </wp:positionH>
            <wp:positionV relativeFrom="paragraph">
              <wp:posOffset>73309</wp:posOffset>
            </wp:positionV>
            <wp:extent cx="17931" cy="15090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31" cy="15090"/>
                    </a:xfrm>
                    <a:custGeom>
                      <a:rect l="l" t="t" r="r" b="b"/>
                      <a:pathLst>
                        <a:path w="17144" h="16890">
                          <a:moveTo>
                            <a:pt x="17144" y="0"/>
                          </a:moveTo>
                          <a:lnTo>
                            <a:pt x="0" y="168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2359981</wp:posOffset>
            </wp:positionH>
            <wp:positionV relativeFrom="paragraph">
              <wp:posOffset>73309</wp:posOffset>
            </wp:positionV>
            <wp:extent cx="17932" cy="15090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32" cy="15090"/>
                    </a:xfrm>
                    <a:custGeom>
                      <a:rect l="l" t="t" r="r" b="b"/>
                      <a:pathLst>
                        <a:path w="17145" h="16890">
                          <a:moveTo>
                            <a:pt x="17145" y="1689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0" behindDoc="1" locked="0" layoutInCell="1" allowOverlap="1">
            <wp:simplePos x="0" y="0"/>
            <wp:positionH relativeFrom="page">
              <wp:posOffset>2547145</wp:posOffset>
            </wp:positionH>
            <wp:positionV relativeFrom="paragraph">
              <wp:posOffset>73309</wp:posOffset>
            </wp:positionV>
            <wp:extent cx="18994" cy="15090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4" cy="15090"/>
                    </a:xfrm>
                    <a:custGeom>
                      <a:rect l="l" t="t" r="r" b="b"/>
                      <a:pathLst>
                        <a:path w="18160" h="16890">
                          <a:moveTo>
                            <a:pt x="18160" y="0"/>
                          </a:moveTo>
                          <a:lnTo>
                            <a:pt x="0" y="168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9" behindDoc="1" locked="0" layoutInCell="1" allowOverlap="1">
            <wp:simplePos x="0" y="0"/>
            <wp:positionH relativeFrom="page">
              <wp:posOffset>2594965</wp:posOffset>
            </wp:positionH>
            <wp:positionV relativeFrom="paragraph">
              <wp:posOffset>73309</wp:posOffset>
            </wp:positionV>
            <wp:extent cx="18995" cy="15090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5" cy="15090"/>
                    </a:xfrm>
                    <a:custGeom>
                      <a:rect l="l" t="t" r="r" b="b"/>
                      <a:pathLst>
                        <a:path w="18161" h="16890">
                          <a:moveTo>
                            <a:pt x="18161" y="1689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7" behindDoc="1" locked="0" layoutInCell="1" allowOverlap="1">
            <wp:simplePos x="0" y="0"/>
            <wp:positionH relativeFrom="page">
              <wp:posOffset>1817962</wp:posOffset>
            </wp:positionH>
            <wp:positionV relativeFrom="paragraph">
              <wp:posOffset>139686</wp:posOffset>
            </wp:positionV>
            <wp:extent cx="51778" cy="43684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78" cy="43684"/>
                    </a:xfrm>
                    <a:custGeom>
                      <a:rect l="l" t="t" r="r" b="b"/>
                      <a:pathLst>
                        <a:path w="49504" h="48895">
                          <a:moveTo>
                            <a:pt x="20942" y="16892"/>
                          </a:moveTo>
                          <a:lnTo>
                            <a:pt x="17132" y="28321"/>
                          </a:lnTo>
                          <a:lnTo>
                            <a:pt x="28562" y="32767"/>
                          </a:lnTo>
                          <a:lnTo>
                            <a:pt x="33324" y="20701"/>
                          </a:lnTo>
                          <a:lnTo>
                            <a:pt x="20942" y="16892"/>
                          </a:lnTo>
                          <a:lnTo>
                            <a:pt x="18085" y="8256"/>
                          </a:lnTo>
                          <a:lnTo>
                            <a:pt x="8572" y="31750"/>
                          </a:lnTo>
                          <a:lnTo>
                            <a:pt x="32372" y="40387"/>
                          </a:lnTo>
                          <a:lnTo>
                            <a:pt x="41884" y="16892"/>
                          </a:lnTo>
                          <a:lnTo>
                            <a:pt x="18085" y="8256"/>
                          </a:lnTo>
                          <a:lnTo>
                            <a:pt x="14274" y="0"/>
                          </a:lnTo>
                          <a:lnTo>
                            <a:pt x="0" y="35561"/>
                          </a:lnTo>
                          <a:lnTo>
                            <a:pt x="36182" y="48895"/>
                          </a:lnTo>
                          <a:lnTo>
                            <a:pt x="49504" y="13970"/>
                          </a:lnTo>
                          <a:lnTo>
                            <a:pt x="14274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8" behindDoc="1" locked="0" layoutInCell="1" allowOverlap="1">
            <wp:simplePos x="0" y="0"/>
            <wp:positionH relativeFrom="page">
              <wp:posOffset>2046000</wp:posOffset>
            </wp:positionH>
            <wp:positionV relativeFrom="paragraph">
              <wp:posOffset>189952</wp:posOffset>
            </wp:positionV>
            <wp:extent cx="15926" cy="7601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26" cy="7601"/>
                    </a:xfrm>
                    <a:custGeom>
                      <a:rect l="l" t="t" r="r" b="b"/>
                      <a:pathLst>
                        <a:path w="15227" h="8508">
                          <a:moveTo>
                            <a:pt x="0" y="8508"/>
                          </a:moveTo>
                          <a:lnTo>
                            <a:pt x="15227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1" locked="0" layoutInCell="1" allowOverlap="1">
            <wp:simplePos x="0" y="0"/>
            <wp:positionH relativeFrom="page">
              <wp:posOffset>2053956</wp:posOffset>
            </wp:positionH>
            <wp:positionV relativeFrom="paragraph">
              <wp:posOffset>189952</wp:posOffset>
            </wp:positionV>
            <wp:extent cx="26885" cy="7601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885" cy="7601"/>
                    </a:xfrm>
                    <a:custGeom>
                      <a:rect l="l" t="t" r="r" b="b"/>
                      <a:pathLst>
                        <a:path w="25705" h="8508">
                          <a:moveTo>
                            <a:pt x="0" y="3809"/>
                          </a:moveTo>
                          <a:lnTo>
                            <a:pt x="952" y="2794"/>
                          </a:lnTo>
                          <a:lnTo>
                            <a:pt x="1905" y="1905"/>
                          </a:lnTo>
                          <a:lnTo>
                            <a:pt x="3810" y="888"/>
                          </a:lnTo>
                          <a:lnTo>
                            <a:pt x="4762" y="888"/>
                          </a:lnTo>
                          <a:lnTo>
                            <a:pt x="6667" y="0"/>
                          </a:lnTo>
                          <a:lnTo>
                            <a:pt x="8572" y="0"/>
                          </a:lnTo>
                          <a:lnTo>
                            <a:pt x="9525" y="0"/>
                          </a:lnTo>
                          <a:lnTo>
                            <a:pt x="11430" y="0"/>
                          </a:lnTo>
                          <a:lnTo>
                            <a:pt x="13335" y="0"/>
                          </a:lnTo>
                          <a:lnTo>
                            <a:pt x="14287" y="0"/>
                          </a:lnTo>
                          <a:lnTo>
                            <a:pt x="16192" y="0"/>
                          </a:lnTo>
                          <a:lnTo>
                            <a:pt x="18097" y="888"/>
                          </a:lnTo>
                          <a:lnTo>
                            <a:pt x="19050" y="1905"/>
                          </a:lnTo>
                          <a:lnTo>
                            <a:pt x="20942" y="2794"/>
                          </a:lnTo>
                          <a:lnTo>
                            <a:pt x="21895" y="3809"/>
                          </a:lnTo>
                          <a:lnTo>
                            <a:pt x="22847" y="4699"/>
                          </a:lnTo>
                          <a:lnTo>
                            <a:pt x="23800" y="5714"/>
                          </a:lnTo>
                          <a:lnTo>
                            <a:pt x="24752" y="6604"/>
                          </a:lnTo>
                          <a:lnTo>
                            <a:pt x="25705" y="850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1" behindDoc="1" locked="0" layoutInCell="1" allowOverlap="1">
            <wp:simplePos x="0" y="0"/>
            <wp:positionH relativeFrom="page">
              <wp:posOffset>2080842</wp:posOffset>
            </wp:positionH>
            <wp:positionV relativeFrom="paragraph">
              <wp:posOffset>189952</wp:posOffset>
            </wp:positionV>
            <wp:extent cx="34855" cy="7601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55" cy="7601"/>
                    </a:xfrm>
                    <a:custGeom>
                      <a:rect l="l" t="t" r="r" b="b"/>
                      <a:pathLst>
                        <a:path w="33325" h="8508">
                          <a:moveTo>
                            <a:pt x="33325" y="0"/>
                          </a:moveTo>
                          <a:lnTo>
                            <a:pt x="30467" y="0"/>
                          </a:lnTo>
                          <a:lnTo>
                            <a:pt x="27610" y="0"/>
                          </a:lnTo>
                          <a:lnTo>
                            <a:pt x="23800" y="0"/>
                          </a:lnTo>
                          <a:lnTo>
                            <a:pt x="20942" y="888"/>
                          </a:lnTo>
                          <a:lnTo>
                            <a:pt x="17145" y="1905"/>
                          </a:lnTo>
                          <a:lnTo>
                            <a:pt x="14287" y="2794"/>
                          </a:lnTo>
                          <a:lnTo>
                            <a:pt x="11430" y="3809"/>
                          </a:lnTo>
                          <a:lnTo>
                            <a:pt x="8572" y="4699"/>
                          </a:lnTo>
                          <a:lnTo>
                            <a:pt x="4762" y="5714"/>
                          </a:lnTo>
                          <a:lnTo>
                            <a:pt x="1905" y="7619"/>
                          </a:lnTo>
                          <a:lnTo>
                            <a:pt x="0" y="850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2115698</wp:posOffset>
            </wp:positionH>
            <wp:positionV relativeFrom="paragraph">
              <wp:posOffset>189952</wp:posOffset>
            </wp:positionV>
            <wp:extent cx="35851" cy="7601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51" cy="7601"/>
                    </a:xfrm>
                    <a:custGeom>
                      <a:rect l="l" t="t" r="r" b="b"/>
                      <a:pathLst>
                        <a:path w="34277" h="8508">
                          <a:moveTo>
                            <a:pt x="0" y="0"/>
                          </a:moveTo>
                          <a:lnTo>
                            <a:pt x="3810" y="0"/>
                          </a:lnTo>
                          <a:lnTo>
                            <a:pt x="6667" y="0"/>
                          </a:lnTo>
                          <a:lnTo>
                            <a:pt x="10477" y="0"/>
                          </a:lnTo>
                          <a:lnTo>
                            <a:pt x="13322" y="888"/>
                          </a:lnTo>
                          <a:lnTo>
                            <a:pt x="17132" y="1905"/>
                          </a:lnTo>
                          <a:lnTo>
                            <a:pt x="19989" y="2794"/>
                          </a:lnTo>
                          <a:lnTo>
                            <a:pt x="22847" y="3809"/>
                          </a:lnTo>
                          <a:lnTo>
                            <a:pt x="25704" y="4699"/>
                          </a:lnTo>
                          <a:lnTo>
                            <a:pt x="29514" y="5714"/>
                          </a:lnTo>
                          <a:lnTo>
                            <a:pt x="32372" y="7619"/>
                          </a:lnTo>
                          <a:lnTo>
                            <a:pt x="34277" y="850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2151550</wp:posOffset>
            </wp:positionH>
            <wp:positionV relativeFrom="paragraph">
              <wp:posOffset>189952</wp:posOffset>
            </wp:positionV>
            <wp:extent cx="26885" cy="7601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885" cy="7601"/>
                    </a:xfrm>
                    <a:custGeom>
                      <a:rect l="l" t="t" r="r" b="b"/>
                      <a:pathLst>
                        <a:path w="25705" h="8508">
                          <a:moveTo>
                            <a:pt x="25705" y="3809"/>
                          </a:moveTo>
                          <a:lnTo>
                            <a:pt x="24752" y="2794"/>
                          </a:lnTo>
                          <a:lnTo>
                            <a:pt x="23800" y="1905"/>
                          </a:lnTo>
                          <a:lnTo>
                            <a:pt x="21895" y="888"/>
                          </a:lnTo>
                          <a:lnTo>
                            <a:pt x="20942" y="888"/>
                          </a:lnTo>
                          <a:lnTo>
                            <a:pt x="19037" y="0"/>
                          </a:lnTo>
                          <a:lnTo>
                            <a:pt x="17132" y="0"/>
                          </a:lnTo>
                          <a:lnTo>
                            <a:pt x="16180" y="0"/>
                          </a:lnTo>
                          <a:lnTo>
                            <a:pt x="14275" y="0"/>
                          </a:lnTo>
                          <a:lnTo>
                            <a:pt x="12370" y="0"/>
                          </a:lnTo>
                          <a:lnTo>
                            <a:pt x="11417" y="0"/>
                          </a:lnTo>
                          <a:lnTo>
                            <a:pt x="9512" y="0"/>
                          </a:lnTo>
                          <a:lnTo>
                            <a:pt x="7607" y="888"/>
                          </a:lnTo>
                          <a:lnTo>
                            <a:pt x="6655" y="1905"/>
                          </a:lnTo>
                          <a:lnTo>
                            <a:pt x="4750" y="2794"/>
                          </a:lnTo>
                          <a:lnTo>
                            <a:pt x="3810" y="3809"/>
                          </a:lnTo>
                          <a:lnTo>
                            <a:pt x="2857" y="4699"/>
                          </a:lnTo>
                          <a:lnTo>
                            <a:pt x="1905" y="5714"/>
                          </a:lnTo>
                          <a:lnTo>
                            <a:pt x="952" y="6604"/>
                          </a:lnTo>
                          <a:lnTo>
                            <a:pt x="0" y="850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1" locked="0" layoutInCell="1" allowOverlap="1">
            <wp:simplePos x="0" y="0"/>
            <wp:positionH relativeFrom="page">
              <wp:posOffset>2170466</wp:posOffset>
            </wp:positionH>
            <wp:positionV relativeFrom="paragraph">
              <wp:posOffset>189952</wp:posOffset>
            </wp:positionV>
            <wp:extent cx="15926" cy="7601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26" cy="7601"/>
                    </a:xfrm>
                    <a:custGeom>
                      <a:rect l="l" t="t" r="r" b="b"/>
                      <a:pathLst>
                        <a:path w="15227" h="8508">
                          <a:moveTo>
                            <a:pt x="15227" y="850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0" behindDoc="1" locked="0" layoutInCell="1" allowOverlap="1">
            <wp:simplePos x="0" y="0"/>
            <wp:positionH relativeFrom="page">
              <wp:posOffset>2080842</wp:posOffset>
            </wp:positionH>
            <wp:positionV relativeFrom="paragraph">
              <wp:posOffset>197554</wp:posOffset>
            </wp:positionV>
            <wp:extent cx="180" cy="22693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2693"/>
                    </a:xfrm>
                    <a:custGeom>
                      <a:rect l="l" t="t" r="r" b="b"/>
                      <a:pathLst>
                        <a:path w="180" h="25400">
                          <a:moveTo>
                            <a:pt x="0" y="2540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73" behindDoc="1" locked="0" layoutInCell="1" allowOverlap="1">
            <wp:simplePos x="0" y="0"/>
            <wp:positionH relativeFrom="page">
              <wp:posOffset>2074878</wp:posOffset>
            </wp:positionH>
            <wp:positionV relativeFrom="paragraph">
              <wp:posOffset>15486</wp:posOffset>
            </wp:positionV>
            <wp:extent cx="44806" cy="38919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806" cy="38919"/>
                    </a:xfrm>
                    <a:custGeom>
                      <a:rect l="l" t="t" r="r" b="b"/>
                      <a:pathLst>
                        <a:path w="42838" h="43562">
                          <a:moveTo>
                            <a:pt x="26645" y="14351"/>
                          </a:moveTo>
                          <a:lnTo>
                            <a:pt x="14275" y="16256"/>
                          </a:lnTo>
                          <a:lnTo>
                            <a:pt x="16180" y="29211"/>
                          </a:lnTo>
                          <a:lnTo>
                            <a:pt x="28550" y="27306"/>
                          </a:lnTo>
                          <a:lnTo>
                            <a:pt x="26645" y="14351"/>
                          </a:lnTo>
                          <a:lnTo>
                            <a:pt x="32360" y="7620"/>
                          </a:lnTo>
                          <a:lnTo>
                            <a:pt x="6655" y="11431"/>
                          </a:lnTo>
                          <a:lnTo>
                            <a:pt x="10465" y="35942"/>
                          </a:lnTo>
                          <a:lnTo>
                            <a:pt x="35217" y="32131"/>
                          </a:lnTo>
                          <a:lnTo>
                            <a:pt x="32360" y="7620"/>
                          </a:lnTo>
                          <a:lnTo>
                            <a:pt x="37122" y="0"/>
                          </a:lnTo>
                          <a:lnTo>
                            <a:pt x="0" y="5716"/>
                          </a:lnTo>
                          <a:lnTo>
                            <a:pt x="4750" y="43562"/>
                          </a:lnTo>
                          <a:lnTo>
                            <a:pt x="42838" y="37846"/>
                          </a:lnTo>
                          <a:lnTo>
                            <a:pt x="37122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2151550</wp:posOffset>
            </wp:positionH>
            <wp:positionV relativeFrom="paragraph">
              <wp:posOffset>22294</wp:posOffset>
            </wp:positionV>
            <wp:extent cx="180" cy="22693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2693"/>
                    </a:xfrm>
                    <a:custGeom>
                      <a:rect l="l" t="t" r="r" b="b"/>
                      <a:pathLst>
                        <a:path w="180" h="25400">
                          <a:moveTo>
                            <a:pt x="0" y="2540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4" behindDoc="1" locked="0" layoutInCell="1" allowOverlap="1">
            <wp:simplePos x="0" y="0"/>
            <wp:positionH relativeFrom="page">
              <wp:posOffset>2186392</wp:posOffset>
            </wp:positionH>
            <wp:positionV relativeFrom="paragraph">
              <wp:posOffset>22294</wp:posOffset>
            </wp:positionV>
            <wp:extent cx="180" cy="22693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2693"/>
                    </a:xfrm>
                    <a:custGeom>
                      <a:rect l="l" t="t" r="r" b="b"/>
                      <a:pathLst>
                        <a:path w="180" h="25400">
                          <a:moveTo>
                            <a:pt x="0" y="2540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3109168</wp:posOffset>
            </wp:positionH>
            <wp:positionV relativeFrom="paragraph">
              <wp:posOffset>20592</wp:posOffset>
            </wp:positionV>
            <wp:extent cx="189156" cy="80560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156" cy="80560"/>
                    </a:xfrm>
                    <a:custGeom>
                      <a:rect l="l" t="t" r="r" b="b"/>
                      <a:pathLst>
                        <a:path w="180848" h="90170">
                          <a:moveTo>
                            <a:pt x="180848" y="90170"/>
                          </a:moveTo>
                          <a:lnTo>
                            <a:pt x="180848" y="86740"/>
                          </a:lnTo>
                          <a:lnTo>
                            <a:pt x="180848" y="82930"/>
                          </a:lnTo>
                          <a:lnTo>
                            <a:pt x="180848" y="79121"/>
                          </a:lnTo>
                          <a:lnTo>
                            <a:pt x="179958" y="75310"/>
                          </a:lnTo>
                          <a:lnTo>
                            <a:pt x="178942" y="71501"/>
                          </a:lnTo>
                          <a:lnTo>
                            <a:pt x="178942" y="67690"/>
                          </a:lnTo>
                          <a:lnTo>
                            <a:pt x="178054" y="64770"/>
                          </a:lnTo>
                          <a:lnTo>
                            <a:pt x="176148" y="61340"/>
                          </a:lnTo>
                          <a:lnTo>
                            <a:pt x="175132" y="57530"/>
                          </a:lnTo>
                          <a:lnTo>
                            <a:pt x="174244" y="54609"/>
                          </a:lnTo>
                          <a:lnTo>
                            <a:pt x="172338" y="50800"/>
                          </a:lnTo>
                          <a:lnTo>
                            <a:pt x="170433" y="48005"/>
                          </a:lnTo>
                          <a:lnTo>
                            <a:pt x="168529" y="44196"/>
                          </a:lnTo>
                          <a:lnTo>
                            <a:pt x="166623" y="41275"/>
                          </a:lnTo>
                          <a:lnTo>
                            <a:pt x="164719" y="38480"/>
                          </a:lnTo>
                          <a:lnTo>
                            <a:pt x="162813" y="35940"/>
                          </a:lnTo>
                          <a:lnTo>
                            <a:pt x="159892" y="32130"/>
                          </a:lnTo>
                          <a:lnTo>
                            <a:pt x="157988" y="30226"/>
                          </a:lnTo>
                          <a:lnTo>
                            <a:pt x="155194" y="27304"/>
                          </a:lnTo>
                          <a:lnTo>
                            <a:pt x="152273" y="24510"/>
                          </a:lnTo>
                          <a:lnTo>
                            <a:pt x="149479" y="21590"/>
                          </a:lnTo>
                          <a:lnTo>
                            <a:pt x="146557" y="19684"/>
                          </a:lnTo>
                          <a:lnTo>
                            <a:pt x="143763" y="16890"/>
                          </a:lnTo>
                          <a:lnTo>
                            <a:pt x="140842" y="14985"/>
                          </a:lnTo>
                          <a:lnTo>
                            <a:pt x="138048" y="13334"/>
                          </a:lnTo>
                          <a:lnTo>
                            <a:pt x="134238" y="11429"/>
                          </a:lnTo>
                          <a:lnTo>
                            <a:pt x="131317" y="9525"/>
                          </a:lnTo>
                          <a:lnTo>
                            <a:pt x="127507" y="8635"/>
                          </a:lnTo>
                          <a:lnTo>
                            <a:pt x="124713" y="6730"/>
                          </a:lnTo>
                          <a:lnTo>
                            <a:pt x="120904" y="5715"/>
                          </a:lnTo>
                          <a:lnTo>
                            <a:pt x="117094" y="4826"/>
                          </a:lnTo>
                          <a:lnTo>
                            <a:pt x="114173" y="2921"/>
                          </a:lnTo>
                          <a:lnTo>
                            <a:pt x="110363" y="2921"/>
                          </a:lnTo>
                          <a:lnTo>
                            <a:pt x="106553" y="1904"/>
                          </a:lnTo>
                          <a:lnTo>
                            <a:pt x="102742" y="1015"/>
                          </a:lnTo>
                          <a:lnTo>
                            <a:pt x="98932" y="1015"/>
                          </a:lnTo>
                          <a:lnTo>
                            <a:pt x="95123" y="0"/>
                          </a:lnTo>
                          <a:lnTo>
                            <a:pt x="91313" y="0"/>
                          </a:lnTo>
                          <a:lnTo>
                            <a:pt x="88519" y="0"/>
                          </a:lnTo>
                          <a:lnTo>
                            <a:pt x="84708" y="0"/>
                          </a:lnTo>
                          <a:lnTo>
                            <a:pt x="80898" y="1015"/>
                          </a:lnTo>
                          <a:lnTo>
                            <a:pt x="77088" y="1015"/>
                          </a:lnTo>
                          <a:lnTo>
                            <a:pt x="73279" y="1904"/>
                          </a:lnTo>
                          <a:lnTo>
                            <a:pt x="69469" y="2921"/>
                          </a:lnTo>
                          <a:lnTo>
                            <a:pt x="65658" y="3809"/>
                          </a:lnTo>
                          <a:lnTo>
                            <a:pt x="62864" y="4826"/>
                          </a:lnTo>
                          <a:lnTo>
                            <a:pt x="59054" y="5715"/>
                          </a:lnTo>
                          <a:lnTo>
                            <a:pt x="55245" y="7620"/>
                          </a:lnTo>
                          <a:lnTo>
                            <a:pt x="52323" y="8635"/>
                          </a:lnTo>
                          <a:lnTo>
                            <a:pt x="48513" y="10540"/>
                          </a:lnTo>
                          <a:lnTo>
                            <a:pt x="45720" y="12446"/>
                          </a:lnTo>
                          <a:lnTo>
                            <a:pt x="41910" y="13970"/>
                          </a:lnTo>
                          <a:lnTo>
                            <a:pt x="38988" y="15875"/>
                          </a:lnTo>
                          <a:lnTo>
                            <a:pt x="36195" y="17779"/>
                          </a:lnTo>
                          <a:lnTo>
                            <a:pt x="33273" y="19684"/>
                          </a:lnTo>
                          <a:lnTo>
                            <a:pt x="30479" y="22605"/>
                          </a:lnTo>
                          <a:lnTo>
                            <a:pt x="27558" y="25400"/>
                          </a:lnTo>
                          <a:lnTo>
                            <a:pt x="24764" y="27304"/>
                          </a:lnTo>
                          <a:lnTo>
                            <a:pt x="22860" y="30226"/>
                          </a:lnTo>
                          <a:lnTo>
                            <a:pt x="19938" y="33020"/>
                          </a:lnTo>
                          <a:lnTo>
                            <a:pt x="18033" y="35940"/>
                          </a:lnTo>
                          <a:lnTo>
                            <a:pt x="15239" y="39370"/>
                          </a:lnTo>
                          <a:lnTo>
                            <a:pt x="13335" y="42290"/>
                          </a:lnTo>
                          <a:lnTo>
                            <a:pt x="11429" y="45084"/>
                          </a:lnTo>
                          <a:lnTo>
                            <a:pt x="9525" y="48895"/>
                          </a:lnTo>
                          <a:lnTo>
                            <a:pt x="8508" y="51815"/>
                          </a:lnTo>
                          <a:lnTo>
                            <a:pt x="6604" y="55626"/>
                          </a:lnTo>
                          <a:lnTo>
                            <a:pt x="5714" y="58420"/>
                          </a:lnTo>
                          <a:lnTo>
                            <a:pt x="3810" y="62229"/>
                          </a:lnTo>
                          <a:lnTo>
                            <a:pt x="2794" y="65785"/>
                          </a:lnTo>
                          <a:lnTo>
                            <a:pt x="1904" y="68579"/>
                          </a:lnTo>
                          <a:lnTo>
                            <a:pt x="888" y="72390"/>
                          </a:lnTo>
                          <a:lnTo>
                            <a:pt x="888" y="76200"/>
                          </a:lnTo>
                          <a:lnTo>
                            <a:pt x="0" y="80009"/>
                          </a:lnTo>
                          <a:lnTo>
                            <a:pt x="0" y="83820"/>
                          </a:lnTo>
                          <a:lnTo>
                            <a:pt x="0" y="87376"/>
                          </a:lnTo>
                          <a:lnTo>
                            <a:pt x="0" y="9017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3147025</wp:posOffset>
            </wp:positionH>
            <wp:positionV relativeFrom="paragraph">
              <wp:posOffset>52702</wp:posOffset>
            </wp:positionV>
            <wp:extent cx="113440" cy="96446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40" cy="96446"/>
                    </a:xfrm>
                    <a:custGeom>
                      <a:rect l="l" t="t" r="r" b="b"/>
                      <a:pathLst>
                        <a:path w="108458" h="107950">
                          <a:moveTo>
                            <a:pt x="108458" y="54230"/>
                          </a:moveTo>
                          <a:lnTo>
                            <a:pt x="108458" y="51436"/>
                          </a:lnTo>
                          <a:lnTo>
                            <a:pt x="108458" y="48895"/>
                          </a:lnTo>
                          <a:lnTo>
                            <a:pt x="108458" y="45975"/>
                          </a:lnTo>
                          <a:lnTo>
                            <a:pt x="107568" y="43181"/>
                          </a:lnTo>
                          <a:lnTo>
                            <a:pt x="106553" y="40260"/>
                          </a:lnTo>
                          <a:lnTo>
                            <a:pt x="105663" y="37465"/>
                          </a:lnTo>
                          <a:lnTo>
                            <a:pt x="104647" y="34544"/>
                          </a:lnTo>
                          <a:lnTo>
                            <a:pt x="103759" y="31750"/>
                          </a:lnTo>
                          <a:lnTo>
                            <a:pt x="102743" y="28830"/>
                          </a:lnTo>
                          <a:lnTo>
                            <a:pt x="100837" y="26925"/>
                          </a:lnTo>
                          <a:lnTo>
                            <a:pt x="99949" y="24385"/>
                          </a:lnTo>
                          <a:lnTo>
                            <a:pt x="98043" y="22480"/>
                          </a:lnTo>
                          <a:lnTo>
                            <a:pt x="96138" y="19686"/>
                          </a:lnTo>
                          <a:lnTo>
                            <a:pt x="94234" y="17781"/>
                          </a:lnTo>
                          <a:lnTo>
                            <a:pt x="92328" y="15875"/>
                          </a:lnTo>
                          <a:lnTo>
                            <a:pt x="90424" y="13970"/>
                          </a:lnTo>
                          <a:lnTo>
                            <a:pt x="88518" y="12065"/>
                          </a:lnTo>
                          <a:lnTo>
                            <a:pt x="85597" y="10161"/>
                          </a:lnTo>
                          <a:lnTo>
                            <a:pt x="83693" y="8256"/>
                          </a:lnTo>
                          <a:lnTo>
                            <a:pt x="80899" y="7239"/>
                          </a:lnTo>
                          <a:lnTo>
                            <a:pt x="77978" y="5335"/>
                          </a:lnTo>
                          <a:lnTo>
                            <a:pt x="76072" y="4445"/>
                          </a:lnTo>
                          <a:lnTo>
                            <a:pt x="73278" y="3430"/>
                          </a:lnTo>
                          <a:lnTo>
                            <a:pt x="70358" y="2540"/>
                          </a:lnTo>
                          <a:lnTo>
                            <a:pt x="67563" y="1906"/>
                          </a:lnTo>
                          <a:lnTo>
                            <a:pt x="64643" y="1906"/>
                          </a:lnTo>
                          <a:lnTo>
                            <a:pt x="61849" y="889"/>
                          </a:lnTo>
                          <a:lnTo>
                            <a:pt x="58928" y="889"/>
                          </a:lnTo>
                          <a:lnTo>
                            <a:pt x="56134" y="0"/>
                          </a:lnTo>
                          <a:lnTo>
                            <a:pt x="53212" y="0"/>
                          </a:lnTo>
                          <a:lnTo>
                            <a:pt x="50418" y="889"/>
                          </a:lnTo>
                          <a:lnTo>
                            <a:pt x="47497" y="889"/>
                          </a:lnTo>
                          <a:lnTo>
                            <a:pt x="44703" y="889"/>
                          </a:lnTo>
                          <a:lnTo>
                            <a:pt x="41909" y="1906"/>
                          </a:lnTo>
                          <a:lnTo>
                            <a:pt x="38988" y="2540"/>
                          </a:lnTo>
                          <a:lnTo>
                            <a:pt x="36194" y="3430"/>
                          </a:lnTo>
                          <a:lnTo>
                            <a:pt x="34290" y="4445"/>
                          </a:lnTo>
                          <a:lnTo>
                            <a:pt x="31368" y="5335"/>
                          </a:lnTo>
                          <a:lnTo>
                            <a:pt x="28575" y="6350"/>
                          </a:lnTo>
                          <a:lnTo>
                            <a:pt x="25653" y="8256"/>
                          </a:lnTo>
                          <a:lnTo>
                            <a:pt x="23749" y="9144"/>
                          </a:lnTo>
                          <a:lnTo>
                            <a:pt x="20955" y="11050"/>
                          </a:lnTo>
                          <a:lnTo>
                            <a:pt x="19050" y="12955"/>
                          </a:lnTo>
                          <a:lnTo>
                            <a:pt x="17144" y="14860"/>
                          </a:lnTo>
                          <a:lnTo>
                            <a:pt x="15240" y="16764"/>
                          </a:lnTo>
                          <a:lnTo>
                            <a:pt x="13334" y="18669"/>
                          </a:lnTo>
                          <a:lnTo>
                            <a:pt x="11430" y="21590"/>
                          </a:lnTo>
                          <a:lnTo>
                            <a:pt x="9525" y="23495"/>
                          </a:lnTo>
                          <a:lnTo>
                            <a:pt x="7619" y="26289"/>
                          </a:lnTo>
                          <a:lnTo>
                            <a:pt x="6603" y="27940"/>
                          </a:lnTo>
                          <a:lnTo>
                            <a:pt x="4699" y="30735"/>
                          </a:lnTo>
                          <a:lnTo>
                            <a:pt x="3809" y="33656"/>
                          </a:lnTo>
                          <a:lnTo>
                            <a:pt x="2793" y="36450"/>
                          </a:lnTo>
                          <a:lnTo>
                            <a:pt x="1905" y="38355"/>
                          </a:lnTo>
                          <a:lnTo>
                            <a:pt x="888" y="41275"/>
                          </a:lnTo>
                          <a:lnTo>
                            <a:pt x="888" y="44069"/>
                          </a:lnTo>
                          <a:lnTo>
                            <a:pt x="0" y="46990"/>
                          </a:lnTo>
                          <a:lnTo>
                            <a:pt x="0" y="49785"/>
                          </a:lnTo>
                          <a:lnTo>
                            <a:pt x="0" y="52325"/>
                          </a:lnTo>
                          <a:lnTo>
                            <a:pt x="0" y="55245"/>
                          </a:lnTo>
                          <a:lnTo>
                            <a:pt x="0" y="58039"/>
                          </a:lnTo>
                          <a:lnTo>
                            <a:pt x="0" y="60961"/>
                          </a:lnTo>
                          <a:lnTo>
                            <a:pt x="888" y="63755"/>
                          </a:lnTo>
                          <a:lnTo>
                            <a:pt x="888" y="66675"/>
                          </a:lnTo>
                          <a:lnTo>
                            <a:pt x="1905" y="69469"/>
                          </a:lnTo>
                          <a:lnTo>
                            <a:pt x="2793" y="72390"/>
                          </a:lnTo>
                          <a:lnTo>
                            <a:pt x="3809" y="75185"/>
                          </a:lnTo>
                          <a:lnTo>
                            <a:pt x="4699" y="77725"/>
                          </a:lnTo>
                          <a:lnTo>
                            <a:pt x="6603" y="79630"/>
                          </a:lnTo>
                          <a:lnTo>
                            <a:pt x="7619" y="82550"/>
                          </a:lnTo>
                          <a:lnTo>
                            <a:pt x="9525" y="85344"/>
                          </a:lnTo>
                          <a:lnTo>
                            <a:pt x="11430" y="87250"/>
                          </a:lnTo>
                          <a:lnTo>
                            <a:pt x="13334" y="89155"/>
                          </a:lnTo>
                          <a:lnTo>
                            <a:pt x="15240" y="92075"/>
                          </a:lnTo>
                          <a:lnTo>
                            <a:pt x="17144" y="93981"/>
                          </a:lnTo>
                          <a:lnTo>
                            <a:pt x="19050" y="95886"/>
                          </a:lnTo>
                          <a:lnTo>
                            <a:pt x="21843" y="97790"/>
                          </a:lnTo>
                          <a:lnTo>
                            <a:pt x="23749" y="98680"/>
                          </a:lnTo>
                          <a:lnTo>
                            <a:pt x="26669" y="100331"/>
                          </a:lnTo>
                          <a:lnTo>
                            <a:pt x="28575" y="101219"/>
                          </a:lnTo>
                          <a:lnTo>
                            <a:pt x="31368" y="103125"/>
                          </a:lnTo>
                          <a:lnTo>
                            <a:pt x="34290" y="104140"/>
                          </a:lnTo>
                          <a:lnTo>
                            <a:pt x="37084" y="105030"/>
                          </a:lnTo>
                          <a:lnTo>
                            <a:pt x="40005" y="106045"/>
                          </a:lnTo>
                          <a:lnTo>
                            <a:pt x="42799" y="106935"/>
                          </a:lnTo>
                          <a:lnTo>
                            <a:pt x="44703" y="106935"/>
                          </a:lnTo>
                          <a:lnTo>
                            <a:pt x="47497" y="107950"/>
                          </a:lnTo>
                          <a:lnTo>
                            <a:pt x="50418" y="107950"/>
                          </a:lnTo>
                          <a:lnTo>
                            <a:pt x="54228" y="107950"/>
                          </a:lnTo>
                          <a:lnTo>
                            <a:pt x="57022" y="107950"/>
                          </a:lnTo>
                          <a:lnTo>
                            <a:pt x="59943" y="107950"/>
                          </a:lnTo>
                          <a:lnTo>
                            <a:pt x="62737" y="106935"/>
                          </a:lnTo>
                          <a:lnTo>
                            <a:pt x="65659" y="106935"/>
                          </a:lnTo>
                          <a:lnTo>
                            <a:pt x="67563" y="106045"/>
                          </a:lnTo>
                          <a:lnTo>
                            <a:pt x="70358" y="105030"/>
                          </a:lnTo>
                          <a:lnTo>
                            <a:pt x="73278" y="104140"/>
                          </a:lnTo>
                          <a:lnTo>
                            <a:pt x="76072" y="103125"/>
                          </a:lnTo>
                          <a:lnTo>
                            <a:pt x="78993" y="102236"/>
                          </a:lnTo>
                          <a:lnTo>
                            <a:pt x="80899" y="100331"/>
                          </a:lnTo>
                          <a:lnTo>
                            <a:pt x="83693" y="99695"/>
                          </a:lnTo>
                          <a:lnTo>
                            <a:pt x="86613" y="97790"/>
                          </a:lnTo>
                          <a:lnTo>
                            <a:pt x="88518" y="95886"/>
                          </a:lnTo>
                          <a:lnTo>
                            <a:pt x="90424" y="93981"/>
                          </a:lnTo>
                          <a:lnTo>
                            <a:pt x="92328" y="92075"/>
                          </a:lnTo>
                          <a:lnTo>
                            <a:pt x="95122" y="90170"/>
                          </a:lnTo>
                          <a:lnTo>
                            <a:pt x="97028" y="88265"/>
                          </a:lnTo>
                          <a:lnTo>
                            <a:pt x="98043" y="85344"/>
                          </a:lnTo>
                          <a:lnTo>
                            <a:pt x="99949" y="83439"/>
                          </a:lnTo>
                          <a:lnTo>
                            <a:pt x="101853" y="80645"/>
                          </a:lnTo>
                          <a:lnTo>
                            <a:pt x="102743" y="78740"/>
                          </a:lnTo>
                          <a:lnTo>
                            <a:pt x="103759" y="75819"/>
                          </a:lnTo>
                          <a:lnTo>
                            <a:pt x="105663" y="73280"/>
                          </a:lnTo>
                          <a:lnTo>
                            <a:pt x="106553" y="70486"/>
                          </a:lnTo>
                          <a:lnTo>
                            <a:pt x="106553" y="67564"/>
                          </a:lnTo>
                          <a:lnTo>
                            <a:pt x="107568" y="64770"/>
                          </a:lnTo>
                          <a:lnTo>
                            <a:pt x="108458" y="61850"/>
                          </a:lnTo>
                          <a:lnTo>
                            <a:pt x="108458" y="59056"/>
                          </a:lnTo>
                          <a:lnTo>
                            <a:pt x="108458" y="56135"/>
                          </a:lnTo>
                          <a:lnTo>
                            <a:pt x="108458" y="5423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1772161</wp:posOffset>
            </wp:positionH>
            <wp:positionV relativeFrom="paragraph">
              <wp:posOffset>81863</wp:posOffset>
            </wp:positionV>
            <wp:extent cx="22900" cy="11120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00" cy="11120"/>
                    </a:xfrm>
                    <a:custGeom>
                      <a:rect l="l" t="t" r="r" b="b"/>
                      <a:pathLst>
                        <a:path w="21895" h="12447">
                          <a:moveTo>
                            <a:pt x="0" y="12447"/>
                          </a:moveTo>
                          <a:lnTo>
                            <a:pt x="2189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8" behindDoc="1" locked="0" layoutInCell="1" allowOverlap="1">
            <wp:simplePos x="0" y="0"/>
            <wp:positionH relativeFrom="page">
              <wp:posOffset>1783107</wp:posOffset>
            </wp:positionH>
            <wp:positionV relativeFrom="paragraph">
              <wp:posOffset>81863</wp:posOffset>
            </wp:positionV>
            <wp:extent cx="41829" cy="11120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29" cy="11120"/>
                    </a:xfrm>
                    <a:custGeom>
                      <a:rect l="l" t="t" r="r" b="b"/>
                      <a:pathLst>
                        <a:path w="39992" h="12447">
                          <a:moveTo>
                            <a:pt x="0" y="6731"/>
                          </a:moveTo>
                          <a:lnTo>
                            <a:pt x="1905" y="4826"/>
                          </a:lnTo>
                          <a:lnTo>
                            <a:pt x="3810" y="3811"/>
                          </a:lnTo>
                          <a:lnTo>
                            <a:pt x="4762" y="2922"/>
                          </a:lnTo>
                          <a:lnTo>
                            <a:pt x="6667" y="1905"/>
                          </a:lnTo>
                          <a:lnTo>
                            <a:pt x="8572" y="1017"/>
                          </a:lnTo>
                          <a:lnTo>
                            <a:pt x="10477" y="1017"/>
                          </a:lnTo>
                          <a:lnTo>
                            <a:pt x="12382" y="0"/>
                          </a:lnTo>
                          <a:lnTo>
                            <a:pt x="14287" y="0"/>
                          </a:lnTo>
                          <a:lnTo>
                            <a:pt x="16192" y="0"/>
                          </a:lnTo>
                          <a:lnTo>
                            <a:pt x="18097" y="0"/>
                          </a:lnTo>
                          <a:lnTo>
                            <a:pt x="20002" y="0"/>
                          </a:lnTo>
                          <a:lnTo>
                            <a:pt x="21895" y="0"/>
                          </a:lnTo>
                          <a:lnTo>
                            <a:pt x="23800" y="1017"/>
                          </a:lnTo>
                          <a:lnTo>
                            <a:pt x="25705" y="1017"/>
                          </a:lnTo>
                          <a:lnTo>
                            <a:pt x="27610" y="1905"/>
                          </a:lnTo>
                          <a:lnTo>
                            <a:pt x="29515" y="2922"/>
                          </a:lnTo>
                          <a:lnTo>
                            <a:pt x="31420" y="3811"/>
                          </a:lnTo>
                          <a:lnTo>
                            <a:pt x="33325" y="4826"/>
                          </a:lnTo>
                          <a:lnTo>
                            <a:pt x="34277" y="5716"/>
                          </a:lnTo>
                          <a:lnTo>
                            <a:pt x="36182" y="7621"/>
                          </a:lnTo>
                          <a:lnTo>
                            <a:pt x="37135" y="8636"/>
                          </a:lnTo>
                          <a:lnTo>
                            <a:pt x="38087" y="10542"/>
                          </a:lnTo>
                          <a:lnTo>
                            <a:pt x="39040" y="12447"/>
                          </a:lnTo>
                          <a:lnTo>
                            <a:pt x="39992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1824936</wp:posOffset>
            </wp:positionH>
            <wp:positionV relativeFrom="paragraph">
              <wp:posOffset>81863</wp:posOffset>
            </wp:positionV>
            <wp:extent cx="52775" cy="11120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775" cy="11120"/>
                    </a:xfrm>
                    <a:custGeom>
                      <a:rect l="l" t="t" r="r" b="b"/>
                      <a:pathLst>
                        <a:path w="50457" h="12447">
                          <a:moveTo>
                            <a:pt x="50457" y="0"/>
                          </a:moveTo>
                          <a:lnTo>
                            <a:pt x="45695" y="0"/>
                          </a:lnTo>
                          <a:lnTo>
                            <a:pt x="41885" y="0"/>
                          </a:lnTo>
                          <a:lnTo>
                            <a:pt x="38075" y="0"/>
                          </a:lnTo>
                          <a:lnTo>
                            <a:pt x="34265" y="1017"/>
                          </a:lnTo>
                          <a:lnTo>
                            <a:pt x="30468" y="1905"/>
                          </a:lnTo>
                          <a:lnTo>
                            <a:pt x="25705" y="2922"/>
                          </a:lnTo>
                          <a:lnTo>
                            <a:pt x="21895" y="3811"/>
                          </a:lnTo>
                          <a:lnTo>
                            <a:pt x="18085" y="4826"/>
                          </a:lnTo>
                          <a:lnTo>
                            <a:pt x="14275" y="5716"/>
                          </a:lnTo>
                          <a:lnTo>
                            <a:pt x="10465" y="7621"/>
                          </a:lnTo>
                          <a:lnTo>
                            <a:pt x="7607" y="8636"/>
                          </a:lnTo>
                          <a:lnTo>
                            <a:pt x="3810" y="10542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4" behindDoc="1" locked="0" layoutInCell="1" allowOverlap="1">
            <wp:simplePos x="0" y="0"/>
            <wp:positionH relativeFrom="page">
              <wp:posOffset>1877711</wp:posOffset>
            </wp:positionH>
            <wp:positionV relativeFrom="paragraph">
              <wp:posOffset>81863</wp:posOffset>
            </wp:positionV>
            <wp:extent cx="51779" cy="11120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79" cy="11120"/>
                    </a:xfrm>
                    <a:custGeom>
                      <a:rect l="l" t="t" r="r" b="b"/>
                      <a:pathLst>
                        <a:path w="49505" h="12447">
                          <a:moveTo>
                            <a:pt x="0" y="0"/>
                          </a:moveTo>
                          <a:lnTo>
                            <a:pt x="3810" y="0"/>
                          </a:lnTo>
                          <a:lnTo>
                            <a:pt x="7620" y="0"/>
                          </a:lnTo>
                          <a:lnTo>
                            <a:pt x="11418" y="0"/>
                          </a:lnTo>
                          <a:lnTo>
                            <a:pt x="15228" y="1017"/>
                          </a:lnTo>
                          <a:lnTo>
                            <a:pt x="19038" y="1905"/>
                          </a:lnTo>
                          <a:lnTo>
                            <a:pt x="23800" y="2922"/>
                          </a:lnTo>
                          <a:lnTo>
                            <a:pt x="27610" y="3811"/>
                          </a:lnTo>
                          <a:lnTo>
                            <a:pt x="31420" y="4826"/>
                          </a:lnTo>
                          <a:lnTo>
                            <a:pt x="35217" y="5716"/>
                          </a:lnTo>
                          <a:lnTo>
                            <a:pt x="39027" y="7621"/>
                          </a:lnTo>
                          <a:lnTo>
                            <a:pt x="41885" y="8636"/>
                          </a:lnTo>
                          <a:lnTo>
                            <a:pt x="45695" y="10542"/>
                          </a:lnTo>
                          <a:lnTo>
                            <a:pt x="49505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5" behindDoc="1" locked="0" layoutInCell="1" allowOverlap="1">
            <wp:simplePos x="0" y="0"/>
            <wp:positionH relativeFrom="page">
              <wp:posOffset>1929490</wp:posOffset>
            </wp:positionH>
            <wp:positionV relativeFrom="paragraph">
              <wp:posOffset>81863</wp:posOffset>
            </wp:positionV>
            <wp:extent cx="41815" cy="11120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15" cy="11120"/>
                    </a:xfrm>
                    <a:custGeom>
                      <a:rect l="l" t="t" r="r" b="b"/>
                      <a:pathLst>
                        <a:path w="39979" h="12447">
                          <a:moveTo>
                            <a:pt x="39979" y="6731"/>
                          </a:moveTo>
                          <a:lnTo>
                            <a:pt x="38075" y="4826"/>
                          </a:lnTo>
                          <a:lnTo>
                            <a:pt x="36182" y="3811"/>
                          </a:lnTo>
                          <a:lnTo>
                            <a:pt x="35230" y="2922"/>
                          </a:lnTo>
                          <a:lnTo>
                            <a:pt x="33325" y="1905"/>
                          </a:lnTo>
                          <a:lnTo>
                            <a:pt x="31420" y="1017"/>
                          </a:lnTo>
                          <a:lnTo>
                            <a:pt x="29515" y="1017"/>
                          </a:lnTo>
                          <a:lnTo>
                            <a:pt x="27610" y="0"/>
                          </a:lnTo>
                          <a:lnTo>
                            <a:pt x="25705" y="0"/>
                          </a:lnTo>
                          <a:lnTo>
                            <a:pt x="23800" y="0"/>
                          </a:lnTo>
                          <a:lnTo>
                            <a:pt x="21895" y="0"/>
                          </a:lnTo>
                          <a:lnTo>
                            <a:pt x="19990" y="0"/>
                          </a:lnTo>
                          <a:lnTo>
                            <a:pt x="18085" y="0"/>
                          </a:lnTo>
                          <a:lnTo>
                            <a:pt x="16180" y="1017"/>
                          </a:lnTo>
                          <a:lnTo>
                            <a:pt x="14275" y="1017"/>
                          </a:lnTo>
                          <a:lnTo>
                            <a:pt x="12370" y="1905"/>
                          </a:lnTo>
                          <a:lnTo>
                            <a:pt x="10465" y="2922"/>
                          </a:lnTo>
                          <a:lnTo>
                            <a:pt x="8572" y="3811"/>
                          </a:lnTo>
                          <a:lnTo>
                            <a:pt x="6667" y="4826"/>
                          </a:lnTo>
                          <a:lnTo>
                            <a:pt x="5715" y="5716"/>
                          </a:lnTo>
                          <a:lnTo>
                            <a:pt x="3810" y="7621"/>
                          </a:lnTo>
                          <a:lnTo>
                            <a:pt x="2857" y="8636"/>
                          </a:lnTo>
                          <a:lnTo>
                            <a:pt x="1905" y="10542"/>
                          </a:lnTo>
                          <a:lnTo>
                            <a:pt x="952" y="12447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1" behindDoc="1" locked="0" layoutInCell="1" allowOverlap="1">
            <wp:simplePos x="0" y="0"/>
            <wp:positionH relativeFrom="page">
              <wp:posOffset>1959365</wp:posOffset>
            </wp:positionH>
            <wp:positionV relativeFrom="paragraph">
              <wp:posOffset>81863</wp:posOffset>
            </wp:positionV>
            <wp:extent cx="22900" cy="11120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00" cy="11120"/>
                    </a:xfrm>
                    <a:custGeom>
                      <a:rect l="l" t="t" r="r" b="b"/>
                      <a:pathLst>
                        <a:path w="21895" h="12447">
                          <a:moveTo>
                            <a:pt x="21895" y="1244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1" locked="0" layoutInCell="1" allowOverlap="1">
            <wp:simplePos x="0" y="0"/>
            <wp:positionH relativeFrom="page">
              <wp:posOffset>2239234</wp:posOffset>
            </wp:positionH>
            <wp:positionV relativeFrom="paragraph">
              <wp:posOffset>81863</wp:posOffset>
            </wp:positionV>
            <wp:extent cx="22846" cy="11120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6" cy="11120"/>
                    </a:xfrm>
                    <a:custGeom>
                      <a:rect l="l" t="t" r="r" b="b"/>
                      <a:pathLst>
                        <a:path w="21843" h="12447">
                          <a:moveTo>
                            <a:pt x="0" y="12447"/>
                          </a:moveTo>
                          <a:lnTo>
                            <a:pt x="21843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7" behindDoc="1" locked="0" layoutInCell="1" allowOverlap="1">
            <wp:simplePos x="0" y="0"/>
            <wp:positionH relativeFrom="page">
              <wp:posOffset>2251056</wp:posOffset>
            </wp:positionH>
            <wp:positionV relativeFrom="paragraph">
              <wp:posOffset>81863</wp:posOffset>
            </wp:positionV>
            <wp:extent cx="40911" cy="11120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911" cy="11120"/>
                    </a:xfrm>
                    <a:custGeom>
                      <a:rect l="l" t="t" r="r" b="b"/>
                      <a:pathLst>
                        <a:path w="39115" h="12447">
                          <a:moveTo>
                            <a:pt x="0" y="6731"/>
                          </a:moveTo>
                          <a:lnTo>
                            <a:pt x="1015" y="4826"/>
                          </a:lnTo>
                          <a:lnTo>
                            <a:pt x="2920" y="3811"/>
                          </a:lnTo>
                          <a:lnTo>
                            <a:pt x="4826" y="2922"/>
                          </a:lnTo>
                          <a:lnTo>
                            <a:pt x="5714" y="1905"/>
                          </a:lnTo>
                          <a:lnTo>
                            <a:pt x="7620" y="1017"/>
                          </a:lnTo>
                          <a:lnTo>
                            <a:pt x="9525" y="1017"/>
                          </a:lnTo>
                          <a:lnTo>
                            <a:pt x="11429" y="0"/>
                          </a:lnTo>
                          <a:lnTo>
                            <a:pt x="13334" y="0"/>
                          </a:lnTo>
                          <a:lnTo>
                            <a:pt x="15239" y="0"/>
                          </a:lnTo>
                          <a:lnTo>
                            <a:pt x="18161" y="0"/>
                          </a:lnTo>
                          <a:lnTo>
                            <a:pt x="20065" y="0"/>
                          </a:lnTo>
                          <a:lnTo>
                            <a:pt x="21970" y="0"/>
                          </a:lnTo>
                          <a:lnTo>
                            <a:pt x="23876" y="1017"/>
                          </a:lnTo>
                          <a:lnTo>
                            <a:pt x="25781" y="1017"/>
                          </a:lnTo>
                          <a:lnTo>
                            <a:pt x="27686" y="1905"/>
                          </a:lnTo>
                          <a:lnTo>
                            <a:pt x="28575" y="2922"/>
                          </a:lnTo>
                          <a:lnTo>
                            <a:pt x="30479" y="3811"/>
                          </a:lnTo>
                          <a:lnTo>
                            <a:pt x="32384" y="4826"/>
                          </a:lnTo>
                          <a:lnTo>
                            <a:pt x="33401" y="5716"/>
                          </a:lnTo>
                          <a:lnTo>
                            <a:pt x="35306" y="7621"/>
                          </a:lnTo>
                          <a:lnTo>
                            <a:pt x="36195" y="8636"/>
                          </a:lnTo>
                          <a:lnTo>
                            <a:pt x="38100" y="10542"/>
                          </a:lnTo>
                          <a:lnTo>
                            <a:pt x="39115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1" locked="0" layoutInCell="1" allowOverlap="1">
            <wp:simplePos x="0" y="0"/>
            <wp:positionH relativeFrom="page">
              <wp:posOffset>2291969</wp:posOffset>
            </wp:positionH>
            <wp:positionV relativeFrom="paragraph">
              <wp:posOffset>81863</wp:posOffset>
            </wp:positionV>
            <wp:extent cx="53133" cy="11120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133" cy="11120"/>
                    </a:xfrm>
                    <a:custGeom>
                      <a:rect l="l" t="t" r="r" b="b"/>
                      <a:pathLst>
                        <a:path w="50800" h="12447">
                          <a:moveTo>
                            <a:pt x="50800" y="0"/>
                          </a:moveTo>
                          <a:lnTo>
                            <a:pt x="46991" y="0"/>
                          </a:lnTo>
                          <a:lnTo>
                            <a:pt x="42164" y="0"/>
                          </a:lnTo>
                          <a:lnTo>
                            <a:pt x="38355" y="0"/>
                          </a:lnTo>
                          <a:lnTo>
                            <a:pt x="34544" y="1017"/>
                          </a:lnTo>
                          <a:lnTo>
                            <a:pt x="30735" y="1905"/>
                          </a:lnTo>
                          <a:lnTo>
                            <a:pt x="26924" y="2922"/>
                          </a:lnTo>
                          <a:lnTo>
                            <a:pt x="23114" y="3811"/>
                          </a:lnTo>
                          <a:lnTo>
                            <a:pt x="19305" y="4826"/>
                          </a:lnTo>
                          <a:lnTo>
                            <a:pt x="15494" y="5716"/>
                          </a:lnTo>
                          <a:lnTo>
                            <a:pt x="11685" y="7621"/>
                          </a:lnTo>
                          <a:lnTo>
                            <a:pt x="7621" y="8636"/>
                          </a:lnTo>
                          <a:lnTo>
                            <a:pt x="3811" y="10542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3" behindDoc="1" locked="0" layoutInCell="1" allowOverlap="1">
            <wp:simplePos x="0" y="0"/>
            <wp:positionH relativeFrom="page">
              <wp:posOffset>2345103</wp:posOffset>
            </wp:positionH>
            <wp:positionV relativeFrom="paragraph">
              <wp:posOffset>81863</wp:posOffset>
            </wp:positionV>
            <wp:extent cx="52735" cy="11120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735" cy="11120"/>
                    </a:xfrm>
                    <a:custGeom>
                      <a:rect l="l" t="t" r="r" b="b"/>
                      <a:pathLst>
                        <a:path w="50419" h="12447">
                          <a:moveTo>
                            <a:pt x="0" y="0"/>
                          </a:moveTo>
                          <a:lnTo>
                            <a:pt x="3811" y="0"/>
                          </a:lnTo>
                          <a:lnTo>
                            <a:pt x="7621" y="0"/>
                          </a:lnTo>
                          <a:lnTo>
                            <a:pt x="11430" y="0"/>
                          </a:lnTo>
                          <a:lnTo>
                            <a:pt x="16130" y="1017"/>
                          </a:lnTo>
                          <a:lnTo>
                            <a:pt x="19939" y="1905"/>
                          </a:lnTo>
                          <a:lnTo>
                            <a:pt x="23749" y="2922"/>
                          </a:lnTo>
                          <a:lnTo>
                            <a:pt x="27560" y="3811"/>
                          </a:lnTo>
                          <a:lnTo>
                            <a:pt x="31369" y="4826"/>
                          </a:lnTo>
                          <a:lnTo>
                            <a:pt x="35180" y="5716"/>
                          </a:lnTo>
                          <a:lnTo>
                            <a:pt x="38989" y="7621"/>
                          </a:lnTo>
                          <a:lnTo>
                            <a:pt x="42799" y="8636"/>
                          </a:lnTo>
                          <a:lnTo>
                            <a:pt x="46610" y="10542"/>
                          </a:lnTo>
                          <a:lnTo>
                            <a:pt x="49403" y="12447"/>
                          </a:lnTo>
                          <a:lnTo>
                            <a:pt x="50419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4" behindDoc="1" locked="0" layoutInCell="1" allowOverlap="1">
            <wp:simplePos x="0" y="0"/>
            <wp:positionH relativeFrom="page">
              <wp:posOffset>2397838</wp:posOffset>
            </wp:positionH>
            <wp:positionV relativeFrom="paragraph">
              <wp:posOffset>81863</wp:posOffset>
            </wp:positionV>
            <wp:extent cx="40780" cy="11120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780" cy="11120"/>
                    </a:xfrm>
                    <a:custGeom>
                      <a:rect l="l" t="t" r="r" b="b"/>
                      <a:pathLst>
                        <a:path w="38989" h="12447">
                          <a:moveTo>
                            <a:pt x="38989" y="6731"/>
                          </a:moveTo>
                          <a:lnTo>
                            <a:pt x="37084" y="4826"/>
                          </a:lnTo>
                          <a:lnTo>
                            <a:pt x="36195" y="3811"/>
                          </a:lnTo>
                          <a:lnTo>
                            <a:pt x="34291" y="2922"/>
                          </a:lnTo>
                          <a:lnTo>
                            <a:pt x="32386" y="1905"/>
                          </a:lnTo>
                          <a:lnTo>
                            <a:pt x="30480" y="1017"/>
                          </a:lnTo>
                          <a:lnTo>
                            <a:pt x="28575" y="1017"/>
                          </a:lnTo>
                          <a:lnTo>
                            <a:pt x="26670" y="0"/>
                          </a:lnTo>
                          <a:lnTo>
                            <a:pt x="24766" y="0"/>
                          </a:lnTo>
                          <a:lnTo>
                            <a:pt x="22861" y="0"/>
                          </a:lnTo>
                          <a:lnTo>
                            <a:pt x="20955" y="0"/>
                          </a:lnTo>
                          <a:lnTo>
                            <a:pt x="19050" y="0"/>
                          </a:lnTo>
                          <a:lnTo>
                            <a:pt x="17145" y="0"/>
                          </a:lnTo>
                          <a:lnTo>
                            <a:pt x="15241" y="1017"/>
                          </a:lnTo>
                          <a:lnTo>
                            <a:pt x="13336" y="1017"/>
                          </a:lnTo>
                          <a:lnTo>
                            <a:pt x="11430" y="1905"/>
                          </a:lnTo>
                          <a:lnTo>
                            <a:pt x="9525" y="2922"/>
                          </a:lnTo>
                          <a:lnTo>
                            <a:pt x="7620" y="3811"/>
                          </a:lnTo>
                          <a:lnTo>
                            <a:pt x="6605" y="4826"/>
                          </a:lnTo>
                          <a:lnTo>
                            <a:pt x="4700" y="5716"/>
                          </a:lnTo>
                          <a:lnTo>
                            <a:pt x="3811" y="7621"/>
                          </a:lnTo>
                          <a:lnTo>
                            <a:pt x="1905" y="8636"/>
                          </a:lnTo>
                          <a:lnTo>
                            <a:pt x="889" y="10542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0" behindDoc="1" locked="0" layoutInCell="1" allowOverlap="1">
            <wp:simplePos x="0" y="0"/>
            <wp:positionH relativeFrom="page">
              <wp:posOffset>2426664</wp:posOffset>
            </wp:positionH>
            <wp:positionV relativeFrom="paragraph">
              <wp:posOffset>81863</wp:posOffset>
            </wp:positionV>
            <wp:extent cx="23910" cy="11120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910" cy="11120"/>
                    </a:xfrm>
                    <a:custGeom>
                      <a:rect l="l" t="t" r="r" b="b"/>
                      <a:pathLst>
                        <a:path w="22860" h="12447">
                          <a:moveTo>
                            <a:pt x="22860" y="1244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8" behindDoc="1" locked="0" layoutInCell="1" allowOverlap="1">
            <wp:simplePos x="0" y="0"/>
            <wp:positionH relativeFrom="page">
              <wp:posOffset>2475547</wp:posOffset>
            </wp:positionH>
            <wp:positionV relativeFrom="paragraph">
              <wp:posOffset>81863</wp:posOffset>
            </wp:positionV>
            <wp:extent cx="22847" cy="11120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7" cy="11120"/>
                    </a:xfrm>
                    <a:custGeom>
                      <a:rect l="l" t="t" r="r" b="b"/>
                      <a:pathLst>
                        <a:path w="21844" h="12447">
                          <a:moveTo>
                            <a:pt x="0" y="12447"/>
                          </a:moveTo>
                          <a:lnTo>
                            <a:pt x="2184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2" behindDoc="1" locked="0" layoutInCell="1" allowOverlap="1">
            <wp:simplePos x="0" y="0"/>
            <wp:positionH relativeFrom="page">
              <wp:posOffset>2486439</wp:posOffset>
            </wp:positionH>
            <wp:positionV relativeFrom="paragraph">
              <wp:posOffset>81863</wp:posOffset>
            </wp:positionV>
            <wp:extent cx="41842" cy="11120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42" cy="11120"/>
                    </a:xfrm>
                    <a:custGeom>
                      <a:rect l="l" t="t" r="r" b="b"/>
                      <a:pathLst>
                        <a:path w="40005" h="12447">
                          <a:moveTo>
                            <a:pt x="0" y="6731"/>
                          </a:moveTo>
                          <a:lnTo>
                            <a:pt x="1905" y="4826"/>
                          </a:lnTo>
                          <a:lnTo>
                            <a:pt x="3810" y="3811"/>
                          </a:lnTo>
                          <a:lnTo>
                            <a:pt x="4827" y="2922"/>
                          </a:lnTo>
                          <a:lnTo>
                            <a:pt x="6732" y="1905"/>
                          </a:lnTo>
                          <a:lnTo>
                            <a:pt x="8636" y="1017"/>
                          </a:lnTo>
                          <a:lnTo>
                            <a:pt x="10541" y="1017"/>
                          </a:lnTo>
                          <a:lnTo>
                            <a:pt x="12446" y="0"/>
                          </a:lnTo>
                          <a:lnTo>
                            <a:pt x="14352" y="0"/>
                          </a:lnTo>
                          <a:lnTo>
                            <a:pt x="16257" y="0"/>
                          </a:lnTo>
                          <a:lnTo>
                            <a:pt x="18161" y="0"/>
                          </a:lnTo>
                          <a:lnTo>
                            <a:pt x="20066" y="0"/>
                          </a:lnTo>
                          <a:lnTo>
                            <a:pt x="21971" y="0"/>
                          </a:lnTo>
                          <a:lnTo>
                            <a:pt x="23877" y="1017"/>
                          </a:lnTo>
                          <a:lnTo>
                            <a:pt x="25782" y="1017"/>
                          </a:lnTo>
                          <a:lnTo>
                            <a:pt x="27686" y="1905"/>
                          </a:lnTo>
                          <a:lnTo>
                            <a:pt x="29591" y="2922"/>
                          </a:lnTo>
                          <a:lnTo>
                            <a:pt x="31496" y="3811"/>
                          </a:lnTo>
                          <a:lnTo>
                            <a:pt x="33274" y="4826"/>
                          </a:lnTo>
                          <a:lnTo>
                            <a:pt x="34291" y="5716"/>
                          </a:lnTo>
                          <a:lnTo>
                            <a:pt x="36196" y="7621"/>
                          </a:lnTo>
                          <a:lnTo>
                            <a:pt x="37085" y="8636"/>
                          </a:lnTo>
                          <a:lnTo>
                            <a:pt x="38100" y="10542"/>
                          </a:lnTo>
                          <a:lnTo>
                            <a:pt x="38990" y="12447"/>
                          </a:lnTo>
                          <a:lnTo>
                            <a:pt x="40005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1" behindDoc="1" locked="0" layoutInCell="1" allowOverlap="1">
            <wp:simplePos x="0" y="0"/>
            <wp:positionH relativeFrom="page">
              <wp:posOffset>2528282</wp:posOffset>
            </wp:positionH>
            <wp:positionV relativeFrom="paragraph">
              <wp:posOffset>81863</wp:posOffset>
            </wp:positionV>
            <wp:extent cx="52735" cy="11120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735" cy="11120"/>
                    </a:xfrm>
                    <a:custGeom>
                      <a:rect l="l" t="t" r="r" b="b"/>
                      <a:pathLst>
                        <a:path w="50419" h="12447">
                          <a:moveTo>
                            <a:pt x="50419" y="0"/>
                          </a:moveTo>
                          <a:lnTo>
                            <a:pt x="45720" y="0"/>
                          </a:lnTo>
                          <a:lnTo>
                            <a:pt x="41911" y="0"/>
                          </a:lnTo>
                          <a:lnTo>
                            <a:pt x="38100" y="0"/>
                          </a:lnTo>
                          <a:lnTo>
                            <a:pt x="34291" y="1017"/>
                          </a:lnTo>
                          <a:lnTo>
                            <a:pt x="30480" y="1905"/>
                          </a:lnTo>
                          <a:lnTo>
                            <a:pt x="25655" y="2922"/>
                          </a:lnTo>
                          <a:lnTo>
                            <a:pt x="21844" y="3811"/>
                          </a:lnTo>
                          <a:lnTo>
                            <a:pt x="18035" y="4826"/>
                          </a:lnTo>
                          <a:lnTo>
                            <a:pt x="14225" y="5716"/>
                          </a:lnTo>
                          <a:lnTo>
                            <a:pt x="10414" y="7621"/>
                          </a:lnTo>
                          <a:lnTo>
                            <a:pt x="7620" y="8636"/>
                          </a:lnTo>
                          <a:lnTo>
                            <a:pt x="3811" y="10542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1" locked="0" layoutInCell="1" allowOverlap="1">
            <wp:simplePos x="0" y="0"/>
            <wp:positionH relativeFrom="page">
              <wp:posOffset>2581017</wp:posOffset>
            </wp:positionH>
            <wp:positionV relativeFrom="paragraph">
              <wp:posOffset>81863</wp:posOffset>
            </wp:positionV>
            <wp:extent cx="51806" cy="11120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806" cy="11120"/>
                    </a:xfrm>
                    <a:custGeom>
                      <a:rect l="l" t="t" r="r" b="b"/>
                      <a:pathLst>
                        <a:path w="49531" h="12447">
                          <a:moveTo>
                            <a:pt x="0" y="0"/>
                          </a:moveTo>
                          <a:lnTo>
                            <a:pt x="3811" y="0"/>
                          </a:lnTo>
                          <a:lnTo>
                            <a:pt x="7620" y="0"/>
                          </a:lnTo>
                          <a:lnTo>
                            <a:pt x="11431" y="0"/>
                          </a:lnTo>
                          <a:lnTo>
                            <a:pt x="15241" y="1017"/>
                          </a:lnTo>
                          <a:lnTo>
                            <a:pt x="19050" y="1905"/>
                          </a:lnTo>
                          <a:lnTo>
                            <a:pt x="23876" y="2922"/>
                          </a:lnTo>
                          <a:lnTo>
                            <a:pt x="27686" y="3811"/>
                          </a:lnTo>
                          <a:lnTo>
                            <a:pt x="31497" y="4826"/>
                          </a:lnTo>
                          <a:lnTo>
                            <a:pt x="35307" y="5716"/>
                          </a:lnTo>
                          <a:lnTo>
                            <a:pt x="39116" y="7621"/>
                          </a:lnTo>
                          <a:lnTo>
                            <a:pt x="41910" y="8636"/>
                          </a:lnTo>
                          <a:lnTo>
                            <a:pt x="45720" y="10542"/>
                          </a:lnTo>
                          <a:lnTo>
                            <a:pt x="49531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9" behindDoc="1" locked="0" layoutInCell="1" allowOverlap="1">
            <wp:simplePos x="0" y="0"/>
            <wp:positionH relativeFrom="page">
              <wp:posOffset>2632823</wp:posOffset>
            </wp:positionH>
            <wp:positionV relativeFrom="paragraph">
              <wp:posOffset>81863</wp:posOffset>
            </wp:positionV>
            <wp:extent cx="41841" cy="11120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41" cy="11120"/>
                    </a:xfrm>
                    <a:custGeom>
                      <a:rect l="l" t="t" r="r" b="b"/>
                      <a:pathLst>
                        <a:path w="40004" h="12447">
                          <a:moveTo>
                            <a:pt x="40004" y="6731"/>
                          </a:moveTo>
                          <a:lnTo>
                            <a:pt x="38100" y="4826"/>
                          </a:lnTo>
                          <a:lnTo>
                            <a:pt x="36195" y="3811"/>
                          </a:lnTo>
                          <a:lnTo>
                            <a:pt x="35179" y="2922"/>
                          </a:lnTo>
                          <a:lnTo>
                            <a:pt x="33273" y="1905"/>
                          </a:lnTo>
                          <a:lnTo>
                            <a:pt x="31369" y="1017"/>
                          </a:lnTo>
                          <a:lnTo>
                            <a:pt x="29463" y="1017"/>
                          </a:lnTo>
                          <a:lnTo>
                            <a:pt x="27558" y="0"/>
                          </a:lnTo>
                          <a:lnTo>
                            <a:pt x="25654" y="0"/>
                          </a:lnTo>
                          <a:lnTo>
                            <a:pt x="23748" y="0"/>
                          </a:lnTo>
                          <a:lnTo>
                            <a:pt x="21844" y="0"/>
                          </a:lnTo>
                          <a:lnTo>
                            <a:pt x="20066" y="0"/>
                          </a:lnTo>
                          <a:lnTo>
                            <a:pt x="18160" y="0"/>
                          </a:lnTo>
                          <a:lnTo>
                            <a:pt x="16255" y="1017"/>
                          </a:lnTo>
                          <a:lnTo>
                            <a:pt x="14351" y="1017"/>
                          </a:lnTo>
                          <a:lnTo>
                            <a:pt x="12445" y="1905"/>
                          </a:lnTo>
                          <a:lnTo>
                            <a:pt x="10541" y="2922"/>
                          </a:lnTo>
                          <a:lnTo>
                            <a:pt x="8635" y="3811"/>
                          </a:lnTo>
                          <a:lnTo>
                            <a:pt x="6730" y="4826"/>
                          </a:lnTo>
                          <a:lnTo>
                            <a:pt x="5714" y="5716"/>
                          </a:lnTo>
                          <a:lnTo>
                            <a:pt x="3810" y="7621"/>
                          </a:lnTo>
                          <a:lnTo>
                            <a:pt x="2920" y="8636"/>
                          </a:lnTo>
                          <a:lnTo>
                            <a:pt x="1904" y="10542"/>
                          </a:lnTo>
                          <a:lnTo>
                            <a:pt x="1016" y="12447"/>
                          </a:lnTo>
                          <a:lnTo>
                            <a:pt x="0" y="1244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5" behindDoc="1" locked="0" layoutInCell="1" allowOverlap="1">
            <wp:simplePos x="0" y="0"/>
            <wp:positionH relativeFrom="page">
              <wp:posOffset>2662711</wp:posOffset>
            </wp:positionH>
            <wp:positionV relativeFrom="paragraph">
              <wp:posOffset>81863</wp:posOffset>
            </wp:positionV>
            <wp:extent cx="22847" cy="11120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7" cy="11120"/>
                    </a:xfrm>
                    <a:custGeom>
                      <a:rect l="l" t="t" r="r" b="b"/>
                      <a:pathLst>
                        <a:path w="21844" h="12447">
                          <a:moveTo>
                            <a:pt x="21844" y="1244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7" behindDoc="1" locked="0" layoutInCell="1" allowOverlap="1">
            <wp:simplePos x="0" y="0"/>
            <wp:positionH relativeFrom="page">
              <wp:posOffset>2920941</wp:posOffset>
            </wp:positionH>
            <wp:positionV relativeFrom="paragraph">
              <wp:posOffset>82771</wp:posOffset>
            </wp:positionV>
            <wp:extent cx="130442" cy="390549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442" cy="390549"/>
                    </a:xfrm>
                    <a:custGeom>
                      <a:rect l="l" t="t" r="r" b="b"/>
                      <a:pathLst>
                        <a:path w="124713" h="437133">
                          <a:moveTo>
                            <a:pt x="0" y="437133"/>
                          </a:moveTo>
                          <a:moveTo>
                            <a:pt x="52323" y="437133"/>
                          </a:moveTo>
                          <a:lnTo>
                            <a:pt x="55244" y="437133"/>
                          </a:lnTo>
                          <a:lnTo>
                            <a:pt x="59054" y="437133"/>
                          </a:lnTo>
                          <a:lnTo>
                            <a:pt x="61848" y="436244"/>
                          </a:lnTo>
                          <a:lnTo>
                            <a:pt x="65659" y="436244"/>
                          </a:lnTo>
                          <a:lnTo>
                            <a:pt x="68579" y="435229"/>
                          </a:lnTo>
                          <a:lnTo>
                            <a:pt x="72390" y="434339"/>
                          </a:lnTo>
                          <a:lnTo>
                            <a:pt x="75184" y="433324"/>
                          </a:lnTo>
                          <a:lnTo>
                            <a:pt x="78104" y="432434"/>
                          </a:lnTo>
                          <a:lnTo>
                            <a:pt x="80898" y="431419"/>
                          </a:lnTo>
                          <a:lnTo>
                            <a:pt x="84709" y="429894"/>
                          </a:lnTo>
                          <a:lnTo>
                            <a:pt x="87629" y="428879"/>
                          </a:lnTo>
                          <a:lnTo>
                            <a:pt x="90423" y="426974"/>
                          </a:lnTo>
                          <a:lnTo>
                            <a:pt x="93344" y="425069"/>
                          </a:lnTo>
                          <a:lnTo>
                            <a:pt x="96138" y="423163"/>
                          </a:lnTo>
                          <a:lnTo>
                            <a:pt x="98044" y="421258"/>
                          </a:lnTo>
                          <a:lnTo>
                            <a:pt x="100965" y="418464"/>
                          </a:lnTo>
                          <a:lnTo>
                            <a:pt x="102869" y="416559"/>
                          </a:lnTo>
                          <a:lnTo>
                            <a:pt x="105663" y="414655"/>
                          </a:lnTo>
                          <a:lnTo>
                            <a:pt x="107569" y="411733"/>
                          </a:lnTo>
                          <a:lnTo>
                            <a:pt x="109473" y="408939"/>
                          </a:lnTo>
                          <a:lnTo>
                            <a:pt x="111379" y="406400"/>
                          </a:lnTo>
                          <a:lnTo>
                            <a:pt x="113284" y="403479"/>
                          </a:lnTo>
                          <a:lnTo>
                            <a:pt x="115188" y="400684"/>
                          </a:lnTo>
                          <a:lnTo>
                            <a:pt x="117094" y="397763"/>
                          </a:lnTo>
                          <a:lnTo>
                            <a:pt x="118110" y="394969"/>
                          </a:lnTo>
                          <a:lnTo>
                            <a:pt x="120015" y="392049"/>
                          </a:lnTo>
                          <a:lnTo>
                            <a:pt x="120904" y="389255"/>
                          </a:lnTo>
                          <a:lnTo>
                            <a:pt x="121919" y="385444"/>
                          </a:lnTo>
                          <a:lnTo>
                            <a:pt x="122809" y="382524"/>
                          </a:lnTo>
                          <a:lnTo>
                            <a:pt x="123825" y="379983"/>
                          </a:lnTo>
                          <a:lnTo>
                            <a:pt x="123825" y="376174"/>
                          </a:lnTo>
                          <a:lnTo>
                            <a:pt x="124713" y="373380"/>
                          </a:lnTo>
                          <a:lnTo>
                            <a:pt x="124713" y="369569"/>
                          </a:lnTo>
                          <a:lnTo>
                            <a:pt x="124713" y="366649"/>
                          </a:lnTo>
                          <a:lnTo>
                            <a:pt x="124713" y="365759"/>
                          </a:lnTo>
                          <a:moveTo>
                            <a:pt x="124713" y="0"/>
                          </a:move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5" behindDoc="1" locked="0" layoutInCell="1" allowOverlap="1">
            <wp:simplePos x="0" y="0"/>
            <wp:positionH relativeFrom="page">
              <wp:posOffset>3219686</wp:posOffset>
            </wp:positionH>
            <wp:positionV relativeFrom="paragraph">
              <wp:posOffset>78459</wp:posOffset>
            </wp:positionV>
            <wp:extent cx="52735" cy="44591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735" cy="44591"/>
                    </a:xfrm>
                    <a:custGeom>
                      <a:rect l="l" t="t" r="r" b="b"/>
                      <a:pathLst>
                        <a:path w="50419" h="49910">
                          <a:moveTo>
                            <a:pt x="33275" y="21970"/>
                          </a:moveTo>
                          <a:lnTo>
                            <a:pt x="21844" y="17145"/>
                          </a:lnTo>
                          <a:lnTo>
                            <a:pt x="16129" y="28320"/>
                          </a:lnTo>
                          <a:lnTo>
                            <a:pt x="28575" y="34035"/>
                          </a:lnTo>
                          <a:lnTo>
                            <a:pt x="33275" y="21970"/>
                          </a:lnTo>
                          <a:lnTo>
                            <a:pt x="41910" y="19050"/>
                          </a:lnTo>
                          <a:lnTo>
                            <a:pt x="19050" y="8635"/>
                          </a:lnTo>
                          <a:lnTo>
                            <a:pt x="8510" y="31114"/>
                          </a:lnTo>
                          <a:lnTo>
                            <a:pt x="31369" y="41656"/>
                          </a:lnTo>
                          <a:lnTo>
                            <a:pt x="41910" y="19050"/>
                          </a:lnTo>
                          <a:lnTo>
                            <a:pt x="50419" y="16256"/>
                          </a:lnTo>
                          <a:lnTo>
                            <a:pt x="15241" y="0"/>
                          </a:lnTo>
                          <a:lnTo>
                            <a:pt x="0" y="34925"/>
                          </a:lnTo>
                          <a:lnTo>
                            <a:pt x="34291" y="49910"/>
                          </a:lnTo>
                          <a:lnTo>
                            <a:pt x="50419" y="1625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6" behindDoc="1" locked="0" layoutInCell="1" allowOverlap="1">
            <wp:simplePos x="0" y="0"/>
            <wp:positionH relativeFrom="page">
              <wp:posOffset>1562708</wp:posOffset>
            </wp:positionH>
            <wp:positionV relativeFrom="paragraph">
              <wp:posOffset>144043</wp:posOffset>
            </wp:positionV>
            <wp:extent cx="44818" cy="38011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818" cy="38011"/>
                    </a:xfrm>
                    <a:custGeom>
                      <a:rect l="l" t="t" r="r" b="b"/>
                      <a:pathLst>
                        <a:path w="42850" h="42545">
                          <a:moveTo>
                            <a:pt x="16193" y="14224"/>
                          </a:moveTo>
                          <a:lnTo>
                            <a:pt x="14288" y="26289"/>
                          </a:lnTo>
                          <a:lnTo>
                            <a:pt x="26658" y="28194"/>
                          </a:lnTo>
                          <a:lnTo>
                            <a:pt x="28563" y="16128"/>
                          </a:lnTo>
                          <a:lnTo>
                            <a:pt x="16193" y="14224"/>
                          </a:lnTo>
                          <a:lnTo>
                            <a:pt x="10478" y="7620"/>
                          </a:lnTo>
                          <a:lnTo>
                            <a:pt x="6668" y="32003"/>
                          </a:lnTo>
                          <a:lnTo>
                            <a:pt x="32373" y="35814"/>
                          </a:lnTo>
                          <a:lnTo>
                            <a:pt x="35230" y="10414"/>
                          </a:lnTo>
                          <a:lnTo>
                            <a:pt x="10478" y="7620"/>
                          </a:lnTo>
                          <a:lnTo>
                            <a:pt x="4763" y="0"/>
                          </a:lnTo>
                          <a:lnTo>
                            <a:pt x="0" y="37719"/>
                          </a:lnTo>
                          <a:lnTo>
                            <a:pt x="38088" y="42545"/>
                          </a:lnTo>
                          <a:lnTo>
                            <a:pt x="42850" y="5714"/>
                          </a:lnTo>
                          <a:lnTo>
                            <a:pt x="4763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5" behindDoc="1" locked="0" layoutInCell="1" allowOverlap="1">
            <wp:simplePos x="0" y="0"/>
            <wp:positionH relativeFrom="page">
              <wp:posOffset>3147025</wp:posOffset>
            </wp:positionH>
            <wp:positionV relativeFrom="paragraph">
              <wp:posOffset>37658</wp:posOffset>
            </wp:positionV>
            <wp:extent cx="113440" cy="96786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40" cy="96786"/>
                    </a:xfrm>
                    <a:custGeom>
                      <a:rect l="l" t="t" r="r" b="b"/>
                      <a:pathLst>
                        <a:path w="108458" h="108331">
                          <a:moveTo>
                            <a:pt x="108458" y="54610"/>
                          </a:moveTo>
                          <a:lnTo>
                            <a:pt x="108458" y="51815"/>
                          </a:lnTo>
                          <a:lnTo>
                            <a:pt x="108458" y="48894"/>
                          </a:lnTo>
                          <a:lnTo>
                            <a:pt x="108458" y="46100"/>
                          </a:lnTo>
                          <a:lnTo>
                            <a:pt x="107568" y="43180"/>
                          </a:lnTo>
                          <a:lnTo>
                            <a:pt x="106553" y="40639"/>
                          </a:lnTo>
                          <a:lnTo>
                            <a:pt x="105663" y="37845"/>
                          </a:lnTo>
                          <a:lnTo>
                            <a:pt x="104647" y="34925"/>
                          </a:lnTo>
                          <a:lnTo>
                            <a:pt x="103759" y="32131"/>
                          </a:lnTo>
                          <a:lnTo>
                            <a:pt x="102743" y="29210"/>
                          </a:lnTo>
                          <a:lnTo>
                            <a:pt x="100837" y="27305"/>
                          </a:lnTo>
                          <a:lnTo>
                            <a:pt x="99949" y="24511"/>
                          </a:lnTo>
                          <a:lnTo>
                            <a:pt x="98043" y="22606"/>
                          </a:lnTo>
                          <a:lnTo>
                            <a:pt x="96138" y="19685"/>
                          </a:lnTo>
                          <a:lnTo>
                            <a:pt x="94234" y="17780"/>
                          </a:lnTo>
                          <a:lnTo>
                            <a:pt x="92328" y="16256"/>
                          </a:lnTo>
                          <a:lnTo>
                            <a:pt x="90424" y="14350"/>
                          </a:lnTo>
                          <a:lnTo>
                            <a:pt x="88518" y="12445"/>
                          </a:lnTo>
                          <a:lnTo>
                            <a:pt x="85597" y="10540"/>
                          </a:lnTo>
                          <a:lnTo>
                            <a:pt x="83693" y="8636"/>
                          </a:lnTo>
                          <a:lnTo>
                            <a:pt x="80899" y="7619"/>
                          </a:lnTo>
                          <a:lnTo>
                            <a:pt x="77978" y="5714"/>
                          </a:lnTo>
                          <a:lnTo>
                            <a:pt x="76072" y="4825"/>
                          </a:lnTo>
                          <a:lnTo>
                            <a:pt x="73278" y="3810"/>
                          </a:lnTo>
                          <a:lnTo>
                            <a:pt x="70358" y="2920"/>
                          </a:lnTo>
                          <a:lnTo>
                            <a:pt x="67563" y="1905"/>
                          </a:lnTo>
                          <a:lnTo>
                            <a:pt x="64643" y="1015"/>
                          </a:lnTo>
                          <a:lnTo>
                            <a:pt x="61849" y="1015"/>
                          </a:lnTo>
                          <a:lnTo>
                            <a:pt x="58928" y="1015"/>
                          </a:lnTo>
                          <a:lnTo>
                            <a:pt x="56134" y="0"/>
                          </a:lnTo>
                          <a:lnTo>
                            <a:pt x="53212" y="0"/>
                          </a:lnTo>
                          <a:lnTo>
                            <a:pt x="50418" y="0"/>
                          </a:lnTo>
                          <a:lnTo>
                            <a:pt x="47497" y="1015"/>
                          </a:lnTo>
                          <a:lnTo>
                            <a:pt x="44703" y="1015"/>
                          </a:lnTo>
                          <a:lnTo>
                            <a:pt x="41909" y="1905"/>
                          </a:lnTo>
                          <a:lnTo>
                            <a:pt x="38988" y="2920"/>
                          </a:lnTo>
                          <a:lnTo>
                            <a:pt x="36194" y="2920"/>
                          </a:lnTo>
                          <a:lnTo>
                            <a:pt x="34290" y="4825"/>
                          </a:lnTo>
                          <a:lnTo>
                            <a:pt x="31368" y="5714"/>
                          </a:lnTo>
                          <a:lnTo>
                            <a:pt x="28575" y="6731"/>
                          </a:lnTo>
                          <a:lnTo>
                            <a:pt x="25653" y="8636"/>
                          </a:lnTo>
                          <a:lnTo>
                            <a:pt x="23749" y="9525"/>
                          </a:lnTo>
                          <a:lnTo>
                            <a:pt x="20955" y="11430"/>
                          </a:lnTo>
                          <a:lnTo>
                            <a:pt x="19050" y="13335"/>
                          </a:lnTo>
                          <a:lnTo>
                            <a:pt x="17144" y="15239"/>
                          </a:lnTo>
                          <a:lnTo>
                            <a:pt x="15240" y="17144"/>
                          </a:lnTo>
                          <a:lnTo>
                            <a:pt x="13334" y="18795"/>
                          </a:lnTo>
                          <a:lnTo>
                            <a:pt x="11430" y="21589"/>
                          </a:lnTo>
                          <a:lnTo>
                            <a:pt x="9525" y="23494"/>
                          </a:lnTo>
                          <a:lnTo>
                            <a:pt x="7619" y="26415"/>
                          </a:lnTo>
                          <a:lnTo>
                            <a:pt x="6603" y="28320"/>
                          </a:lnTo>
                          <a:lnTo>
                            <a:pt x="4699" y="31114"/>
                          </a:lnTo>
                          <a:lnTo>
                            <a:pt x="3809" y="34036"/>
                          </a:lnTo>
                          <a:lnTo>
                            <a:pt x="2793" y="36830"/>
                          </a:lnTo>
                          <a:lnTo>
                            <a:pt x="1905" y="38735"/>
                          </a:lnTo>
                          <a:lnTo>
                            <a:pt x="888" y="41656"/>
                          </a:lnTo>
                          <a:lnTo>
                            <a:pt x="888" y="44195"/>
                          </a:lnTo>
                          <a:lnTo>
                            <a:pt x="0" y="46989"/>
                          </a:lnTo>
                          <a:lnTo>
                            <a:pt x="0" y="49911"/>
                          </a:lnTo>
                          <a:lnTo>
                            <a:pt x="0" y="52705"/>
                          </a:lnTo>
                          <a:lnTo>
                            <a:pt x="0" y="55625"/>
                          </a:lnTo>
                          <a:lnTo>
                            <a:pt x="0" y="58419"/>
                          </a:lnTo>
                          <a:lnTo>
                            <a:pt x="0" y="61340"/>
                          </a:lnTo>
                          <a:lnTo>
                            <a:pt x="888" y="64135"/>
                          </a:lnTo>
                          <a:lnTo>
                            <a:pt x="888" y="66675"/>
                          </a:lnTo>
                          <a:lnTo>
                            <a:pt x="1905" y="69595"/>
                          </a:lnTo>
                          <a:lnTo>
                            <a:pt x="2793" y="72389"/>
                          </a:lnTo>
                          <a:lnTo>
                            <a:pt x="3809" y="75311"/>
                          </a:lnTo>
                          <a:lnTo>
                            <a:pt x="4699" y="78105"/>
                          </a:lnTo>
                          <a:lnTo>
                            <a:pt x="6603" y="80010"/>
                          </a:lnTo>
                          <a:lnTo>
                            <a:pt x="7619" y="82931"/>
                          </a:lnTo>
                          <a:lnTo>
                            <a:pt x="9525" y="84836"/>
                          </a:lnTo>
                          <a:lnTo>
                            <a:pt x="11430" y="87630"/>
                          </a:lnTo>
                          <a:lnTo>
                            <a:pt x="13334" y="89535"/>
                          </a:lnTo>
                          <a:lnTo>
                            <a:pt x="15240" y="91186"/>
                          </a:lnTo>
                          <a:lnTo>
                            <a:pt x="17144" y="93980"/>
                          </a:lnTo>
                          <a:lnTo>
                            <a:pt x="19050" y="95885"/>
                          </a:lnTo>
                          <a:lnTo>
                            <a:pt x="21843" y="96900"/>
                          </a:lnTo>
                          <a:lnTo>
                            <a:pt x="23749" y="98806"/>
                          </a:lnTo>
                          <a:lnTo>
                            <a:pt x="26669" y="100711"/>
                          </a:lnTo>
                          <a:lnTo>
                            <a:pt x="28575" y="101600"/>
                          </a:lnTo>
                          <a:lnTo>
                            <a:pt x="31368" y="103505"/>
                          </a:lnTo>
                          <a:lnTo>
                            <a:pt x="34290" y="104520"/>
                          </a:lnTo>
                          <a:lnTo>
                            <a:pt x="37084" y="105410"/>
                          </a:lnTo>
                          <a:lnTo>
                            <a:pt x="40005" y="106425"/>
                          </a:lnTo>
                          <a:lnTo>
                            <a:pt x="42799" y="107314"/>
                          </a:lnTo>
                          <a:lnTo>
                            <a:pt x="44703" y="107314"/>
                          </a:lnTo>
                          <a:lnTo>
                            <a:pt x="47497" y="108331"/>
                          </a:lnTo>
                          <a:lnTo>
                            <a:pt x="50418" y="108331"/>
                          </a:lnTo>
                          <a:lnTo>
                            <a:pt x="54228" y="108331"/>
                          </a:lnTo>
                          <a:lnTo>
                            <a:pt x="57022" y="108331"/>
                          </a:lnTo>
                          <a:lnTo>
                            <a:pt x="59943" y="108331"/>
                          </a:lnTo>
                          <a:lnTo>
                            <a:pt x="62737" y="107314"/>
                          </a:lnTo>
                          <a:lnTo>
                            <a:pt x="65659" y="107314"/>
                          </a:lnTo>
                          <a:lnTo>
                            <a:pt x="67563" y="106425"/>
                          </a:lnTo>
                          <a:lnTo>
                            <a:pt x="70358" y="105410"/>
                          </a:lnTo>
                          <a:lnTo>
                            <a:pt x="73278" y="104520"/>
                          </a:lnTo>
                          <a:lnTo>
                            <a:pt x="76072" y="103505"/>
                          </a:lnTo>
                          <a:lnTo>
                            <a:pt x="78993" y="102615"/>
                          </a:lnTo>
                          <a:lnTo>
                            <a:pt x="80899" y="100711"/>
                          </a:lnTo>
                          <a:lnTo>
                            <a:pt x="83693" y="99694"/>
                          </a:lnTo>
                          <a:lnTo>
                            <a:pt x="86613" y="97789"/>
                          </a:lnTo>
                          <a:lnTo>
                            <a:pt x="88518" y="95885"/>
                          </a:lnTo>
                          <a:lnTo>
                            <a:pt x="90424" y="93980"/>
                          </a:lnTo>
                          <a:lnTo>
                            <a:pt x="92328" y="92075"/>
                          </a:lnTo>
                          <a:lnTo>
                            <a:pt x="95122" y="90550"/>
                          </a:lnTo>
                          <a:lnTo>
                            <a:pt x="97028" y="88645"/>
                          </a:lnTo>
                          <a:lnTo>
                            <a:pt x="98043" y="85725"/>
                          </a:lnTo>
                          <a:lnTo>
                            <a:pt x="99949" y="83819"/>
                          </a:lnTo>
                          <a:lnTo>
                            <a:pt x="101853" y="81025"/>
                          </a:lnTo>
                          <a:lnTo>
                            <a:pt x="102743" y="79120"/>
                          </a:lnTo>
                          <a:lnTo>
                            <a:pt x="103759" y="76200"/>
                          </a:lnTo>
                          <a:lnTo>
                            <a:pt x="105663" y="73406"/>
                          </a:lnTo>
                          <a:lnTo>
                            <a:pt x="106553" y="70485"/>
                          </a:lnTo>
                          <a:lnTo>
                            <a:pt x="106553" y="67690"/>
                          </a:lnTo>
                          <a:lnTo>
                            <a:pt x="107568" y="65150"/>
                          </a:lnTo>
                          <a:lnTo>
                            <a:pt x="108458" y="62230"/>
                          </a:lnTo>
                          <a:lnTo>
                            <a:pt x="108458" y="59436"/>
                          </a:lnTo>
                          <a:lnTo>
                            <a:pt x="108458" y="56514"/>
                          </a:lnTo>
                          <a:lnTo>
                            <a:pt x="108458" y="5461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0" behindDoc="1" locked="0" layoutInCell="1" allowOverlap="1">
            <wp:simplePos x="0" y="0"/>
            <wp:positionH relativeFrom="page">
              <wp:posOffset>1692168</wp:posOffset>
            </wp:positionH>
            <wp:positionV relativeFrom="paragraph">
              <wp:posOffset>72265</wp:posOffset>
            </wp:positionV>
            <wp:extent cx="58088" cy="64675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088" cy="64675"/>
                    </a:xfrm>
                    <a:custGeom>
                      <a:rect l="l" t="t" r="r" b="b"/>
                      <a:pathLst>
                        <a:path w="55537" h="72390">
                          <a:moveTo>
                            <a:pt x="0" y="72390"/>
                          </a:moveTo>
                          <a:lnTo>
                            <a:pt x="55537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1" behindDoc="1" locked="0" layoutInCell="1" allowOverlap="1">
            <wp:simplePos x="0" y="0"/>
            <wp:positionH relativeFrom="page">
              <wp:posOffset>1750257</wp:posOffset>
            </wp:positionH>
            <wp:positionV relativeFrom="paragraph">
              <wp:posOffset>72265</wp:posOffset>
            </wp:positionV>
            <wp:extent cx="62724" cy="45386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724" cy="45386"/>
                    </a:xfrm>
                    <a:custGeom>
                      <a:rect l="l" t="t" r="r" b="b"/>
                      <a:pathLst>
                        <a:path w="59969" h="50800">
                          <a:moveTo>
                            <a:pt x="0" y="0"/>
                          </a:moveTo>
                          <a:lnTo>
                            <a:pt x="59969" y="5080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2" behindDoc="1" locked="0" layoutInCell="1" allowOverlap="1">
            <wp:simplePos x="0" y="0"/>
            <wp:positionH relativeFrom="page">
              <wp:posOffset>2053956</wp:posOffset>
            </wp:positionH>
            <wp:positionV relativeFrom="paragraph">
              <wp:posOffset>67159</wp:posOffset>
            </wp:positionV>
            <wp:extent cx="131439" cy="114374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1439" cy="114374"/>
                    </a:xfrm>
                    <a:custGeom>
                      <a:rect l="l" t="t" r="r" b="b"/>
                      <a:pathLst>
                        <a:path w="125666" h="128017">
                          <a:moveTo>
                            <a:pt x="72352" y="128017"/>
                          </a:moveTo>
                          <a:lnTo>
                            <a:pt x="0" y="74295"/>
                          </a:lnTo>
                          <a:lnTo>
                            <a:pt x="51410" y="0"/>
                          </a:lnTo>
                          <a:lnTo>
                            <a:pt x="125666" y="5562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5" behindDoc="1" locked="0" layoutInCell="1" allowOverlap="1">
            <wp:simplePos x="0" y="0"/>
            <wp:positionH relativeFrom="page">
              <wp:posOffset>2975669</wp:posOffset>
            </wp:positionH>
            <wp:positionV relativeFrom="paragraph">
              <wp:posOffset>86448</wp:posOffset>
            </wp:positionV>
            <wp:extent cx="75715" cy="211613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715" cy="211613"/>
                    </a:xfrm>
                    <a:custGeom>
                      <a:rect l="l" t="t" r="r" b="b"/>
                      <a:pathLst>
                        <a:path w="72390" h="236854">
                          <a:moveTo>
                            <a:pt x="0" y="236854"/>
                          </a:moveTo>
                          <a:lnTo>
                            <a:pt x="2921" y="236854"/>
                          </a:lnTo>
                          <a:lnTo>
                            <a:pt x="6731" y="236854"/>
                          </a:lnTo>
                          <a:lnTo>
                            <a:pt x="9525" y="235965"/>
                          </a:lnTo>
                          <a:lnTo>
                            <a:pt x="13336" y="235965"/>
                          </a:lnTo>
                          <a:lnTo>
                            <a:pt x="16256" y="234950"/>
                          </a:lnTo>
                          <a:lnTo>
                            <a:pt x="20067" y="234060"/>
                          </a:lnTo>
                          <a:lnTo>
                            <a:pt x="22861" y="233045"/>
                          </a:lnTo>
                          <a:lnTo>
                            <a:pt x="25781" y="232155"/>
                          </a:lnTo>
                          <a:lnTo>
                            <a:pt x="28575" y="231140"/>
                          </a:lnTo>
                          <a:lnTo>
                            <a:pt x="32386" y="229615"/>
                          </a:lnTo>
                          <a:lnTo>
                            <a:pt x="35306" y="228600"/>
                          </a:lnTo>
                          <a:lnTo>
                            <a:pt x="38100" y="226695"/>
                          </a:lnTo>
                          <a:lnTo>
                            <a:pt x="41021" y="224790"/>
                          </a:lnTo>
                          <a:lnTo>
                            <a:pt x="43815" y="222884"/>
                          </a:lnTo>
                          <a:lnTo>
                            <a:pt x="45721" y="220979"/>
                          </a:lnTo>
                          <a:lnTo>
                            <a:pt x="48642" y="218185"/>
                          </a:lnTo>
                          <a:lnTo>
                            <a:pt x="50546" y="216280"/>
                          </a:lnTo>
                          <a:lnTo>
                            <a:pt x="53340" y="214376"/>
                          </a:lnTo>
                          <a:lnTo>
                            <a:pt x="55246" y="211454"/>
                          </a:lnTo>
                          <a:lnTo>
                            <a:pt x="57150" y="208660"/>
                          </a:lnTo>
                          <a:lnTo>
                            <a:pt x="59056" y="206121"/>
                          </a:lnTo>
                          <a:lnTo>
                            <a:pt x="60961" y="203200"/>
                          </a:lnTo>
                          <a:lnTo>
                            <a:pt x="62865" y="200405"/>
                          </a:lnTo>
                          <a:lnTo>
                            <a:pt x="64771" y="197484"/>
                          </a:lnTo>
                          <a:lnTo>
                            <a:pt x="65787" y="194690"/>
                          </a:lnTo>
                          <a:lnTo>
                            <a:pt x="67692" y="191770"/>
                          </a:lnTo>
                          <a:lnTo>
                            <a:pt x="68581" y="188976"/>
                          </a:lnTo>
                          <a:lnTo>
                            <a:pt x="69596" y="185165"/>
                          </a:lnTo>
                          <a:lnTo>
                            <a:pt x="70486" y="182245"/>
                          </a:lnTo>
                          <a:lnTo>
                            <a:pt x="71502" y="179704"/>
                          </a:lnTo>
                          <a:lnTo>
                            <a:pt x="71502" y="175895"/>
                          </a:lnTo>
                          <a:lnTo>
                            <a:pt x="72390" y="173101"/>
                          </a:lnTo>
                          <a:lnTo>
                            <a:pt x="72390" y="169290"/>
                          </a:lnTo>
                          <a:lnTo>
                            <a:pt x="72390" y="166370"/>
                          </a:lnTo>
                          <a:lnTo>
                            <a:pt x="72390" y="165480"/>
                          </a:lnTo>
                          <a:moveTo>
                            <a:pt x="72390" y="0"/>
                          </a:move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3198698</wp:posOffset>
            </wp:positionH>
            <wp:positionV relativeFrom="paragraph">
              <wp:posOffset>82250</wp:posOffset>
            </wp:positionV>
            <wp:extent cx="54859" cy="46180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59" cy="46180"/>
                    </a:xfrm>
                    <a:custGeom>
                      <a:rect l="l" t="t" r="r" b="b"/>
                      <a:pathLst>
                        <a:path w="52450" h="51689">
                          <a:moveTo>
                            <a:pt x="35306" y="27304"/>
                          </a:moveTo>
                          <a:lnTo>
                            <a:pt x="28575" y="16764"/>
                          </a:lnTo>
                          <a:lnTo>
                            <a:pt x="17144" y="23495"/>
                          </a:lnTo>
                          <a:lnTo>
                            <a:pt x="23875" y="33908"/>
                          </a:lnTo>
                          <a:lnTo>
                            <a:pt x="35306" y="27304"/>
                          </a:lnTo>
                          <a:lnTo>
                            <a:pt x="43815" y="30099"/>
                          </a:lnTo>
                          <a:lnTo>
                            <a:pt x="30480" y="8508"/>
                          </a:lnTo>
                          <a:lnTo>
                            <a:pt x="8635" y="21589"/>
                          </a:lnTo>
                          <a:lnTo>
                            <a:pt x="21971" y="43179"/>
                          </a:lnTo>
                          <a:lnTo>
                            <a:pt x="43815" y="30099"/>
                          </a:lnTo>
                          <a:lnTo>
                            <a:pt x="52450" y="32003"/>
                          </a:lnTo>
                          <a:lnTo>
                            <a:pt x="32384" y="0"/>
                          </a:lnTo>
                          <a:lnTo>
                            <a:pt x="0" y="19684"/>
                          </a:lnTo>
                          <a:lnTo>
                            <a:pt x="20065" y="51689"/>
                          </a:lnTo>
                          <a:lnTo>
                            <a:pt x="52450" y="32003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6" behindDoc="1" locked="0" layoutInCell="1" allowOverlap="1">
            <wp:simplePos x="0" y="0"/>
            <wp:positionH relativeFrom="page">
              <wp:posOffset>1786095</wp:posOffset>
            </wp:positionH>
            <wp:positionV relativeFrom="paragraph">
              <wp:posOffset>106645</wp:posOffset>
            </wp:positionV>
            <wp:extent cx="107543" cy="167022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543" cy="167022"/>
                    </a:xfrm>
                    <a:custGeom>
                      <a:rect l="l" t="t" r="r" b="b"/>
                      <a:pathLst>
                        <a:path w="102820" h="186945">
                          <a:moveTo>
                            <a:pt x="51410" y="0"/>
                          </a:moveTo>
                          <a:lnTo>
                            <a:pt x="49505" y="0"/>
                          </a:lnTo>
                          <a:lnTo>
                            <a:pt x="47600" y="890"/>
                          </a:lnTo>
                          <a:lnTo>
                            <a:pt x="45695" y="890"/>
                          </a:lnTo>
                          <a:lnTo>
                            <a:pt x="42850" y="1905"/>
                          </a:lnTo>
                          <a:lnTo>
                            <a:pt x="40945" y="1905"/>
                          </a:lnTo>
                          <a:lnTo>
                            <a:pt x="39040" y="2795"/>
                          </a:lnTo>
                          <a:lnTo>
                            <a:pt x="37135" y="3810"/>
                          </a:lnTo>
                          <a:lnTo>
                            <a:pt x="35230" y="4699"/>
                          </a:lnTo>
                          <a:lnTo>
                            <a:pt x="33325" y="6604"/>
                          </a:lnTo>
                          <a:lnTo>
                            <a:pt x="31420" y="7621"/>
                          </a:lnTo>
                          <a:lnTo>
                            <a:pt x="29515" y="9525"/>
                          </a:lnTo>
                          <a:lnTo>
                            <a:pt x="27610" y="11430"/>
                          </a:lnTo>
                          <a:lnTo>
                            <a:pt x="25705" y="13335"/>
                          </a:lnTo>
                          <a:lnTo>
                            <a:pt x="23800" y="14860"/>
                          </a:lnTo>
                          <a:lnTo>
                            <a:pt x="21895" y="16765"/>
                          </a:lnTo>
                          <a:lnTo>
                            <a:pt x="19990" y="19685"/>
                          </a:lnTo>
                          <a:lnTo>
                            <a:pt x="18098" y="22479"/>
                          </a:lnTo>
                          <a:lnTo>
                            <a:pt x="16193" y="25400"/>
                          </a:lnTo>
                          <a:lnTo>
                            <a:pt x="15240" y="28195"/>
                          </a:lnTo>
                          <a:lnTo>
                            <a:pt x="13335" y="31116"/>
                          </a:lnTo>
                          <a:lnTo>
                            <a:pt x="11430" y="33910"/>
                          </a:lnTo>
                          <a:lnTo>
                            <a:pt x="10478" y="37720"/>
                          </a:lnTo>
                          <a:lnTo>
                            <a:pt x="8573" y="41275"/>
                          </a:lnTo>
                          <a:lnTo>
                            <a:pt x="7620" y="44070"/>
                          </a:lnTo>
                          <a:lnTo>
                            <a:pt x="6668" y="48896"/>
                          </a:lnTo>
                          <a:lnTo>
                            <a:pt x="4763" y="52705"/>
                          </a:lnTo>
                          <a:lnTo>
                            <a:pt x="3810" y="56516"/>
                          </a:lnTo>
                          <a:lnTo>
                            <a:pt x="2858" y="61215"/>
                          </a:lnTo>
                          <a:lnTo>
                            <a:pt x="1905" y="65660"/>
                          </a:lnTo>
                          <a:lnTo>
                            <a:pt x="1905" y="70485"/>
                          </a:lnTo>
                          <a:lnTo>
                            <a:pt x="953" y="75185"/>
                          </a:lnTo>
                          <a:lnTo>
                            <a:pt x="0" y="80010"/>
                          </a:lnTo>
                          <a:lnTo>
                            <a:pt x="0" y="84710"/>
                          </a:lnTo>
                          <a:lnTo>
                            <a:pt x="0" y="90171"/>
                          </a:lnTo>
                          <a:lnTo>
                            <a:pt x="0" y="94870"/>
                          </a:lnTo>
                          <a:lnTo>
                            <a:pt x="0" y="99696"/>
                          </a:lnTo>
                          <a:lnTo>
                            <a:pt x="0" y="105410"/>
                          </a:lnTo>
                          <a:lnTo>
                            <a:pt x="953" y="110110"/>
                          </a:lnTo>
                          <a:lnTo>
                            <a:pt x="953" y="114554"/>
                          </a:lnTo>
                          <a:lnTo>
                            <a:pt x="1905" y="119380"/>
                          </a:lnTo>
                          <a:lnTo>
                            <a:pt x="2858" y="124079"/>
                          </a:lnTo>
                          <a:lnTo>
                            <a:pt x="3810" y="128905"/>
                          </a:lnTo>
                          <a:lnTo>
                            <a:pt x="4763" y="133604"/>
                          </a:lnTo>
                          <a:lnTo>
                            <a:pt x="5715" y="137160"/>
                          </a:lnTo>
                          <a:lnTo>
                            <a:pt x="6668" y="140971"/>
                          </a:lnTo>
                          <a:lnTo>
                            <a:pt x="8573" y="145670"/>
                          </a:lnTo>
                          <a:lnTo>
                            <a:pt x="9525" y="148591"/>
                          </a:lnTo>
                          <a:lnTo>
                            <a:pt x="11430" y="152400"/>
                          </a:lnTo>
                          <a:lnTo>
                            <a:pt x="12383" y="156210"/>
                          </a:lnTo>
                          <a:lnTo>
                            <a:pt x="14288" y="159004"/>
                          </a:lnTo>
                          <a:lnTo>
                            <a:pt x="16193" y="161545"/>
                          </a:lnTo>
                          <a:lnTo>
                            <a:pt x="18098" y="164466"/>
                          </a:lnTo>
                          <a:lnTo>
                            <a:pt x="19038" y="167260"/>
                          </a:lnTo>
                          <a:lnTo>
                            <a:pt x="20943" y="170180"/>
                          </a:lnTo>
                          <a:lnTo>
                            <a:pt x="22848" y="172085"/>
                          </a:lnTo>
                          <a:lnTo>
                            <a:pt x="24753" y="173991"/>
                          </a:lnTo>
                          <a:lnTo>
                            <a:pt x="26658" y="175896"/>
                          </a:lnTo>
                          <a:lnTo>
                            <a:pt x="28563" y="177800"/>
                          </a:lnTo>
                          <a:lnTo>
                            <a:pt x="30468" y="179705"/>
                          </a:lnTo>
                          <a:lnTo>
                            <a:pt x="32373" y="181610"/>
                          </a:lnTo>
                          <a:lnTo>
                            <a:pt x="34278" y="182499"/>
                          </a:lnTo>
                          <a:lnTo>
                            <a:pt x="36183" y="183516"/>
                          </a:lnTo>
                          <a:lnTo>
                            <a:pt x="39040" y="184150"/>
                          </a:lnTo>
                          <a:lnTo>
                            <a:pt x="40945" y="185040"/>
                          </a:lnTo>
                          <a:lnTo>
                            <a:pt x="42850" y="186055"/>
                          </a:lnTo>
                          <a:lnTo>
                            <a:pt x="44742" y="186945"/>
                          </a:lnTo>
                          <a:lnTo>
                            <a:pt x="46648" y="186945"/>
                          </a:lnTo>
                          <a:lnTo>
                            <a:pt x="48553" y="186945"/>
                          </a:lnTo>
                          <a:lnTo>
                            <a:pt x="50457" y="186945"/>
                          </a:lnTo>
                          <a:lnTo>
                            <a:pt x="53315" y="186945"/>
                          </a:lnTo>
                          <a:lnTo>
                            <a:pt x="55220" y="186945"/>
                          </a:lnTo>
                          <a:lnTo>
                            <a:pt x="57125" y="186945"/>
                          </a:lnTo>
                          <a:lnTo>
                            <a:pt x="59030" y="186055"/>
                          </a:lnTo>
                          <a:lnTo>
                            <a:pt x="60935" y="186055"/>
                          </a:lnTo>
                          <a:lnTo>
                            <a:pt x="62840" y="185040"/>
                          </a:lnTo>
                          <a:lnTo>
                            <a:pt x="65698" y="184150"/>
                          </a:lnTo>
                          <a:lnTo>
                            <a:pt x="67603" y="183516"/>
                          </a:lnTo>
                          <a:lnTo>
                            <a:pt x="69507" y="181610"/>
                          </a:lnTo>
                          <a:lnTo>
                            <a:pt x="71400" y="180595"/>
                          </a:lnTo>
                          <a:lnTo>
                            <a:pt x="73305" y="178690"/>
                          </a:lnTo>
                          <a:lnTo>
                            <a:pt x="75210" y="176785"/>
                          </a:lnTo>
                          <a:lnTo>
                            <a:pt x="77115" y="174879"/>
                          </a:lnTo>
                          <a:lnTo>
                            <a:pt x="79020" y="172974"/>
                          </a:lnTo>
                          <a:lnTo>
                            <a:pt x="80925" y="171070"/>
                          </a:lnTo>
                          <a:lnTo>
                            <a:pt x="82830" y="168275"/>
                          </a:lnTo>
                          <a:lnTo>
                            <a:pt x="84735" y="166371"/>
                          </a:lnTo>
                          <a:lnTo>
                            <a:pt x="85687" y="163449"/>
                          </a:lnTo>
                          <a:lnTo>
                            <a:pt x="87592" y="160655"/>
                          </a:lnTo>
                          <a:lnTo>
                            <a:pt x="89497" y="158116"/>
                          </a:lnTo>
                          <a:lnTo>
                            <a:pt x="90450" y="154305"/>
                          </a:lnTo>
                          <a:lnTo>
                            <a:pt x="92355" y="151385"/>
                          </a:lnTo>
                          <a:lnTo>
                            <a:pt x="93307" y="147574"/>
                          </a:lnTo>
                          <a:lnTo>
                            <a:pt x="95212" y="143765"/>
                          </a:lnTo>
                          <a:lnTo>
                            <a:pt x="96152" y="139954"/>
                          </a:lnTo>
                          <a:lnTo>
                            <a:pt x="97105" y="136145"/>
                          </a:lnTo>
                          <a:lnTo>
                            <a:pt x="99010" y="132716"/>
                          </a:lnTo>
                          <a:lnTo>
                            <a:pt x="99962" y="127890"/>
                          </a:lnTo>
                          <a:lnTo>
                            <a:pt x="100915" y="123191"/>
                          </a:lnTo>
                          <a:lnTo>
                            <a:pt x="100915" y="118365"/>
                          </a:lnTo>
                          <a:lnTo>
                            <a:pt x="101867" y="113666"/>
                          </a:lnTo>
                          <a:lnTo>
                            <a:pt x="102820" y="109221"/>
                          </a:lnTo>
                          <a:lnTo>
                            <a:pt x="102820" y="104395"/>
                          </a:lnTo>
                          <a:lnTo>
                            <a:pt x="102820" y="98679"/>
                          </a:lnTo>
                          <a:lnTo>
                            <a:pt x="102820" y="93980"/>
                          </a:lnTo>
                          <a:lnTo>
                            <a:pt x="102820" y="89154"/>
                          </a:lnTo>
                          <a:lnTo>
                            <a:pt x="102820" y="83821"/>
                          </a:lnTo>
                          <a:lnTo>
                            <a:pt x="102820" y="78995"/>
                          </a:lnTo>
                          <a:lnTo>
                            <a:pt x="101867" y="74296"/>
                          </a:lnTo>
                          <a:lnTo>
                            <a:pt x="100915" y="69470"/>
                          </a:lnTo>
                          <a:lnTo>
                            <a:pt x="100915" y="64771"/>
                          </a:lnTo>
                          <a:lnTo>
                            <a:pt x="99962" y="60325"/>
                          </a:lnTo>
                          <a:lnTo>
                            <a:pt x="99010" y="55499"/>
                          </a:lnTo>
                          <a:lnTo>
                            <a:pt x="97105" y="51690"/>
                          </a:lnTo>
                          <a:lnTo>
                            <a:pt x="96152" y="46991"/>
                          </a:lnTo>
                          <a:lnTo>
                            <a:pt x="95212" y="43180"/>
                          </a:lnTo>
                          <a:lnTo>
                            <a:pt x="93307" y="39371"/>
                          </a:lnTo>
                          <a:lnTo>
                            <a:pt x="92355" y="36830"/>
                          </a:lnTo>
                          <a:lnTo>
                            <a:pt x="90450" y="33021"/>
                          </a:lnTo>
                          <a:lnTo>
                            <a:pt x="89497" y="30099"/>
                          </a:lnTo>
                          <a:lnTo>
                            <a:pt x="87592" y="26290"/>
                          </a:lnTo>
                          <a:lnTo>
                            <a:pt x="85687" y="23496"/>
                          </a:lnTo>
                          <a:lnTo>
                            <a:pt x="83782" y="21591"/>
                          </a:lnTo>
                          <a:lnTo>
                            <a:pt x="81877" y="18670"/>
                          </a:lnTo>
                          <a:lnTo>
                            <a:pt x="79972" y="15875"/>
                          </a:lnTo>
                          <a:lnTo>
                            <a:pt x="79020" y="13971"/>
                          </a:lnTo>
                          <a:lnTo>
                            <a:pt x="77115" y="12320"/>
                          </a:lnTo>
                          <a:lnTo>
                            <a:pt x="75210" y="10415"/>
                          </a:lnTo>
                          <a:lnTo>
                            <a:pt x="73305" y="8510"/>
                          </a:lnTo>
                          <a:lnTo>
                            <a:pt x="70447" y="7621"/>
                          </a:lnTo>
                          <a:lnTo>
                            <a:pt x="68555" y="5716"/>
                          </a:lnTo>
                          <a:lnTo>
                            <a:pt x="66650" y="4699"/>
                          </a:lnTo>
                          <a:lnTo>
                            <a:pt x="64745" y="3810"/>
                          </a:lnTo>
                          <a:lnTo>
                            <a:pt x="62840" y="2795"/>
                          </a:lnTo>
                          <a:lnTo>
                            <a:pt x="60935" y="1905"/>
                          </a:lnTo>
                          <a:lnTo>
                            <a:pt x="59030" y="890"/>
                          </a:lnTo>
                          <a:lnTo>
                            <a:pt x="57125" y="890"/>
                          </a:lnTo>
                          <a:lnTo>
                            <a:pt x="54267" y="0"/>
                          </a:lnTo>
                          <a:lnTo>
                            <a:pt x="52362" y="0"/>
                          </a:lnTo>
                          <a:lnTo>
                            <a:pt x="5141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7" behindDoc="1" locked="0" layoutInCell="1" allowOverlap="1">
            <wp:simplePos x="0" y="0"/>
            <wp:positionH relativeFrom="page">
              <wp:posOffset>1839867</wp:posOffset>
            </wp:positionH>
            <wp:positionV relativeFrom="paragraph">
              <wp:posOffset>106645</wp:posOffset>
            </wp:positionV>
            <wp:extent cx="53771" cy="180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771" cy="180"/>
                    </a:xfrm>
                    <a:custGeom>
                      <a:rect l="l" t="t" r="r" b="b"/>
                      <a:pathLst>
                        <a:path w="51410" h="180">
                          <a:moveTo>
                            <a:pt x="0" y="0"/>
                          </a:moveTo>
                          <a:lnTo>
                            <a:pt x="5141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9" behindDoc="1" locked="0" layoutInCell="1" allowOverlap="1">
            <wp:simplePos x="0" y="0"/>
            <wp:positionH relativeFrom="page">
              <wp:posOffset>1893638</wp:posOffset>
            </wp:positionH>
            <wp:positionV relativeFrom="paragraph">
              <wp:posOffset>106645</wp:posOffset>
            </wp:positionV>
            <wp:extent cx="49785" cy="99850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785" cy="99850"/>
                    </a:xfrm>
                    <a:custGeom>
                      <a:rect l="l" t="t" r="r" b="b"/>
                      <a:pathLst>
                        <a:path w="47599" h="111760">
                          <a:moveTo>
                            <a:pt x="47599" y="111760"/>
                          </a:moveTo>
                          <a:lnTo>
                            <a:pt x="47599" y="106299"/>
                          </a:lnTo>
                          <a:lnTo>
                            <a:pt x="47599" y="101600"/>
                          </a:lnTo>
                          <a:lnTo>
                            <a:pt x="47599" y="95885"/>
                          </a:lnTo>
                          <a:lnTo>
                            <a:pt x="47599" y="90171"/>
                          </a:lnTo>
                          <a:lnTo>
                            <a:pt x="47599" y="85725"/>
                          </a:lnTo>
                          <a:lnTo>
                            <a:pt x="47599" y="80010"/>
                          </a:lnTo>
                          <a:lnTo>
                            <a:pt x="46647" y="75185"/>
                          </a:lnTo>
                          <a:lnTo>
                            <a:pt x="46647" y="70485"/>
                          </a:lnTo>
                          <a:lnTo>
                            <a:pt x="45694" y="64771"/>
                          </a:lnTo>
                          <a:lnTo>
                            <a:pt x="44742" y="60325"/>
                          </a:lnTo>
                          <a:lnTo>
                            <a:pt x="43802" y="56516"/>
                          </a:lnTo>
                          <a:lnTo>
                            <a:pt x="42849" y="51690"/>
                          </a:lnTo>
                          <a:lnTo>
                            <a:pt x="41897" y="47879"/>
                          </a:lnTo>
                          <a:lnTo>
                            <a:pt x="40944" y="43180"/>
                          </a:lnTo>
                          <a:lnTo>
                            <a:pt x="39039" y="39371"/>
                          </a:lnTo>
                          <a:lnTo>
                            <a:pt x="38087" y="36830"/>
                          </a:lnTo>
                          <a:lnTo>
                            <a:pt x="36182" y="33021"/>
                          </a:lnTo>
                          <a:lnTo>
                            <a:pt x="35229" y="30099"/>
                          </a:lnTo>
                          <a:lnTo>
                            <a:pt x="33324" y="26290"/>
                          </a:lnTo>
                          <a:lnTo>
                            <a:pt x="32372" y="23496"/>
                          </a:lnTo>
                          <a:lnTo>
                            <a:pt x="30467" y="20574"/>
                          </a:lnTo>
                          <a:lnTo>
                            <a:pt x="28562" y="18670"/>
                          </a:lnTo>
                          <a:lnTo>
                            <a:pt x="26657" y="15875"/>
                          </a:lnTo>
                          <a:lnTo>
                            <a:pt x="25704" y="13971"/>
                          </a:lnTo>
                          <a:lnTo>
                            <a:pt x="23799" y="12320"/>
                          </a:lnTo>
                          <a:lnTo>
                            <a:pt x="21894" y="10415"/>
                          </a:lnTo>
                          <a:lnTo>
                            <a:pt x="19989" y="8510"/>
                          </a:lnTo>
                          <a:lnTo>
                            <a:pt x="18097" y="6604"/>
                          </a:lnTo>
                          <a:lnTo>
                            <a:pt x="16192" y="5716"/>
                          </a:lnTo>
                          <a:lnTo>
                            <a:pt x="14287" y="4699"/>
                          </a:lnTo>
                          <a:lnTo>
                            <a:pt x="12382" y="3810"/>
                          </a:lnTo>
                          <a:lnTo>
                            <a:pt x="10477" y="2795"/>
                          </a:lnTo>
                          <a:lnTo>
                            <a:pt x="8572" y="1905"/>
                          </a:lnTo>
                          <a:lnTo>
                            <a:pt x="6667" y="890"/>
                          </a:lnTo>
                          <a:lnTo>
                            <a:pt x="4762" y="890"/>
                          </a:lnTo>
                          <a:lnTo>
                            <a:pt x="2857" y="0"/>
                          </a:lnTo>
                          <a:lnTo>
                            <a:pt x="952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3" behindDoc="1" locked="0" layoutInCell="1" allowOverlap="1">
            <wp:simplePos x="0" y="0"/>
            <wp:positionH relativeFrom="page">
              <wp:posOffset>2148561</wp:posOffset>
            </wp:positionH>
            <wp:positionV relativeFrom="paragraph">
              <wp:posOffset>107439</wp:posOffset>
            </wp:positionV>
            <wp:extent cx="146330" cy="167134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330" cy="167134"/>
                    </a:xfrm>
                    <a:custGeom>
                      <a:rect l="l" t="t" r="r" b="b"/>
                      <a:pathLst>
                        <a:path w="139903" h="187070">
                          <a:moveTo>
                            <a:pt x="0" y="121284"/>
                          </a:moveTo>
                          <a:lnTo>
                            <a:pt x="953" y="125095"/>
                          </a:lnTo>
                          <a:lnTo>
                            <a:pt x="1905" y="128905"/>
                          </a:lnTo>
                          <a:lnTo>
                            <a:pt x="2858" y="132714"/>
                          </a:lnTo>
                          <a:lnTo>
                            <a:pt x="3810" y="136270"/>
                          </a:lnTo>
                          <a:lnTo>
                            <a:pt x="5715" y="140081"/>
                          </a:lnTo>
                          <a:lnTo>
                            <a:pt x="7608" y="142875"/>
                          </a:lnTo>
                          <a:lnTo>
                            <a:pt x="8560" y="146684"/>
                          </a:lnTo>
                          <a:lnTo>
                            <a:pt x="10465" y="149606"/>
                          </a:lnTo>
                          <a:lnTo>
                            <a:pt x="12370" y="153415"/>
                          </a:lnTo>
                          <a:lnTo>
                            <a:pt x="14275" y="156209"/>
                          </a:lnTo>
                          <a:lnTo>
                            <a:pt x="16180" y="158750"/>
                          </a:lnTo>
                          <a:lnTo>
                            <a:pt x="19038" y="161670"/>
                          </a:lnTo>
                          <a:lnTo>
                            <a:pt x="20943" y="164464"/>
                          </a:lnTo>
                          <a:lnTo>
                            <a:pt x="23800" y="167385"/>
                          </a:lnTo>
                          <a:lnTo>
                            <a:pt x="25705" y="169290"/>
                          </a:lnTo>
                          <a:lnTo>
                            <a:pt x="28563" y="172084"/>
                          </a:lnTo>
                          <a:lnTo>
                            <a:pt x="31420" y="173989"/>
                          </a:lnTo>
                          <a:lnTo>
                            <a:pt x="33312" y="175895"/>
                          </a:lnTo>
                          <a:lnTo>
                            <a:pt x="36170" y="177800"/>
                          </a:lnTo>
                          <a:lnTo>
                            <a:pt x="39027" y="179705"/>
                          </a:lnTo>
                          <a:lnTo>
                            <a:pt x="41885" y="180720"/>
                          </a:lnTo>
                          <a:lnTo>
                            <a:pt x="44742" y="182626"/>
                          </a:lnTo>
                          <a:lnTo>
                            <a:pt x="47600" y="183260"/>
                          </a:lnTo>
                          <a:lnTo>
                            <a:pt x="50457" y="184150"/>
                          </a:lnTo>
                          <a:lnTo>
                            <a:pt x="54267" y="185165"/>
                          </a:lnTo>
                          <a:lnTo>
                            <a:pt x="57125" y="186055"/>
                          </a:lnTo>
                          <a:lnTo>
                            <a:pt x="59970" y="187070"/>
                          </a:lnTo>
                          <a:lnTo>
                            <a:pt x="62827" y="187070"/>
                          </a:lnTo>
                          <a:lnTo>
                            <a:pt x="65685" y="187070"/>
                          </a:lnTo>
                          <a:lnTo>
                            <a:pt x="69495" y="187070"/>
                          </a:lnTo>
                          <a:lnTo>
                            <a:pt x="72352" y="187070"/>
                          </a:lnTo>
                          <a:lnTo>
                            <a:pt x="75210" y="187070"/>
                          </a:lnTo>
                          <a:lnTo>
                            <a:pt x="78055" y="186055"/>
                          </a:lnTo>
                          <a:lnTo>
                            <a:pt x="80975" y="186055"/>
                          </a:lnTo>
                          <a:lnTo>
                            <a:pt x="84786" y="185165"/>
                          </a:lnTo>
                          <a:lnTo>
                            <a:pt x="87580" y="184150"/>
                          </a:lnTo>
                          <a:lnTo>
                            <a:pt x="90500" y="182626"/>
                          </a:lnTo>
                          <a:lnTo>
                            <a:pt x="93295" y="181609"/>
                          </a:lnTo>
                          <a:lnTo>
                            <a:pt x="96216" y="180720"/>
                          </a:lnTo>
                          <a:lnTo>
                            <a:pt x="99009" y="178815"/>
                          </a:lnTo>
                          <a:lnTo>
                            <a:pt x="101803" y="176910"/>
                          </a:lnTo>
                          <a:lnTo>
                            <a:pt x="103708" y="175006"/>
                          </a:lnTo>
                          <a:lnTo>
                            <a:pt x="106630" y="173101"/>
                          </a:lnTo>
                          <a:lnTo>
                            <a:pt x="109423" y="170180"/>
                          </a:lnTo>
                          <a:lnTo>
                            <a:pt x="111328" y="168275"/>
                          </a:lnTo>
                          <a:lnTo>
                            <a:pt x="114250" y="165481"/>
                          </a:lnTo>
                          <a:lnTo>
                            <a:pt x="116155" y="162559"/>
                          </a:lnTo>
                          <a:lnTo>
                            <a:pt x="118948" y="159765"/>
                          </a:lnTo>
                          <a:lnTo>
                            <a:pt x="120853" y="157226"/>
                          </a:lnTo>
                          <a:lnTo>
                            <a:pt x="122758" y="154305"/>
                          </a:lnTo>
                          <a:lnTo>
                            <a:pt x="124664" y="151510"/>
                          </a:lnTo>
                          <a:lnTo>
                            <a:pt x="126569" y="147701"/>
                          </a:lnTo>
                          <a:lnTo>
                            <a:pt x="128473" y="144780"/>
                          </a:lnTo>
                          <a:lnTo>
                            <a:pt x="130378" y="140970"/>
                          </a:lnTo>
                          <a:lnTo>
                            <a:pt x="131395" y="138176"/>
                          </a:lnTo>
                          <a:lnTo>
                            <a:pt x="133300" y="134365"/>
                          </a:lnTo>
                          <a:lnTo>
                            <a:pt x="134189" y="130809"/>
                          </a:lnTo>
                          <a:lnTo>
                            <a:pt x="135205" y="127000"/>
                          </a:lnTo>
                          <a:lnTo>
                            <a:pt x="136094" y="123189"/>
                          </a:lnTo>
                          <a:lnTo>
                            <a:pt x="137109" y="119380"/>
                          </a:lnTo>
                          <a:lnTo>
                            <a:pt x="137998" y="115570"/>
                          </a:lnTo>
                          <a:lnTo>
                            <a:pt x="139014" y="111759"/>
                          </a:lnTo>
                          <a:lnTo>
                            <a:pt x="139014" y="107314"/>
                          </a:lnTo>
                          <a:lnTo>
                            <a:pt x="139903" y="103505"/>
                          </a:lnTo>
                          <a:lnTo>
                            <a:pt x="139903" y="99695"/>
                          </a:lnTo>
                          <a:lnTo>
                            <a:pt x="139903" y="95884"/>
                          </a:lnTo>
                          <a:lnTo>
                            <a:pt x="139903" y="91185"/>
                          </a:lnTo>
                          <a:lnTo>
                            <a:pt x="139903" y="87376"/>
                          </a:lnTo>
                          <a:lnTo>
                            <a:pt x="139903" y="83820"/>
                          </a:lnTo>
                          <a:lnTo>
                            <a:pt x="139014" y="80009"/>
                          </a:lnTo>
                          <a:lnTo>
                            <a:pt x="139014" y="75310"/>
                          </a:lnTo>
                          <a:lnTo>
                            <a:pt x="137998" y="71501"/>
                          </a:lnTo>
                          <a:lnTo>
                            <a:pt x="137109" y="67690"/>
                          </a:lnTo>
                          <a:lnTo>
                            <a:pt x="136094" y="63881"/>
                          </a:lnTo>
                          <a:lnTo>
                            <a:pt x="135205" y="60325"/>
                          </a:lnTo>
                          <a:lnTo>
                            <a:pt x="134189" y="56514"/>
                          </a:lnTo>
                          <a:lnTo>
                            <a:pt x="133300" y="52705"/>
                          </a:lnTo>
                          <a:lnTo>
                            <a:pt x="131395" y="48895"/>
                          </a:lnTo>
                          <a:lnTo>
                            <a:pt x="129489" y="46101"/>
                          </a:lnTo>
                          <a:lnTo>
                            <a:pt x="128473" y="42290"/>
                          </a:lnTo>
                          <a:lnTo>
                            <a:pt x="126569" y="39370"/>
                          </a:lnTo>
                          <a:lnTo>
                            <a:pt x="124664" y="35940"/>
                          </a:lnTo>
                          <a:lnTo>
                            <a:pt x="122758" y="33020"/>
                          </a:lnTo>
                          <a:lnTo>
                            <a:pt x="120853" y="30226"/>
                          </a:lnTo>
                          <a:lnTo>
                            <a:pt x="118948" y="27305"/>
                          </a:lnTo>
                          <a:lnTo>
                            <a:pt x="116155" y="24510"/>
                          </a:lnTo>
                          <a:lnTo>
                            <a:pt x="114250" y="21589"/>
                          </a:lnTo>
                          <a:lnTo>
                            <a:pt x="111328" y="18795"/>
                          </a:lnTo>
                          <a:lnTo>
                            <a:pt x="109423" y="16890"/>
                          </a:lnTo>
                          <a:lnTo>
                            <a:pt x="106630" y="13970"/>
                          </a:lnTo>
                          <a:lnTo>
                            <a:pt x="103708" y="12445"/>
                          </a:lnTo>
                          <a:lnTo>
                            <a:pt x="100914" y="10540"/>
                          </a:lnTo>
                          <a:lnTo>
                            <a:pt x="97994" y="8635"/>
                          </a:lnTo>
                          <a:lnTo>
                            <a:pt x="96216" y="7620"/>
                          </a:lnTo>
                          <a:lnTo>
                            <a:pt x="92406" y="5714"/>
                          </a:lnTo>
                          <a:lnTo>
                            <a:pt x="89484" y="4826"/>
                          </a:lnTo>
                          <a:lnTo>
                            <a:pt x="86691" y="3809"/>
                          </a:lnTo>
                          <a:lnTo>
                            <a:pt x="83770" y="2920"/>
                          </a:lnTo>
                          <a:lnTo>
                            <a:pt x="80975" y="1905"/>
                          </a:lnTo>
                          <a:lnTo>
                            <a:pt x="78055" y="1015"/>
                          </a:lnTo>
                          <a:lnTo>
                            <a:pt x="75210" y="1015"/>
                          </a:lnTo>
                          <a:lnTo>
                            <a:pt x="71400" y="0"/>
                          </a:lnTo>
                          <a:lnTo>
                            <a:pt x="68542" y="0"/>
                          </a:lnTo>
                          <a:lnTo>
                            <a:pt x="65685" y="0"/>
                          </a:lnTo>
                          <a:lnTo>
                            <a:pt x="62827" y="0"/>
                          </a:lnTo>
                          <a:lnTo>
                            <a:pt x="59970" y="1015"/>
                          </a:lnTo>
                          <a:lnTo>
                            <a:pt x="56172" y="1015"/>
                          </a:lnTo>
                          <a:lnTo>
                            <a:pt x="53315" y="1905"/>
                          </a:lnTo>
                          <a:lnTo>
                            <a:pt x="50457" y="2920"/>
                          </a:lnTo>
                          <a:lnTo>
                            <a:pt x="47600" y="3809"/>
                          </a:lnTo>
                          <a:lnTo>
                            <a:pt x="44742" y="5714"/>
                          </a:lnTo>
                          <a:lnTo>
                            <a:pt x="41885" y="6731"/>
                          </a:lnTo>
                          <a:lnTo>
                            <a:pt x="39027" y="8635"/>
                          </a:lnTo>
                          <a:lnTo>
                            <a:pt x="36170" y="10540"/>
                          </a:lnTo>
                          <a:lnTo>
                            <a:pt x="33312" y="11430"/>
                          </a:lnTo>
                          <a:lnTo>
                            <a:pt x="30468" y="13970"/>
                          </a:lnTo>
                          <a:lnTo>
                            <a:pt x="28563" y="15875"/>
                          </a:lnTo>
                          <a:lnTo>
                            <a:pt x="25705" y="17780"/>
                          </a:lnTo>
                          <a:lnTo>
                            <a:pt x="22848" y="20701"/>
                          </a:lnTo>
                          <a:lnTo>
                            <a:pt x="20943" y="23495"/>
                          </a:lnTo>
                          <a:lnTo>
                            <a:pt x="19038" y="26415"/>
                          </a:lnTo>
                          <a:lnTo>
                            <a:pt x="16180" y="29209"/>
                          </a:lnTo>
                          <a:lnTo>
                            <a:pt x="14275" y="32131"/>
                          </a:lnTo>
                          <a:lnTo>
                            <a:pt x="12370" y="34925"/>
                          </a:lnTo>
                          <a:lnTo>
                            <a:pt x="10465" y="37464"/>
                          </a:lnTo>
                          <a:lnTo>
                            <a:pt x="8560" y="41275"/>
                          </a:lnTo>
                          <a:lnTo>
                            <a:pt x="6668" y="44195"/>
                          </a:lnTo>
                          <a:lnTo>
                            <a:pt x="5715" y="48006"/>
                          </a:lnTo>
                          <a:lnTo>
                            <a:pt x="3810" y="51815"/>
                          </a:lnTo>
                          <a:lnTo>
                            <a:pt x="2858" y="55626"/>
                          </a:lnTo>
                          <a:lnTo>
                            <a:pt x="1905" y="59435"/>
                          </a:lnTo>
                          <a:lnTo>
                            <a:pt x="0" y="62864"/>
                          </a:lnTo>
                          <a:lnTo>
                            <a:pt x="0" y="6578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7" behindDoc="1" locked="0" layoutInCell="1" allowOverlap="1">
            <wp:simplePos x="0" y="0"/>
            <wp:positionH relativeFrom="page">
              <wp:posOffset>2265004</wp:posOffset>
            </wp:positionH>
            <wp:positionV relativeFrom="paragraph">
              <wp:posOffset>107439</wp:posOffset>
            </wp:positionV>
            <wp:extent cx="76115" cy="112670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115" cy="112670"/>
                    </a:xfrm>
                    <a:custGeom>
                      <a:rect l="l" t="t" r="r" b="b"/>
                      <a:pathLst>
                        <a:path w="72772" h="126110">
                          <a:moveTo>
                            <a:pt x="67945" y="126110"/>
                          </a:moveTo>
                          <a:lnTo>
                            <a:pt x="68961" y="122301"/>
                          </a:lnTo>
                          <a:lnTo>
                            <a:pt x="69850" y="118490"/>
                          </a:lnTo>
                          <a:lnTo>
                            <a:pt x="70867" y="114681"/>
                          </a:lnTo>
                          <a:lnTo>
                            <a:pt x="71755" y="109855"/>
                          </a:lnTo>
                          <a:lnTo>
                            <a:pt x="71755" y="106426"/>
                          </a:lnTo>
                          <a:lnTo>
                            <a:pt x="72772" y="102615"/>
                          </a:lnTo>
                          <a:lnTo>
                            <a:pt x="72772" y="98806"/>
                          </a:lnTo>
                          <a:lnTo>
                            <a:pt x="72772" y="93980"/>
                          </a:lnTo>
                          <a:lnTo>
                            <a:pt x="72772" y="90170"/>
                          </a:lnTo>
                          <a:lnTo>
                            <a:pt x="72772" y="86359"/>
                          </a:lnTo>
                          <a:lnTo>
                            <a:pt x="71755" y="82931"/>
                          </a:lnTo>
                          <a:lnTo>
                            <a:pt x="71755" y="78105"/>
                          </a:lnTo>
                          <a:lnTo>
                            <a:pt x="70867" y="74295"/>
                          </a:lnTo>
                          <a:lnTo>
                            <a:pt x="70867" y="70484"/>
                          </a:lnTo>
                          <a:lnTo>
                            <a:pt x="69850" y="66675"/>
                          </a:lnTo>
                          <a:lnTo>
                            <a:pt x="68961" y="62864"/>
                          </a:lnTo>
                          <a:lnTo>
                            <a:pt x="67945" y="59435"/>
                          </a:lnTo>
                          <a:lnTo>
                            <a:pt x="66041" y="55626"/>
                          </a:lnTo>
                          <a:lnTo>
                            <a:pt x="65152" y="51815"/>
                          </a:lnTo>
                          <a:lnTo>
                            <a:pt x="63247" y="48006"/>
                          </a:lnTo>
                          <a:lnTo>
                            <a:pt x="62230" y="45084"/>
                          </a:lnTo>
                          <a:lnTo>
                            <a:pt x="60325" y="41275"/>
                          </a:lnTo>
                          <a:lnTo>
                            <a:pt x="58420" y="38481"/>
                          </a:lnTo>
                          <a:lnTo>
                            <a:pt x="56516" y="34925"/>
                          </a:lnTo>
                          <a:lnTo>
                            <a:pt x="54611" y="32131"/>
                          </a:lnTo>
                          <a:lnTo>
                            <a:pt x="52705" y="29209"/>
                          </a:lnTo>
                          <a:lnTo>
                            <a:pt x="50800" y="26415"/>
                          </a:lnTo>
                          <a:lnTo>
                            <a:pt x="48006" y="23495"/>
                          </a:lnTo>
                          <a:lnTo>
                            <a:pt x="46102" y="20701"/>
                          </a:lnTo>
                          <a:lnTo>
                            <a:pt x="43180" y="18795"/>
                          </a:lnTo>
                          <a:lnTo>
                            <a:pt x="41275" y="15875"/>
                          </a:lnTo>
                          <a:lnTo>
                            <a:pt x="38481" y="13970"/>
                          </a:lnTo>
                          <a:lnTo>
                            <a:pt x="35306" y="12445"/>
                          </a:lnTo>
                          <a:lnTo>
                            <a:pt x="32386" y="10540"/>
                          </a:lnTo>
                          <a:lnTo>
                            <a:pt x="29592" y="8635"/>
                          </a:lnTo>
                          <a:lnTo>
                            <a:pt x="27686" y="6731"/>
                          </a:lnTo>
                          <a:lnTo>
                            <a:pt x="23877" y="5714"/>
                          </a:lnTo>
                          <a:lnTo>
                            <a:pt x="20955" y="3809"/>
                          </a:lnTo>
                          <a:lnTo>
                            <a:pt x="18161" y="2920"/>
                          </a:lnTo>
                          <a:lnTo>
                            <a:pt x="15241" y="1905"/>
                          </a:lnTo>
                          <a:lnTo>
                            <a:pt x="12447" y="1015"/>
                          </a:lnTo>
                          <a:lnTo>
                            <a:pt x="9525" y="1015"/>
                          </a:lnTo>
                          <a:lnTo>
                            <a:pt x="6731" y="0"/>
                          </a:lnTo>
                          <a:lnTo>
                            <a:pt x="2922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1" behindDoc="1" locked="0" layoutInCell="1" allowOverlap="1">
            <wp:simplePos x="0" y="0"/>
            <wp:positionH relativeFrom="page">
              <wp:posOffset>3226593</wp:posOffset>
            </wp:positionH>
            <wp:positionV relativeFrom="paragraph">
              <wp:posOffset>104943</wp:posOffset>
            </wp:positionV>
            <wp:extent cx="1003433" cy="201628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3433" cy="201628"/>
                    </a:xfrm>
                    <a:custGeom>
                      <a:rect l="l" t="t" r="r" b="b"/>
                      <a:pathLst>
                        <a:path w="959359" h="225678">
                          <a:moveTo>
                            <a:pt x="959359" y="22567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2" behindDoc="1" locked="0" layoutInCell="1" allowOverlap="1">
            <wp:simplePos x="0" y="0"/>
            <wp:positionH relativeFrom="page">
              <wp:posOffset>2185396</wp:posOffset>
            </wp:positionH>
            <wp:positionV relativeFrom="paragraph">
              <wp:posOffset>127636</wp:posOffset>
            </wp:positionV>
            <wp:extent cx="71637" cy="126740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637" cy="126740"/>
                    </a:xfrm>
                    <a:custGeom>
                      <a:rect l="l" t="t" r="r" b="b"/>
                      <a:pathLst>
                        <a:path w="68491" h="141858">
                          <a:moveTo>
                            <a:pt x="0" y="99695"/>
                          </a:moveTo>
                          <a:lnTo>
                            <a:pt x="953" y="103504"/>
                          </a:lnTo>
                          <a:lnTo>
                            <a:pt x="1905" y="107314"/>
                          </a:lnTo>
                          <a:lnTo>
                            <a:pt x="2858" y="110108"/>
                          </a:lnTo>
                          <a:lnTo>
                            <a:pt x="3810" y="113664"/>
                          </a:lnTo>
                          <a:lnTo>
                            <a:pt x="5715" y="116458"/>
                          </a:lnTo>
                          <a:lnTo>
                            <a:pt x="6668" y="119379"/>
                          </a:lnTo>
                          <a:lnTo>
                            <a:pt x="7620" y="122174"/>
                          </a:lnTo>
                          <a:lnTo>
                            <a:pt x="9525" y="124078"/>
                          </a:lnTo>
                          <a:lnTo>
                            <a:pt x="10478" y="127000"/>
                          </a:lnTo>
                          <a:lnTo>
                            <a:pt x="12383" y="128904"/>
                          </a:lnTo>
                          <a:lnTo>
                            <a:pt x="13335" y="130809"/>
                          </a:lnTo>
                          <a:lnTo>
                            <a:pt x="15240" y="132714"/>
                          </a:lnTo>
                          <a:lnTo>
                            <a:pt x="16193" y="134620"/>
                          </a:lnTo>
                          <a:lnTo>
                            <a:pt x="18098" y="135508"/>
                          </a:lnTo>
                          <a:lnTo>
                            <a:pt x="20003" y="137159"/>
                          </a:lnTo>
                          <a:lnTo>
                            <a:pt x="20955" y="138049"/>
                          </a:lnTo>
                          <a:lnTo>
                            <a:pt x="22860" y="139064"/>
                          </a:lnTo>
                          <a:lnTo>
                            <a:pt x="24753" y="139953"/>
                          </a:lnTo>
                          <a:lnTo>
                            <a:pt x="26658" y="140970"/>
                          </a:lnTo>
                          <a:lnTo>
                            <a:pt x="27610" y="140970"/>
                          </a:lnTo>
                          <a:lnTo>
                            <a:pt x="29515" y="141858"/>
                          </a:lnTo>
                          <a:lnTo>
                            <a:pt x="31420" y="141858"/>
                          </a:lnTo>
                          <a:lnTo>
                            <a:pt x="32373" y="141858"/>
                          </a:lnTo>
                          <a:lnTo>
                            <a:pt x="34278" y="141858"/>
                          </a:lnTo>
                          <a:lnTo>
                            <a:pt x="36183" y="141858"/>
                          </a:lnTo>
                          <a:lnTo>
                            <a:pt x="38088" y="140970"/>
                          </a:lnTo>
                          <a:lnTo>
                            <a:pt x="39040" y="140970"/>
                          </a:lnTo>
                          <a:lnTo>
                            <a:pt x="40945" y="139953"/>
                          </a:lnTo>
                          <a:lnTo>
                            <a:pt x="42838" y="139064"/>
                          </a:lnTo>
                          <a:lnTo>
                            <a:pt x="43853" y="138049"/>
                          </a:lnTo>
                          <a:lnTo>
                            <a:pt x="45758" y="137159"/>
                          </a:lnTo>
                          <a:lnTo>
                            <a:pt x="47664" y="136144"/>
                          </a:lnTo>
                          <a:lnTo>
                            <a:pt x="48553" y="134620"/>
                          </a:lnTo>
                          <a:lnTo>
                            <a:pt x="50458" y="133603"/>
                          </a:lnTo>
                          <a:lnTo>
                            <a:pt x="52363" y="131699"/>
                          </a:lnTo>
                          <a:lnTo>
                            <a:pt x="53378" y="129794"/>
                          </a:lnTo>
                          <a:lnTo>
                            <a:pt x="55283" y="127000"/>
                          </a:lnTo>
                          <a:lnTo>
                            <a:pt x="56172" y="125095"/>
                          </a:lnTo>
                          <a:lnTo>
                            <a:pt x="58078" y="123189"/>
                          </a:lnTo>
                          <a:lnTo>
                            <a:pt x="59094" y="120269"/>
                          </a:lnTo>
                          <a:lnTo>
                            <a:pt x="59983" y="117475"/>
                          </a:lnTo>
                          <a:lnTo>
                            <a:pt x="60999" y="114553"/>
                          </a:lnTo>
                          <a:lnTo>
                            <a:pt x="62777" y="111125"/>
                          </a:lnTo>
                          <a:lnTo>
                            <a:pt x="63792" y="108203"/>
                          </a:lnTo>
                          <a:lnTo>
                            <a:pt x="64681" y="104394"/>
                          </a:lnTo>
                          <a:lnTo>
                            <a:pt x="65697" y="100583"/>
                          </a:lnTo>
                          <a:lnTo>
                            <a:pt x="66586" y="96774"/>
                          </a:lnTo>
                          <a:lnTo>
                            <a:pt x="66586" y="92964"/>
                          </a:lnTo>
                          <a:lnTo>
                            <a:pt x="67603" y="89153"/>
                          </a:lnTo>
                          <a:lnTo>
                            <a:pt x="68491" y="84708"/>
                          </a:lnTo>
                          <a:lnTo>
                            <a:pt x="68491" y="80009"/>
                          </a:lnTo>
                          <a:lnTo>
                            <a:pt x="68491" y="76200"/>
                          </a:lnTo>
                          <a:lnTo>
                            <a:pt x="68491" y="71374"/>
                          </a:lnTo>
                          <a:lnTo>
                            <a:pt x="68491" y="66675"/>
                          </a:lnTo>
                          <a:lnTo>
                            <a:pt x="68491" y="62229"/>
                          </a:lnTo>
                          <a:lnTo>
                            <a:pt x="68491" y="57403"/>
                          </a:lnTo>
                          <a:lnTo>
                            <a:pt x="67603" y="52704"/>
                          </a:lnTo>
                          <a:lnTo>
                            <a:pt x="66586" y="48895"/>
                          </a:lnTo>
                          <a:lnTo>
                            <a:pt x="66586" y="45084"/>
                          </a:lnTo>
                          <a:lnTo>
                            <a:pt x="65697" y="41275"/>
                          </a:lnTo>
                          <a:lnTo>
                            <a:pt x="64681" y="37719"/>
                          </a:lnTo>
                          <a:lnTo>
                            <a:pt x="63792" y="33908"/>
                          </a:lnTo>
                          <a:lnTo>
                            <a:pt x="61888" y="30099"/>
                          </a:lnTo>
                          <a:lnTo>
                            <a:pt x="60999" y="27304"/>
                          </a:lnTo>
                          <a:lnTo>
                            <a:pt x="59983" y="24383"/>
                          </a:lnTo>
                          <a:lnTo>
                            <a:pt x="59094" y="21589"/>
                          </a:lnTo>
                          <a:lnTo>
                            <a:pt x="57189" y="18669"/>
                          </a:lnTo>
                          <a:lnTo>
                            <a:pt x="56172" y="16764"/>
                          </a:lnTo>
                          <a:lnTo>
                            <a:pt x="54267" y="14224"/>
                          </a:lnTo>
                          <a:lnTo>
                            <a:pt x="53378" y="12319"/>
                          </a:lnTo>
                          <a:lnTo>
                            <a:pt x="51474" y="10414"/>
                          </a:lnTo>
                          <a:lnTo>
                            <a:pt x="50458" y="8508"/>
                          </a:lnTo>
                          <a:lnTo>
                            <a:pt x="48553" y="7620"/>
                          </a:lnTo>
                          <a:lnTo>
                            <a:pt x="46647" y="5714"/>
                          </a:lnTo>
                          <a:lnTo>
                            <a:pt x="45758" y="4699"/>
                          </a:lnTo>
                          <a:lnTo>
                            <a:pt x="43853" y="3809"/>
                          </a:lnTo>
                          <a:lnTo>
                            <a:pt x="41898" y="2794"/>
                          </a:lnTo>
                          <a:lnTo>
                            <a:pt x="40945" y="1904"/>
                          </a:lnTo>
                          <a:lnTo>
                            <a:pt x="39040" y="889"/>
                          </a:lnTo>
                          <a:lnTo>
                            <a:pt x="37135" y="889"/>
                          </a:lnTo>
                          <a:lnTo>
                            <a:pt x="35230" y="0"/>
                          </a:lnTo>
                          <a:lnTo>
                            <a:pt x="34278" y="0"/>
                          </a:lnTo>
                          <a:lnTo>
                            <a:pt x="32373" y="0"/>
                          </a:lnTo>
                          <a:lnTo>
                            <a:pt x="30468" y="0"/>
                          </a:lnTo>
                          <a:lnTo>
                            <a:pt x="28563" y="889"/>
                          </a:lnTo>
                          <a:lnTo>
                            <a:pt x="27610" y="889"/>
                          </a:lnTo>
                          <a:lnTo>
                            <a:pt x="25705" y="1904"/>
                          </a:lnTo>
                          <a:lnTo>
                            <a:pt x="23800" y="2794"/>
                          </a:lnTo>
                          <a:lnTo>
                            <a:pt x="22860" y="3809"/>
                          </a:lnTo>
                          <a:lnTo>
                            <a:pt x="20955" y="4699"/>
                          </a:lnTo>
                          <a:lnTo>
                            <a:pt x="19050" y="5714"/>
                          </a:lnTo>
                          <a:lnTo>
                            <a:pt x="18098" y="6603"/>
                          </a:lnTo>
                          <a:lnTo>
                            <a:pt x="16193" y="8508"/>
                          </a:lnTo>
                          <a:lnTo>
                            <a:pt x="14288" y="10414"/>
                          </a:lnTo>
                          <a:lnTo>
                            <a:pt x="13335" y="12319"/>
                          </a:lnTo>
                          <a:lnTo>
                            <a:pt x="11430" y="14224"/>
                          </a:lnTo>
                          <a:lnTo>
                            <a:pt x="10478" y="15875"/>
                          </a:lnTo>
                          <a:lnTo>
                            <a:pt x="8573" y="18669"/>
                          </a:lnTo>
                          <a:lnTo>
                            <a:pt x="7620" y="20574"/>
                          </a:lnTo>
                          <a:lnTo>
                            <a:pt x="6668" y="23495"/>
                          </a:lnTo>
                          <a:lnTo>
                            <a:pt x="4763" y="26289"/>
                          </a:lnTo>
                          <a:lnTo>
                            <a:pt x="3810" y="29209"/>
                          </a:lnTo>
                          <a:lnTo>
                            <a:pt x="2858" y="33020"/>
                          </a:lnTo>
                          <a:lnTo>
                            <a:pt x="1905" y="35814"/>
                          </a:lnTo>
                          <a:lnTo>
                            <a:pt x="953" y="39370"/>
                          </a:lnTo>
                          <a:lnTo>
                            <a:pt x="0" y="4317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4" behindDoc="1" locked="0" layoutInCell="1" allowOverlap="1">
            <wp:simplePos x="0" y="0"/>
            <wp:positionH relativeFrom="page">
              <wp:posOffset>1692168</wp:posOffset>
            </wp:positionH>
            <wp:positionV relativeFrom="paragraph">
              <wp:posOffset>136940</wp:posOffset>
            </wp:positionV>
            <wp:extent cx="94923" cy="71256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923" cy="71256"/>
                    </a:xfrm>
                    <a:custGeom>
                      <a:rect l="l" t="t" r="r" b="b"/>
                      <a:pathLst>
                        <a:path w="90754" h="79756">
                          <a:moveTo>
                            <a:pt x="90754" y="797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0" behindDoc="1" locked="0" layoutInCell="1" allowOverlap="1">
            <wp:simplePos x="0" y="0"/>
            <wp:positionH relativeFrom="page">
              <wp:posOffset>2128649</wp:posOffset>
            </wp:positionH>
            <wp:positionV relativeFrom="paragraph">
              <wp:posOffset>166215</wp:posOffset>
            </wp:positionV>
            <wp:extent cx="32849" cy="50493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849" cy="50493"/>
                    </a:xfrm>
                    <a:custGeom>
                      <a:rect l="l" t="t" r="r" b="b"/>
                      <a:pathLst>
                        <a:path w="31407" h="56516">
                          <a:moveTo>
                            <a:pt x="15227" y="56516"/>
                          </a:moveTo>
                          <a:lnTo>
                            <a:pt x="16180" y="56516"/>
                          </a:lnTo>
                          <a:lnTo>
                            <a:pt x="18085" y="55499"/>
                          </a:lnTo>
                          <a:lnTo>
                            <a:pt x="19037" y="55499"/>
                          </a:lnTo>
                          <a:lnTo>
                            <a:pt x="19990" y="54610"/>
                          </a:lnTo>
                          <a:lnTo>
                            <a:pt x="20942" y="54610"/>
                          </a:lnTo>
                          <a:lnTo>
                            <a:pt x="21895" y="53595"/>
                          </a:lnTo>
                          <a:lnTo>
                            <a:pt x="22847" y="52705"/>
                          </a:lnTo>
                          <a:lnTo>
                            <a:pt x="23800" y="51690"/>
                          </a:lnTo>
                          <a:lnTo>
                            <a:pt x="25705" y="49785"/>
                          </a:lnTo>
                          <a:lnTo>
                            <a:pt x="26645" y="48896"/>
                          </a:lnTo>
                          <a:lnTo>
                            <a:pt x="26645" y="46991"/>
                          </a:lnTo>
                          <a:lnTo>
                            <a:pt x="27597" y="45085"/>
                          </a:lnTo>
                          <a:lnTo>
                            <a:pt x="28550" y="43435"/>
                          </a:lnTo>
                          <a:lnTo>
                            <a:pt x="29502" y="41529"/>
                          </a:lnTo>
                          <a:lnTo>
                            <a:pt x="29502" y="38735"/>
                          </a:lnTo>
                          <a:lnTo>
                            <a:pt x="30455" y="36830"/>
                          </a:lnTo>
                          <a:lnTo>
                            <a:pt x="30455" y="33910"/>
                          </a:lnTo>
                          <a:lnTo>
                            <a:pt x="31407" y="31116"/>
                          </a:lnTo>
                          <a:lnTo>
                            <a:pt x="31407" y="28195"/>
                          </a:lnTo>
                          <a:lnTo>
                            <a:pt x="31407" y="25400"/>
                          </a:lnTo>
                          <a:lnTo>
                            <a:pt x="31407" y="22479"/>
                          </a:lnTo>
                          <a:lnTo>
                            <a:pt x="30455" y="20574"/>
                          </a:lnTo>
                          <a:lnTo>
                            <a:pt x="30455" y="18035"/>
                          </a:lnTo>
                          <a:lnTo>
                            <a:pt x="29502" y="15241"/>
                          </a:lnTo>
                          <a:lnTo>
                            <a:pt x="28550" y="13335"/>
                          </a:lnTo>
                          <a:lnTo>
                            <a:pt x="28550" y="11430"/>
                          </a:lnTo>
                          <a:lnTo>
                            <a:pt x="27597" y="9525"/>
                          </a:lnTo>
                          <a:lnTo>
                            <a:pt x="26645" y="7621"/>
                          </a:lnTo>
                          <a:lnTo>
                            <a:pt x="25705" y="5716"/>
                          </a:lnTo>
                          <a:lnTo>
                            <a:pt x="24752" y="4699"/>
                          </a:lnTo>
                          <a:lnTo>
                            <a:pt x="23800" y="3810"/>
                          </a:lnTo>
                          <a:lnTo>
                            <a:pt x="21895" y="2795"/>
                          </a:lnTo>
                          <a:lnTo>
                            <a:pt x="20942" y="1905"/>
                          </a:lnTo>
                          <a:lnTo>
                            <a:pt x="19990" y="890"/>
                          </a:lnTo>
                          <a:lnTo>
                            <a:pt x="19037" y="0"/>
                          </a:lnTo>
                          <a:lnTo>
                            <a:pt x="18085" y="0"/>
                          </a:lnTo>
                          <a:lnTo>
                            <a:pt x="17132" y="0"/>
                          </a:lnTo>
                          <a:lnTo>
                            <a:pt x="15227" y="0"/>
                          </a:lnTo>
                          <a:lnTo>
                            <a:pt x="14275" y="0"/>
                          </a:lnTo>
                          <a:lnTo>
                            <a:pt x="13322" y="0"/>
                          </a:lnTo>
                          <a:lnTo>
                            <a:pt x="12370" y="0"/>
                          </a:lnTo>
                          <a:lnTo>
                            <a:pt x="11417" y="890"/>
                          </a:lnTo>
                          <a:lnTo>
                            <a:pt x="9512" y="890"/>
                          </a:lnTo>
                          <a:lnTo>
                            <a:pt x="8560" y="1905"/>
                          </a:lnTo>
                          <a:lnTo>
                            <a:pt x="7607" y="2795"/>
                          </a:lnTo>
                          <a:lnTo>
                            <a:pt x="6655" y="4699"/>
                          </a:lnTo>
                          <a:lnTo>
                            <a:pt x="5702" y="5716"/>
                          </a:lnTo>
                          <a:lnTo>
                            <a:pt x="4750" y="6604"/>
                          </a:lnTo>
                          <a:lnTo>
                            <a:pt x="3797" y="8510"/>
                          </a:lnTo>
                          <a:lnTo>
                            <a:pt x="2845" y="10415"/>
                          </a:lnTo>
                          <a:lnTo>
                            <a:pt x="1892" y="12320"/>
                          </a:lnTo>
                          <a:lnTo>
                            <a:pt x="1892" y="14224"/>
                          </a:lnTo>
                          <a:lnTo>
                            <a:pt x="940" y="17146"/>
                          </a:lnTo>
                          <a:lnTo>
                            <a:pt x="0" y="19050"/>
                          </a:lnTo>
                          <a:lnTo>
                            <a:pt x="0" y="21591"/>
                          </a:lnTo>
                          <a:lnTo>
                            <a:pt x="0" y="24385"/>
                          </a:lnTo>
                          <a:lnTo>
                            <a:pt x="0" y="27305"/>
                          </a:lnTo>
                          <a:lnTo>
                            <a:pt x="0" y="30099"/>
                          </a:lnTo>
                          <a:lnTo>
                            <a:pt x="0" y="32004"/>
                          </a:lnTo>
                          <a:lnTo>
                            <a:pt x="0" y="34925"/>
                          </a:lnTo>
                          <a:lnTo>
                            <a:pt x="940" y="37720"/>
                          </a:lnTo>
                          <a:lnTo>
                            <a:pt x="940" y="40641"/>
                          </a:lnTo>
                          <a:lnTo>
                            <a:pt x="1892" y="42546"/>
                          </a:lnTo>
                          <a:lnTo>
                            <a:pt x="2845" y="44070"/>
                          </a:lnTo>
                          <a:lnTo>
                            <a:pt x="3797" y="45974"/>
                          </a:lnTo>
                          <a:lnTo>
                            <a:pt x="3797" y="47879"/>
                          </a:lnTo>
                          <a:lnTo>
                            <a:pt x="4750" y="49785"/>
                          </a:lnTo>
                          <a:lnTo>
                            <a:pt x="6655" y="50800"/>
                          </a:lnTo>
                          <a:lnTo>
                            <a:pt x="7607" y="51690"/>
                          </a:lnTo>
                          <a:lnTo>
                            <a:pt x="8560" y="53595"/>
                          </a:lnTo>
                          <a:lnTo>
                            <a:pt x="9512" y="53595"/>
                          </a:lnTo>
                          <a:lnTo>
                            <a:pt x="10465" y="54610"/>
                          </a:lnTo>
                          <a:lnTo>
                            <a:pt x="11417" y="55499"/>
                          </a:lnTo>
                          <a:lnTo>
                            <a:pt x="12370" y="55499"/>
                          </a:lnTo>
                          <a:lnTo>
                            <a:pt x="14275" y="56516"/>
                          </a:lnTo>
                          <a:lnTo>
                            <a:pt x="15227" y="5651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1" behindDoc="1" locked="0" layoutInCell="1" allowOverlap="1">
            <wp:simplePos x="0" y="0"/>
            <wp:positionH relativeFrom="page">
              <wp:posOffset>2219256</wp:posOffset>
            </wp:positionH>
            <wp:positionV relativeFrom="paragraph">
              <wp:posOffset>166215</wp:posOffset>
            </wp:positionV>
            <wp:extent cx="18915" cy="50493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15" cy="50493"/>
                    </a:xfrm>
                    <a:custGeom>
                      <a:rect l="l" t="t" r="r" b="b"/>
                      <a:pathLst>
                        <a:path w="18085" h="56516">
                          <a:moveTo>
                            <a:pt x="0" y="56516"/>
                          </a:moveTo>
                          <a:lnTo>
                            <a:pt x="952" y="56516"/>
                          </a:lnTo>
                          <a:lnTo>
                            <a:pt x="2857" y="56516"/>
                          </a:lnTo>
                          <a:lnTo>
                            <a:pt x="3810" y="55499"/>
                          </a:lnTo>
                          <a:lnTo>
                            <a:pt x="4762" y="55499"/>
                          </a:lnTo>
                          <a:lnTo>
                            <a:pt x="6667" y="54610"/>
                          </a:lnTo>
                          <a:lnTo>
                            <a:pt x="7620" y="53595"/>
                          </a:lnTo>
                          <a:lnTo>
                            <a:pt x="8572" y="52705"/>
                          </a:lnTo>
                          <a:lnTo>
                            <a:pt x="9525" y="51690"/>
                          </a:lnTo>
                          <a:lnTo>
                            <a:pt x="10465" y="50800"/>
                          </a:lnTo>
                          <a:lnTo>
                            <a:pt x="11480" y="48896"/>
                          </a:lnTo>
                          <a:lnTo>
                            <a:pt x="12369" y="47879"/>
                          </a:lnTo>
                          <a:lnTo>
                            <a:pt x="13385" y="45974"/>
                          </a:lnTo>
                          <a:lnTo>
                            <a:pt x="14274" y="44070"/>
                          </a:lnTo>
                          <a:lnTo>
                            <a:pt x="15291" y="42546"/>
                          </a:lnTo>
                          <a:lnTo>
                            <a:pt x="16180" y="40641"/>
                          </a:lnTo>
                          <a:lnTo>
                            <a:pt x="16180" y="37720"/>
                          </a:lnTo>
                          <a:lnTo>
                            <a:pt x="17196" y="35815"/>
                          </a:lnTo>
                          <a:lnTo>
                            <a:pt x="17196" y="33021"/>
                          </a:lnTo>
                          <a:lnTo>
                            <a:pt x="17196" y="30099"/>
                          </a:lnTo>
                          <a:lnTo>
                            <a:pt x="18085" y="27305"/>
                          </a:lnTo>
                          <a:lnTo>
                            <a:pt x="17196" y="24385"/>
                          </a:lnTo>
                          <a:lnTo>
                            <a:pt x="17196" y="22479"/>
                          </a:lnTo>
                          <a:lnTo>
                            <a:pt x="17196" y="19940"/>
                          </a:lnTo>
                          <a:lnTo>
                            <a:pt x="16180" y="17146"/>
                          </a:lnTo>
                          <a:lnTo>
                            <a:pt x="16180" y="15241"/>
                          </a:lnTo>
                          <a:lnTo>
                            <a:pt x="15291" y="13335"/>
                          </a:lnTo>
                          <a:lnTo>
                            <a:pt x="14274" y="11430"/>
                          </a:lnTo>
                          <a:lnTo>
                            <a:pt x="13385" y="9525"/>
                          </a:lnTo>
                          <a:lnTo>
                            <a:pt x="12369" y="7621"/>
                          </a:lnTo>
                          <a:lnTo>
                            <a:pt x="11480" y="5716"/>
                          </a:lnTo>
                          <a:lnTo>
                            <a:pt x="10465" y="4699"/>
                          </a:lnTo>
                          <a:lnTo>
                            <a:pt x="9525" y="3810"/>
                          </a:lnTo>
                          <a:lnTo>
                            <a:pt x="7620" y="2795"/>
                          </a:lnTo>
                          <a:lnTo>
                            <a:pt x="6667" y="1905"/>
                          </a:lnTo>
                          <a:lnTo>
                            <a:pt x="5715" y="890"/>
                          </a:lnTo>
                          <a:lnTo>
                            <a:pt x="4762" y="0"/>
                          </a:lnTo>
                          <a:lnTo>
                            <a:pt x="2857" y="0"/>
                          </a:lnTo>
                          <a:lnTo>
                            <a:pt x="1905" y="0"/>
                          </a:lnTo>
                          <a:lnTo>
                            <a:pt x="952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1" behindDoc="1" locked="0" layoutInCell="1" allowOverlap="1">
            <wp:simplePos x="0" y="0"/>
            <wp:positionH relativeFrom="page">
              <wp:posOffset>1811985</wp:posOffset>
            </wp:positionH>
            <wp:positionV relativeFrom="paragraph">
              <wp:posOffset>167009</wp:posOffset>
            </wp:positionV>
            <wp:extent cx="55763" cy="47088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763" cy="47088"/>
                    </a:xfrm>
                    <a:custGeom>
                      <a:rect l="l" t="t" r="r" b="b"/>
                      <a:pathLst>
                        <a:path w="53314" h="52705">
                          <a:moveTo>
                            <a:pt x="28562" y="18160"/>
                          </a:moveTo>
                          <a:lnTo>
                            <a:pt x="18097" y="24510"/>
                          </a:lnTo>
                          <a:lnTo>
                            <a:pt x="24752" y="34925"/>
                          </a:lnTo>
                          <a:lnTo>
                            <a:pt x="35229" y="28320"/>
                          </a:lnTo>
                          <a:lnTo>
                            <a:pt x="28562" y="18160"/>
                          </a:lnTo>
                          <a:lnTo>
                            <a:pt x="30467" y="8635"/>
                          </a:lnTo>
                          <a:lnTo>
                            <a:pt x="9525" y="22606"/>
                          </a:lnTo>
                          <a:lnTo>
                            <a:pt x="22847" y="43180"/>
                          </a:lnTo>
                          <a:lnTo>
                            <a:pt x="44754" y="30226"/>
                          </a:lnTo>
                          <a:lnTo>
                            <a:pt x="30467" y="8635"/>
                          </a:lnTo>
                          <a:lnTo>
                            <a:pt x="32372" y="0"/>
                          </a:lnTo>
                          <a:lnTo>
                            <a:pt x="0" y="20701"/>
                          </a:lnTo>
                          <a:lnTo>
                            <a:pt x="21895" y="52705"/>
                          </a:lnTo>
                          <a:lnTo>
                            <a:pt x="53314" y="31114"/>
                          </a:lnTo>
                          <a:lnTo>
                            <a:pt x="32372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72" behindDoc="1" locked="0" layoutInCell="1" allowOverlap="1">
            <wp:simplePos x="0" y="0"/>
            <wp:positionH relativeFrom="page">
              <wp:posOffset>1876715</wp:posOffset>
            </wp:positionH>
            <wp:positionV relativeFrom="paragraph">
              <wp:posOffset>22158</wp:posOffset>
            </wp:positionV>
            <wp:extent cx="53770" cy="68874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770" cy="68874"/>
                    </a:xfrm>
                    <a:custGeom>
                      <a:rect l="l" t="t" r="r" b="b"/>
                      <a:pathLst>
                        <a:path w="51409" h="77090">
                          <a:moveTo>
                            <a:pt x="0" y="77090"/>
                          </a:moveTo>
                          <a:lnTo>
                            <a:pt x="51409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5" behindDoc="1" locked="0" layoutInCell="1" allowOverlap="1">
            <wp:simplePos x="0" y="0"/>
            <wp:positionH relativeFrom="page">
              <wp:posOffset>1876715</wp:posOffset>
            </wp:positionH>
            <wp:positionV relativeFrom="paragraph">
              <wp:posOffset>22158</wp:posOffset>
            </wp:positionV>
            <wp:extent cx="162310" cy="140131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310" cy="140131"/>
                    </a:xfrm>
                    <a:custGeom>
                      <a:rect l="l" t="t" r="r" b="b"/>
                      <a:pathLst>
                        <a:path w="155181" h="156846">
                          <a:moveTo>
                            <a:pt x="0" y="77090"/>
                          </a:moveTo>
                          <a:lnTo>
                            <a:pt x="97104" y="156846"/>
                          </a:lnTo>
                          <a:lnTo>
                            <a:pt x="155181" y="89154"/>
                          </a:lnTo>
                          <a:lnTo>
                            <a:pt x="51409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1952391</wp:posOffset>
            </wp:positionH>
            <wp:positionV relativeFrom="paragraph">
              <wp:posOffset>16144</wp:posOffset>
            </wp:positionV>
            <wp:extent cx="56760" cy="180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760" cy="180"/>
                    </a:xfrm>
                    <a:custGeom>
                      <a:rect l="l" t="t" r="r" b="b"/>
                      <a:pathLst>
                        <a:path w="54267" h="180">
                          <a:moveTo>
                            <a:pt x="0" y="0"/>
                          </a:moveTo>
                          <a:lnTo>
                            <a:pt x="54267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9" behindDoc="1" locked="0" layoutInCell="1" allowOverlap="1">
            <wp:simplePos x="0" y="0"/>
            <wp:positionH relativeFrom="page">
              <wp:posOffset>2196355</wp:posOffset>
            </wp:positionH>
            <wp:positionV relativeFrom="paragraph">
              <wp:posOffset>21250</wp:posOffset>
            </wp:positionV>
            <wp:extent cx="46863" cy="39485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863" cy="39485"/>
                    </a:xfrm>
                    <a:custGeom>
                      <a:rect l="l" t="t" r="r" b="b"/>
                      <a:pathLst>
                        <a:path w="44805" h="44195">
                          <a:moveTo>
                            <a:pt x="27610" y="14986"/>
                          </a:moveTo>
                          <a:lnTo>
                            <a:pt x="15227" y="16890"/>
                          </a:lnTo>
                          <a:lnTo>
                            <a:pt x="17132" y="30225"/>
                          </a:lnTo>
                          <a:lnTo>
                            <a:pt x="29515" y="27305"/>
                          </a:lnTo>
                          <a:lnTo>
                            <a:pt x="27610" y="14986"/>
                          </a:lnTo>
                          <a:lnTo>
                            <a:pt x="32360" y="7619"/>
                          </a:lnTo>
                          <a:lnTo>
                            <a:pt x="7620" y="12064"/>
                          </a:lnTo>
                          <a:lnTo>
                            <a:pt x="12382" y="36575"/>
                          </a:lnTo>
                          <a:lnTo>
                            <a:pt x="37186" y="32131"/>
                          </a:lnTo>
                          <a:lnTo>
                            <a:pt x="32360" y="7619"/>
                          </a:lnTo>
                          <a:lnTo>
                            <a:pt x="38075" y="0"/>
                          </a:lnTo>
                          <a:lnTo>
                            <a:pt x="0" y="7619"/>
                          </a:lnTo>
                          <a:lnTo>
                            <a:pt x="7620" y="44195"/>
                          </a:lnTo>
                          <a:lnTo>
                            <a:pt x="44805" y="37464"/>
                          </a:lnTo>
                          <a:lnTo>
                            <a:pt x="38075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6" behindDoc="1" locked="0" layoutInCell="1" allowOverlap="1">
            <wp:simplePos x="0" y="0"/>
            <wp:positionH relativeFrom="page">
              <wp:posOffset>2261019</wp:posOffset>
            </wp:positionH>
            <wp:positionV relativeFrom="paragraph">
              <wp:posOffset>31235</wp:posOffset>
            </wp:positionV>
            <wp:extent cx="56187" cy="64109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187" cy="64109"/>
                    </a:xfrm>
                    <a:custGeom>
                      <a:rect l="l" t="t" r="r" b="b"/>
                      <a:pathLst>
                        <a:path w="53720" h="71756">
                          <a:moveTo>
                            <a:pt x="0" y="71756"/>
                          </a:moveTo>
                          <a:lnTo>
                            <a:pt x="5372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3" behindDoc="1" locked="0" layoutInCell="1" allowOverlap="1">
            <wp:simplePos x="0" y="0"/>
            <wp:positionH relativeFrom="page">
              <wp:posOffset>2261019</wp:posOffset>
            </wp:positionH>
            <wp:positionV relativeFrom="paragraph">
              <wp:posOffset>31235</wp:posOffset>
            </wp:positionV>
            <wp:extent cx="158736" cy="131848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8736" cy="131848"/>
                    </a:xfrm>
                    <a:custGeom>
                      <a:rect l="l" t="t" r="r" b="b"/>
                      <a:pathLst>
                        <a:path w="151764" h="147575">
                          <a:moveTo>
                            <a:pt x="0" y="71756"/>
                          </a:moveTo>
                          <a:lnTo>
                            <a:pt x="95631" y="147575"/>
                          </a:lnTo>
                          <a:lnTo>
                            <a:pt x="151764" y="78994"/>
                          </a:lnTo>
                          <a:lnTo>
                            <a:pt x="5372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3109168</wp:posOffset>
            </wp:positionH>
            <wp:positionV relativeFrom="paragraph">
              <wp:posOffset>38837</wp:posOffset>
            </wp:positionV>
            <wp:extent cx="21916" cy="19289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6" cy="19289"/>
                    </a:xfrm>
                    <a:custGeom>
                      <a:rect l="l" t="t" r="r" b="b"/>
                      <a:pathLst>
                        <a:path w="20954" h="21590">
                          <a:moveTo>
                            <a:pt x="0" y="0"/>
                          </a:moveTo>
                          <a:lnTo>
                            <a:pt x="0" y="1904"/>
                          </a:lnTo>
                          <a:lnTo>
                            <a:pt x="0" y="3809"/>
                          </a:lnTo>
                          <a:lnTo>
                            <a:pt x="0" y="5715"/>
                          </a:lnTo>
                          <a:lnTo>
                            <a:pt x="888" y="7620"/>
                          </a:lnTo>
                          <a:lnTo>
                            <a:pt x="1904" y="9525"/>
                          </a:lnTo>
                          <a:lnTo>
                            <a:pt x="1904" y="10540"/>
                          </a:lnTo>
                          <a:lnTo>
                            <a:pt x="2794" y="12446"/>
                          </a:lnTo>
                          <a:lnTo>
                            <a:pt x="3810" y="14351"/>
                          </a:lnTo>
                          <a:lnTo>
                            <a:pt x="5714" y="14985"/>
                          </a:lnTo>
                          <a:lnTo>
                            <a:pt x="6604" y="15875"/>
                          </a:lnTo>
                          <a:lnTo>
                            <a:pt x="8508" y="17779"/>
                          </a:lnTo>
                          <a:lnTo>
                            <a:pt x="9525" y="18796"/>
                          </a:lnTo>
                          <a:lnTo>
                            <a:pt x="11429" y="19684"/>
                          </a:lnTo>
                          <a:lnTo>
                            <a:pt x="13335" y="19684"/>
                          </a:lnTo>
                          <a:lnTo>
                            <a:pt x="14223" y="20701"/>
                          </a:lnTo>
                          <a:lnTo>
                            <a:pt x="16129" y="21590"/>
                          </a:lnTo>
                          <a:lnTo>
                            <a:pt x="18033" y="21590"/>
                          </a:lnTo>
                          <a:lnTo>
                            <a:pt x="19938" y="21590"/>
                          </a:lnTo>
                          <a:lnTo>
                            <a:pt x="20954" y="215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3276406</wp:posOffset>
            </wp:positionH>
            <wp:positionV relativeFrom="paragraph">
              <wp:posOffset>38837</wp:posOffset>
            </wp:positionV>
            <wp:extent cx="21918" cy="19289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8" cy="19289"/>
                    </a:xfrm>
                    <a:custGeom>
                      <a:rect l="l" t="t" r="r" b="b"/>
                      <a:pathLst>
                        <a:path w="20956" h="21590">
                          <a:moveTo>
                            <a:pt x="20956" y="0"/>
                          </a:moveTo>
                          <a:lnTo>
                            <a:pt x="20956" y="1904"/>
                          </a:lnTo>
                          <a:lnTo>
                            <a:pt x="20956" y="3809"/>
                          </a:lnTo>
                          <a:lnTo>
                            <a:pt x="20956" y="5715"/>
                          </a:lnTo>
                          <a:lnTo>
                            <a:pt x="20066" y="7620"/>
                          </a:lnTo>
                          <a:lnTo>
                            <a:pt x="20066" y="9525"/>
                          </a:lnTo>
                          <a:lnTo>
                            <a:pt x="19050" y="10540"/>
                          </a:lnTo>
                          <a:lnTo>
                            <a:pt x="18162" y="12446"/>
                          </a:lnTo>
                          <a:lnTo>
                            <a:pt x="17146" y="14351"/>
                          </a:lnTo>
                          <a:lnTo>
                            <a:pt x="15240" y="14985"/>
                          </a:lnTo>
                          <a:lnTo>
                            <a:pt x="14352" y="15875"/>
                          </a:lnTo>
                          <a:lnTo>
                            <a:pt x="12446" y="17779"/>
                          </a:lnTo>
                          <a:lnTo>
                            <a:pt x="11431" y="18796"/>
                          </a:lnTo>
                          <a:lnTo>
                            <a:pt x="9525" y="19684"/>
                          </a:lnTo>
                          <a:lnTo>
                            <a:pt x="8637" y="19684"/>
                          </a:lnTo>
                          <a:lnTo>
                            <a:pt x="6731" y="20701"/>
                          </a:lnTo>
                          <a:lnTo>
                            <a:pt x="4827" y="21590"/>
                          </a:lnTo>
                          <a:lnTo>
                            <a:pt x="2921" y="21590"/>
                          </a:lnTo>
                          <a:lnTo>
                            <a:pt x="1016" y="21590"/>
                          </a:lnTo>
                          <a:lnTo>
                            <a:pt x="0" y="215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2920941</wp:posOffset>
            </wp:positionH>
            <wp:positionV relativeFrom="paragraph">
              <wp:posOffset>59034</wp:posOffset>
            </wp:positionV>
            <wp:extent cx="130442" cy="63767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442" cy="63767"/>
                    </a:xfrm>
                    <a:custGeom>
                      <a:rect l="l" t="t" r="r" b="b"/>
                      <a:pathLst>
                        <a:path w="124713" h="71374">
                          <a:moveTo>
                            <a:pt x="0" y="71374"/>
                          </a:moveTo>
                          <a:moveTo>
                            <a:pt x="52323" y="71374"/>
                          </a:moveTo>
                          <a:lnTo>
                            <a:pt x="55244" y="71374"/>
                          </a:lnTo>
                          <a:lnTo>
                            <a:pt x="59054" y="71374"/>
                          </a:lnTo>
                          <a:lnTo>
                            <a:pt x="61848" y="70485"/>
                          </a:lnTo>
                          <a:lnTo>
                            <a:pt x="65659" y="70485"/>
                          </a:lnTo>
                          <a:lnTo>
                            <a:pt x="68579" y="69470"/>
                          </a:lnTo>
                          <a:lnTo>
                            <a:pt x="72390" y="68580"/>
                          </a:lnTo>
                          <a:lnTo>
                            <a:pt x="75184" y="67565"/>
                          </a:lnTo>
                          <a:lnTo>
                            <a:pt x="78104" y="66675"/>
                          </a:lnTo>
                          <a:lnTo>
                            <a:pt x="80898" y="65660"/>
                          </a:lnTo>
                          <a:lnTo>
                            <a:pt x="84709" y="64135"/>
                          </a:lnTo>
                          <a:lnTo>
                            <a:pt x="87629" y="63120"/>
                          </a:lnTo>
                          <a:lnTo>
                            <a:pt x="90423" y="61215"/>
                          </a:lnTo>
                          <a:lnTo>
                            <a:pt x="93344" y="59310"/>
                          </a:lnTo>
                          <a:lnTo>
                            <a:pt x="96138" y="57404"/>
                          </a:lnTo>
                          <a:lnTo>
                            <a:pt x="98044" y="55499"/>
                          </a:lnTo>
                          <a:lnTo>
                            <a:pt x="100965" y="52705"/>
                          </a:lnTo>
                          <a:lnTo>
                            <a:pt x="102869" y="50800"/>
                          </a:lnTo>
                          <a:lnTo>
                            <a:pt x="105663" y="48896"/>
                          </a:lnTo>
                          <a:lnTo>
                            <a:pt x="107569" y="45974"/>
                          </a:lnTo>
                          <a:lnTo>
                            <a:pt x="109473" y="43180"/>
                          </a:lnTo>
                          <a:lnTo>
                            <a:pt x="111379" y="40641"/>
                          </a:lnTo>
                          <a:lnTo>
                            <a:pt x="113284" y="37720"/>
                          </a:lnTo>
                          <a:lnTo>
                            <a:pt x="115188" y="34925"/>
                          </a:lnTo>
                          <a:lnTo>
                            <a:pt x="117094" y="32004"/>
                          </a:lnTo>
                          <a:lnTo>
                            <a:pt x="118110" y="29210"/>
                          </a:lnTo>
                          <a:lnTo>
                            <a:pt x="120015" y="26290"/>
                          </a:lnTo>
                          <a:lnTo>
                            <a:pt x="120904" y="23496"/>
                          </a:lnTo>
                          <a:lnTo>
                            <a:pt x="121919" y="19685"/>
                          </a:lnTo>
                          <a:lnTo>
                            <a:pt x="122809" y="16765"/>
                          </a:lnTo>
                          <a:lnTo>
                            <a:pt x="123825" y="14224"/>
                          </a:lnTo>
                          <a:lnTo>
                            <a:pt x="123825" y="10415"/>
                          </a:lnTo>
                          <a:lnTo>
                            <a:pt x="124713" y="7621"/>
                          </a:lnTo>
                          <a:lnTo>
                            <a:pt x="124713" y="3810"/>
                          </a:lnTo>
                          <a:lnTo>
                            <a:pt x="124713" y="890"/>
                          </a:lnTo>
                          <a:lnTo>
                            <a:pt x="124713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8" behindDoc="1" locked="0" layoutInCell="1" allowOverlap="1">
            <wp:simplePos x="0" y="0"/>
            <wp:positionH relativeFrom="page">
              <wp:posOffset>2975669</wp:posOffset>
            </wp:positionH>
            <wp:positionV relativeFrom="paragraph">
              <wp:posOffset>59034</wp:posOffset>
            </wp:positionV>
            <wp:extent cx="37858" cy="31998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858" cy="31998"/>
                    </a:xfrm>
                    <a:custGeom>
                      <a:rect l="l" t="t" r="r" b="b"/>
                      <a:pathLst>
                        <a:path w="36196" h="35815">
                          <a:moveTo>
                            <a:pt x="36196" y="0"/>
                          </a:moveTo>
                          <a:lnTo>
                            <a:pt x="36196" y="1905"/>
                          </a:lnTo>
                          <a:lnTo>
                            <a:pt x="36196" y="4699"/>
                          </a:lnTo>
                          <a:lnTo>
                            <a:pt x="35306" y="6604"/>
                          </a:lnTo>
                          <a:lnTo>
                            <a:pt x="35306" y="8510"/>
                          </a:lnTo>
                          <a:lnTo>
                            <a:pt x="34290" y="11430"/>
                          </a:lnTo>
                          <a:lnTo>
                            <a:pt x="33402" y="13335"/>
                          </a:lnTo>
                          <a:lnTo>
                            <a:pt x="32386" y="15241"/>
                          </a:lnTo>
                          <a:lnTo>
                            <a:pt x="31496" y="17780"/>
                          </a:lnTo>
                          <a:lnTo>
                            <a:pt x="30481" y="19685"/>
                          </a:lnTo>
                          <a:lnTo>
                            <a:pt x="28575" y="21591"/>
                          </a:lnTo>
                          <a:lnTo>
                            <a:pt x="27687" y="23496"/>
                          </a:lnTo>
                          <a:lnTo>
                            <a:pt x="25781" y="24385"/>
                          </a:lnTo>
                          <a:lnTo>
                            <a:pt x="23877" y="26290"/>
                          </a:lnTo>
                          <a:lnTo>
                            <a:pt x="21971" y="28195"/>
                          </a:lnTo>
                          <a:lnTo>
                            <a:pt x="20067" y="29210"/>
                          </a:lnTo>
                          <a:lnTo>
                            <a:pt x="18162" y="30099"/>
                          </a:lnTo>
                          <a:lnTo>
                            <a:pt x="16256" y="32004"/>
                          </a:lnTo>
                          <a:lnTo>
                            <a:pt x="14352" y="33021"/>
                          </a:lnTo>
                          <a:lnTo>
                            <a:pt x="12446" y="33910"/>
                          </a:lnTo>
                          <a:lnTo>
                            <a:pt x="9525" y="33910"/>
                          </a:lnTo>
                          <a:lnTo>
                            <a:pt x="7621" y="34925"/>
                          </a:lnTo>
                          <a:lnTo>
                            <a:pt x="4827" y="34925"/>
                          </a:lnTo>
                          <a:lnTo>
                            <a:pt x="2921" y="35815"/>
                          </a:lnTo>
                          <a:lnTo>
                            <a:pt x="1017" y="35815"/>
                          </a:lnTo>
                          <a:lnTo>
                            <a:pt x="0" y="3581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9" behindDoc="1" locked="0" layoutInCell="1" allowOverlap="1">
            <wp:simplePos x="0" y="0"/>
            <wp:positionH relativeFrom="page">
              <wp:posOffset>2567070</wp:posOffset>
            </wp:positionH>
            <wp:positionV relativeFrom="paragraph">
              <wp:posOffset>85131</wp:posOffset>
            </wp:positionV>
            <wp:extent cx="180" cy="794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794"/>
                    </a:xfrm>
                    <a:custGeom>
                      <a:rect l="l" t="t" r="r" b="b"/>
                      <a:pathLst>
                        <a:path w="180" h="889">
                          <a:moveTo>
                            <a:pt x="0" y="0"/>
                          </a:moveTo>
                          <a:lnTo>
                            <a:pt x="0" y="88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9" behindDoc="1" locked="0" layoutInCell="1" allowOverlap="1">
            <wp:simplePos x="0" y="0"/>
            <wp:positionH relativeFrom="page">
              <wp:posOffset>2859837</wp:posOffset>
            </wp:positionH>
            <wp:positionV relativeFrom="paragraph">
              <wp:posOffset>91032</wp:posOffset>
            </wp:positionV>
            <wp:extent cx="38257" cy="31769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57" cy="31769"/>
                    </a:xfrm>
                    <a:custGeom>
                      <a:rect l="l" t="t" r="r" b="b"/>
                      <a:pathLst>
                        <a:path w="36577" h="35559">
                          <a:moveTo>
                            <a:pt x="0" y="35559"/>
                          </a:moveTo>
                          <a:lnTo>
                            <a:pt x="0" y="33655"/>
                          </a:lnTo>
                          <a:lnTo>
                            <a:pt x="0" y="30860"/>
                          </a:lnTo>
                          <a:lnTo>
                            <a:pt x="1016" y="29209"/>
                          </a:lnTo>
                          <a:lnTo>
                            <a:pt x="1016" y="26415"/>
                          </a:lnTo>
                          <a:lnTo>
                            <a:pt x="1906" y="24510"/>
                          </a:lnTo>
                          <a:lnTo>
                            <a:pt x="2921" y="22606"/>
                          </a:lnTo>
                          <a:lnTo>
                            <a:pt x="4191" y="19684"/>
                          </a:lnTo>
                          <a:lnTo>
                            <a:pt x="5081" y="17780"/>
                          </a:lnTo>
                          <a:lnTo>
                            <a:pt x="6096" y="15875"/>
                          </a:lnTo>
                          <a:lnTo>
                            <a:pt x="8002" y="13970"/>
                          </a:lnTo>
                          <a:lnTo>
                            <a:pt x="8890" y="12064"/>
                          </a:lnTo>
                          <a:lnTo>
                            <a:pt x="10796" y="10159"/>
                          </a:lnTo>
                          <a:lnTo>
                            <a:pt x="12700" y="9270"/>
                          </a:lnTo>
                          <a:lnTo>
                            <a:pt x="14606" y="7365"/>
                          </a:lnTo>
                          <a:lnTo>
                            <a:pt x="16511" y="5460"/>
                          </a:lnTo>
                          <a:lnTo>
                            <a:pt x="18415" y="4826"/>
                          </a:lnTo>
                          <a:lnTo>
                            <a:pt x="20321" y="3809"/>
                          </a:lnTo>
                          <a:lnTo>
                            <a:pt x="22225" y="2920"/>
                          </a:lnTo>
                          <a:lnTo>
                            <a:pt x="25146" y="1905"/>
                          </a:lnTo>
                          <a:lnTo>
                            <a:pt x="27052" y="1015"/>
                          </a:lnTo>
                          <a:lnTo>
                            <a:pt x="28956" y="1015"/>
                          </a:lnTo>
                          <a:lnTo>
                            <a:pt x="31750" y="0"/>
                          </a:lnTo>
                          <a:lnTo>
                            <a:pt x="33656" y="0"/>
                          </a:lnTo>
                          <a:lnTo>
                            <a:pt x="36577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6" behindDoc="1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91032</wp:posOffset>
            </wp:positionV>
            <wp:extent cx="77574" cy="180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574" cy="180"/>
                    </a:xfrm>
                    <a:custGeom>
                      <a:rect l="l" t="t" r="r" b="b"/>
                      <a:pathLst>
                        <a:path w="74167" h="180">
                          <a:moveTo>
                            <a:pt x="74167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3" behindDoc="1" locked="0" layoutInCell="1" allowOverlap="1">
            <wp:simplePos x="0" y="0"/>
            <wp:positionH relativeFrom="page">
              <wp:posOffset>3675043</wp:posOffset>
            </wp:positionH>
            <wp:positionV relativeFrom="paragraph">
              <wp:posOffset>75714</wp:posOffset>
            </wp:positionV>
            <wp:extent cx="180" cy="108359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08359"/>
                    </a:xfrm>
                    <a:custGeom>
                      <a:rect l="l" t="t" r="r" b="b"/>
                      <a:pathLst>
                        <a:path w="180" h="121284">
                          <a:moveTo>
                            <a:pt x="0" y="0"/>
                          </a:moveTo>
                          <a:lnTo>
                            <a:pt x="0" y="121284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8" behindDoc="1" locked="0" layoutInCell="1" allowOverlap="1">
            <wp:simplePos x="0" y="0"/>
            <wp:positionH relativeFrom="page">
              <wp:posOffset>1839867</wp:posOffset>
            </wp:positionH>
            <wp:positionV relativeFrom="paragraph">
              <wp:posOffset>98407</wp:posOffset>
            </wp:positionV>
            <wp:extent cx="48790" cy="180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790" cy="180"/>
                    </a:xfrm>
                    <a:custGeom>
                      <a:rect l="l" t="t" r="r" b="b"/>
                      <a:pathLst>
                        <a:path w="46647" h="180">
                          <a:moveTo>
                            <a:pt x="0" y="0"/>
                          </a:moveTo>
                          <a:lnTo>
                            <a:pt x="46647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3" behindDoc="1" locked="0" layoutInCell="1" allowOverlap="1">
            <wp:simplePos x="0" y="0"/>
            <wp:positionH relativeFrom="page">
              <wp:posOffset>2265004</wp:posOffset>
            </wp:positionH>
            <wp:positionV relativeFrom="paragraph">
              <wp:posOffset>99314</wp:posOffset>
            </wp:positionV>
            <wp:extent cx="1992" cy="180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2" cy="180"/>
                    </a:xfrm>
                    <a:custGeom>
                      <a:rect l="l" t="t" r="r" b="b"/>
                      <a:pathLst>
                        <a:path w="1905" h="180">
                          <a:moveTo>
                            <a:pt x="0" y="0"/>
                          </a:moveTo>
                          <a:lnTo>
                            <a:pt x="190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122802</wp:posOffset>
            </wp:positionV>
            <wp:extent cx="22847" cy="19290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7" cy="19290"/>
                    </a:xfrm>
                    <a:custGeom>
                      <a:rect l="l" t="t" r="r" b="b"/>
                      <a:pathLst>
                        <a:path w="21844" h="21591">
                          <a:moveTo>
                            <a:pt x="0" y="21591"/>
                          </a:moveTo>
                          <a:lnTo>
                            <a:pt x="0" y="19686"/>
                          </a:lnTo>
                          <a:lnTo>
                            <a:pt x="888" y="18161"/>
                          </a:lnTo>
                          <a:lnTo>
                            <a:pt x="888" y="16256"/>
                          </a:lnTo>
                          <a:lnTo>
                            <a:pt x="1904" y="14351"/>
                          </a:lnTo>
                          <a:lnTo>
                            <a:pt x="1904" y="13336"/>
                          </a:lnTo>
                          <a:lnTo>
                            <a:pt x="2794" y="11430"/>
                          </a:lnTo>
                          <a:lnTo>
                            <a:pt x="3810" y="9525"/>
                          </a:lnTo>
                          <a:lnTo>
                            <a:pt x="4698" y="8636"/>
                          </a:lnTo>
                          <a:lnTo>
                            <a:pt x="5714" y="6731"/>
                          </a:lnTo>
                          <a:lnTo>
                            <a:pt x="7619" y="5716"/>
                          </a:lnTo>
                          <a:lnTo>
                            <a:pt x="8509" y="4826"/>
                          </a:lnTo>
                          <a:lnTo>
                            <a:pt x="10413" y="3811"/>
                          </a:lnTo>
                          <a:lnTo>
                            <a:pt x="12319" y="2922"/>
                          </a:lnTo>
                          <a:lnTo>
                            <a:pt x="13335" y="1905"/>
                          </a:lnTo>
                          <a:lnTo>
                            <a:pt x="15239" y="1017"/>
                          </a:lnTo>
                          <a:lnTo>
                            <a:pt x="17144" y="1017"/>
                          </a:lnTo>
                          <a:lnTo>
                            <a:pt x="19050" y="0"/>
                          </a:lnTo>
                          <a:lnTo>
                            <a:pt x="20954" y="0"/>
                          </a:lnTo>
                          <a:lnTo>
                            <a:pt x="2184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2" behindDoc="1" locked="0" layoutInCell="1" allowOverlap="1">
            <wp:simplePos x="0" y="0"/>
            <wp:positionH relativeFrom="page">
              <wp:posOffset>4230026</wp:posOffset>
            </wp:positionH>
            <wp:positionV relativeFrom="paragraph">
              <wp:posOffset>131312</wp:posOffset>
            </wp:positionV>
            <wp:extent cx="351877" cy="180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1877" cy="180"/>
                    </a:xfrm>
                    <a:custGeom>
                      <a:rect l="l" t="t" r="r" b="b"/>
                      <a:pathLst>
                        <a:path w="336422" h="180">
                          <a:moveTo>
                            <a:pt x="0" y="0"/>
                          </a:moveTo>
                          <a:lnTo>
                            <a:pt x="336422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1546781</wp:posOffset>
            </wp:positionH>
            <wp:positionV relativeFrom="paragraph">
              <wp:posOffset>152303</wp:posOffset>
            </wp:positionV>
            <wp:extent cx="76672" cy="63881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672" cy="63881"/>
                    </a:xfrm>
                    <a:custGeom>
                      <a:rect l="l" t="t" r="r" b="b"/>
                      <a:pathLst>
                        <a:path w="73305" h="71501">
                          <a:moveTo>
                            <a:pt x="73305" y="35559"/>
                          </a:moveTo>
                          <a:lnTo>
                            <a:pt x="73305" y="34035"/>
                          </a:lnTo>
                          <a:lnTo>
                            <a:pt x="72352" y="31115"/>
                          </a:lnTo>
                          <a:lnTo>
                            <a:pt x="72352" y="29209"/>
                          </a:lnTo>
                          <a:lnTo>
                            <a:pt x="71400" y="26415"/>
                          </a:lnTo>
                          <a:lnTo>
                            <a:pt x="71400" y="24510"/>
                          </a:lnTo>
                          <a:lnTo>
                            <a:pt x="70447" y="22605"/>
                          </a:lnTo>
                          <a:lnTo>
                            <a:pt x="69495" y="19684"/>
                          </a:lnTo>
                          <a:lnTo>
                            <a:pt x="68542" y="17779"/>
                          </a:lnTo>
                          <a:lnTo>
                            <a:pt x="66637" y="15875"/>
                          </a:lnTo>
                          <a:lnTo>
                            <a:pt x="65697" y="13970"/>
                          </a:lnTo>
                          <a:lnTo>
                            <a:pt x="63792" y="12065"/>
                          </a:lnTo>
                          <a:lnTo>
                            <a:pt x="62840" y="10159"/>
                          </a:lnTo>
                          <a:lnTo>
                            <a:pt x="60935" y="9525"/>
                          </a:lnTo>
                          <a:lnTo>
                            <a:pt x="59030" y="7620"/>
                          </a:lnTo>
                          <a:lnTo>
                            <a:pt x="57125" y="6730"/>
                          </a:lnTo>
                          <a:lnTo>
                            <a:pt x="55220" y="4826"/>
                          </a:lnTo>
                          <a:lnTo>
                            <a:pt x="53315" y="3809"/>
                          </a:lnTo>
                          <a:lnTo>
                            <a:pt x="50457" y="2921"/>
                          </a:lnTo>
                          <a:lnTo>
                            <a:pt x="48552" y="1904"/>
                          </a:lnTo>
                          <a:lnTo>
                            <a:pt x="46647" y="1015"/>
                          </a:lnTo>
                          <a:lnTo>
                            <a:pt x="43790" y="1015"/>
                          </a:lnTo>
                          <a:lnTo>
                            <a:pt x="41885" y="0"/>
                          </a:lnTo>
                          <a:lnTo>
                            <a:pt x="39993" y="0"/>
                          </a:lnTo>
                          <a:lnTo>
                            <a:pt x="37135" y="0"/>
                          </a:lnTo>
                          <a:lnTo>
                            <a:pt x="35230" y="0"/>
                          </a:lnTo>
                          <a:lnTo>
                            <a:pt x="32373" y="0"/>
                          </a:lnTo>
                          <a:lnTo>
                            <a:pt x="30468" y="0"/>
                          </a:lnTo>
                          <a:lnTo>
                            <a:pt x="27610" y="1015"/>
                          </a:lnTo>
                          <a:lnTo>
                            <a:pt x="25705" y="1904"/>
                          </a:lnTo>
                          <a:lnTo>
                            <a:pt x="23800" y="1904"/>
                          </a:lnTo>
                          <a:lnTo>
                            <a:pt x="20943" y="2921"/>
                          </a:lnTo>
                          <a:lnTo>
                            <a:pt x="19037" y="4826"/>
                          </a:lnTo>
                          <a:lnTo>
                            <a:pt x="17133" y="5715"/>
                          </a:lnTo>
                          <a:lnTo>
                            <a:pt x="15227" y="6730"/>
                          </a:lnTo>
                          <a:lnTo>
                            <a:pt x="13335" y="8635"/>
                          </a:lnTo>
                          <a:lnTo>
                            <a:pt x="11430" y="9525"/>
                          </a:lnTo>
                          <a:lnTo>
                            <a:pt x="9525" y="11176"/>
                          </a:lnTo>
                          <a:lnTo>
                            <a:pt x="8573" y="13080"/>
                          </a:lnTo>
                          <a:lnTo>
                            <a:pt x="6668" y="14985"/>
                          </a:lnTo>
                          <a:lnTo>
                            <a:pt x="5715" y="16890"/>
                          </a:lnTo>
                          <a:lnTo>
                            <a:pt x="4763" y="18796"/>
                          </a:lnTo>
                          <a:lnTo>
                            <a:pt x="3810" y="20701"/>
                          </a:lnTo>
                          <a:lnTo>
                            <a:pt x="2858" y="23495"/>
                          </a:lnTo>
                          <a:lnTo>
                            <a:pt x="1905" y="25400"/>
                          </a:lnTo>
                          <a:lnTo>
                            <a:pt x="953" y="27304"/>
                          </a:lnTo>
                          <a:lnTo>
                            <a:pt x="953" y="30226"/>
                          </a:lnTo>
                          <a:lnTo>
                            <a:pt x="0" y="32130"/>
                          </a:lnTo>
                          <a:lnTo>
                            <a:pt x="0" y="34671"/>
                          </a:lnTo>
                          <a:lnTo>
                            <a:pt x="0" y="36576"/>
                          </a:lnTo>
                          <a:lnTo>
                            <a:pt x="0" y="39370"/>
                          </a:lnTo>
                          <a:lnTo>
                            <a:pt x="953" y="41275"/>
                          </a:lnTo>
                          <a:lnTo>
                            <a:pt x="953" y="44196"/>
                          </a:lnTo>
                          <a:lnTo>
                            <a:pt x="1905" y="46101"/>
                          </a:lnTo>
                          <a:lnTo>
                            <a:pt x="2858" y="48005"/>
                          </a:lnTo>
                          <a:lnTo>
                            <a:pt x="3810" y="50800"/>
                          </a:lnTo>
                          <a:lnTo>
                            <a:pt x="4763" y="52704"/>
                          </a:lnTo>
                          <a:lnTo>
                            <a:pt x="5715" y="54609"/>
                          </a:lnTo>
                          <a:lnTo>
                            <a:pt x="6668" y="56515"/>
                          </a:lnTo>
                          <a:lnTo>
                            <a:pt x="8573" y="58165"/>
                          </a:lnTo>
                          <a:lnTo>
                            <a:pt x="9525" y="60071"/>
                          </a:lnTo>
                          <a:lnTo>
                            <a:pt x="11430" y="61976"/>
                          </a:lnTo>
                          <a:lnTo>
                            <a:pt x="13335" y="62865"/>
                          </a:lnTo>
                          <a:lnTo>
                            <a:pt x="15227" y="64770"/>
                          </a:lnTo>
                          <a:lnTo>
                            <a:pt x="17133" y="65785"/>
                          </a:lnTo>
                          <a:lnTo>
                            <a:pt x="19037" y="67690"/>
                          </a:lnTo>
                          <a:lnTo>
                            <a:pt x="20943" y="68579"/>
                          </a:lnTo>
                          <a:lnTo>
                            <a:pt x="22848" y="69596"/>
                          </a:lnTo>
                          <a:lnTo>
                            <a:pt x="25705" y="69596"/>
                          </a:lnTo>
                          <a:lnTo>
                            <a:pt x="27610" y="70484"/>
                          </a:lnTo>
                          <a:lnTo>
                            <a:pt x="30468" y="71501"/>
                          </a:lnTo>
                          <a:lnTo>
                            <a:pt x="32373" y="71501"/>
                          </a:lnTo>
                          <a:lnTo>
                            <a:pt x="34277" y="71501"/>
                          </a:lnTo>
                          <a:lnTo>
                            <a:pt x="37135" y="71501"/>
                          </a:lnTo>
                          <a:lnTo>
                            <a:pt x="39040" y="71501"/>
                          </a:lnTo>
                          <a:lnTo>
                            <a:pt x="41885" y="71501"/>
                          </a:lnTo>
                          <a:lnTo>
                            <a:pt x="43790" y="70484"/>
                          </a:lnTo>
                          <a:lnTo>
                            <a:pt x="46647" y="70484"/>
                          </a:lnTo>
                          <a:lnTo>
                            <a:pt x="48552" y="69596"/>
                          </a:lnTo>
                          <a:lnTo>
                            <a:pt x="50457" y="68579"/>
                          </a:lnTo>
                          <a:lnTo>
                            <a:pt x="53315" y="67690"/>
                          </a:lnTo>
                          <a:lnTo>
                            <a:pt x="55220" y="66675"/>
                          </a:lnTo>
                          <a:lnTo>
                            <a:pt x="57125" y="65785"/>
                          </a:lnTo>
                          <a:lnTo>
                            <a:pt x="59030" y="63880"/>
                          </a:lnTo>
                          <a:lnTo>
                            <a:pt x="60935" y="62865"/>
                          </a:lnTo>
                          <a:lnTo>
                            <a:pt x="62840" y="60959"/>
                          </a:lnTo>
                          <a:lnTo>
                            <a:pt x="63792" y="59054"/>
                          </a:lnTo>
                          <a:lnTo>
                            <a:pt x="65697" y="57530"/>
                          </a:lnTo>
                          <a:lnTo>
                            <a:pt x="66637" y="55626"/>
                          </a:lnTo>
                          <a:lnTo>
                            <a:pt x="68542" y="53721"/>
                          </a:lnTo>
                          <a:lnTo>
                            <a:pt x="69495" y="51815"/>
                          </a:lnTo>
                          <a:lnTo>
                            <a:pt x="70447" y="49910"/>
                          </a:lnTo>
                          <a:lnTo>
                            <a:pt x="71400" y="46990"/>
                          </a:lnTo>
                          <a:lnTo>
                            <a:pt x="71400" y="45084"/>
                          </a:lnTo>
                          <a:lnTo>
                            <a:pt x="72352" y="43179"/>
                          </a:lnTo>
                          <a:lnTo>
                            <a:pt x="72352" y="40385"/>
                          </a:lnTo>
                          <a:lnTo>
                            <a:pt x="73305" y="38480"/>
                          </a:lnTo>
                          <a:lnTo>
                            <a:pt x="73305" y="3555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3637185</wp:posOffset>
            </wp:positionH>
            <wp:positionV relativeFrom="paragraph">
              <wp:posOffset>152303</wp:posOffset>
            </wp:positionV>
            <wp:extent cx="75714" cy="63881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714" cy="63881"/>
                    </a:xfrm>
                    <a:custGeom>
                      <a:rect l="l" t="t" r="r" b="b"/>
                      <a:pathLst>
                        <a:path w="72389" h="71501">
                          <a:moveTo>
                            <a:pt x="72389" y="35559"/>
                          </a:moveTo>
                          <a:lnTo>
                            <a:pt x="72389" y="34035"/>
                          </a:lnTo>
                          <a:lnTo>
                            <a:pt x="72389" y="31115"/>
                          </a:lnTo>
                          <a:lnTo>
                            <a:pt x="72389" y="29209"/>
                          </a:lnTo>
                          <a:lnTo>
                            <a:pt x="71501" y="26415"/>
                          </a:lnTo>
                          <a:lnTo>
                            <a:pt x="70485" y="24510"/>
                          </a:lnTo>
                          <a:lnTo>
                            <a:pt x="69595" y="22605"/>
                          </a:lnTo>
                          <a:lnTo>
                            <a:pt x="68579" y="19684"/>
                          </a:lnTo>
                          <a:lnTo>
                            <a:pt x="67691" y="17779"/>
                          </a:lnTo>
                          <a:lnTo>
                            <a:pt x="66675" y="15875"/>
                          </a:lnTo>
                          <a:lnTo>
                            <a:pt x="65785" y="13970"/>
                          </a:lnTo>
                          <a:lnTo>
                            <a:pt x="63881" y="12065"/>
                          </a:lnTo>
                          <a:lnTo>
                            <a:pt x="61976" y="10159"/>
                          </a:lnTo>
                          <a:lnTo>
                            <a:pt x="60960" y="9525"/>
                          </a:lnTo>
                          <a:lnTo>
                            <a:pt x="59054" y="7620"/>
                          </a:lnTo>
                          <a:lnTo>
                            <a:pt x="57150" y="6730"/>
                          </a:lnTo>
                          <a:lnTo>
                            <a:pt x="55245" y="4826"/>
                          </a:lnTo>
                          <a:lnTo>
                            <a:pt x="52451" y="3809"/>
                          </a:lnTo>
                          <a:lnTo>
                            <a:pt x="50545" y="2921"/>
                          </a:lnTo>
                          <a:lnTo>
                            <a:pt x="48641" y="1904"/>
                          </a:lnTo>
                          <a:lnTo>
                            <a:pt x="45720" y="1015"/>
                          </a:lnTo>
                          <a:lnTo>
                            <a:pt x="43814" y="1015"/>
                          </a:lnTo>
                          <a:lnTo>
                            <a:pt x="41910" y="0"/>
                          </a:lnTo>
                          <a:lnTo>
                            <a:pt x="39116" y="0"/>
                          </a:lnTo>
                          <a:lnTo>
                            <a:pt x="37210" y="0"/>
                          </a:lnTo>
                          <a:lnTo>
                            <a:pt x="34289" y="0"/>
                          </a:lnTo>
                          <a:lnTo>
                            <a:pt x="32385" y="0"/>
                          </a:lnTo>
                          <a:lnTo>
                            <a:pt x="29591" y="0"/>
                          </a:lnTo>
                          <a:lnTo>
                            <a:pt x="27685" y="1015"/>
                          </a:lnTo>
                          <a:lnTo>
                            <a:pt x="25781" y="1904"/>
                          </a:lnTo>
                          <a:lnTo>
                            <a:pt x="22860" y="1904"/>
                          </a:lnTo>
                          <a:lnTo>
                            <a:pt x="20954" y="2921"/>
                          </a:lnTo>
                          <a:lnTo>
                            <a:pt x="19050" y="4826"/>
                          </a:lnTo>
                          <a:lnTo>
                            <a:pt x="17145" y="5715"/>
                          </a:lnTo>
                          <a:lnTo>
                            <a:pt x="15239" y="6730"/>
                          </a:lnTo>
                          <a:lnTo>
                            <a:pt x="13335" y="8635"/>
                          </a:lnTo>
                          <a:lnTo>
                            <a:pt x="11429" y="9525"/>
                          </a:lnTo>
                          <a:lnTo>
                            <a:pt x="9525" y="11176"/>
                          </a:lnTo>
                          <a:lnTo>
                            <a:pt x="7620" y="13080"/>
                          </a:lnTo>
                          <a:lnTo>
                            <a:pt x="6731" y="14985"/>
                          </a:lnTo>
                          <a:lnTo>
                            <a:pt x="5714" y="16890"/>
                          </a:lnTo>
                          <a:lnTo>
                            <a:pt x="3810" y="18796"/>
                          </a:lnTo>
                          <a:lnTo>
                            <a:pt x="2920" y="20701"/>
                          </a:lnTo>
                          <a:lnTo>
                            <a:pt x="1904" y="23495"/>
                          </a:lnTo>
                          <a:lnTo>
                            <a:pt x="1904" y="25400"/>
                          </a:lnTo>
                          <a:lnTo>
                            <a:pt x="1016" y="27304"/>
                          </a:lnTo>
                          <a:lnTo>
                            <a:pt x="0" y="30226"/>
                          </a:lnTo>
                          <a:lnTo>
                            <a:pt x="0" y="32130"/>
                          </a:lnTo>
                          <a:lnTo>
                            <a:pt x="0" y="34671"/>
                          </a:lnTo>
                          <a:lnTo>
                            <a:pt x="0" y="36576"/>
                          </a:lnTo>
                          <a:lnTo>
                            <a:pt x="0" y="39370"/>
                          </a:lnTo>
                          <a:lnTo>
                            <a:pt x="0" y="41275"/>
                          </a:lnTo>
                          <a:lnTo>
                            <a:pt x="1016" y="44196"/>
                          </a:lnTo>
                          <a:lnTo>
                            <a:pt x="1016" y="46101"/>
                          </a:lnTo>
                          <a:lnTo>
                            <a:pt x="1904" y="48005"/>
                          </a:lnTo>
                          <a:lnTo>
                            <a:pt x="2920" y="50800"/>
                          </a:lnTo>
                          <a:lnTo>
                            <a:pt x="3810" y="52704"/>
                          </a:lnTo>
                          <a:lnTo>
                            <a:pt x="4826" y="54609"/>
                          </a:lnTo>
                          <a:lnTo>
                            <a:pt x="6731" y="56515"/>
                          </a:lnTo>
                          <a:lnTo>
                            <a:pt x="7620" y="58165"/>
                          </a:lnTo>
                          <a:lnTo>
                            <a:pt x="9525" y="60071"/>
                          </a:lnTo>
                          <a:lnTo>
                            <a:pt x="11429" y="61976"/>
                          </a:lnTo>
                          <a:lnTo>
                            <a:pt x="13335" y="62865"/>
                          </a:lnTo>
                          <a:lnTo>
                            <a:pt x="14351" y="64770"/>
                          </a:lnTo>
                          <a:lnTo>
                            <a:pt x="16256" y="65785"/>
                          </a:lnTo>
                          <a:lnTo>
                            <a:pt x="19050" y="67690"/>
                          </a:lnTo>
                          <a:lnTo>
                            <a:pt x="20954" y="68579"/>
                          </a:lnTo>
                          <a:lnTo>
                            <a:pt x="22860" y="69596"/>
                          </a:lnTo>
                          <a:lnTo>
                            <a:pt x="24764" y="69596"/>
                          </a:lnTo>
                          <a:lnTo>
                            <a:pt x="27685" y="70484"/>
                          </a:lnTo>
                          <a:lnTo>
                            <a:pt x="29591" y="71501"/>
                          </a:lnTo>
                          <a:lnTo>
                            <a:pt x="32385" y="71501"/>
                          </a:lnTo>
                          <a:lnTo>
                            <a:pt x="34289" y="71501"/>
                          </a:lnTo>
                          <a:lnTo>
                            <a:pt x="37210" y="71501"/>
                          </a:lnTo>
                          <a:lnTo>
                            <a:pt x="39116" y="71501"/>
                          </a:lnTo>
                          <a:lnTo>
                            <a:pt x="41910" y="71501"/>
                          </a:lnTo>
                          <a:lnTo>
                            <a:pt x="43814" y="70484"/>
                          </a:lnTo>
                          <a:lnTo>
                            <a:pt x="45720" y="70484"/>
                          </a:lnTo>
                          <a:lnTo>
                            <a:pt x="48641" y="69596"/>
                          </a:lnTo>
                          <a:lnTo>
                            <a:pt x="50545" y="68579"/>
                          </a:lnTo>
                          <a:lnTo>
                            <a:pt x="52451" y="67690"/>
                          </a:lnTo>
                          <a:lnTo>
                            <a:pt x="54356" y="66675"/>
                          </a:lnTo>
                          <a:lnTo>
                            <a:pt x="57150" y="65785"/>
                          </a:lnTo>
                          <a:lnTo>
                            <a:pt x="59054" y="63880"/>
                          </a:lnTo>
                          <a:lnTo>
                            <a:pt x="60070" y="62865"/>
                          </a:lnTo>
                          <a:lnTo>
                            <a:pt x="61976" y="60959"/>
                          </a:lnTo>
                          <a:lnTo>
                            <a:pt x="63881" y="59054"/>
                          </a:lnTo>
                          <a:lnTo>
                            <a:pt x="64770" y="57530"/>
                          </a:lnTo>
                          <a:lnTo>
                            <a:pt x="66675" y="55626"/>
                          </a:lnTo>
                          <a:lnTo>
                            <a:pt x="67691" y="53721"/>
                          </a:lnTo>
                          <a:lnTo>
                            <a:pt x="68579" y="51815"/>
                          </a:lnTo>
                          <a:lnTo>
                            <a:pt x="69595" y="49910"/>
                          </a:lnTo>
                          <a:lnTo>
                            <a:pt x="70485" y="46990"/>
                          </a:lnTo>
                          <a:lnTo>
                            <a:pt x="71501" y="45084"/>
                          </a:lnTo>
                          <a:lnTo>
                            <a:pt x="72389" y="43179"/>
                          </a:lnTo>
                          <a:lnTo>
                            <a:pt x="72389" y="40385"/>
                          </a:lnTo>
                          <a:lnTo>
                            <a:pt x="72389" y="38480"/>
                          </a:lnTo>
                          <a:lnTo>
                            <a:pt x="72389" y="3555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2" behindDoc="1" locked="0" layoutInCell="1" allowOverlap="1">
            <wp:simplePos x="0" y="0"/>
            <wp:positionH relativeFrom="page">
              <wp:posOffset>3546592</wp:posOffset>
            </wp:positionH>
            <wp:positionV relativeFrom="paragraph">
              <wp:posOffset>184074</wp:posOffset>
            </wp:positionV>
            <wp:extent cx="128452" cy="180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452" cy="180"/>
                    </a:xfrm>
                    <a:custGeom>
                      <a:rect l="l" t="t" r="r" b="b"/>
                      <a:pathLst>
                        <a:path w="122810" h="180">
                          <a:moveTo>
                            <a:pt x="0" y="0"/>
                          </a:moveTo>
                          <a:lnTo>
                            <a:pt x="12281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3675043</wp:posOffset>
            </wp:positionH>
            <wp:positionV relativeFrom="paragraph">
              <wp:posOffset>184074</wp:posOffset>
            </wp:positionV>
            <wp:extent cx="180" cy="108360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08360"/>
                    </a:xfrm>
                    <a:custGeom>
                      <a:rect l="l" t="t" r="r" b="b"/>
                      <a:pathLst>
                        <a:path w="180" h="121286">
                          <a:moveTo>
                            <a:pt x="0" y="12128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3675043</wp:posOffset>
            </wp:positionH>
            <wp:positionV relativeFrom="paragraph">
              <wp:posOffset>184074</wp:posOffset>
            </wp:positionV>
            <wp:extent cx="128451" cy="180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451" cy="180"/>
                    </a:xfrm>
                    <a:custGeom>
                      <a:rect l="l" t="t" r="r" b="b"/>
                      <a:pathLst>
                        <a:path w="122809" h="180">
                          <a:moveTo>
                            <a:pt x="12280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89" behindDoc="1" locked="0" layoutInCell="1" allowOverlap="1">
            <wp:simplePos x="0" y="0"/>
            <wp:positionH relativeFrom="page">
              <wp:posOffset>3611282</wp:posOffset>
            </wp:positionH>
            <wp:positionV relativeFrom="paragraph">
              <wp:posOffset>124366</wp:posOffset>
            </wp:positionV>
            <wp:extent cx="51804" cy="43684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804" cy="43684"/>
                    </a:xfrm>
                    <a:custGeom>
                      <a:rect l="l" t="t" r="r" b="b"/>
                      <a:pathLst>
                        <a:path w="49529" h="48895">
                          <a:moveTo>
                            <a:pt x="33400" y="28194"/>
                          </a:moveTo>
                          <a:lnTo>
                            <a:pt x="28575" y="15875"/>
                          </a:lnTo>
                          <a:lnTo>
                            <a:pt x="16256" y="20574"/>
                          </a:lnTo>
                          <a:lnTo>
                            <a:pt x="20954" y="32005"/>
                          </a:lnTo>
                          <a:lnTo>
                            <a:pt x="33400" y="28194"/>
                          </a:lnTo>
                          <a:lnTo>
                            <a:pt x="41021" y="31116"/>
                          </a:lnTo>
                          <a:lnTo>
                            <a:pt x="31496" y="7620"/>
                          </a:lnTo>
                          <a:lnTo>
                            <a:pt x="8635" y="16765"/>
                          </a:lnTo>
                          <a:lnTo>
                            <a:pt x="17144" y="40260"/>
                          </a:lnTo>
                          <a:lnTo>
                            <a:pt x="41021" y="31116"/>
                          </a:lnTo>
                          <a:lnTo>
                            <a:pt x="49529" y="34925"/>
                          </a:lnTo>
                          <a:lnTo>
                            <a:pt x="35306" y="0"/>
                          </a:lnTo>
                          <a:lnTo>
                            <a:pt x="0" y="13970"/>
                          </a:lnTo>
                          <a:lnTo>
                            <a:pt x="14350" y="48895"/>
                          </a:lnTo>
                          <a:lnTo>
                            <a:pt x="49529" y="3492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3637185</wp:posOffset>
            </wp:positionH>
            <wp:positionV relativeFrom="paragraph">
              <wp:posOffset>146152</wp:posOffset>
            </wp:positionV>
            <wp:extent cx="529080" cy="189827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9080" cy="189827"/>
                    </a:xfrm>
                    <a:custGeom>
                      <a:rect l="l" t="t" r="r" b="b"/>
                      <a:pathLst>
                        <a:path w="505841" h="212470">
                          <a:moveTo>
                            <a:pt x="505841" y="212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2942859</wp:posOffset>
            </wp:positionH>
            <wp:positionV relativeFrom="paragraph">
              <wp:posOffset>176561</wp:posOffset>
            </wp:positionV>
            <wp:extent cx="21918" cy="19290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8" cy="19290"/>
                    </a:xfrm>
                    <a:custGeom>
                      <a:rect l="l" t="t" r="r" b="b"/>
                      <a:pathLst>
                        <a:path w="20956" h="21591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0" y="3810"/>
                          </a:lnTo>
                          <a:lnTo>
                            <a:pt x="0" y="5335"/>
                          </a:lnTo>
                          <a:lnTo>
                            <a:pt x="890" y="7240"/>
                          </a:lnTo>
                          <a:lnTo>
                            <a:pt x="890" y="9145"/>
                          </a:lnTo>
                          <a:lnTo>
                            <a:pt x="1906" y="10160"/>
                          </a:lnTo>
                          <a:lnTo>
                            <a:pt x="2794" y="12066"/>
                          </a:lnTo>
                          <a:lnTo>
                            <a:pt x="3811" y="12954"/>
                          </a:lnTo>
                          <a:lnTo>
                            <a:pt x="5715" y="14860"/>
                          </a:lnTo>
                          <a:lnTo>
                            <a:pt x="6605" y="15875"/>
                          </a:lnTo>
                          <a:lnTo>
                            <a:pt x="8509" y="16765"/>
                          </a:lnTo>
                          <a:lnTo>
                            <a:pt x="9525" y="18670"/>
                          </a:lnTo>
                          <a:lnTo>
                            <a:pt x="11431" y="19685"/>
                          </a:lnTo>
                          <a:lnTo>
                            <a:pt x="12319" y="19685"/>
                          </a:lnTo>
                          <a:lnTo>
                            <a:pt x="14225" y="20574"/>
                          </a:lnTo>
                          <a:lnTo>
                            <a:pt x="16130" y="21591"/>
                          </a:lnTo>
                          <a:lnTo>
                            <a:pt x="18034" y="21591"/>
                          </a:lnTo>
                          <a:lnTo>
                            <a:pt x="19940" y="21591"/>
                          </a:lnTo>
                          <a:lnTo>
                            <a:pt x="20956" y="21591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9" behindDoc="1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33071</wp:posOffset>
            </wp:positionV>
            <wp:extent cx="22847" cy="19289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7" cy="19289"/>
                    </a:xfrm>
                    <a:custGeom>
                      <a:rect l="l" t="t" r="r" b="b"/>
                      <a:pathLst>
                        <a:path w="21844" h="21590">
                          <a:moveTo>
                            <a:pt x="21844" y="21590"/>
                          </a:moveTo>
                          <a:lnTo>
                            <a:pt x="19938" y="21590"/>
                          </a:lnTo>
                          <a:lnTo>
                            <a:pt x="18034" y="21590"/>
                          </a:lnTo>
                          <a:lnTo>
                            <a:pt x="17144" y="20575"/>
                          </a:lnTo>
                          <a:lnTo>
                            <a:pt x="15239" y="20575"/>
                          </a:lnTo>
                          <a:lnTo>
                            <a:pt x="13335" y="19686"/>
                          </a:lnTo>
                          <a:lnTo>
                            <a:pt x="11429" y="18669"/>
                          </a:lnTo>
                          <a:lnTo>
                            <a:pt x="10413" y="17781"/>
                          </a:lnTo>
                          <a:lnTo>
                            <a:pt x="8509" y="16764"/>
                          </a:lnTo>
                          <a:lnTo>
                            <a:pt x="7619" y="16130"/>
                          </a:lnTo>
                          <a:lnTo>
                            <a:pt x="5714" y="14225"/>
                          </a:lnTo>
                          <a:lnTo>
                            <a:pt x="4698" y="13336"/>
                          </a:lnTo>
                          <a:lnTo>
                            <a:pt x="3810" y="11431"/>
                          </a:lnTo>
                          <a:lnTo>
                            <a:pt x="2794" y="10414"/>
                          </a:lnTo>
                          <a:lnTo>
                            <a:pt x="1904" y="8510"/>
                          </a:lnTo>
                          <a:lnTo>
                            <a:pt x="888" y="6605"/>
                          </a:lnTo>
                          <a:lnTo>
                            <a:pt x="888" y="4700"/>
                          </a:lnTo>
                          <a:lnTo>
                            <a:pt x="888" y="2794"/>
                          </a:lnTo>
                          <a:lnTo>
                            <a:pt x="0" y="889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3170936</wp:posOffset>
            </wp:positionH>
            <wp:positionV relativeFrom="paragraph">
              <wp:posOffset>57466</wp:posOffset>
            </wp:positionV>
            <wp:extent cx="51672" cy="43683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672" cy="43683"/>
                    </a:xfrm>
                    <a:custGeom>
                      <a:rect l="l" t="t" r="r" b="b"/>
                      <a:pathLst>
                        <a:path w="49403" h="48894">
                          <a:moveTo>
                            <a:pt x="33275" y="28194"/>
                          </a:moveTo>
                          <a:lnTo>
                            <a:pt x="28449" y="15875"/>
                          </a:lnTo>
                          <a:lnTo>
                            <a:pt x="16129" y="20574"/>
                          </a:lnTo>
                          <a:lnTo>
                            <a:pt x="20956" y="32004"/>
                          </a:lnTo>
                          <a:lnTo>
                            <a:pt x="33275" y="28194"/>
                          </a:lnTo>
                          <a:lnTo>
                            <a:pt x="40894" y="31114"/>
                          </a:lnTo>
                          <a:lnTo>
                            <a:pt x="32259" y="7619"/>
                          </a:lnTo>
                          <a:lnTo>
                            <a:pt x="8509" y="16763"/>
                          </a:lnTo>
                          <a:lnTo>
                            <a:pt x="17146" y="40258"/>
                          </a:lnTo>
                          <a:lnTo>
                            <a:pt x="40894" y="31114"/>
                          </a:lnTo>
                          <a:lnTo>
                            <a:pt x="49403" y="34925"/>
                          </a:lnTo>
                          <a:lnTo>
                            <a:pt x="36069" y="0"/>
                          </a:lnTo>
                          <a:lnTo>
                            <a:pt x="0" y="13334"/>
                          </a:lnTo>
                          <a:lnTo>
                            <a:pt x="13335" y="48894"/>
                          </a:lnTo>
                          <a:lnTo>
                            <a:pt x="49403" y="3492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3196705</wp:posOffset>
            </wp:positionH>
            <wp:positionV relativeFrom="paragraph">
              <wp:posOffset>79252</wp:posOffset>
            </wp:positionV>
            <wp:extent cx="969560" cy="364566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9560" cy="364566"/>
                    </a:xfrm>
                    <a:custGeom>
                      <a:rect l="l" t="t" r="r" b="b"/>
                      <a:pathLst>
                        <a:path w="926974" h="408051">
                          <a:moveTo>
                            <a:pt x="926974" y="40805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2214274</wp:posOffset>
            </wp:positionH>
            <wp:positionV relativeFrom="paragraph">
              <wp:posOffset>130652</wp:posOffset>
            </wp:positionV>
            <wp:extent cx="180" cy="47088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7088"/>
                    </a:xfrm>
                    <a:custGeom>
                      <a:rect l="l" t="t" r="r" b="b"/>
                      <a:pathLst>
                        <a:path w="180" h="52705">
                          <a:moveTo>
                            <a:pt x="0" y="0"/>
                          </a:moveTo>
                          <a:lnTo>
                            <a:pt x="0" y="5270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4166265</wp:posOffset>
            </wp:positionH>
            <wp:positionV relativeFrom="paragraph">
              <wp:posOffset>160720</wp:posOffset>
            </wp:positionV>
            <wp:extent cx="352541" cy="180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2541" cy="180"/>
                    </a:xfrm>
                    <a:custGeom>
                      <a:rect l="l" t="t" r="r" b="b"/>
                      <a:pathLst>
                        <a:path w="337057" h="180">
                          <a:moveTo>
                            <a:pt x="0" y="0"/>
                          </a:moveTo>
                          <a:lnTo>
                            <a:pt x="337057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4" behindDoc="0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179102</wp:posOffset>
            </wp:positionV>
            <wp:extent cx="13947" cy="180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47" cy="180"/>
                    </a:xfrm>
                    <a:custGeom>
                      <a:rect l="l" t="t" r="r" b="b"/>
                      <a:pathLst>
                        <a:path w="13335" h="180">
                          <a:moveTo>
                            <a:pt x="0" y="0"/>
                          </a:moveTo>
                          <a:lnTo>
                            <a:pt x="1333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2214274</wp:posOffset>
            </wp:positionH>
            <wp:positionV relativeFrom="paragraph">
              <wp:posOffset>50137</wp:posOffset>
            </wp:positionV>
            <wp:extent cx="180" cy="426065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26065"/>
                    </a:xfrm>
                    <a:custGeom>
                      <a:rect l="l" t="t" r="r" b="b"/>
                      <a:pathLst>
                        <a:path w="180" h="476886">
                          <a:moveTo>
                            <a:pt x="0" y="0"/>
                          </a:moveTo>
                          <a:lnTo>
                            <a:pt x="0" y="47688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5" behindDoc="0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110841</wp:posOffset>
            </wp:positionV>
            <wp:extent cx="28825" cy="24054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25" cy="24054"/>
                    </a:xfrm>
                    <a:custGeom>
                      <a:rect l="l" t="t" r="r" b="b"/>
                      <a:pathLst>
                        <a:path w="27559" h="26924">
                          <a:moveTo>
                            <a:pt x="27559" y="26924"/>
                          </a:moveTo>
                          <a:lnTo>
                            <a:pt x="24764" y="26924"/>
                          </a:lnTo>
                          <a:lnTo>
                            <a:pt x="22860" y="26034"/>
                          </a:lnTo>
                          <a:lnTo>
                            <a:pt x="20954" y="26034"/>
                          </a:lnTo>
                          <a:lnTo>
                            <a:pt x="19050" y="25400"/>
                          </a:lnTo>
                          <a:lnTo>
                            <a:pt x="17144" y="25400"/>
                          </a:lnTo>
                          <a:lnTo>
                            <a:pt x="15239" y="24384"/>
                          </a:lnTo>
                          <a:lnTo>
                            <a:pt x="13335" y="23494"/>
                          </a:lnTo>
                          <a:lnTo>
                            <a:pt x="12319" y="22478"/>
                          </a:lnTo>
                          <a:lnTo>
                            <a:pt x="10413" y="20574"/>
                          </a:lnTo>
                          <a:lnTo>
                            <a:pt x="8509" y="19684"/>
                          </a:lnTo>
                          <a:lnTo>
                            <a:pt x="7619" y="17779"/>
                          </a:lnTo>
                          <a:lnTo>
                            <a:pt x="5714" y="16763"/>
                          </a:lnTo>
                          <a:lnTo>
                            <a:pt x="4698" y="14859"/>
                          </a:lnTo>
                          <a:lnTo>
                            <a:pt x="3810" y="12953"/>
                          </a:lnTo>
                          <a:lnTo>
                            <a:pt x="2794" y="11049"/>
                          </a:lnTo>
                          <a:lnTo>
                            <a:pt x="1904" y="9144"/>
                          </a:lnTo>
                          <a:lnTo>
                            <a:pt x="888" y="7238"/>
                          </a:lnTo>
                          <a:lnTo>
                            <a:pt x="888" y="5334"/>
                          </a:lnTo>
                          <a:lnTo>
                            <a:pt x="888" y="3428"/>
                          </a:lnTo>
                          <a:lnTo>
                            <a:pt x="0" y="1524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7" behindDoc="0" locked="0" layoutInCell="1" allowOverlap="1">
            <wp:simplePos x="0" y="0"/>
            <wp:positionH relativeFrom="page">
              <wp:posOffset>2912041</wp:posOffset>
            </wp:positionH>
            <wp:positionV relativeFrom="paragraph">
              <wp:posOffset>110841</wp:posOffset>
            </wp:positionV>
            <wp:extent cx="14877" cy="11572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7" cy="11572"/>
                    </a:xfrm>
                    <a:custGeom>
                      <a:rect l="l" t="t" r="r" b="b"/>
                      <a:pathLst>
                        <a:path w="14224" h="12953">
                          <a:moveTo>
                            <a:pt x="0" y="0"/>
                          </a:moveTo>
                          <a:lnTo>
                            <a:pt x="888" y="1524"/>
                          </a:lnTo>
                          <a:lnTo>
                            <a:pt x="888" y="2540"/>
                          </a:lnTo>
                          <a:lnTo>
                            <a:pt x="888" y="4444"/>
                          </a:lnTo>
                          <a:lnTo>
                            <a:pt x="1904" y="5334"/>
                          </a:lnTo>
                          <a:lnTo>
                            <a:pt x="1904" y="6350"/>
                          </a:lnTo>
                          <a:lnTo>
                            <a:pt x="2794" y="8254"/>
                          </a:lnTo>
                          <a:lnTo>
                            <a:pt x="3809" y="9144"/>
                          </a:lnTo>
                          <a:lnTo>
                            <a:pt x="4699" y="10159"/>
                          </a:lnTo>
                          <a:lnTo>
                            <a:pt x="5715" y="11049"/>
                          </a:lnTo>
                          <a:lnTo>
                            <a:pt x="7619" y="12065"/>
                          </a:lnTo>
                          <a:lnTo>
                            <a:pt x="8509" y="12065"/>
                          </a:lnTo>
                          <a:lnTo>
                            <a:pt x="9525" y="12953"/>
                          </a:lnTo>
                          <a:lnTo>
                            <a:pt x="11429" y="12953"/>
                          </a:lnTo>
                          <a:lnTo>
                            <a:pt x="12319" y="12953"/>
                          </a:lnTo>
                          <a:lnTo>
                            <a:pt x="14224" y="12953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8" behindDoc="0" locked="0" layoutInCell="1" allowOverlap="1">
            <wp:simplePos x="0" y="0"/>
            <wp:positionH relativeFrom="page">
              <wp:posOffset>2926919</wp:posOffset>
            </wp:positionH>
            <wp:positionV relativeFrom="paragraph">
              <wp:posOffset>122415</wp:posOffset>
            </wp:positionV>
            <wp:extent cx="27895" cy="24396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95" cy="24396"/>
                    </a:xfrm>
                    <a:custGeom>
                      <a:rect l="l" t="t" r="r" b="b"/>
                      <a:pathLst>
                        <a:path w="26670" h="27306">
                          <a:moveTo>
                            <a:pt x="0" y="0"/>
                          </a:moveTo>
                          <a:lnTo>
                            <a:pt x="1904" y="1016"/>
                          </a:lnTo>
                          <a:lnTo>
                            <a:pt x="3810" y="1016"/>
                          </a:lnTo>
                          <a:lnTo>
                            <a:pt x="5714" y="1016"/>
                          </a:lnTo>
                          <a:lnTo>
                            <a:pt x="7620" y="1906"/>
                          </a:lnTo>
                          <a:lnTo>
                            <a:pt x="9525" y="1906"/>
                          </a:lnTo>
                          <a:lnTo>
                            <a:pt x="11429" y="2922"/>
                          </a:lnTo>
                          <a:lnTo>
                            <a:pt x="13335" y="3810"/>
                          </a:lnTo>
                          <a:lnTo>
                            <a:pt x="15239" y="4826"/>
                          </a:lnTo>
                          <a:lnTo>
                            <a:pt x="16129" y="6731"/>
                          </a:lnTo>
                          <a:lnTo>
                            <a:pt x="18033" y="7621"/>
                          </a:lnTo>
                          <a:lnTo>
                            <a:pt x="19050" y="9525"/>
                          </a:lnTo>
                          <a:lnTo>
                            <a:pt x="20954" y="10541"/>
                          </a:lnTo>
                          <a:lnTo>
                            <a:pt x="21844" y="12447"/>
                          </a:lnTo>
                          <a:lnTo>
                            <a:pt x="22860" y="13971"/>
                          </a:lnTo>
                          <a:lnTo>
                            <a:pt x="23748" y="15875"/>
                          </a:lnTo>
                          <a:lnTo>
                            <a:pt x="24764" y="17781"/>
                          </a:lnTo>
                          <a:lnTo>
                            <a:pt x="25654" y="19685"/>
                          </a:lnTo>
                          <a:lnTo>
                            <a:pt x="25654" y="21591"/>
                          </a:lnTo>
                          <a:lnTo>
                            <a:pt x="26670" y="23496"/>
                          </a:lnTo>
                          <a:lnTo>
                            <a:pt x="26670" y="25400"/>
                          </a:lnTo>
                          <a:lnTo>
                            <a:pt x="26670" y="2730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6" behindDoc="0" locked="0" layoutInCell="1" allowOverlap="1">
            <wp:simplePos x="0" y="0"/>
            <wp:positionH relativeFrom="page">
              <wp:posOffset>2926919</wp:posOffset>
            </wp:positionH>
            <wp:positionV relativeFrom="paragraph">
              <wp:posOffset>134896</wp:posOffset>
            </wp:positionV>
            <wp:extent cx="13947" cy="11913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47" cy="11913"/>
                    </a:xfrm>
                    <a:custGeom>
                      <a:rect l="l" t="t" r="r" b="b"/>
                      <a:pathLst>
                        <a:path w="13335" h="13335">
                          <a:moveTo>
                            <a:pt x="0" y="0"/>
                          </a:moveTo>
                          <a:lnTo>
                            <a:pt x="889" y="0"/>
                          </a:lnTo>
                          <a:lnTo>
                            <a:pt x="2794" y="0"/>
                          </a:lnTo>
                          <a:lnTo>
                            <a:pt x="3810" y="0"/>
                          </a:lnTo>
                          <a:lnTo>
                            <a:pt x="4698" y="1016"/>
                          </a:lnTo>
                          <a:lnTo>
                            <a:pt x="6604" y="1904"/>
                          </a:lnTo>
                          <a:lnTo>
                            <a:pt x="7620" y="1904"/>
                          </a:lnTo>
                          <a:lnTo>
                            <a:pt x="8508" y="2920"/>
                          </a:lnTo>
                          <a:lnTo>
                            <a:pt x="9525" y="3810"/>
                          </a:lnTo>
                          <a:lnTo>
                            <a:pt x="10414" y="5714"/>
                          </a:lnTo>
                          <a:lnTo>
                            <a:pt x="11429" y="6730"/>
                          </a:lnTo>
                          <a:lnTo>
                            <a:pt x="12319" y="7620"/>
                          </a:lnTo>
                          <a:lnTo>
                            <a:pt x="12319" y="9525"/>
                          </a:lnTo>
                          <a:lnTo>
                            <a:pt x="12319" y="10541"/>
                          </a:lnTo>
                          <a:lnTo>
                            <a:pt x="13335" y="12445"/>
                          </a:lnTo>
                          <a:lnTo>
                            <a:pt x="13335" y="1333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2954814</wp:posOffset>
            </wp:positionH>
            <wp:positionV relativeFrom="paragraph">
              <wp:posOffset>154526</wp:posOffset>
            </wp:positionV>
            <wp:extent cx="14877" cy="180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7" cy="180"/>
                    </a:xfrm>
                    <a:custGeom>
                      <a:rect l="l" t="t" r="r" b="b"/>
                      <a:pathLst>
                        <a:path w="14224" h="180">
                          <a:moveTo>
                            <a:pt x="0" y="0"/>
                          </a:moveTo>
                          <a:lnTo>
                            <a:pt x="1422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2920011</wp:posOffset>
            </wp:positionH>
            <wp:positionV relativeFrom="paragraph">
              <wp:posOffset>167801</wp:posOffset>
            </wp:positionV>
            <wp:extent cx="20856" cy="67286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856" cy="67286"/>
                    </a:xfrm>
                    <a:custGeom>
                      <a:rect l="l" t="t" r="r" b="b"/>
                      <a:pathLst>
                        <a:path w="19940" h="75312">
                          <a:moveTo>
                            <a:pt x="19940" y="0"/>
                          </a:moveTo>
                          <a:lnTo>
                            <a:pt x="17019" y="1906"/>
                          </a:lnTo>
                          <a:lnTo>
                            <a:pt x="15113" y="3810"/>
                          </a:lnTo>
                          <a:lnTo>
                            <a:pt x="13209" y="5716"/>
                          </a:lnTo>
                          <a:lnTo>
                            <a:pt x="11303" y="7621"/>
                          </a:lnTo>
                          <a:lnTo>
                            <a:pt x="10415" y="9525"/>
                          </a:lnTo>
                          <a:lnTo>
                            <a:pt x="8509" y="11176"/>
                          </a:lnTo>
                          <a:lnTo>
                            <a:pt x="6605" y="13081"/>
                          </a:lnTo>
                          <a:lnTo>
                            <a:pt x="5588" y="15875"/>
                          </a:lnTo>
                          <a:lnTo>
                            <a:pt x="4700" y="17781"/>
                          </a:lnTo>
                          <a:lnTo>
                            <a:pt x="3810" y="20701"/>
                          </a:lnTo>
                          <a:lnTo>
                            <a:pt x="2794" y="22606"/>
                          </a:lnTo>
                          <a:lnTo>
                            <a:pt x="1906" y="25400"/>
                          </a:lnTo>
                          <a:lnTo>
                            <a:pt x="890" y="28322"/>
                          </a:lnTo>
                          <a:lnTo>
                            <a:pt x="890" y="30226"/>
                          </a:lnTo>
                          <a:lnTo>
                            <a:pt x="0" y="33021"/>
                          </a:lnTo>
                          <a:lnTo>
                            <a:pt x="0" y="35560"/>
                          </a:lnTo>
                          <a:lnTo>
                            <a:pt x="0" y="38481"/>
                          </a:lnTo>
                          <a:lnTo>
                            <a:pt x="0" y="41275"/>
                          </a:lnTo>
                          <a:lnTo>
                            <a:pt x="0" y="43181"/>
                          </a:lnTo>
                          <a:lnTo>
                            <a:pt x="890" y="46101"/>
                          </a:lnTo>
                          <a:lnTo>
                            <a:pt x="890" y="48896"/>
                          </a:lnTo>
                          <a:lnTo>
                            <a:pt x="1906" y="51816"/>
                          </a:lnTo>
                          <a:lnTo>
                            <a:pt x="2794" y="53722"/>
                          </a:lnTo>
                          <a:lnTo>
                            <a:pt x="3810" y="56516"/>
                          </a:lnTo>
                          <a:lnTo>
                            <a:pt x="4700" y="58421"/>
                          </a:lnTo>
                          <a:lnTo>
                            <a:pt x="6605" y="60960"/>
                          </a:lnTo>
                          <a:lnTo>
                            <a:pt x="7494" y="62866"/>
                          </a:lnTo>
                          <a:lnTo>
                            <a:pt x="9399" y="64771"/>
                          </a:lnTo>
                          <a:lnTo>
                            <a:pt x="11303" y="67691"/>
                          </a:lnTo>
                          <a:lnTo>
                            <a:pt x="12319" y="69597"/>
                          </a:lnTo>
                          <a:lnTo>
                            <a:pt x="14225" y="71501"/>
                          </a:lnTo>
                          <a:lnTo>
                            <a:pt x="16130" y="73406"/>
                          </a:lnTo>
                          <a:lnTo>
                            <a:pt x="18924" y="74296"/>
                          </a:lnTo>
                          <a:lnTo>
                            <a:pt x="19940" y="75312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0" locked="0" layoutInCell="1" allowOverlap="1">
            <wp:simplePos x="0" y="0"/>
            <wp:positionH relativeFrom="page">
              <wp:posOffset>2969691</wp:posOffset>
            </wp:positionH>
            <wp:positionV relativeFrom="paragraph">
              <wp:posOffset>166099</wp:posOffset>
            </wp:positionV>
            <wp:extent cx="13016" cy="180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16" cy="180"/>
                    </a:xfrm>
                    <a:custGeom>
                      <a:rect l="l" t="t" r="r" b="b"/>
                      <a:pathLst>
                        <a:path w="12445" h="180">
                          <a:moveTo>
                            <a:pt x="0" y="0"/>
                          </a:moveTo>
                          <a:lnTo>
                            <a:pt x="1244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0" locked="0" layoutInCell="1" allowOverlap="1">
            <wp:simplePos x="0" y="0"/>
            <wp:positionH relativeFrom="page">
              <wp:posOffset>2969691</wp:posOffset>
            </wp:positionH>
            <wp:positionV relativeFrom="paragraph">
              <wp:posOffset>195600</wp:posOffset>
            </wp:positionV>
            <wp:extent cx="13016" cy="3970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16" cy="3970"/>
                    </a:xfrm>
                    <a:custGeom>
                      <a:rect l="l" t="t" r="r" b="b"/>
                      <a:pathLst>
                        <a:path w="12445" h="4444">
                          <a:moveTo>
                            <a:pt x="0" y="4444"/>
                          </a:moveTo>
                          <a:lnTo>
                            <a:pt x="1244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17" behindDoc="0" locked="0" layoutInCell="1" allowOverlap="1">
            <wp:simplePos x="0" y="0"/>
            <wp:positionH relativeFrom="page">
              <wp:posOffset>2969691</wp:posOffset>
            </wp:positionH>
            <wp:positionV relativeFrom="paragraph">
              <wp:posOffset>28622</wp:posOffset>
            </wp:positionV>
            <wp:extent cx="13016" cy="3403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16" cy="3403"/>
                    </a:xfrm>
                    <a:custGeom>
                      <a:rect l="l" t="t" r="r" b="b"/>
                      <a:pathLst>
                        <a:path w="12445" h="3810">
                          <a:moveTo>
                            <a:pt x="12445" y="0"/>
                          </a:moveTo>
                          <a:lnTo>
                            <a:pt x="0" y="381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4" behindDoc="1" locked="0" layoutInCell="1" allowOverlap="1">
            <wp:simplePos x="0" y="0"/>
            <wp:positionH relativeFrom="page">
              <wp:posOffset>2948836</wp:posOffset>
            </wp:positionH>
            <wp:positionV relativeFrom="paragraph">
              <wp:posOffset>38834</wp:posOffset>
            </wp:positionV>
            <wp:extent cx="54728" cy="46181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28" cy="46181"/>
                    </a:xfrm>
                    <a:custGeom>
                      <a:rect l="l" t="t" r="r" b="b"/>
                      <a:pathLst>
                        <a:path w="52325" h="51690">
                          <a:moveTo>
                            <a:pt x="35179" y="27306"/>
                          </a:moveTo>
                          <a:lnTo>
                            <a:pt x="28575" y="16765"/>
                          </a:lnTo>
                          <a:lnTo>
                            <a:pt x="17146" y="23496"/>
                          </a:lnTo>
                          <a:lnTo>
                            <a:pt x="23750" y="33656"/>
                          </a:lnTo>
                          <a:lnTo>
                            <a:pt x="35179" y="27306"/>
                          </a:lnTo>
                          <a:lnTo>
                            <a:pt x="43816" y="30100"/>
                          </a:lnTo>
                          <a:lnTo>
                            <a:pt x="30481" y="8256"/>
                          </a:lnTo>
                          <a:lnTo>
                            <a:pt x="8510" y="20575"/>
                          </a:lnTo>
                          <a:lnTo>
                            <a:pt x="21844" y="42165"/>
                          </a:lnTo>
                          <a:lnTo>
                            <a:pt x="43816" y="30100"/>
                          </a:lnTo>
                          <a:lnTo>
                            <a:pt x="52325" y="31750"/>
                          </a:lnTo>
                          <a:lnTo>
                            <a:pt x="33275" y="0"/>
                          </a:lnTo>
                          <a:lnTo>
                            <a:pt x="0" y="18669"/>
                          </a:lnTo>
                          <a:lnTo>
                            <a:pt x="19940" y="51690"/>
                          </a:lnTo>
                          <a:lnTo>
                            <a:pt x="52325" y="3175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0" locked="0" layoutInCell="1" allowOverlap="1">
            <wp:simplePos x="0" y="0"/>
            <wp:positionH relativeFrom="page">
              <wp:posOffset>2969691</wp:posOffset>
            </wp:positionH>
            <wp:positionV relativeFrom="paragraph">
              <wp:posOffset>61527</wp:posOffset>
            </wp:positionV>
            <wp:extent cx="13016" cy="180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16" cy="180"/>
                    </a:xfrm>
                    <a:custGeom>
                      <a:rect l="l" t="t" r="r" b="b"/>
                      <a:pathLst>
                        <a:path w="12445" h="180">
                          <a:moveTo>
                            <a:pt x="0" y="0"/>
                          </a:moveTo>
                          <a:lnTo>
                            <a:pt x="1244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8" behindDoc="0" locked="0" layoutInCell="1" allowOverlap="1">
            <wp:simplePos x="0" y="0"/>
            <wp:positionH relativeFrom="page">
              <wp:posOffset>2954814</wp:posOffset>
            </wp:positionH>
            <wp:positionV relativeFrom="paragraph">
              <wp:posOffset>74009</wp:posOffset>
            </wp:positionV>
            <wp:extent cx="14877" cy="180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7" cy="180"/>
                    </a:xfrm>
                    <a:custGeom>
                      <a:rect l="l" t="t" r="r" b="b"/>
                      <a:pathLst>
                        <a:path w="14224" h="180">
                          <a:moveTo>
                            <a:pt x="0" y="0"/>
                          </a:moveTo>
                          <a:lnTo>
                            <a:pt x="1422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2976731</wp:posOffset>
            </wp:positionH>
            <wp:positionV relativeFrom="paragraph">
              <wp:posOffset>61527</wp:posOffset>
            </wp:positionV>
            <wp:extent cx="1198565" cy="256093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8565" cy="256093"/>
                    </a:xfrm>
                    <a:custGeom>
                      <a:rect l="l" t="t" r="r" b="b"/>
                      <a:pathLst>
                        <a:path w="1145920" h="286640">
                          <a:moveTo>
                            <a:pt x="1145920" y="2866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0" locked="0" layoutInCell="1" allowOverlap="1">
            <wp:simplePos x="0" y="0"/>
            <wp:positionH relativeFrom="page">
              <wp:posOffset>2926919</wp:posOffset>
            </wp:positionH>
            <wp:positionV relativeFrom="paragraph">
              <wp:posOffset>82519</wp:posOffset>
            </wp:positionV>
            <wp:extent cx="13947" cy="11573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47" cy="11573"/>
                    </a:xfrm>
                    <a:custGeom>
                      <a:rect l="l" t="t" r="r" b="b"/>
                      <a:pathLst>
                        <a:path w="13335" h="12954">
                          <a:moveTo>
                            <a:pt x="13335" y="0"/>
                          </a:moveTo>
                          <a:lnTo>
                            <a:pt x="13335" y="888"/>
                          </a:lnTo>
                          <a:lnTo>
                            <a:pt x="12319" y="2794"/>
                          </a:lnTo>
                          <a:lnTo>
                            <a:pt x="12319" y="3810"/>
                          </a:lnTo>
                          <a:lnTo>
                            <a:pt x="11429" y="5714"/>
                          </a:lnTo>
                          <a:lnTo>
                            <a:pt x="11429" y="6604"/>
                          </a:lnTo>
                          <a:lnTo>
                            <a:pt x="10414" y="7238"/>
                          </a:lnTo>
                          <a:lnTo>
                            <a:pt x="9525" y="8254"/>
                          </a:lnTo>
                          <a:lnTo>
                            <a:pt x="8508" y="9144"/>
                          </a:lnTo>
                          <a:lnTo>
                            <a:pt x="7620" y="10160"/>
                          </a:lnTo>
                          <a:lnTo>
                            <a:pt x="5714" y="11048"/>
                          </a:lnTo>
                          <a:lnTo>
                            <a:pt x="4698" y="12064"/>
                          </a:lnTo>
                          <a:lnTo>
                            <a:pt x="3810" y="12064"/>
                          </a:lnTo>
                          <a:lnTo>
                            <a:pt x="1904" y="12954"/>
                          </a:lnTo>
                          <a:lnTo>
                            <a:pt x="889" y="12954"/>
                          </a:lnTo>
                          <a:lnTo>
                            <a:pt x="0" y="12954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7" behindDoc="0" locked="0" layoutInCell="1" allowOverlap="1">
            <wp:simplePos x="0" y="0"/>
            <wp:positionH relativeFrom="page">
              <wp:posOffset>2926919</wp:posOffset>
            </wp:positionH>
            <wp:positionV relativeFrom="paragraph">
              <wp:posOffset>82519</wp:posOffset>
            </wp:positionV>
            <wp:extent cx="27895" cy="23486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95" cy="23486"/>
                    </a:xfrm>
                    <a:custGeom>
                      <a:rect l="l" t="t" r="r" b="b"/>
                      <a:pathLst>
                        <a:path w="26670" h="26288">
                          <a:moveTo>
                            <a:pt x="0" y="26288"/>
                          </a:moveTo>
                          <a:lnTo>
                            <a:pt x="1904" y="26288"/>
                          </a:lnTo>
                          <a:lnTo>
                            <a:pt x="3810" y="26288"/>
                          </a:lnTo>
                          <a:lnTo>
                            <a:pt x="5714" y="25400"/>
                          </a:lnTo>
                          <a:lnTo>
                            <a:pt x="7620" y="25400"/>
                          </a:lnTo>
                          <a:lnTo>
                            <a:pt x="9525" y="24384"/>
                          </a:lnTo>
                          <a:lnTo>
                            <a:pt x="11429" y="23494"/>
                          </a:lnTo>
                          <a:lnTo>
                            <a:pt x="13335" y="22479"/>
                          </a:lnTo>
                          <a:lnTo>
                            <a:pt x="15239" y="21589"/>
                          </a:lnTo>
                          <a:lnTo>
                            <a:pt x="16129" y="20573"/>
                          </a:lnTo>
                          <a:lnTo>
                            <a:pt x="18033" y="18669"/>
                          </a:lnTo>
                          <a:lnTo>
                            <a:pt x="19050" y="17779"/>
                          </a:lnTo>
                          <a:lnTo>
                            <a:pt x="20954" y="15875"/>
                          </a:lnTo>
                          <a:lnTo>
                            <a:pt x="21844" y="14859"/>
                          </a:lnTo>
                          <a:lnTo>
                            <a:pt x="22860" y="12954"/>
                          </a:lnTo>
                          <a:lnTo>
                            <a:pt x="23748" y="11048"/>
                          </a:lnTo>
                          <a:lnTo>
                            <a:pt x="24764" y="9144"/>
                          </a:lnTo>
                          <a:lnTo>
                            <a:pt x="25654" y="7238"/>
                          </a:lnTo>
                          <a:lnTo>
                            <a:pt x="25654" y="5714"/>
                          </a:lnTo>
                          <a:lnTo>
                            <a:pt x="26670" y="3810"/>
                          </a:lnTo>
                          <a:lnTo>
                            <a:pt x="26670" y="1904"/>
                          </a:lnTo>
                          <a:lnTo>
                            <a:pt x="2667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9" behindDoc="0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94092</wp:posOffset>
            </wp:positionV>
            <wp:extent cx="28825" cy="23600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25" cy="23600"/>
                    </a:xfrm>
                    <a:custGeom>
                      <a:rect l="l" t="t" r="r" b="b"/>
                      <a:pathLst>
                        <a:path w="27559" h="26415">
                          <a:moveTo>
                            <a:pt x="27559" y="0"/>
                          </a:moveTo>
                          <a:lnTo>
                            <a:pt x="24764" y="0"/>
                          </a:lnTo>
                          <a:lnTo>
                            <a:pt x="22860" y="0"/>
                          </a:lnTo>
                          <a:lnTo>
                            <a:pt x="20954" y="1015"/>
                          </a:lnTo>
                          <a:lnTo>
                            <a:pt x="19050" y="1015"/>
                          </a:lnTo>
                          <a:lnTo>
                            <a:pt x="17144" y="1905"/>
                          </a:lnTo>
                          <a:lnTo>
                            <a:pt x="15239" y="2921"/>
                          </a:lnTo>
                          <a:lnTo>
                            <a:pt x="13335" y="3809"/>
                          </a:lnTo>
                          <a:lnTo>
                            <a:pt x="12319" y="4825"/>
                          </a:lnTo>
                          <a:lnTo>
                            <a:pt x="10413" y="5715"/>
                          </a:lnTo>
                          <a:lnTo>
                            <a:pt x="8509" y="7619"/>
                          </a:lnTo>
                          <a:lnTo>
                            <a:pt x="7619" y="8635"/>
                          </a:lnTo>
                          <a:lnTo>
                            <a:pt x="5714" y="10540"/>
                          </a:lnTo>
                          <a:lnTo>
                            <a:pt x="4698" y="11430"/>
                          </a:lnTo>
                          <a:lnTo>
                            <a:pt x="3810" y="13334"/>
                          </a:lnTo>
                          <a:lnTo>
                            <a:pt x="2794" y="15240"/>
                          </a:lnTo>
                          <a:lnTo>
                            <a:pt x="1904" y="17144"/>
                          </a:lnTo>
                          <a:lnTo>
                            <a:pt x="888" y="18796"/>
                          </a:lnTo>
                          <a:lnTo>
                            <a:pt x="888" y="20700"/>
                          </a:lnTo>
                          <a:lnTo>
                            <a:pt x="888" y="22606"/>
                          </a:lnTo>
                          <a:lnTo>
                            <a:pt x="0" y="24510"/>
                          </a:lnTo>
                          <a:lnTo>
                            <a:pt x="0" y="2641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0" behindDoc="0" locked="0" layoutInCell="1" allowOverlap="1">
            <wp:simplePos x="0" y="0"/>
            <wp:positionH relativeFrom="page">
              <wp:posOffset>2912041</wp:posOffset>
            </wp:positionH>
            <wp:positionV relativeFrom="paragraph">
              <wp:posOffset>106006</wp:posOffset>
            </wp:positionV>
            <wp:extent cx="14877" cy="11687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7" cy="11687"/>
                    </a:xfrm>
                    <a:custGeom>
                      <a:rect l="l" t="t" r="r" b="b"/>
                      <a:pathLst>
                        <a:path w="14224" h="13081">
                          <a:moveTo>
                            <a:pt x="0" y="13081"/>
                          </a:moveTo>
                          <a:lnTo>
                            <a:pt x="888" y="12066"/>
                          </a:lnTo>
                          <a:lnTo>
                            <a:pt x="888" y="10160"/>
                          </a:lnTo>
                          <a:lnTo>
                            <a:pt x="888" y="9272"/>
                          </a:lnTo>
                          <a:lnTo>
                            <a:pt x="1904" y="7366"/>
                          </a:lnTo>
                          <a:lnTo>
                            <a:pt x="1904" y="6350"/>
                          </a:lnTo>
                          <a:lnTo>
                            <a:pt x="2794" y="5462"/>
                          </a:lnTo>
                          <a:lnTo>
                            <a:pt x="3809" y="4826"/>
                          </a:lnTo>
                          <a:lnTo>
                            <a:pt x="4699" y="3810"/>
                          </a:lnTo>
                          <a:lnTo>
                            <a:pt x="5715" y="2922"/>
                          </a:lnTo>
                          <a:lnTo>
                            <a:pt x="7619" y="1906"/>
                          </a:lnTo>
                          <a:lnTo>
                            <a:pt x="8509" y="1016"/>
                          </a:lnTo>
                          <a:lnTo>
                            <a:pt x="9525" y="1016"/>
                          </a:lnTo>
                          <a:lnTo>
                            <a:pt x="11429" y="0"/>
                          </a:lnTo>
                          <a:lnTo>
                            <a:pt x="12319" y="0"/>
                          </a:lnTo>
                          <a:lnTo>
                            <a:pt x="1422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6" behindDoc="1" locked="0" layoutInCell="1" allowOverlap="1">
            <wp:simplePos x="0" y="0"/>
            <wp:positionH relativeFrom="page">
              <wp:posOffset>4166265</wp:posOffset>
            </wp:positionH>
            <wp:positionV relativeFrom="paragraph">
              <wp:posOffset>93298</wp:posOffset>
            </wp:positionV>
            <wp:extent cx="352541" cy="180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2541" cy="180"/>
                    </a:xfrm>
                    <a:custGeom>
                      <a:rect l="l" t="t" r="r" b="b"/>
                      <a:pathLst>
                        <a:path w="337057" h="180">
                          <a:moveTo>
                            <a:pt x="0" y="0"/>
                          </a:moveTo>
                          <a:lnTo>
                            <a:pt x="337057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18" w:right="0" w:firstLine="0"/>
      </w:pPr>
      <w:r>
        <w:drawing>
          <wp:anchor simplePos="0" relativeHeight="251658832" behindDoc="1" locked="0" layoutInCell="1" allowOverlap="1">
            <wp:simplePos x="0" y="0"/>
            <wp:positionH relativeFrom="page">
              <wp:posOffset>1525873</wp:posOffset>
            </wp:positionH>
            <wp:positionV relativeFrom="paragraph">
              <wp:posOffset>-94242</wp:posOffset>
            </wp:positionV>
            <wp:extent cx="41816" cy="35402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16" cy="35402"/>
                    </a:xfrm>
                    <a:custGeom>
                      <a:rect l="l" t="t" r="r" b="b"/>
                      <a:pathLst>
                        <a:path w="39980" h="39625">
                          <a:moveTo>
                            <a:pt x="13323" y="26290"/>
                          </a:moveTo>
                          <a:lnTo>
                            <a:pt x="26658" y="26290"/>
                          </a:lnTo>
                          <a:lnTo>
                            <a:pt x="26658" y="14225"/>
                          </a:lnTo>
                          <a:lnTo>
                            <a:pt x="14275" y="13335"/>
                          </a:lnTo>
                          <a:lnTo>
                            <a:pt x="13323" y="26290"/>
                          </a:lnTo>
                          <a:lnTo>
                            <a:pt x="6668" y="32005"/>
                          </a:lnTo>
                          <a:lnTo>
                            <a:pt x="32373" y="33021"/>
                          </a:lnTo>
                          <a:lnTo>
                            <a:pt x="33325" y="8509"/>
                          </a:lnTo>
                          <a:lnTo>
                            <a:pt x="8573" y="6605"/>
                          </a:lnTo>
                          <a:lnTo>
                            <a:pt x="6668" y="32005"/>
                          </a:lnTo>
                          <a:lnTo>
                            <a:pt x="0" y="37719"/>
                          </a:lnTo>
                          <a:lnTo>
                            <a:pt x="38075" y="39625"/>
                          </a:lnTo>
                          <a:lnTo>
                            <a:pt x="39980" y="1906"/>
                          </a:lnTo>
                          <a:lnTo>
                            <a:pt x="1905" y="0"/>
                          </a:lnTo>
                          <a:lnTo>
                            <a:pt x="0" y="37719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2" behindDoc="0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-73251</wp:posOffset>
            </wp:positionV>
            <wp:extent cx="13947" cy="180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47" cy="180"/>
                    </a:xfrm>
                    <a:custGeom>
                      <a:rect l="l" t="t" r="r" b="b"/>
                      <a:pathLst>
                        <a:path w="13335" h="180">
                          <a:moveTo>
                            <a:pt x="0" y="0"/>
                          </a:moveTo>
                          <a:lnTo>
                            <a:pt x="1333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3" behindDoc="1" locked="0" layoutInCell="1" allowOverlap="1">
            <wp:simplePos x="0" y="0"/>
            <wp:positionH relativeFrom="page">
              <wp:posOffset>1154122</wp:posOffset>
            </wp:positionH>
            <wp:positionV relativeFrom="paragraph">
              <wp:posOffset>-76655</wp:posOffset>
            </wp:positionV>
            <wp:extent cx="392658" cy="298416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2658" cy="298416"/>
                    </a:xfrm>
                    <a:custGeom>
                      <a:rect l="l" t="t" r="r" b="b"/>
                      <a:pathLst>
                        <a:path w="375412" h="334011">
                          <a:moveTo>
                            <a:pt x="0" y="334011"/>
                          </a:moveTo>
                          <a:lnTo>
                            <a:pt x="375412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9" behindDoc="1" locked="0" layoutInCell="1" allowOverlap="1">
            <wp:simplePos x="0" y="0"/>
            <wp:positionH relativeFrom="page">
              <wp:posOffset>3082202</wp:posOffset>
            </wp:positionH>
            <wp:positionV relativeFrom="paragraph">
              <wp:posOffset>-2675</wp:posOffset>
            </wp:positionV>
            <wp:extent cx="52867" cy="44591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67" cy="44591"/>
                    </a:xfrm>
                    <a:custGeom>
                      <a:rect l="l" t="t" r="r" b="b"/>
                      <a:pathLst>
                        <a:path w="50545" h="49910">
                          <a:moveTo>
                            <a:pt x="33401" y="28320"/>
                          </a:moveTo>
                          <a:lnTo>
                            <a:pt x="28575" y="16891"/>
                          </a:lnTo>
                          <a:lnTo>
                            <a:pt x="17144" y="22606"/>
                          </a:lnTo>
                          <a:lnTo>
                            <a:pt x="21970" y="34035"/>
                          </a:lnTo>
                          <a:lnTo>
                            <a:pt x="33401" y="28320"/>
                          </a:lnTo>
                          <a:lnTo>
                            <a:pt x="41910" y="32131"/>
                          </a:lnTo>
                          <a:lnTo>
                            <a:pt x="31495" y="8635"/>
                          </a:lnTo>
                          <a:lnTo>
                            <a:pt x="8635" y="18795"/>
                          </a:lnTo>
                          <a:lnTo>
                            <a:pt x="19050" y="42291"/>
                          </a:lnTo>
                          <a:lnTo>
                            <a:pt x="41910" y="32131"/>
                          </a:lnTo>
                          <a:lnTo>
                            <a:pt x="50545" y="34925"/>
                          </a:lnTo>
                          <a:lnTo>
                            <a:pt x="35306" y="0"/>
                          </a:lnTo>
                          <a:lnTo>
                            <a:pt x="0" y="15875"/>
                          </a:lnTo>
                          <a:lnTo>
                            <a:pt x="15239" y="49910"/>
                          </a:lnTo>
                          <a:lnTo>
                            <a:pt x="50545" y="3492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0" behindDoc="1" locked="0" layoutInCell="1" allowOverlap="1">
            <wp:simplePos x="0" y="0"/>
            <wp:positionH relativeFrom="page">
              <wp:posOffset>3109168</wp:posOffset>
            </wp:positionH>
            <wp:positionV relativeFrom="paragraph">
              <wp:posOffset>20018</wp:posOffset>
            </wp:positionV>
            <wp:extent cx="1057097" cy="343575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7097" cy="343575"/>
                    </a:xfrm>
                    <a:custGeom>
                      <a:rect l="l" t="t" r="r" b="b"/>
                      <a:pathLst>
                        <a:path w="1010666" h="384556">
                          <a:moveTo>
                            <a:pt x="1010666" y="3845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4175298</wp:posOffset>
            </wp:positionH>
            <wp:positionV relativeFrom="paragraph">
              <wp:posOffset>20018</wp:posOffset>
            </wp:positionV>
            <wp:extent cx="352542" cy="180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2542" cy="180"/>
                    </a:xfrm>
                    <a:custGeom>
                      <a:rect l="l" t="t" r="r" b="b"/>
                      <a:pathLst>
                        <a:path w="337058" h="180">
                          <a:moveTo>
                            <a:pt x="0" y="0"/>
                          </a:moveTo>
                          <a:lnTo>
                            <a:pt x="337058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2214274</wp:posOffset>
            </wp:positionH>
            <wp:positionV relativeFrom="paragraph">
              <wp:posOffset>51222</wp:posOffset>
            </wp:positionV>
            <wp:extent cx="180" cy="46860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6860"/>
                    </a:xfrm>
                    <a:custGeom>
                      <a:rect l="l" t="t" r="r" b="b"/>
                      <a:pathLst>
                        <a:path w="180" h="52450">
                          <a:moveTo>
                            <a:pt x="0" y="0"/>
                          </a:moveTo>
                          <a:lnTo>
                            <a:pt x="0" y="5245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3354115</wp:posOffset>
            </wp:positionH>
            <wp:positionV relativeFrom="paragraph">
              <wp:posOffset>121570</wp:posOffset>
            </wp:positionV>
            <wp:extent cx="33872" cy="116870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872" cy="116870"/>
                    </a:xfrm>
                    <a:custGeom>
                      <a:rect l="l" t="t" r="r" b="b"/>
                      <a:pathLst>
                        <a:path w="32385" h="130810">
                          <a:moveTo>
                            <a:pt x="0" y="0"/>
                          </a:moveTo>
                          <a:lnTo>
                            <a:pt x="2794" y="2920"/>
                          </a:lnTo>
                          <a:lnTo>
                            <a:pt x="4698" y="4826"/>
                          </a:lnTo>
                          <a:lnTo>
                            <a:pt x="7619" y="7620"/>
                          </a:lnTo>
                          <a:lnTo>
                            <a:pt x="10413" y="9525"/>
                          </a:lnTo>
                          <a:lnTo>
                            <a:pt x="12319" y="12445"/>
                          </a:lnTo>
                          <a:lnTo>
                            <a:pt x="15240" y="15239"/>
                          </a:lnTo>
                          <a:lnTo>
                            <a:pt x="17144" y="18160"/>
                          </a:lnTo>
                          <a:lnTo>
                            <a:pt x="19050" y="20701"/>
                          </a:lnTo>
                          <a:lnTo>
                            <a:pt x="20954" y="23495"/>
                          </a:lnTo>
                          <a:lnTo>
                            <a:pt x="22860" y="26416"/>
                          </a:lnTo>
                          <a:lnTo>
                            <a:pt x="24765" y="30226"/>
                          </a:lnTo>
                          <a:lnTo>
                            <a:pt x="25653" y="33020"/>
                          </a:lnTo>
                          <a:lnTo>
                            <a:pt x="27559" y="35941"/>
                          </a:lnTo>
                          <a:lnTo>
                            <a:pt x="28575" y="39751"/>
                          </a:lnTo>
                          <a:lnTo>
                            <a:pt x="29463" y="43560"/>
                          </a:lnTo>
                          <a:lnTo>
                            <a:pt x="30479" y="46101"/>
                          </a:lnTo>
                          <a:lnTo>
                            <a:pt x="31369" y="49910"/>
                          </a:lnTo>
                          <a:lnTo>
                            <a:pt x="31369" y="52704"/>
                          </a:lnTo>
                          <a:lnTo>
                            <a:pt x="32385" y="56514"/>
                          </a:lnTo>
                          <a:lnTo>
                            <a:pt x="32385" y="60325"/>
                          </a:lnTo>
                          <a:lnTo>
                            <a:pt x="32385" y="64135"/>
                          </a:lnTo>
                          <a:lnTo>
                            <a:pt x="32385" y="67055"/>
                          </a:lnTo>
                          <a:lnTo>
                            <a:pt x="32385" y="70485"/>
                          </a:lnTo>
                          <a:lnTo>
                            <a:pt x="32385" y="74295"/>
                          </a:lnTo>
                          <a:lnTo>
                            <a:pt x="32385" y="77216"/>
                          </a:lnTo>
                          <a:lnTo>
                            <a:pt x="31369" y="81026"/>
                          </a:lnTo>
                          <a:lnTo>
                            <a:pt x="30479" y="84835"/>
                          </a:lnTo>
                          <a:lnTo>
                            <a:pt x="29463" y="87629"/>
                          </a:lnTo>
                          <a:lnTo>
                            <a:pt x="28575" y="91439"/>
                          </a:lnTo>
                          <a:lnTo>
                            <a:pt x="27559" y="93979"/>
                          </a:lnTo>
                          <a:lnTo>
                            <a:pt x="26669" y="97789"/>
                          </a:lnTo>
                          <a:lnTo>
                            <a:pt x="24765" y="100710"/>
                          </a:lnTo>
                          <a:lnTo>
                            <a:pt x="22860" y="104520"/>
                          </a:lnTo>
                          <a:lnTo>
                            <a:pt x="20954" y="107314"/>
                          </a:lnTo>
                          <a:lnTo>
                            <a:pt x="19938" y="110235"/>
                          </a:lnTo>
                          <a:lnTo>
                            <a:pt x="17144" y="113029"/>
                          </a:lnTo>
                          <a:lnTo>
                            <a:pt x="15240" y="115951"/>
                          </a:lnTo>
                          <a:lnTo>
                            <a:pt x="13335" y="118491"/>
                          </a:lnTo>
                          <a:lnTo>
                            <a:pt x="10413" y="121285"/>
                          </a:lnTo>
                          <a:lnTo>
                            <a:pt x="8509" y="124205"/>
                          </a:lnTo>
                          <a:lnTo>
                            <a:pt x="5715" y="126110"/>
                          </a:lnTo>
                          <a:lnTo>
                            <a:pt x="2794" y="128904"/>
                          </a:lnTo>
                          <a:lnTo>
                            <a:pt x="0" y="13081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2214274</wp:posOffset>
            </wp:positionH>
            <wp:positionV relativeFrom="paragraph">
              <wp:posOffset>145966</wp:posOffset>
            </wp:positionV>
            <wp:extent cx="180" cy="426064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26064"/>
                    </a:xfrm>
                    <a:custGeom>
                      <a:rect l="l" t="t" r="r" b="b"/>
                      <a:pathLst>
                        <a:path w="180" h="476885">
                          <a:moveTo>
                            <a:pt x="0" y="0"/>
                          </a:moveTo>
                          <a:lnTo>
                            <a:pt x="0" y="47688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1" locked="0" layoutInCell="1" allowOverlap="1">
            <wp:simplePos x="0" y="0"/>
            <wp:positionH relativeFrom="page">
              <wp:posOffset>3382010</wp:posOffset>
            </wp:positionH>
            <wp:positionV relativeFrom="paragraph">
              <wp:posOffset>207237</wp:posOffset>
            </wp:positionV>
            <wp:extent cx="53133" cy="45386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133" cy="45386"/>
                    </a:xfrm>
                    <a:custGeom>
                      <a:rect l="l" t="t" r="r" b="b"/>
                      <a:pathLst>
                        <a:path w="50800" h="50800">
                          <a:moveTo>
                            <a:pt x="0" y="0"/>
                          </a:moveTo>
                          <a:lnTo>
                            <a:pt x="50800" y="5080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7" baseline="0" dirty="0">
          <w:jc w:val="left"/>
          <w:rFonts w:ascii="Times New Roman" w:hAnsi="Times New Roman" w:cs="Times New Roman"/>
          <w:color w:val="000000"/>
          <w:w w:val="116"/>
          <w:sz w:val="27"/>
          <w:szCs w:val="27"/>
        </w:rPr>
        <w:t>2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9" behindDoc="1" locked="0" layoutInCell="1" allowOverlap="1">
            <wp:simplePos x="0" y="0"/>
            <wp:positionH relativeFrom="page">
              <wp:posOffset>3372977</wp:posOffset>
            </wp:positionH>
            <wp:positionV relativeFrom="paragraph">
              <wp:posOffset>33588</wp:posOffset>
            </wp:positionV>
            <wp:extent cx="49812" cy="42776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812" cy="42776"/>
                    </a:xfrm>
                    <a:custGeom>
                      <a:rect l="l" t="t" r="r" b="b"/>
                      <a:pathLst>
                        <a:path w="47625" h="47879">
                          <a:moveTo>
                            <a:pt x="0" y="0"/>
                          </a:moveTo>
                          <a:lnTo>
                            <a:pt x="47625" y="4787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4" behindDoc="0" locked="0" layoutInCell="1" allowOverlap="1">
            <wp:simplePos x="0" y="0"/>
            <wp:positionH relativeFrom="page">
              <wp:posOffset>901191</wp:posOffset>
            </wp:positionH>
            <wp:positionV relativeFrom="paragraph">
              <wp:posOffset>8632</wp:posOffset>
            </wp:positionV>
            <wp:extent cx="282145" cy="49911"/>
            <wp:effectExtent l="0" t="0" r="0" b="0"/>
            <wp:wrapNone/>
            <wp:docPr id="378" name="Picture 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spect="0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145" cy="4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3422790</wp:posOffset>
            </wp:positionH>
            <wp:positionV relativeFrom="paragraph">
              <wp:posOffset>64451</wp:posOffset>
            </wp:positionV>
            <wp:extent cx="12352" cy="11913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52" cy="11913"/>
                    </a:xfrm>
                    <a:custGeom>
                      <a:rect l="l" t="t" r="r" b="b"/>
                      <a:pathLst>
                        <a:path w="11810" h="13335">
                          <a:moveTo>
                            <a:pt x="11810" y="0"/>
                          </a:moveTo>
                          <a:lnTo>
                            <a:pt x="0" y="1333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4166265</wp:posOffset>
            </wp:positionH>
            <wp:positionV relativeFrom="paragraph">
              <wp:posOffset>175420</wp:posOffset>
            </wp:positionV>
            <wp:extent cx="352541" cy="180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2541" cy="180"/>
                    </a:xfrm>
                    <a:custGeom>
                      <a:rect l="l" t="t" r="r" b="b"/>
                      <a:pathLst>
                        <a:path w="337057" h="180">
                          <a:moveTo>
                            <a:pt x="0" y="0"/>
                          </a:moveTo>
                          <a:lnTo>
                            <a:pt x="337057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18" w:right="0" w:firstLine="0"/>
      </w:pPr>
      <w:r>
        <w:drawing>
          <wp:anchor simplePos="0" relativeHeight="251658828" behindDoc="1" locked="0" layoutInCell="1" allowOverlap="1">
            <wp:simplePos x="0" y="0"/>
            <wp:positionH relativeFrom="page">
              <wp:posOffset>1754228</wp:posOffset>
            </wp:positionH>
            <wp:positionV relativeFrom="paragraph">
              <wp:posOffset>-125218</wp:posOffset>
            </wp:positionV>
            <wp:extent cx="47806" cy="40280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806" cy="40280"/>
                    </a:xfrm>
                    <a:custGeom>
                      <a:rect l="l" t="t" r="r" b="b"/>
                      <a:pathLst>
                        <a:path w="45707" h="45085">
                          <a:moveTo>
                            <a:pt x="15240" y="27304"/>
                          </a:moveTo>
                          <a:lnTo>
                            <a:pt x="27610" y="29844"/>
                          </a:lnTo>
                          <a:lnTo>
                            <a:pt x="30467" y="17779"/>
                          </a:lnTo>
                          <a:lnTo>
                            <a:pt x="18098" y="14859"/>
                          </a:lnTo>
                          <a:lnTo>
                            <a:pt x="15240" y="27304"/>
                          </a:lnTo>
                          <a:lnTo>
                            <a:pt x="7620" y="31750"/>
                          </a:lnTo>
                          <a:lnTo>
                            <a:pt x="32372" y="37464"/>
                          </a:lnTo>
                          <a:lnTo>
                            <a:pt x="38087" y="12954"/>
                          </a:lnTo>
                          <a:lnTo>
                            <a:pt x="13335" y="7238"/>
                          </a:lnTo>
                          <a:lnTo>
                            <a:pt x="7620" y="31750"/>
                          </a:lnTo>
                          <a:lnTo>
                            <a:pt x="0" y="36448"/>
                          </a:lnTo>
                          <a:lnTo>
                            <a:pt x="37135" y="45085"/>
                          </a:lnTo>
                          <a:lnTo>
                            <a:pt x="45707" y="8254"/>
                          </a:lnTo>
                          <a:lnTo>
                            <a:pt x="8573" y="0"/>
                          </a:lnTo>
                          <a:lnTo>
                            <a:pt x="0" y="36448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9" behindDoc="1" locked="0" layoutInCell="1" allowOverlap="1">
            <wp:simplePos x="0" y="0"/>
            <wp:positionH relativeFrom="page">
              <wp:posOffset>1154122</wp:posOffset>
            </wp:positionH>
            <wp:positionV relativeFrom="paragraph">
              <wp:posOffset>-105135</wp:posOffset>
            </wp:positionV>
            <wp:extent cx="624017" cy="326781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4017" cy="326781"/>
                    </a:xfrm>
                    <a:custGeom>
                      <a:rect l="l" t="t" r="r" b="b"/>
                      <a:pathLst>
                        <a:path w="596608" h="365759">
                          <a:moveTo>
                            <a:pt x="0" y="365759"/>
                          </a:moveTo>
                          <a:lnTo>
                            <a:pt x="596608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3459984</wp:posOffset>
            </wp:positionH>
            <wp:positionV relativeFrom="paragraph">
              <wp:posOffset>-96058</wp:posOffset>
            </wp:positionV>
            <wp:extent cx="180" cy="24396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4396"/>
                    </a:xfrm>
                    <a:custGeom>
                      <a:rect l="l" t="t" r="r" b="b"/>
                      <a:pathLst>
                        <a:path w="180" h="27306">
                          <a:moveTo>
                            <a:pt x="0" y="0"/>
                          </a:moveTo>
                          <a:lnTo>
                            <a:pt x="0" y="2730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3480839</wp:posOffset>
            </wp:positionH>
            <wp:positionV relativeFrom="paragraph">
              <wp:posOffset>-96058</wp:posOffset>
            </wp:positionV>
            <wp:extent cx="180" cy="24396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4396"/>
                    </a:xfrm>
                    <a:custGeom>
                      <a:rect l="l" t="t" r="r" b="b"/>
                      <a:pathLst>
                        <a:path w="180" h="27306">
                          <a:moveTo>
                            <a:pt x="0" y="2730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3459984</wp:posOffset>
            </wp:positionH>
            <wp:positionV relativeFrom="paragraph">
              <wp:posOffset>-71662</wp:posOffset>
            </wp:positionV>
            <wp:extent cx="20853" cy="180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853" cy="180"/>
                    </a:xfrm>
                    <a:custGeom>
                      <a:rect l="l" t="t" r="r" b="b"/>
                      <a:pathLst>
                        <a:path w="19938" h="180">
                          <a:moveTo>
                            <a:pt x="0" y="0"/>
                          </a:moveTo>
                          <a:lnTo>
                            <a:pt x="19938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3429166</wp:posOffset>
            </wp:positionH>
            <wp:positionV relativeFrom="paragraph">
              <wp:posOffset>-54075</wp:posOffset>
            </wp:positionV>
            <wp:extent cx="180" cy="15317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317"/>
                    </a:xfrm>
                    <a:custGeom>
                      <a:rect l="l" t="t" r="r" b="b"/>
                      <a:pathLst>
                        <a:path w="180" h="17144">
                          <a:moveTo>
                            <a:pt x="0" y="1714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3509797</wp:posOffset>
            </wp:positionH>
            <wp:positionV relativeFrom="paragraph">
              <wp:posOffset>-54075</wp:posOffset>
            </wp:positionV>
            <wp:extent cx="180" cy="15317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5317"/>
                    </a:xfrm>
                    <a:custGeom>
                      <a:rect l="l" t="t" r="r" b="b"/>
                      <a:pathLst>
                        <a:path w="180" h="17144">
                          <a:moveTo>
                            <a:pt x="0" y="0"/>
                          </a:moveTo>
                          <a:lnTo>
                            <a:pt x="0" y="17144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3429166</wp:posOffset>
            </wp:positionH>
            <wp:positionV relativeFrom="paragraph">
              <wp:posOffset>-38757</wp:posOffset>
            </wp:positionV>
            <wp:extent cx="19925" cy="180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25" cy="180"/>
                    </a:xfrm>
                    <a:custGeom>
                      <a:rect l="l" t="t" r="r" b="b"/>
                      <a:pathLst>
                        <a:path w="19050" h="180">
                          <a:moveTo>
                            <a:pt x="1905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3489871</wp:posOffset>
            </wp:positionH>
            <wp:positionV relativeFrom="paragraph">
              <wp:posOffset>-38757</wp:posOffset>
            </wp:positionV>
            <wp:extent cx="19925" cy="180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25" cy="180"/>
                    </a:xfrm>
                    <a:custGeom>
                      <a:rect l="l" t="t" r="r" b="b"/>
                      <a:pathLst>
                        <a:path w="19050" h="180">
                          <a:moveTo>
                            <a:pt x="0" y="0"/>
                          </a:moveTo>
                          <a:lnTo>
                            <a:pt x="1905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2214274</wp:posOffset>
            </wp:positionH>
            <wp:positionV relativeFrom="paragraph">
              <wp:posOffset>98877</wp:posOffset>
            </wp:positionV>
            <wp:extent cx="180" cy="47882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7882"/>
                    </a:xfrm>
                    <a:custGeom>
                      <a:rect l="l" t="t" r="r" b="b"/>
                      <a:pathLst>
                        <a:path w="180" h="53594">
                          <a:moveTo>
                            <a:pt x="0" y="0"/>
                          </a:moveTo>
                          <a:lnTo>
                            <a:pt x="0" y="53594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2898093</wp:posOffset>
            </wp:positionH>
            <wp:positionV relativeFrom="paragraph">
              <wp:posOffset>156972</wp:posOffset>
            </wp:positionV>
            <wp:extent cx="37723" cy="31883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723" cy="31883"/>
                    </a:xfrm>
                    <a:custGeom>
                      <a:rect l="l" t="t" r="r" b="b"/>
                      <a:pathLst>
                        <a:path w="36067" h="35687">
                          <a:moveTo>
                            <a:pt x="36067" y="35687"/>
                          </a:moveTo>
                          <a:lnTo>
                            <a:pt x="34163" y="35687"/>
                          </a:lnTo>
                          <a:lnTo>
                            <a:pt x="32257" y="35687"/>
                          </a:lnTo>
                          <a:lnTo>
                            <a:pt x="29463" y="35687"/>
                          </a:lnTo>
                          <a:lnTo>
                            <a:pt x="27559" y="34671"/>
                          </a:lnTo>
                          <a:lnTo>
                            <a:pt x="24764" y="34671"/>
                          </a:lnTo>
                          <a:lnTo>
                            <a:pt x="22860" y="33656"/>
                          </a:lnTo>
                          <a:lnTo>
                            <a:pt x="20954" y="32766"/>
                          </a:lnTo>
                          <a:lnTo>
                            <a:pt x="19050" y="30862"/>
                          </a:lnTo>
                          <a:lnTo>
                            <a:pt x="16129" y="30227"/>
                          </a:lnTo>
                          <a:lnTo>
                            <a:pt x="14223" y="29337"/>
                          </a:lnTo>
                          <a:lnTo>
                            <a:pt x="13335" y="27306"/>
                          </a:lnTo>
                          <a:lnTo>
                            <a:pt x="11429" y="26416"/>
                          </a:lnTo>
                          <a:lnTo>
                            <a:pt x="9525" y="24512"/>
                          </a:lnTo>
                          <a:lnTo>
                            <a:pt x="7619" y="22606"/>
                          </a:lnTo>
                          <a:lnTo>
                            <a:pt x="6604" y="20702"/>
                          </a:lnTo>
                          <a:lnTo>
                            <a:pt x="5714" y="18796"/>
                          </a:lnTo>
                          <a:lnTo>
                            <a:pt x="3810" y="16891"/>
                          </a:lnTo>
                          <a:lnTo>
                            <a:pt x="2794" y="13971"/>
                          </a:lnTo>
                          <a:lnTo>
                            <a:pt x="1904" y="12065"/>
                          </a:lnTo>
                          <a:lnTo>
                            <a:pt x="1904" y="10287"/>
                          </a:lnTo>
                          <a:lnTo>
                            <a:pt x="888" y="7366"/>
                          </a:lnTo>
                          <a:lnTo>
                            <a:pt x="888" y="5715"/>
                          </a:lnTo>
                          <a:lnTo>
                            <a:pt x="0" y="2921"/>
                          </a:lnTo>
                          <a:lnTo>
                            <a:pt x="0" y="101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2859837</wp:posOffset>
            </wp:positionH>
            <wp:positionV relativeFrom="paragraph">
              <wp:posOffset>176261</wp:posOffset>
            </wp:positionV>
            <wp:extent cx="54196" cy="45386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196" cy="45386"/>
                    </a:xfrm>
                    <a:custGeom>
                      <a:rect l="l" t="t" r="r" b="b"/>
                      <a:pathLst>
                        <a:path w="51816" h="50800">
                          <a:moveTo>
                            <a:pt x="51816" y="50800"/>
                          </a:moveTo>
                          <a:lnTo>
                            <a:pt x="48896" y="50800"/>
                          </a:lnTo>
                          <a:lnTo>
                            <a:pt x="46102" y="49912"/>
                          </a:lnTo>
                          <a:lnTo>
                            <a:pt x="43181" y="49912"/>
                          </a:lnTo>
                          <a:lnTo>
                            <a:pt x="40387" y="49022"/>
                          </a:lnTo>
                          <a:lnTo>
                            <a:pt x="37465" y="49022"/>
                          </a:lnTo>
                          <a:lnTo>
                            <a:pt x="34671" y="48006"/>
                          </a:lnTo>
                          <a:lnTo>
                            <a:pt x="32766" y="46991"/>
                          </a:lnTo>
                          <a:lnTo>
                            <a:pt x="29846" y="46101"/>
                          </a:lnTo>
                          <a:lnTo>
                            <a:pt x="27052" y="44197"/>
                          </a:lnTo>
                          <a:lnTo>
                            <a:pt x="25146" y="43181"/>
                          </a:lnTo>
                          <a:lnTo>
                            <a:pt x="22225" y="41275"/>
                          </a:lnTo>
                          <a:lnTo>
                            <a:pt x="20321" y="40387"/>
                          </a:lnTo>
                          <a:lnTo>
                            <a:pt x="18415" y="38481"/>
                          </a:lnTo>
                          <a:lnTo>
                            <a:pt x="16511" y="36576"/>
                          </a:lnTo>
                          <a:lnTo>
                            <a:pt x="13716" y="34672"/>
                          </a:lnTo>
                          <a:lnTo>
                            <a:pt x="12700" y="32131"/>
                          </a:lnTo>
                          <a:lnTo>
                            <a:pt x="10796" y="30226"/>
                          </a:lnTo>
                          <a:lnTo>
                            <a:pt x="8890" y="28322"/>
                          </a:lnTo>
                          <a:lnTo>
                            <a:pt x="6986" y="25400"/>
                          </a:lnTo>
                          <a:lnTo>
                            <a:pt x="6096" y="23622"/>
                          </a:lnTo>
                          <a:lnTo>
                            <a:pt x="5081" y="20701"/>
                          </a:lnTo>
                          <a:lnTo>
                            <a:pt x="4191" y="17781"/>
                          </a:lnTo>
                          <a:lnTo>
                            <a:pt x="2921" y="15875"/>
                          </a:lnTo>
                          <a:lnTo>
                            <a:pt x="1906" y="13081"/>
                          </a:lnTo>
                          <a:lnTo>
                            <a:pt x="1016" y="10160"/>
                          </a:lnTo>
                          <a:lnTo>
                            <a:pt x="1016" y="7747"/>
                          </a:lnTo>
                          <a:lnTo>
                            <a:pt x="0" y="4826"/>
                          </a:lnTo>
                          <a:lnTo>
                            <a:pt x="0" y="190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7" baseline="0" dirty="0">
          <w:jc w:val="left"/>
          <w:rFonts w:ascii="Times New Roman" w:hAnsi="Times New Roman" w:cs="Times New Roman"/>
          <w:color w:val="000000"/>
          <w:w w:val="116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629" w:right="0" w:firstLine="0"/>
      </w:pPr>
      <w:r/>
      <w:r>
        <w:rPr sz="27" baseline="0" dirty="0">
          <w:jc w:val="left"/>
          <w:rFonts w:ascii="Times New Roman" w:hAnsi="Times New Roman" w:cs="Times New Roman"/>
          <w:color w:val="000000"/>
          <w:w w:val="116"/>
          <w:sz w:val="27"/>
          <w:szCs w:val="27"/>
        </w:rPr>
        <w:t>330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drawing>
          <wp:anchor simplePos="0" relativeHeight="251658830" behindDoc="0" locked="0" layoutInCell="1" allowOverlap="1">
            <wp:simplePos x="0" y="0"/>
            <wp:positionH relativeFrom="page">
              <wp:posOffset>901191</wp:posOffset>
            </wp:positionH>
            <wp:positionV relativeFrom="paragraph">
              <wp:posOffset>2921189</wp:posOffset>
            </wp:positionV>
            <wp:extent cx="282145" cy="49911"/>
            <wp:effectExtent l="0" t="0" r="0" b="0"/>
            <wp:wrapNone/>
            <wp:docPr id="393" name="Picture 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0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145" cy="4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863" behindDoc="1" locked="0" layoutInCell="1" allowOverlap="1">
            <wp:simplePos x="0" y="0"/>
            <wp:positionH relativeFrom="page">
              <wp:posOffset>4301756</wp:posOffset>
            </wp:positionH>
            <wp:positionV relativeFrom="paragraph">
              <wp:posOffset>3124287</wp:posOffset>
            </wp:positionV>
            <wp:extent cx="282139" cy="62972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139" cy="62972"/>
                    </a:xfrm>
                    <a:custGeom>
                      <a:rect l="l" t="t" r="r" b="b"/>
                      <a:pathLst>
                        <a:path w="269747" h="70484">
                          <a:moveTo>
                            <a:pt x="0" y="34671"/>
                          </a:moveTo>
                          <a:lnTo>
                            <a:pt x="269747" y="0"/>
                          </a:lnTo>
                          <a:lnTo>
                            <a:pt x="242061" y="34671"/>
                          </a:lnTo>
                          <a:lnTo>
                            <a:pt x="269747" y="70484"/>
                          </a:lnTo>
                          <a:lnTo>
                            <a:pt x="0" y="34671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4309726</wp:posOffset>
            </wp:positionH>
            <wp:positionV relativeFrom="paragraph">
              <wp:posOffset>3125195</wp:posOffset>
            </wp:positionV>
            <wp:extent cx="274169" cy="30069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4169" cy="30069"/>
                    </a:xfrm>
                    <a:custGeom>
                      <a:rect l="l" t="t" r="r" b="b"/>
                      <a:pathLst>
                        <a:path w="262127" h="33656">
                          <a:moveTo>
                            <a:pt x="255396" y="1016"/>
                          </a:moveTo>
                          <a:lnTo>
                            <a:pt x="262127" y="1016"/>
                          </a:lnTo>
                          <a:lnTo>
                            <a:pt x="262127" y="0"/>
                          </a:lnTo>
                          <a:lnTo>
                            <a:pt x="255396" y="0"/>
                          </a:lnTo>
                          <a:lnTo>
                            <a:pt x="255396" y="1016"/>
                          </a:lnTo>
                          <a:close/>
                          <a:moveTo>
                            <a:pt x="247776" y="1525"/>
                          </a:moveTo>
                          <a:lnTo>
                            <a:pt x="261112" y="1525"/>
                          </a:lnTo>
                          <a:lnTo>
                            <a:pt x="261112" y="1016"/>
                          </a:lnTo>
                          <a:lnTo>
                            <a:pt x="247776" y="1016"/>
                          </a:lnTo>
                          <a:lnTo>
                            <a:pt x="247776" y="1525"/>
                          </a:lnTo>
                          <a:close/>
                          <a:moveTo>
                            <a:pt x="241172" y="2541"/>
                          </a:moveTo>
                          <a:lnTo>
                            <a:pt x="260222" y="2541"/>
                          </a:lnTo>
                          <a:lnTo>
                            <a:pt x="260222" y="1525"/>
                          </a:lnTo>
                          <a:lnTo>
                            <a:pt x="241172" y="1525"/>
                          </a:lnTo>
                          <a:lnTo>
                            <a:pt x="241172" y="2541"/>
                          </a:lnTo>
                          <a:close/>
                          <a:moveTo>
                            <a:pt x="233552" y="3429"/>
                          </a:moveTo>
                          <a:lnTo>
                            <a:pt x="259207" y="3429"/>
                          </a:lnTo>
                          <a:lnTo>
                            <a:pt x="259207" y="2541"/>
                          </a:lnTo>
                          <a:lnTo>
                            <a:pt x="233552" y="2541"/>
                          </a:lnTo>
                          <a:lnTo>
                            <a:pt x="233552" y="3429"/>
                          </a:lnTo>
                          <a:close/>
                          <a:moveTo>
                            <a:pt x="225933" y="4445"/>
                          </a:moveTo>
                          <a:lnTo>
                            <a:pt x="259207" y="4445"/>
                          </a:lnTo>
                          <a:lnTo>
                            <a:pt x="259207" y="3429"/>
                          </a:lnTo>
                          <a:lnTo>
                            <a:pt x="225933" y="3429"/>
                          </a:lnTo>
                          <a:lnTo>
                            <a:pt x="225933" y="4445"/>
                          </a:lnTo>
                          <a:close/>
                          <a:moveTo>
                            <a:pt x="218947" y="5335"/>
                          </a:moveTo>
                          <a:lnTo>
                            <a:pt x="258318" y="5335"/>
                          </a:lnTo>
                          <a:lnTo>
                            <a:pt x="258318" y="4445"/>
                          </a:lnTo>
                          <a:lnTo>
                            <a:pt x="218947" y="4445"/>
                          </a:lnTo>
                          <a:lnTo>
                            <a:pt x="218947" y="5335"/>
                          </a:lnTo>
                          <a:close/>
                          <a:moveTo>
                            <a:pt x="211327" y="6350"/>
                          </a:moveTo>
                          <a:lnTo>
                            <a:pt x="257301" y="6350"/>
                          </a:lnTo>
                          <a:lnTo>
                            <a:pt x="257301" y="5335"/>
                          </a:lnTo>
                          <a:lnTo>
                            <a:pt x="211327" y="5335"/>
                          </a:lnTo>
                          <a:lnTo>
                            <a:pt x="211327" y="6350"/>
                          </a:lnTo>
                          <a:close/>
                          <a:moveTo>
                            <a:pt x="203708" y="7366"/>
                          </a:moveTo>
                          <a:lnTo>
                            <a:pt x="256413" y="7366"/>
                          </a:lnTo>
                          <a:lnTo>
                            <a:pt x="256413" y="6350"/>
                          </a:lnTo>
                          <a:lnTo>
                            <a:pt x="203708" y="6350"/>
                          </a:lnTo>
                          <a:lnTo>
                            <a:pt x="203708" y="7366"/>
                          </a:lnTo>
                          <a:close/>
                          <a:moveTo>
                            <a:pt x="197103" y="8256"/>
                          </a:moveTo>
                          <a:lnTo>
                            <a:pt x="255396" y="8256"/>
                          </a:lnTo>
                          <a:lnTo>
                            <a:pt x="255396" y="7366"/>
                          </a:lnTo>
                          <a:lnTo>
                            <a:pt x="197103" y="7366"/>
                          </a:lnTo>
                          <a:lnTo>
                            <a:pt x="197103" y="8256"/>
                          </a:lnTo>
                          <a:close/>
                          <a:moveTo>
                            <a:pt x="189483" y="9144"/>
                          </a:moveTo>
                          <a:lnTo>
                            <a:pt x="255396" y="9144"/>
                          </a:lnTo>
                          <a:lnTo>
                            <a:pt x="255396" y="8256"/>
                          </a:lnTo>
                          <a:lnTo>
                            <a:pt x="189483" y="8256"/>
                          </a:lnTo>
                          <a:lnTo>
                            <a:pt x="189483" y="9144"/>
                          </a:lnTo>
                          <a:close/>
                          <a:moveTo>
                            <a:pt x="181864" y="10160"/>
                          </a:moveTo>
                          <a:lnTo>
                            <a:pt x="254508" y="10160"/>
                          </a:lnTo>
                          <a:lnTo>
                            <a:pt x="254508" y="9144"/>
                          </a:lnTo>
                          <a:lnTo>
                            <a:pt x="181864" y="9144"/>
                          </a:lnTo>
                          <a:lnTo>
                            <a:pt x="181864" y="10160"/>
                          </a:lnTo>
                          <a:close/>
                          <a:moveTo>
                            <a:pt x="175133" y="11050"/>
                          </a:moveTo>
                          <a:lnTo>
                            <a:pt x="253491" y="11050"/>
                          </a:lnTo>
                          <a:lnTo>
                            <a:pt x="253491" y="10160"/>
                          </a:lnTo>
                          <a:lnTo>
                            <a:pt x="175133" y="10160"/>
                          </a:lnTo>
                          <a:lnTo>
                            <a:pt x="175133" y="11050"/>
                          </a:lnTo>
                          <a:close/>
                          <a:moveTo>
                            <a:pt x="167513" y="12066"/>
                          </a:moveTo>
                          <a:lnTo>
                            <a:pt x="252602" y="12066"/>
                          </a:lnTo>
                          <a:lnTo>
                            <a:pt x="252602" y="11050"/>
                          </a:lnTo>
                          <a:lnTo>
                            <a:pt x="167513" y="11050"/>
                          </a:lnTo>
                          <a:lnTo>
                            <a:pt x="167513" y="12066"/>
                          </a:lnTo>
                          <a:close/>
                          <a:moveTo>
                            <a:pt x="159893" y="12954"/>
                          </a:moveTo>
                          <a:lnTo>
                            <a:pt x="252602" y="12954"/>
                          </a:lnTo>
                          <a:lnTo>
                            <a:pt x="252602" y="12066"/>
                          </a:lnTo>
                          <a:lnTo>
                            <a:pt x="159893" y="12066"/>
                          </a:lnTo>
                          <a:lnTo>
                            <a:pt x="159893" y="12954"/>
                          </a:lnTo>
                          <a:close/>
                          <a:moveTo>
                            <a:pt x="153289" y="13970"/>
                          </a:moveTo>
                          <a:lnTo>
                            <a:pt x="251587" y="13970"/>
                          </a:lnTo>
                          <a:lnTo>
                            <a:pt x="251587" y="12954"/>
                          </a:lnTo>
                          <a:lnTo>
                            <a:pt x="153289" y="12954"/>
                          </a:lnTo>
                          <a:lnTo>
                            <a:pt x="153289" y="13970"/>
                          </a:lnTo>
                          <a:close/>
                          <a:moveTo>
                            <a:pt x="145669" y="14860"/>
                          </a:moveTo>
                          <a:lnTo>
                            <a:pt x="250697" y="14860"/>
                          </a:lnTo>
                          <a:lnTo>
                            <a:pt x="250697" y="13970"/>
                          </a:lnTo>
                          <a:lnTo>
                            <a:pt x="145669" y="13970"/>
                          </a:lnTo>
                          <a:lnTo>
                            <a:pt x="145669" y="14860"/>
                          </a:lnTo>
                          <a:close/>
                          <a:moveTo>
                            <a:pt x="138049" y="15875"/>
                          </a:moveTo>
                          <a:lnTo>
                            <a:pt x="249682" y="15875"/>
                          </a:lnTo>
                          <a:lnTo>
                            <a:pt x="249682" y="14860"/>
                          </a:lnTo>
                          <a:lnTo>
                            <a:pt x="138049" y="14860"/>
                          </a:lnTo>
                          <a:lnTo>
                            <a:pt x="138049" y="15875"/>
                          </a:lnTo>
                          <a:close/>
                          <a:moveTo>
                            <a:pt x="131318" y="16891"/>
                          </a:moveTo>
                          <a:lnTo>
                            <a:pt x="248793" y="16891"/>
                          </a:lnTo>
                          <a:lnTo>
                            <a:pt x="248793" y="15875"/>
                          </a:lnTo>
                          <a:lnTo>
                            <a:pt x="131318" y="15875"/>
                          </a:lnTo>
                          <a:lnTo>
                            <a:pt x="131318" y="16891"/>
                          </a:lnTo>
                          <a:close/>
                          <a:moveTo>
                            <a:pt x="123697" y="17781"/>
                          </a:moveTo>
                          <a:lnTo>
                            <a:pt x="248793" y="17781"/>
                          </a:lnTo>
                          <a:lnTo>
                            <a:pt x="248793" y="16891"/>
                          </a:lnTo>
                          <a:lnTo>
                            <a:pt x="123697" y="16891"/>
                          </a:lnTo>
                          <a:lnTo>
                            <a:pt x="123697" y="17781"/>
                          </a:lnTo>
                          <a:close/>
                          <a:moveTo>
                            <a:pt x="117094" y="18669"/>
                          </a:moveTo>
                          <a:lnTo>
                            <a:pt x="247776" y="18669"/>
                          </a:lnTo>
                          <a:lnTo>
                            <a:pt x="247776" y="17781"/>
                          </a:lnTo>
                          <a:lnTo>
                            <a:pt x="117094" y="17781"/>
                          </a:lnTo>
                          <a:lnTo>
                            <a:pt x="117094" y="18669"/>
                          </a:lnTo>
                          <a:close/>
                          <a:moveTo>
                            <a:pt x="109474" y="19685"/>
                          </a:moveTo>
                          <a:lnTo>
                            <a:pt x="246888" y="19685"/>
                          </a:lnTo>
                          <a:lnTo>
                            <a:pt x="246888" y="18669"/>
                          </a:lnTo>
                          <a:lnTo>
                            <a:pt x="109474" y="18669"/>
                          </a:lnTo>
                          <a:lnTo>
                            <a:pt x="109474" y="19685"/>
                          </a:lnTo>
                          <a:close/>
                          <a:moveTo>
                            <a:pt x="101853" y="20575"/>
                          </a:moveTo>
                          <a:lnTo>
                            <a:pt x="245871" y="20575"/>
                          </a:lnTo>
                          <a:lnTo>
                            <a:pt x="245871" y="19685"/>
                          </a:lnTo>
                          <a:lnTo>
                            <a:pt x="101853" y="19685"/>
                          </a:lnTo>
                          <a:lnTo>
                            <a:pt x="101853" y="20575"/>
                          </a:lnTo>
                          <a:close/>
                          <a:moveTo>
                            <a:pt x="95250" y="21591"/>
                          </a:moveTo>
                          <a:lnTo>
                            <a:pt x="244983" y="21591"/>
                          </a:lnTo>
                          <a:lnTo>
                            <a:pt x="244983" y="20575"/>
                          </a:lnTo>
                          <a:lnTo>
                            <a:pt x="95250" y="20575"/>
                          </a:lnTo>
                          <a:lnTo>
                            <a:pt x="95250" y="21591"/>
                          </a:lnTo>
                          <a:close/>
                          <a:moveTo>
                            <a:pt x="87630" y="22479"/>
                          </a:moveTo>
                          <a:lnTo>
                            <a:pt x="244983" y="22479"/>
                          </a:lnTo>
                          <a:lnTo>
                            <a:pt x="244983" y="21591"/>
                          </a:lnTo>
                          <a:lnTo>
                            <a:pt x="87630" y="21591"/>
                          </a:lnTo>
                          <a:lnTo>
                            <a:pt x="87630" y="22479"/>
                          </a:lnTo>
                          <a:close/>
                          <a:moveTo>
                            <a:pt x="80009" y="23495"/>
                          </a:moveTo>
                          <a:lnTo>
                            <a:pt x="243966" y="23495"/>
                          </a:lnTo>
                          <a:lnTo>
                            <a:pt x="243966" y="22479"/>
                          </a:lnTo>
                          <a:lnTo>
                            <a:pt x="80009" y="22479"/>
                          </a:lnTo>
                          <a:lnTo>
                            <a:pt x="80009" y="23495"/>
                          </a:lnTo>
                          <a:close/>
                          <a:moveTo>
                            <a:pt x="73278" y="24385"/>
                          </a:moveTo>
                          <a:lnTo>
                            <a:pt x="243077" y="24385"/>
                          </a:lnTo>
                          <a:lnTo>
                            <a:pt x="243077" y="23495"/>
                          </a:lnTo>
                          <a:lnTo>
                            <a:pt x="73278" y="23495"/>
                          </a:lnTo>
                          <a:lnTo>
                            <a:pt x="73278" y="24385"/>
                          </a:lnTo>
                          <a:close/>
                          <a:moveTo>
                            <a:pt x="65658" y="25019"/>
                          </a:moveTo>
                          <a:lnTo>
                            <a:pt x="242062" y="25019"/>
                          </a:lnTo>
                          <a:lnTo>
                            <a:pt x="242062" y="24385"/>
                          </a:lnTo>
                          <a:lnTo>
                            <a:pt x="65658" y="24385"/>
                          </a:lnTo>
                          <a:lnTo>
                            <a:pt x="65658" y="25019"/>
                          </a:lnTo>
                          <a:close/>
                          <a:moveTo>
                            <a:pt x="58039" y="26035"/>
                          </a:moveTo>
                          <a:lnTo>
                            <a:pt x="242062" y="26035"/>
                          </a:lnTo>
                          <a:lnTo>
                            <a:pt x="242062" y="25019"/>
                          </a:lnTo>
                          <a:lnTo>
                            <a:pt x="58039" y="25019"/>
                          </a:lnTo>
                          <a:lnTo>
                            <a:pt x="58039" y="26035"/>
                          </a:lnTo>
                          <a:close/>
                          <a:moveTo>
                            <a:pt x="51434" y="26925"/>
                          </a:moveTo>
                          <a:lnTo>
                            <a:pt x="241172" y="26925"/>
                          </a:lnTo>
                          <a:lnTo>
                            <a:pt x="241172" y="26035"/>
                          </a:lnTo>
                          <a:lnTo>
                            <a:pt x="51434" y="26035"/>
                          </a:lnTo>
                          <a:lnTo>
                            <a:pt x="51434" y="26925"/>
                          </a:lnTo>
                          <a:close/>
                          <a:moveTo>
                            <a:pt x="43814" y="27941"/>
                          </a:moveTo>
                          <a:lnTo>
                            <a:pt x="240157" y="27941"/>
                          </a:lnTo>
                          <a:lnTo>
                            <a:pt x="240157" y="26925"/>
                          </a:lnTo>
                          <a:lnTo>
                            <a:pt x="43814" y="26925"/>
                          </a:lnTo>
                          <a:lnTo>
                            <a:pt x="43814" y="27941"/>
                          </a:lnTo>
                          <a:close/>
                          <a:moveTo>
                            <a:pt x="36195" y="28829"/>
                          </a:moveTo>
                          <a:lnTo>
                            <a:pt x="239268" y="28829"/>
                          </a:lnTo>
                          <a:lnTo>
                            <a:pt x="239268" y="27941"/>
                          </a:lnTo>
                          <a:lnTo>
                            <a:pt x="36195" y="27941"/>
                          </a:lnTo>
                          <a:lnTo>
                            <a:pt x="36195" y="28829"/>
                          </a:lnTo>
                          <a:close/>
                          <a:moveTo>
                            <a:pt x="29464" y="29845"/>
                          </a:moveTo>
                          <a:lnTo>
                            <a:pt x="238251" y="29845"/>
                          </a:lnTo>
                          <a:lnTo>
                            <a:pt x="238251" y="28829"/>
                          </a:lnTo>
                          <a:lnTo>
                            <a:pt x="29464" y="28829"/>
                          </a:lnTo>
                          <a:lnTo>
                            <a:pt x="29464" y="29845"/>
                          </a:lnTo>
                          <a:close/>
                          <a:moveTo>
                            <a:pt x="21844" y="30735"/>
                          </a:moveTo>
                          <a:lnTo>
                            <a:pt x="238251" y="30735"/>
                          </a:lnTo>
                          <a:lnTo>
                            <a:pt x="238251" y="29845"/>
                          </a:lnTo>
                          <a:lnTo>
                            <a:pt x="21844" y="29845"/>
                          </a:lnTo>
                          <a:lnTo>
                            <a:pt x="21844" y="30735"/>
                          </a:lnTo>
                          <a:close/>
                          <a:moveTo>
                            <a:pt x="14224" y="31750"/>
                          </a:moveTo>
                          <a:lnTo>
                            <a:pt x="237363" y="31750"/>
                          </a:lnTo>
                          <a:lnTo>
                            <a:pt x="237363" y="30735"/>
                          </a:lnTo>
                          <a:lnTo>
                            <a:pt x="14224" y="30735"/>
                          </a:lnTo>
                          <a:lnTo>
                            <a:pt x="14224" y="31750"/>
                          </a:lnTo>
                          <a:close/>
                          <a:moveTo>
                            <a:pt x="7620" y="32766"/>
                          </a:moveTo>
                          <a:lnTo>
                            <a:pt x="236346" y="32766"/>
                          </a:lnTo>
                          <a:lnTo>
                            <a:pt x="236346" y="31750"/>
                          </a:lnTo>
                          <a:lnTo>
                            <a:pt x="7620" y="31750"/>
                          </a:lnTo>
                          <a:lnTo>
                            <a:pt x="7620" y="32766"/>
                          </a:lnTo>
                          <a:close/>
                          <a:moveTo>
                            <a:pt x="0" y="33656"/>
                          </a:moveTo>
                          <a:lnTo>
                            <a:pt x="235458" y="33656"/>
                          </a:lnTo>
                          <a:lnTo>
                            <a:pt x="235458" y="32766"/>
                          </a:lnTo>
                          <a:lnTo>
                            <a:pt x="0" y="32766"/>
                          </a:lnTo>
                          <a:lnTo>
                            <a:pt x="0" y="3365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8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6" behindDoc="1" locked="0" layoutInCell="1" allowOverlap="1">
            <wp:simplePos x="0" y="0"/>
            <wp:positionH relativeFrom="page">
              <wp:posOffset>4301756</wp:posOffset>
            </wp:positionH>
            <wp:positionV relativeFrom="paragraph">
              <wp:posOffset>3155263</wp:posOffset>
            </wp:positionV>
            <wp:extent cx="562952" cy="180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2952" cy="180"/>
                    </a:xfrm>
                    <a:custGeom>
                      <a:rect l="l" t="t" r="r" b="b"/>
                      <a:pathLst>
                        <a:path w="538226" h="180">
                          <a:moveTo>
                            <a:pt x="0" y="0"/>
                          </a:moveTo>
                          <a:lnTo>
                            <a:pt x="538226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4301756</wp:posOffset>
            </wp:positionH>
            <wp:positionV relativeFrom="paragraph">
              <wp:posOffset>3155263</wp:posOffset>
            </wp:positionV>
            <wp:extent cx="282139" cy="31996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139" cy="31996"/>
                    </a:xfrm>
                    <a:custGeom>
                      <a:rect l="l" t="t" r="r" b="b"/>
                      <a:pathLst>
                        <a:path w="269747" h="35813">
                          <a:moveTo>
                            <a:pt x="0" y="888"/>
                          </a:moveTo>
                          <a:lnTo>
                            <a:pt x="242061" y="888"/>
                          </a:lnTo>
                          <a:lnTo>
                            <a:pt x="242061" y="0"/>
                          </a:lnTo>
                          <a:lnTo>
                            <a:pt x="0" y="0"/>
                          </a:lnTo>
                          <a:lnTo>
                            <a:pt x="0" y="888"/>
                          </a:lnTo>
                          <a:close/>
                          <a:moveTo>
                            <a:pt x="7620" y="1904"/>
                          </a:moveTo>
                          <a:lnTo>
                            <a:pt x="243078" y="1904"/>
                          </a:lnTo>
                          <a:lnTo>
                            <a:pt x="243078" y="888"/>
                          </a:lnTo>
                          <a:lnTo>
                            <a:pt x="7620" y="888"/>
                          </a:lnTo>
                          <a:lnTo>
                            <a:pt x="7620" y="1904"/>
                          </a:lnTo>
                          <a:close/>
                          <a:moveTo>
                            <a:pt x="14223" y="2794"/>
                          </a:moveTo>
                          <a:lnTo>
                            <a:pt x="243966" y="2794"/>
                          </a:lnTo>
                          <a:lnTo>
                            <a:pt x="243966" y="1904"/>
                          </a:lnTo>
                          <a:lnTo>
                            <a:pt x="14223" y="1904"/>
                          </a:lnTo>
                          <a:lnTo>
                            <a:pt x="14223" y="2794"/>
                          </a:lnTo>
                          <a:close/>
                          <a:moveTo>
                            <a:pt x="21844" y="3810"/>
                          </a:moveTo>
                          <a:lnTo>
                            <a:pt x="244983" y="3810"/>
                          </a:lnTo>
                          <a:lnTo>
                            <a:pt x="244983" y="2794"/>
                          </a:lnTo>
                          <a:lnTo>
                            <a:pt x="21844" y="2794"/>
                          </a:lnTo>
                          <a:lnTo>
                            <a:pt x="21844" y="3810"/>
                          </a:lnTo>
                          <a:close/>
                          <a:moveTo>
                            <a:pt x="28575" y="4698"/>
                          </a:moveTo>
                          <a:lnTo>
                            <a:pt x="245871" y="4698"/>
                          </a:lnTo>
                          <a:lnTo>
                            <a:pt x="245871" y="3810"/>
                          </a:lnTo>
                          <a:lnTo>
                            <a:pt x="28575" y="3810"/>
                          </a:lnTo>
                          <a:lnTo>
                            <a:pt x="28575" y="4698"/>
                          </a:lnTo>
                          <a:close/>
                          <a:moveTo>
                            <a:pt x="36195" y="5714"/>
                          </a:moveTo>
                          <a:lnTo>
                            <a:pt x="245871" y="5714"/>
                          </a:lnTo>
                          <a:lnTo>
                            <a:pt x="245871" y="4698"/>
                          </a:lnTo>
                          <a:lnTo>
                            <a:pt x="36195" y="4698"/>
                          </a:lnTo>
                          <a:lnTo>
                            <a:pt x="36195" y="5714"/>
                          </a:lnTo>
                          <a:close/>
                          <a:moveTo>
                            <a:pt x="42798" y="6604"/>
                          </a:moveTo>
                          <a:lnTo>
                            <a:pt x="246888" y="6604"/>
                          </a:lnTo>
                          <a:lnTo>
                            <a:pt x="246888" y="5714"/>
                          </a:lnTo>
                          <a:lnTo>
                            <a:pt x="42798" y="5714"/>
                          </a:lnTo>
                          <a:lnTo>
                            <a:pt x="42798" y="6604"/>
                          </a:lnTo>
                          <a:close/>
                          <a:moveTo>
                            <a:pt x="50419" y="7619"/>
                          </a:moveTo>
                          <a:lnTo>
                            <a:pt x="247777" y="7619"/>
                          </a:lnTo>
                          <a:lnTo>
                            <a:pt x="247777" y="6604"/>
                          </a:lnTo>
                          <a:lnTo>
                            <a:pt x="50419" y="6604"/>
                          </a:lnTo>
                          <a:lnTo>
                            <a:pt x="50419" y="7619"/>
                          </a:lnTo>
                          <a:close/>
                          <a:moveTo>
                            <a:pt x="57150" y="8635"/>
                          </a:moveTo>
                          <a:lnTo>
                            <a:pt x="248792" y="8635"/>
                          </a:lnTo>
                          <a:lnTo>
                            <a:pt x="248792" y="7619"/>
                          </a:lnTo>
                          <a:lnTo>
                            <a:pt x="57150" y="7619"/>
                          </a:lnTo>
                          <a:lnTo>
                            <a:pt x="57150" y="8635"/>
                          </a:lnTo>
                          <a:close/>
                          <a:moveTo>
                            <a:pt x="64770" y="9525"/>
                          </a:moveTo>
                          <a:lnTo>
                            <a:pt x="248792" y="9525"/>
                          </a:lnTo>
                          <a:lnTo>
                            <a:pt x="248792" y="8635"/>
                          </a:lnTo>
                          <a:lnTo>
                            <a:pt x="64770" y="8635"/>
                          </a:lnTo>
                          <a:lnTo>
                            <a:pt x="64770" y="9525"/>
                          </a:lnTo>
                          <a:close/>
                          <a:moveTo>
                            <a:pt x="71373" y="10413"/>
                          </a:moveTo>
                          <a:lnTo>
                            <a:pt x="249682" y="10413"/>
                          </a:lnTo>
                          <a:lnTo>
                            <a:pt x="249682" y="9525"/>
                          </a:lnTo>
                          <a:lnTo>
                            <a:pt x="71373" y="9525"/>
                          </a:lnTo>
                          <a:lnTo>
                            <a:pt x="71373" y="10413"/>
                          </a:lnTo>
                          <a:close/>
                          <a:moveTo>
                            <a:pt x="78104" y="11429"/>
                          </a:moveTo>
                          <a:lnTo>
                            <a:pt x="250697" y="11429"/>
                          </a:lnTo>
                          <a:lnTo>
                            <a:pt x="250697" y="10413"/>
                          </a:lnTo>
                          <a:lnTo>
                            <a:pt x="78104" y="10413"/>
                          </a:lnTo>
                          <a:lnTo>
                            <a:pt x="78104" y="11429"/>
                          </a:lnTo>
                          <a:close/>
                          <a:moveTo>
                            <a:pt x="85725" y="12319"/>
                          </a:moveTo>
                          <a:lnTo>
                            <a:pt x="251586" y="12319"/>
                          </a:lnTo>
                          <a:lnTo>
                            <a:pt x="251586" y="11429"/>
                          </a:lnTo>
                          <a:lnTo>
                            <a:pt x="85725" y="11429"/>
                          </a:lnTo>
                          <a:lnTo>
                            <a:pt x="85725" y="12319"/>
                          </a:lnTo>
                          <a:close/>
                          <a:moveTo>
                            <a:pt x="92328" y="13335"/>
                          </a:moveTo>
                          <a:lnTo>
                            <a:pt x="251586" y="13335"/>
                          </a:lnTo>
                          <a:lnTo>
                            <a:pt x="251586" y="12319"/>
                          </a:lnTo>
                          <a:lnTo>
                            <a:pt x="92328" y="12319"/>
                          </a:lnTo>
                          <a:lnTo>
                            <a:pt x="92328" y="13335"/>
                          </a:lnTo>
                          <a:close/>
                          <a:moveTo>
                            <a:pt x="99948" y="14223"/>
                          </a:moveTo>
                          <a:lnTo>
                            <a:pt x="252603" y="14223"/>
                          </a:lnTo>
                          <a:lnTo>
                            <a:pt x="252603" y="13335"/>
                          </a:lnTo>
                          <a:lnTo>
                            <a:pt x="99948" y="13335"/>
                          </a:lnTo>
                          <a:lnTo>
                            <a:pt x="99948" y="14223"/>
                          </a:lnTo>
                          <a:close/>
                          <a:moveTo>
                            <a:pt x="106553" y="15239"/>
                          </a:moveTo>
                          <a:lnTo>
                            <a:pt x="253491" y="15239"/>
                          </a:lnTo>
                          <a:lnTo>
                            <a:pt x="253491" y="14223"/>
                          </a:lnTo>
                          <a:lnTo>
                            <a:pt x="106553" y="14223"/>
                          </a:lnTo>
                          <a:lnTo>
                            <a:pt x="106553" y="15239"/>
                          </a:lnTo>
                          <a:close/>
                          <a:moveTo>
                            <a:pt x="114172" y="15875"/>
                          </a:moveTo>
                          <a:lnTo>
                            <a:pt x="254508" y="15875"/>
                          </a:lnTo>
                          <a:lnTo>
                            <a:pt x="254508" y="15239"/>
                          </a:lnTo>
                          <a:lnTo>
                            <a:pt x="114172" y="15239"/>
                          </a:lnTo>
                          <a:lnTo>
                            <a:pt x="114172" y="15875"/>
                          </a:lnTo>
                          <a:close/>
                          <a:moveTo>
                            <a:pt x="120903" y="16763"/>
                          </a:moveTo>
                          <a:lnTo>
                            <a:pt x="254508" y="16763"/>
                          </a:lnTo>
                          <a:lnTo>
                            <a:pt x="254508" y="15875"/>
                          </a:lnTo>
                          <a:lnTo>
                            <a:pt x="120903" y="15875"/>
                          </a:lnTo>
                          <a:lnTo>
                            <a:pt x="120903" y="16763"/>
                          </a:lnTo>
                          <a:close/>
                          <a:moveTo>
                            <a:pt x="128523" y="17779"/>
                          </a:moveTo>
                          <a:lnTo>
                            <a:pt x="255396" y="17779"/>
                          </a:lnTo>
                          <a:lnTo>
                            <a:pt x="255396" y="16763"/>
                          </a:lnTo>
                          <a:lnTo>
                            <a:pt x="128523" y="16763"/>
                          </a:lnTo>
                          <a:lnTo>
                            <a:pt x="128523" y="17779"/>
                          </a:lnTo>
                          <a:close/>
                          <a:moveTo>
                            <a:pt x="135128" y="18669"/>
                          </a:moveTo>
                          <a:lnTo>
                            <a:pt x="256413" y="18669"/>
                          </a:lnTo>
                          <a:lnTo>
                            <a:pt x="256413" y="17779"/>
                          </a:lnTo>
                          <a:lnTo>
                            <a:pt x="135128" y="17779"/>
                          </a:lnTo>
                          <a:lnTo>
                            <a:pt x="135128" y="18669"/>
                          </a:lnTo>
                          <a:close/>
                          <a:moveTo>
                            <a:pt x="141859" y="19685"/>
                          </a:moveTo>
                          <a:lnTo>
                            <a:pt x="257302" y="19685"/>
                          </a:lnTo>
                          <a:lnTo>
                            <a:pt x="257302" y="18669"/>
                          </a:lnTo>
                          <a:lnTo>
                            <a:pt x="141859" y="18669"/>
                          </a:lnTo>
                          <a:lnTo>
                            <a:pt x="141859" y="19685"/>
                          </a:lnTo>
                          <a:close/>
                          <a:moveTo>
                            <a:pt x="149478" y="20573"/>
                          </a:moveTo>
                          <a:lnTo>
                            <a:pt x="258317" y="20573"/>
                          </a:lnTo>
                          <a:lnTo>
                            <a:pt x="258317" y="19685"/>
                          </a:lnTo>
                          <a:lnTo>
                            <a:pt x="149478" y="19685"/>
                          </a:lnTo>
                          <a:lnTo>
                            <a:pt x="149478" y="20573"/>
                          </a:lnTo>
                          <a:close/>
                          <a:moveTo>
                            <a:pt x="156083" y="21589"/>
                          </a:moveTo>
                          <a:lnTo>
                            <a:pt x="258317" y="21589"/>
                          </a:lnTo>
                          <a:lnTo>
                            <a:pt x="258317" y="20573"/>
                          </a:lnTo>
                          <a:lnTo>
                            <a:pt x="156083" y="20573"/>
                          </a:lnTo>
                          <a:lnTo>
                            <a:pt x="156083" y="21589"/>
                          </a:lnTo>
                          <a:close/>
                          <a:moveTo>
                            <a:pt x="163703" y="22479"/>
                          </a:moveTo>
                          <a:lnTo>
                            <a:pt x="259207" y="22479"/>
                          </a:lnTo>
                          <a:lnTo>
                            <a:pt x="259207" y="21589"/>
                          </a:lnTo>
                          <a:lnTo>
                            <a:pt x="163703" y="21589"/>
                          </a:lnTo>
                          <a:lnTo>
                            <a:pt x="163703" y="22479"/>
                          </a:lnTo>
                          <a:close/>
                          <a:moveTo>
                            <a:pt x="170434" y="23494"/>
                          </a:moveTo>
                          <a:lnTo>
                            <a:pt x="260222" y="23494"/>
                          </a:lnTo>
                          <a:lnTo>
                            <a:pt x="260222" y="22479"/>
                          </a:lnTo>
                          <a:lnTo>
                            <a:pt x="170434" y="22479"/>
                          </a:lnTo>
                          <a:lnTo>
                            <a:pt x="170434" y="23494"/>
                          </a:lnTo>
                          <a:close/>
                          <a:moveTo>
                            <a:pt x="178053" y="24510"/>
                          </a:moveTo>
                          <a:lnTo>
                            <a:pt x="261111" y="24510"/>
                          </a:lnTo>
                          <a:lnTo>
                            <a:pt x="261111" y="23494"/>
                          </a:lnTo>
                          <a:lnTo>
                            <a:pt x="178053" y="23494"/>
                          </a:lnTo>
                          <a:lnTo>
                            <a:pt x="178053" y="24510"/>
                          </a:lnTo>
                          <a:close/>
                          <a:moveTo>
                            <a:pt x="184658" y="25400"/>
                          </a:moveTo>
                          <a:lnTo>
                            <a:pt x="261111" y="25400"/>
                          </a:lnTo>
                          <a:lnTo>
                            <a:pt x="261111" y="24510"/>
                          </a:lnTo>
                          <a:lnTo>
                            <a:pt x="184658" y="24510"/>
                          </a:lnTo>
                          <a:lnTo>
                            <a:pt x="184658" y="25400"/>
                          </a:lnTo>
                          <a:close/>
                          <a:moveTo>
                            <a:pt x="192278" y="26288"/>
                          </a:moveTo>
                          <a:lnTo>
                            <a:pt x="262128" y="26288"/>
                          </a:lnTo>
                          <a:lnTo>
                            <a:pt x="262128" y="25400"/>
                          </a:lnTo>
                          <a:lnTo>
                            <a:pt x="192278" y="25400"/>
                          </a:lnTo>
                          <a:lnTo>
                            <a:pt x="192278" y="26288"/>
                          </a:lnTo>
                          <a:close/>
                          <a:moveTo>
                            <a:pt x="199009" y="27304"/>
                          </a:moveTo>
                          <a:lnTo>
                            <a:pt x="263016" y="27304"/>
                          </a:lnTo>
                          <a:lnTo>
                            <a:pt x="263016" y="26288"/>
                          </a:lnTo>
                          <a:lnTo>
                            <a:pt x="199009" y="26288"/>
                          </a:lnTo>
                          <a:lnTo>
                            <a:pt x="199009" y="27304"/>
                          </a:lnTo>
                          <a:close/>
                          <a:moveTo>
                            <a:pt x="205613" y="28194"/>
                          </a:moveTo>
                          <a:lnTo>
                            <a:pt x="264033" y="28194"/>
                          </a:lnTo>
                          <a:lnTo>
                            <a:pt x="264033" y="27304"/>
                          </a:lnTo>
                          <a:lnTo>
                            <a:pt x="205613" y="27304"/>
                          </a:lnTo>
                          <a:lnTo>
                            <a:pt x="205613" y="28194"/>
                          </a:lnTo>
                          <a:close/>
                          <a:moveTo>
                            <a:pt x="213233" y="29210"/>
                          </a:moveTo>
                          <a:lnTo>
                            <a:pt x="264033" y="29210"/>
                          </a:lnTo>
                          <a:lnTo>
                            <a:pt x="264033" y="28194"/>
                          </a:lnTo>
                          <a:lnTo>
                            <a:pt x="213233" y="28194"/>
                          </a:lnTo>
                          <a:lnTo>
                            <a:pt x="213233" y="29210"/>
                          </a:lnTo>
                          <a:close/>
                          <a:moveTo>
                            <a:pt x="219964" y="30098"/>
                          </a:moveTo>
                          <a:lnTo>
                            <a:pt x="264921" y="30098"/>
                          </a:lnTo>
                          <a:lnTo>
                            <a:pt x="264921" y="29210"/>
                          </a:lnTo>
                          <a:lnTo>
                            <a:pt x="219964" y="29210"/>
                          </a:lnTo>
                          <a:lnTo>
                            <a:pt x="219964" y="30098"/>
                          </a:lnTo>
                          <a:close/>
                          <a:moveTo>
                            <a:pt x="227584" y="31114"/>
                          </a:moveTo>
                          <a:lnTo>
                            <a:pt x="265938" y="31114"/>
                          </a:lnTo>
                          <a:lnTo>
                            <a:pt x="265938" y="30098"/>
                          </a:lnTo>
                          <a:lnTo>
                            <a:pt x="227584" y="30098"/>
                          </a:lnTo>
                          <a:lnTo>
                            <a:pt x="227584" y="31114"/>
                          </a:lnTo>
                          <a:close/>
                          <a:moveTo>
                            <a:pt x="234441" y="32004"/>
                          </a:moveTo>
                          <a:lnTo>
                            <a:pt x="266827" y="32004"/>
                          </a:lnTo>
                          <a:lnTo>
                            <a:pt x="266827" y="31114"/>
                          </a:lnTo>
                          <a:lnTo>
                            <a:pt x="234441" y="31114"/>
                          </a:lnTo>
                          <a:lnTo>
                            <a:pt x="234441" y="32004"/>
                          </a:lnTo>
                          <a:close/>
                          <a:moveTo>
                            <a:pt x="242061" y="33019"/>
                          </a:moveTo>
                          <a:lnTo>
                            <a:pt x="266827" y="33019"/>
                          </a:lnTo>
                          <a:lnTo>
                            <a:pt x="266827" y="32004"/>
                          </a:lnTo>
                          <a:lnTo>
                            <a:pt x="242061" y="32004"/>
                          </a:lnTo>
                          <a:lnTo>
                            <a:pt x="242061" y="33019"/>
                          </a:lnTo>
                          <a:close/>
                          <a:moveTo>
                            <a:pt x="248792" y="34035"/>
                          </a:moveTo>
                          <a:lnTo>
                            <a:pt x="267842" y="34035"/>
                          </a:lnTo>
                          <a:lnTo>
                            <a:pt x="267842" y="33019"/>
                          </a:lnTo>
                          <a:lnTo>
                            <a:pt x="248792" y="33019"/>
                          </a:lnTo>
                          <a:lnTo>
                            <a:pt x="248792" y="34035"/>
                          </a:lnTo>
                          <a:close/>
                          <a:moveTo>
                            <a:pt x="256413" y="34925"/>
                          </a:moveTo>
                          <a:lnTo>
                            <a:pt x="268732" y="34925"/>
                          </a:lnTo>
                          <a:lnTo>
                            <a:pt x="268732" y="34035"/>
                          </a:lnTo>
                          <a:lnTo>
                            <a:pt x="256413" y="34035"/>
                          </a:lnTo>
                          <a:lnTo>
                            <a:pt x="256413" y="34925"/>
                          </a:lnTo>
                          <a:close/>
                          <a:moveTo>
                            <a:pt x="263016" y="35813"/>
                          </a:moveTo>
                          <a:lnTo>
                            <a:pt x="269747" y="35813"/>
                          </a:lnTo>
                          <a:lnTo>
                            <a:pt x="269747" y="34925"/>
                          </a:lnTo>
                          <a:lnTo>
                            <a:pt x="263016" y="34925"/>
                          </a:lnTo>
                          <a:lnTo>
                            <a:pt x="263016" y="358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8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3169873</wp:posOffset>
            </wp:positionH>
            <wp:positionV relativeFrom="paragraph">
              <wp:posOffset>3196338</wp:posOffset>
            </wp:positionV>
            <wp:extent cx="95641" cy="80902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641" cy="80902"/>
                    </a:xfrm>
                    <a:custGeom>
                      <a:rect l="l" t="t" r="r" b="b"/>
                      <a:pathLst>
                        <a:path w="91441" h="90552">
                          <a:moveTo>
                            <a:pt x="0" y="90552"/>
                          </a:moveTo>
                          <a:lnTo>
                            <a:pt x="91441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3675043</wp:posOffset>
            </wp:positionH>
            <wp:positionV relativeFrom="paragraph">
              <wp:posOffset>3196338</wp:posOffset>
            </wp:positionV>
            <wp:extent cx="95640" cy="80902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640" cy="80902"/>
                    </a:xfrm>
                    <a:custGeom>
                      <a:rect l="l" t="t" r="r" b="b"/>
                      <a:pathLst>
                        <a:path w="91440" h="90552">
                          <a:moveTo>
                            <a:pt x="0" y="0"/>
                          </a:moveTo>
                          <a:lnTo>
                            <a:pt x="91440" y="90552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3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3251142</wp:posOffset>
            </wp:positionV>
            <wp:extent cx="21917" cy="31771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31771"/>
                    </a:xfrm>
                    <a:custGeom>
                      <a:rect l="l" t="t" r="r" b="b"/>
                      <a:pathLst>
                        <a:path w="20955" h="35561">
                          <a:moveTo>
                            <a:pt x="0" y="0"/>
                          </a:moveTo>
                          <a:lnTo>
                            <a:pt x="20955" y="35561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3169873</wp:posOffset>
            </wp:positionH>
            <wp:positionV relativeFrom="paragraph">
              <wp:posOffset>3277239</wp:posOffset>
            </wp:positionV>
            <wp:extent cx="180" cy="3062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3062"/>
                    </a:xfrm>
                    <a:custGeom>
                      <a:rect l="l" t="t" r="r" b="b"/>
                      <a:pathLst>
                        <a:path w="180" h="3428">
                          <a:moveTo>
                            <a:pt x="0" y="342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3267027</wp:posOffset>
            </wp:positionV>
            <wp:extent cx="21917" cy="57866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57866"/>
                    </a:xfrm>
                    <a:custGeom>
                      <a:rect l="l" t="t" r="r" b="b"/>
                      <a:pathLst>
                        <a:path w="20955" h="64769">
                          <a:moveTo>
                            <a:pt x="10540" y="0"/>
                          </a:moveTo>
                          <a:lnTo>
                            <a:pt x="11430" y="1905"/>
                          </a:lnTo>
                          <a:lnTo>
                            <a:pt x="13334" y="3809"/>
                          </a:lnTo>
                          <a:lnTo>
                            <a:pt x="15240" y="5714"/>
                          </a:lnTo>
                          <a:lnTo>
                            <a:pt x="16256" y="8508"/>
                          </a:lnTo>
                          <a:lnTo>
                            <a:pt x="17144" y="10541"/>
                          </a:lnTo>
                          <a:lnTo>
                            <a:pt x="18160" y="12953"/>
                          </a:lnTo>
                          <a:lnTo>
                            <a:pt x="19050" y="14858"/>
                          </a:lnTo>
                          <a:lnTo>
                            <a:pt x="20065" y="17780"/>
                          </a:lnTo>
                          <a:lnTo>
                            <a:pt x="20065" y="19684"/>
                          </a:lnTo>
                          <a:lnTo>
                            <a:pt x="20955" y="22478"/>
                          </a:lnTo>
                          <a:lnTo>
                            <a:pt x="20955" y="24383"/>
                          </a:lnTo>
                          <a:lnTo>
                            <a:pt x="20955" y="27305"/>
                          </a:lnTo>
                          <a:lnTo>
                            <a:pt x="20955" y="30098"/>
                          </a:lnTo>
                          <a:lnTo>
                            <a:pt x="20955" y="32003"/>
                          </a:lnTo>
                          <a:lnTo>
                            <a:pt x="20955" y="34925"/>
                          </a:lnTo>
                          <a:lnTo>
                            <a:pt x="20065" y="37464"/>
                          </a:lnTo>
                          <a:lnTo>
                            <a:pt x="20065" y="39369"/>
                          </a:lnTo>
                          <a:lnTo>
                            <a:pt x="19050" y="42291"/>
                          </a:lnTo>
                          <a:lnTo>
                            <a:pt x="18160" y="44195"/>
                          </a:lnTo>
                          <a:lnTo>
                            <a:pt x="17144" y="46989"/>
                          </a:lnTo>
                          <a:lnTo>
                            <a:pt x="15240" y="48894"/>
                          </a:lnTo>
                          <a:lnTo>
                            <a:pt x="14350" y="50800"/>
                          </a:lnTo>
                          <a:lnTo>
                            <a:pt x="12446" y="53720"/>
                          </a:lnTo>
                          <a:lnTo>
                            <a:pt x="11430" y="55498"/>
                          </a:lnTo>
                          <a:lnTo>
                            <a:pt x="9525" y="57403"/>
                          </a:lnTo>
                          <a:lnTo>
                            <a:pt x="7619" y="58419"/>
                          </a:lnTo>
                          <a:lnTo>
                            <a:pt x="5715" y="60325"/>
                          </a:lnTo>
                          <a:lnTo>
                            <a:pt x="3809" y="61848"/>
                          </a:lnTo>
                          <a:lnTo>
                            <a:pt x="1905" y="62864"/>
                          </a:lnTo>
                          <a:lnTo>
                            <a:pt x="0" y="6476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3770684</wp:posOffset>
            </wp:positionH>
            <wp:positionV relativeFrom="paragraph">
              <wp:posOffset>3277239</wp:posOffset>
            </wp:positionV>
            <wp:extent cx="180" cy="3062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3062"/>
                    </a:xfrm>
                    <a:custGeom>
                      <a:rect l="l" t="t" r="r" b="b"/>
                      <a:pathLst>
                        <a:path w="180" h="3428">
                          <a:moveTo>
                            <a:pt x="0" y="0"/>
                          </a:moveTo>
                          <a:lnTo>
                            <a:pt x="0" y="342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2961721</wp:posOffset>
            </wp:positionH>
            <wp:positionV relativeFrom="paragraph">
              <wp:posOffset>3321491</wp:posOffset>
            </wp:positionV>
            <wp:extent cx="22981" cy="19516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81" cy="19516"/>
                    </a:xfrm>
                    <a:custGeom>
                      <a:rect l="l" t="t" r="r" b="b"/>
                      <a:pathLst>
                        <a:path w="21972" h="21844">
                          <a:moveTo>
                            <a:pt x="21972" y="0"/>
                          </a:moveTo>
                          <a:lnTo>
                            <a:pt x="0" y="21844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3324895</wp:posOffset>
            </wp:positionV>
            <wp:extent cx="21917" cy="73979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73979"/>
                    </a:xfrm>
                    <a:custGeom>
                      <a:rect l="l" t="t" r="r" b="b"/>
                      <a:pathLst>
                        <a:path w="20955" h="82804">
                          <a:moveTo>
                            <a:pt x="20955" y="82804"/>
                          </a:moveTo>
                          <a:lnTo>
                            <a:pt x="20955" y="77217"/>
                          </a:lnTo>
                          <a:lnTo>
                            <a:pt x="20955" y="72390"/>
                          </a:lnTo>
                          <a:lnTo>
                            <a:pt x="20065" y="67945"/>
                          </a:lnTo>
                          <a:lnTo>
                            <a:pt x="20065" y="62231"/>
                          </a:lnTo>
                          <a:lnTo>
                            <a:pt x="19050" y="57404"/>
                          </a:lnTo>
                          <a:lnTo>
                            <a:pt x="18160" y="52706"/>
                          </a:lnTo>
                          <a:lnTo>
                            <a:pt x="17144" y="46990"/>
                          </a:lnTo>
                          <a:lnTo>
                            <a:pt x="16256" y="42545"/>
                          </a:lnTo>
                          <a:lnTo>
                            <a:pt x="15240" y="37847"/>
                          </a:lnTo>
                          <a:lnTo>
                            <a:pt x="13334" y="32004"/>
                          </a:lnTo>
                          <a:lnTo>
                            <a:pt x="11430" y="27306"/>
                          </a:lnTo>
                          <a:lnTo>
                            <a:pt x="10540" y="22479"/>
                          </a:lnTo>
                          <a:lnTo>
                            <a:pt x="8635" y="18034"/>
                          </a:lnTo>
                          <a:lnTo>
                            <a:pt x="6731" y="13336"/>
                          </a:lnTo>
                          <a:lnTo>
                            <a:pt x="3809" y="8509"/>
                          </a:lnTo>
                          <a:lnTo>
                            <a:pt x="1905" y="3811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4009919</wp:posOffset>
            </wp:positionH>
            <wp:positionV relativeFrom="paragraph">
              <wp:posOffset>3326597</wp:posOffset>
            </wp:positionV>
            <wp:extent cx="170294" cy="143874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0294" cy="143874"/>
                    </a:xfrm>
                    <a:custGeom>
                      <a:rect l="l" t="t" r="r" b="b"/>
                      <a:pathLst>
                        <a:path w="162815" h="161036">
                          <a:moveTo>
                            <a:pt x="162815" y="80898"/>
                          </a:moveTo>
                          <a:lnTo>
                            <a:pt x="162815" y="77216"/>
                          </a:lnTo>
                          <a:lnTo>
                            <a:pt x="162815" y="74294"/>
                          </a:lnTo>
                          <a:lnTo>
                            <a:pt x="161925" y="70484"/>
                          </a:lnTo>
                          <a:lnTo>
                            <a:pt x="161925" y="66928"/>
                          </a:lnTo>
                          <a:lnTo>
                            <a:pt x="160909" y="64134"/>
                          </a:lnTo>
                          <a:lnTo>
                            <a:pt x="160021" y="60325"/>
                          </a:lnTo>
                          <a:lnTo>
                            <a:pt x="159005" y="56514"/>
                          </a:lnTo>
                          <a:lnTo>
                            <a:pt x="158115" y="53720"/>
                          </a:lnTo>
                          <a:lnTo>
                            <a:pt x="157099" y="49911"/>
                          </a:lnTo>
                          <a:lnTo>
                            <a:pt x="155195" y="46989"/>
                          </a:lnTo>
                          <a:lnTo>
                            <a:pt x="154305" y="44195"/>
                          </a:lnTo>
                          <a:lnTo>
                            <a:pt x="152400" y="41528"/>
                          </a:lnTo>
                          <a:lnTo>
                            <a:pt x="150496" y="37845"/>
                          </a:lnTo>
                          <a:lnTo>
                            <a:pt x="148590" y="34925"/>
                          </a:lnTo>
                          <a:lnTo>
                            <a:pt x="146686" y="32003"/>
                          </a:lnTo>
                          <a:lnTo>
                            <a:pt x="143765" y="29209"/>
                          </a:lnTo>
                          <a:lnTo>
                            <a:pt x="141859" y="27305"/>
                          </a:lnTo>
                          <a:lnTo>
                            <a:pt x="139065" y="24511"/>
                          </a:lnTo>
                          <a:lnTo>
                            <a:pt x="137161" y="21589"/>
                          </a:lnTo>
                          <a:lnTo>
                            <a:pt x="134240" y="19684"/>
                          </a:lnTo>
                          <a:lnTo>
                            <a:pt x="131446" y="18161"/>
                          </a:lnTo>
                          <a:lnTo>
                            <a:pt x="128524" y="15239"/>
                          </a:lnTo>
                          <a:lnTo>
                            <a:pt x="125730" y="13334"/>
                          </a:lnTo>
                          <a:lnTo>
                            <a:pt x="122937" y="11430"/>
                          </a:lnTo>
                          <a:lnTo>
                            <a:pt x="120015" y="9525"/>
                          </a:lnTo>
                          <a:lnTo>
                            <a:pt x="116205" y="8636"/>
                          </a:lnTo>
                          <a:lnTo>
                            <a:pt x="113412" y="6603"/>
                          </a:lnTo>
                          <a:lnTo>
                            <a:pt x="110490" y="5714"/>
                          </a:lnTo>
                          <a:lnTo>
                            <a:pt x="106680" y="4698"/>
                          </a:lnTo>
                          <a:lnTo>
                            <a:pt x="103887" y="3809"/>
                          </a:lnTo>
                          <a:lnTo>
                            <a:pt x="100077" y="2920"/>
                          </a:lnTo>
                          <a:lnTo>
                            <a:pt x="96267" y="1905"/>
                          </a:lnTo>
                          <a:lnTo>
                            <a:pt x="93346" y="1016"/>
                          </a:lnTo>
                          <a:lnTo>
                            <a:pt x="89536" y="1016"/>
                          </a:lnTo>
                          <a:lnTo>
                            <a:pt x="85725" y="1016"/>
                          </a:lnTo>
                          <a:lnTo>
                            <a:pt x="82931" y="0"/>
                          </a:lnTo>
                          <a:lnTo>
                            <a:pt x="79121" y="0"/>
                          </a:lnTo>
                          <a:lnTo>
                            <a:pt x="75312" y="1016"/>
                          </a:lnTo>
                          <a:lnTo>
                            <a:pt x="72390" y="1016"/>
                          </a:lnTo>
                          <a:lnTo>
                            <a:pt x="68580" y="1905"/>
                          </a:lnTo>
                          <a:lnTo>
                            <a:pt x="64771" y="1905"/>
                          </a:lnTo>
                          <a:lnTo>
                            <a:pt x="61977" y="2920"/>
                          </a:lnTo>
                          <a:lnTo>
                            <a:pt x="58167" y="3809"/>
                          </a:lnTo>
                          <a:lnTo>
                            <a:pt x="55246" y="4698"/>
                          </a:lnTo>
                          <a:lnTo>
                            <a:pt x="51436" y="5714"/>
                          </a:lnTo>
                          <a:lnTo>
                            <a:pt x="48642" y="7619"/>
                          </a:lnTo>
                          <a:lnTo>
                            <a:pt x="44831" y="8636"/>
                          </a:lnTo>
                          <a:lnTo>
                            <a:pt x="41911" y="10541"/>
                          </a:lnTo>
                          <a:lnTo>
                            <a:pt x="39117" y="12445"/>
                          </a:lnTo>
                          <a:lnTo>
                            <a:pt x="36196" y="14223"/>
                          </a:lnTo>
                          <a:lnTo>
                            <a:pt x="33402" y="16128"/>
                          </a:lnTo>
                          <a:lnTo>
                            <a:pt x="30480" y="18161"/>
                          </a:lnTo>
                          <a:lnTo>
                            <a:pt x="27687" y="20573"/>
                          </a:lnTo>
                          <a:lnTo>
                            <a:pt x="24765" y="22478"/>
                          </a:lnTo>
                          <a:lnTo>
                            <a:pt x="22861" y="25400"/>
                          </a:lnTo>
                          <a:lnTo>
                            <a:pt x="20067" y="28320"/>
                          </a:lnTo>
                          <a:lnTo>
                            <a:pt x="18162" y="30098"/>
                          </a:lnTo>
                          <a:lnTo>
                            <a:pt x="16256" y="33019"/>
                          </a:lnTo>
                          <a:lnTo>
                            <a:pt x="13336" y="35941"/>
                          </a:lnTo>
                          <a:lnTo>
                            <a:pt x="11430" y="39623"/>
                          </a:lnTo>
                          <a:lnTo>
                            <a:pt x="10542" y="42544"/>
                          </a:lnTo>
                          <a:lnTo>
                            <a:pt x="8637" y="45084"/>
                          </a:lnTo>
                          <a:lnTo>
                            <a:pt x="6731" y="47878"/>
                          </a:lnTo>
                          <a:lnTo>
                            <a:pt x="5715" y="51816"/>
                          </a:lnTo>
                          <a:lnTo>
                            <a:pt x="4827" y="54609"/>
                          </a:lnTo>
                          <a:lnTo>
                            <a:pt x="3811" y="58419"/>
                          </a:lnTo>
                          <a:lnTo>
                            <a:pt x="2921" y="61341"/>
                          </a:lnTo>
                          <a:lnTo>
                            <a:pt x="1905" y="65023"/>
                          </a:lnTo>
                          <a:lnTo>
                            <a:pt x="1017" y="68580"/>
                          </a:lnTo>
                          <a:lnTo>
                            <a:pt x="1017" y="71373"/>
                          </a:lnTo>
                          <a:lnTo>
                            <a:pt x="0" y="75311"/>
                          </a:lnTo>
                          <a:lnTo>
                            <a:pt x="0" y="79120"/>
                          </a:lnTo>
                          <a:lnTo>
                            <a:pt x="0" y="81914"/>
                          </a:lnTo>
                          <a:lnTo>
                            <a:pt x="0" y="85725"/>
                          </a:lnTo>
                          <a:lnTo>
                            <a:pt x="1017" y="89534"/>
                          </a:lnTo>
                          <a:lnTo>
                            <a:pt x="1017" y="92075"/>
                          </a:lnTo>
                          <a:lnTo>
                            <a:pt x="1905" y="95884"/>
                          </a:lnTo>
                          <a:lnTo>
                            <a:pt x="1905" y="99694"/>
                          </a:lnTo>
                          <a:lnTo>
                            <a:pt x="2921" y="102616"/>
                          </a:lnTo>
                          <a:lnTo>
                            <a:pt x="3811" y="106298"/>
                          </a:lnTo>
                          <a:lnTo>
                            <a:pt x="5715" y="109219"/>
                          </a:lnTo>
                          <a:lnTo>
                            <a:pt x="6731" y="113030"/>
                          </a:lnTo>
                          <a:lnTo>
                            <a:pt x="8637" y="115823"/>
                          </a:lnTo>
                          <a:lnTo>
                            <a:pt x="9525" y="118491"/>
                          </a:lnTo>
                          <a:lnTo>
                            <a:pt x="11430" y="122173"/>
                          </a:lnTo>
                          <a:lnTo>
                            <a:pt x="13336" y="125094"/>
                          </a:lnTo>
                          <a:lnTo>
                            <a:pt x="15240" y="128016"/>
                          </a:lnTo>
                          <a:lnTo>
                            <a:pt x="17146" y="130809"/>
                          </a:lnTo>
                          <a:lnTo>
                            <a:pt x="20067" y="133603"/>
                          </a:lnTo>
                          <a:lnTo>
                            <a:pt x="21971" y="135636"/>
                          </a:lnTo>
                          <a:lnTo>
                            <a:pt x="24765" y="138430"/>
                          </a:lnTo>
                          <a:lnTo>
                            <a:pt x="26671" y="140969"/>
                          </a:lnTo>
                          <a:lnTo>
                            <a:pt x="29592" y="142875"/>
                          </a:lnTo>
                          <a:lnTo>
                            <a:pt x="32386" y="144780"/>
                          </a:lnTo>
                          <a:lnTo>
                            <a:pt x="35306" y="146684"/>
                          </a:lnTo>
                          <a:lnTo>
                            <a:pt x="38100" y="148589"/>
                          </a:lnTo>
                          <a:lnTo>
                            <a:pt x="41021" y="150494"/>
                          </a:lnTo>
                          <a:lnTo>
                            <a:pt x="44831" y="152400"/>
                          </a:lnTo>
                          <a:lnTo>
                            <a:pt x="47625" y="154305"/>
                          </a:lnTo>
                          <a:lnTo>
                            <a:pt x="50546" y="155320"/>
                          </a:lnTo>
                          <a:lnTo>
                            <a:pt x="54356" y="156209"/>
                          </a:lnTo>
                          <a:lnTo>
                            <a:pt x="57150" y="158114"/>
                          </a:lnTo>
                          <a:lnTo>
                            <a:pt x="60961" y="159003"/>
                          </a:lnTo>
                          <a:lnTo>
                            <a:pt x="63881" y="159003"/>
                          </a:lnTo>
                          <a:lnTo>
                            <a:pt x="67692" y="160019"/>
                          </a:lnTo>
                          <a:lnTo>
                            <a:pt x="71502" y="161036"/>
                          </a:lnTo>
                          <a:lnTo>
                            <a:pt x="74296" y="161036"/>
                          </a:lnTo>
                          <a:lnTo>
                            <a:pt x="78105" y="161036"/>
                          </a:lnTo>
                          <a:lnTo>
                            <a:pt x="81915" y="161036"/>
                          </a:lnTo>
                          <a:lnTo>
                            <a:pt x="85725" y="161036"/>
                          </a:lnTo>
                          <a:lnTo>
                            <a:pt x="88646" y="161036"/>
                          </a:lnTo>
                          <a:lnTo>
                            <a:pt x="92456" y="161036"/>
                          </a:lnTo>
                          <a:lnTo>
                            <a:pt x="96267" y="160019"/>
                          </a:lnTo>
                          <a:lnTo>
                            <a:pt x="99061" y="159003"/>
                          </a:lnTo>
                          <a:lnTo>
                            <a:pt x="102871" y="158114"/>
                          </a:lnTo>
                          <a:lnTo>
                            <a:pt x="105792" y="157098"/>
                          </a:lnTo>
                          <a:lnTo>
                            <a:pt x="109602" y="156209"/>
                          </a:lnTo>
                          <a:lnTo>
                            <a:pt x="112396" y="155320"/>
                          </a:lnTo>
                          <a:lnTo>
                            <a:pt x="116205" y="153416"/>
                          </a:lnTo>
                          <a:lnTo>
                            <a:pt x="119127" y="152400"/>
                          </a:lnTo>
                          <a:lnTo>
                            <a:pt x="121921" y="150494"/>
                          </a:lnTo>
                          <a:lnTo>
                            <a:pt x="124715" y="148589"/>
                          </a:lnTo>
                          <a:lnTo>
                            <a:pt x="127636" y="146684"/>
                          </a:lnTo>
                          <a:lnTo>
                            <a:pt x="130430" y="144780"/>
                          </a:lnTo>
                          <a:lnTo>
                            <a:pt x="133350" y="142875"/>
                          </a:lnTo>
                          <a:lnTo>
                            <a:pt x="136145" y="140334"/>
                          </a:lnTo>
                          <a:lnTo>
                            <a:pt x="139065" y="138430"/>
                          </a:lnTo>
                          <a:lnTo>
                            <a:pt x="140971" y="135636"/>
                          </a:lnTo>
                          <a:lnTo>
                            <a:pt x="143765" y="132714"/>
                          </a:lnTo>
                          <a:lnTo>
                            <a:pt x="145670" y="129920"/>
                          </a:lnTo>
                          <a:lnTo>
                            <a:pt x="147574" y="127000"/>
                          </a:lnTo>
                          <a:lnTo>
                            <a:pt x="149480" y="124078"/>
                          </a:lnTo>
                          <a:lnTo>
                            <a:pt x="151384" y="121284"/>
                          </a:lnTo>
                          <a:lnTo>
                            <a:pt x="153290" y="118491"/>
                          </a:lnTo>
                          <a:lnTo>
                            <a:pt x="155195" y="115823"/>
                          </a:lnTo>
                          <a:lnTo>
                            <a:pt x="156211" y="112141"/>
                          </a:lnTo>
                          <a:lnTo>
                            <a:pt x="158115" y="109219"/>
                          </a:lnTo>
                          <a:lnTo>
                            <a:pt x="159005" y="105409"/>
                          </a:lnTo>
                          <a:lnTo>
                            <a:pt x="160021" y="102616"/>
                          </a:lnTo>
                          <a:lnTo>
                            <a:pt x="160909" y="98678"/>
                          </a:lnTo>
                          <a:lnTo>
                            <a:pt x="161925" y="94995"/>
                          </a:lnTo>
                          <a:lnTo>
                            <a:pt x="161925" y="92075"/>
                          </a:lnTo>
                          <a:lnTo>
                            <a:pt x="162815" y="88645"/>
                          </a:lnTo>
                          <a:lnTo>
                            <a:pt x="162815" y="84836"/>
                          </a:lnTo>
                          <a:lnTo>
                            <a:pt x="162815" y="81914"/>
                          </a:lnTo>
                          <a:lnTo>
                            <a:pt x="162815" y="8089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3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3398875</wp:posOffset>
            </wp:positionV>
            <wp:extent cx="21917" cy="74094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74094"/>
                    </a:xfrm>
                    <a:custGeom>
                      <a:rect l="l" t="t" r="r" b="b"/>
                      <a:pathLst>
                        <a:path w="20955" h="82932">
                          <a:moveTo>
                            <a:pt x="20955" y="0"/>
                          </a:moveTo>
                          <a:lnTo>
                            <a:pt x="20955" y="4827"/>
                          </a:lnTo>
                          <a:lnTo>
                            <a:pt x="20955" y="10541"/>
                          </a:lnTo>
                          <a:lnTo>
                            <a:pt x="20065" y="14986"/>
                          </a:lnTo>
                          <a:lnTo>
                            <a:pt x="20065" y="20702"/>
                          </a:lnTo>
                          <a:lnTo>
                            <a:pt x="19050" y="25400"/>
                          </a:lnTo>
                          <a:lnTo>
                            <a:pt x="18160" y="30227"/>
                          </a:lnTo>
                          <a:lnTo>
                            <a:pt x="17144" y="35688"/>
                          </a:lnTo>
                          <a:lnTo>
                            <a:pt x="16256" y="40386"/>
                          </a:lnTo>
                          <a:lnTo>
                            <a:pt x="15240" y="45213"/>
                          </a:lnTo>
                          <a:lnTo>
                            <a:pt x="13334" y="49911"/>
                          </a:lnTo>
                          <a:lnTo>
                            <a:pt x="11430" y="55627"/>
                          </a:lnTo>
                          <a:lnTo>
                            <a:pt x="10540" y="60071"/>
                          </a:lnTo>
                          <a:lnTo>
                            <a:pt x="8635" y="64897"/>
                          </a:lnTo>
                          <a:lnTo>
                            <a:pt x="6731" y="69596"/>
                          </a:lnTo>
                          <a:lnTo>
                            <a:pt x="3809" y="74422"/>
                          </a:lnTo>
                          <a:lnTo>
                            <a:pt x="1905" y="79121"/>
                          </a:lnTo>
                          <a:lnTo>
                            <a:pt x="0" y="82932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2797139</wp:posOffset>
            </wp:positionH>
            <wp:positionV relativeFrom="paragraph">
              <wp:posOffset>3398875</wp:posOffset>
            </wp:positionV>
            <wp:extent cx="55790" cy="180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790" cy="180"/>
                    </a:xfrm>
                    <a:custGeom>
                      <a:rect l="l" t="t" r="r" b="b"/>
                      <a:pathLst>
                        <a:path w="53340" h="180">
                          <a:moveTo>
                            <a:pt x="5334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3" behindDoc="1" locked="0" layoutInCell="1" allowOverlap="1">
            <wp:simplePos x="0" y="0"/>
            <wp:positionH relativeFrom="page">
              <wp:posOffset>3649140</wp:posOffset>
            </wp:positionH>
            <wp:positionV relativeFrom="paragraph">
              <wp:posOffset>3413966</wp:posOffset>
            </wp:positionV>
            <wp:extent cx="54861" cy="46180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1" cy="46180"/>
                    </a:xfrm>
                    <a:custGeom>
                      <a:rect l="l" t="t" r="r" b="b"/>
                      <a:pathLst>
                        <a:path w="52452" h="51689">
                          <a:moveTo>
                            <a:pt x="24766" y="34925"/>
                          </a:moveTo>
                          <a:lnTo>
                            <a:pt x="35306" y="28322"/>
                          </a:lnTo>
                          <a:lnTo>
                            <a:pt x="28575" y="18034"/>
                          </a:lnTo>
                          <a:lnTo>
                            <a:pt x="18162" y="24384"/>
                          </a:lnTo>
                          <a:lnTo>
                            <a:pt x="24766" y="34925"/>
                          </a:lnTo>
                          <a:lnTo>
                            <a:pt x="21972" y="43180"/>
                          </a:lnTo>
                          <a:lnTo>
                            <a:pt x="43816" y="31116"/>
                          </a:lnTo>
                          <a:lnTo>
                            <a:pt x="31497" y="9525"/>
                          </a:lnTo>
                          <a:lnTo>
                            <a:pt x="9525" y="21591"/>
                          </a:lnTo>
                          <a:lnTo>
                            <a:pt x="21972" y="43180"/>
                          </a:lnTo>
                          <a:lnTo>
                            <a:pt x="20066" y="51689"/>
                          </a:lnTo>
                          <a:lnTo>
                            <a:pt x="52452" y="33020"/>
                          </a:lnTo>
                          <a:lnTo>
                            <a:pt x="33402" y="0"/>
                          </a:lnTo>
                          <a:lnTo>
                            <a:pt x="0" y="19686"/>
                          </a:lnTo>
                          <a:lnTo>
                            <a:pt x="20066" y="51689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8" behindDoc="1" locked="0" layoutInCell="1" allowOverlap="1">
            <wp:simplePos x="0" y="0"/>
            <wp:positionH relativeFrom="page">
              <wp:posOffset>4046847</wp:posOffset>
            </wp:positionH>
            <wp:positionV relativeFrom="paragraph">
              <wp:posOffset>3413966</wp:posOffset>
            </wp:positionV>
            <wp:extent cx="54727" cy="46180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27" cy="46180"/>
                    </a:xfrm>
                    <a:custGeom>
                      <a:rect l="l" t="t" r="r" b="b"/>
                      <a:pathLst>
                        <a:path w="52324" h="51689">
                          <a:moveTo>
                            <a:pt x="23749" y="34925"/>
                          </a:moveTo>
                          <a:lnTo>
                            <a:pt x="35180" y="28322"/>
                          </a:lnTo>
                          <a:lnTo>
                            <a:pt x="28575" y="18034"/>
                          </a:lnTo>
                          <a:lnTo>
                            <a:pt x="17146" y="24384"/>
                          </a:lnTo>
                          <a:lnTo>
                            <a:pt x="23749" y="34925"/>
                          </a:lnTo>
                          <a:lnTo>
                            <a:pt x="21844" y="43180"/>
                          </a:lnTo>
                          <a:lnTo>
                            <a:pt x="43815" y="30227"/>
                          </a:lnTo>
                          <a:lnTo>
                            <a:pt x="30481" y="8509"/>
                          </a:lnTo>
                          <a:lnTo>
                            <a:pt x="8509" y="21591"/>
                          </a:lnTo>
                          <a:lnTo>
                            <a:pt x="21844" y="43180"/>
                          </a:lnTo>
                          <a:lnTo>
                            <a:pt x="19940" y="51689"/>
                          </a:lnTo>
                          <a:lnTo>
                            <a:pt x="52324" y="33020"/>
                          </a:lnTo>
                          <a:lnTo>
                            <a:pt x="32386" y="0"/>
                          </a:lnTo>
                          <a:lnTo>
                            <a:pt x="0" y="19686"/>
                          </a:lnTo>
                          <a:lnTo>
                            <a:pt x="19940" y="51689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4" behindDoc="1" locked="0" layoutInCell="1" allowOverlap="1">
            <wp:simplePos x="0" y="0"/>
            <wp:positionH relativeFrom="page">
              <wp:posOffset>3496779</wp:posOffset>
            </wp:positionH>
            <wp:positionV relativeFrom="paragraph">
              <wp:posOffset>3437453</wp:posOffset>
            </wp:positionV>
            <wp:extent cx="180257" cy="594051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257" cy="594051"/>
                    </a:xfrm>
                    <a:custGeom>
                      <a:rect l="l" t="t" r="r" b="b"/>
                      <a:pathLst>
                        <a:path w="172340" h="664909">
                          <a:moveTo>
                            <a:pt x="0" y="664909"/>
                          </a:moveTo>
                          <a:lnTo>
                            <a:pt x="17234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9" behindDoc="1" locked="0" layoutInCell="1" allowOverlap="1">
            <wp:simplePos x="0" y="0"/>
            <wp:positionH relativeFrom="page">
              <wp:posOffset>3904050</wp:posOffset>
            </wp:positionH>
            <wp:positionV relativeFrom="paragraph">
              <wp:posOffset>3437453</wp:posOffset>
            </wp:positionV>
            <wp:extent cx="170693" cy="594051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0693" cy="594051"/>
                    </a:xfrm>
                    <a:custGeom>
                      <a:rect l="l" t="t" r="r" b="b"/>
                      <a:pathLst>
                        <a:path w="163196" h="664909">
                          <a:moveTo>
                            <a:pt x="0" y="664909"/>
                          </a:moveTo>
                          <a:lnTo>
                            <a:pt x="163196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4329652</wp:posOffset>
            </wp:positionH>
            <wp:positionV relativeFrom="paragraph">
              <wp:posOffset>3447779</wp:posOffset>
            </wp:positionV>
            <wp:extent cx="206158" cy="74547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6158" cy="74547"/>
                    </a:xfrm>
                    <a:custGeom>
                      <a:rect l="l" t="t" r="r" b="b"/>
                      <a:pathLst>
                        <a:path w="197103" h="83439">
                          <a:moveTo>
                            <a:pt x="197103" y="83439"/>
                          </a:moveTo>
                          <a:lnTo>
                            <a:pt x="196088" y="78612"/>
                          </a:lnTo>
                          <a:lnTo>
                            <a:pt x="195199" y="75183"/>
                          </a:lnTo>
                          <a:lnTo>
                            <a:pt x="193294" y="71373"/>
                          </a:lnTo>
                          <a:lnTo>
                            <a:pt x="191389" y="67564"/>
                          </a:lnTo>
                          <a:lnTo>
                            <a:pt x="189483" y="63753"/>
                          </a:lnTo>
                          <a:lnTo>
                            <a:pt x="187578" y="59944"/>
                          </a:lnTo>
                          <a:lnTo>
                            <a:pt x="185674" y="56133"/>
                          </a:lnTo>
                          <a:lnTo>
                            <a:pt x="182752" y="52705"/>
                          </a:lnTo>
                          <a:lnTo>
                            <a:pt x="180847" y="49783"/>
                          </a:lnTo>
                          <a:lnTo>
                            <a:pt x="178053" y="45973"/>
                          </a:lnTo>
                          <a:lnTo>
                            <a:pt x="175133" y="42164"/>
                          </a:lnTo>
                          <a:lnTo>
                            <a:pt x="173227" y="39242"/>
                          </a:lnTo>
                          <a:lnTo>
                            <a:pt x="170433" y="36448"/>
                          </a:lnTo>
                          <a:lnTo>
                            <a:pt x="166624" y="33655"/>
                          </a:lnTo>
                          <a:lnTo>
                            <a:pt x="163702" y="29717"/>
                          </a:lnTo>
                          <a:lnTo>
                            <a:pt x="160908" y="28194"/>
                          </a:lnTo>
                          <a:lnTo>
                            <a:pt x="157099" y="25400"/>
                          </a:lnTo>
                          <a:lnTo>
                            <a:pt x="154177" y="22478"/>
                          </a:lnTo>
                          <a:lnTo>
                            <a:pt x="150368" y="19684"/>
                          </a:lnTo>
                          <a:lnTo>
                            <a:pt x="146558" y="17780"/>
                          </a:lnTo>
                          <a:lnTo>
                            <a:pt x="143764" y="15875"/>
                          </a:lnTo>
                          <a:lnTo>
                            <a:pt x="139953" y="12953"/>
                          </a:lnTo>
                          <a:lnTo>
                            <a:pt x="136144" y="11048"/>
                          </a:lnTo>
                          <a:lnTo>
                            <a:pt x="132333" y="10159"/>
                          </a:lnTo>
                          <a:lnTo>
                            <a:pt x="128524" y="8255"/>
                          </a:lnTo>
                          <a:lnTo>
                            <a:pt x="123697" y="6350"/>
                          </a:lnTo>
                          <a:lnTo>
                            <a:pt x="119888" y="5333"/>
                          </a:lnTo>
                          <a:lnTo>
                            <a:pt x="116077" y="3809"/>
                          </a:lnTo>
                          <a:lnTo>
                            <a:pt x="112268" y="2794"/>
                          </a:lnTo>
                          <a:lnTo>
                            <a:pt x="107569" y="1905"/>
                          </a:lnTo>
                          <a:lnTo>
                            <a:pt x="103758" y="1905"/>
                          </a:lnTo>
                          <a:lnTo>
                            <a:pt x="98933" y="889"/>
                          </a:lnTo>
                          <a:lnTo>
                            <a:pt x="95122" y="0"/>
                          </a:lnTo>
                          <a:lnTo>
                            <a:pt x="90424" y="0"/>
                          </a:lnTo>
                          <a:lnTo>
                            <a:pt x="86614" y="0"/>
                          </a:lnTo>
                          <a:lnTo>
                            <a:pt x="82803" y="0"/>
                          </a:lnTo>
                          <a:lnTo>
                            <a:pt x="77977" y="0"/>
                          </a:lnTo>
                          <a:lnTo>
                            <a:pt x="74295" y="0"/>
                          </a:lnTo>
                          <a:lnTo>
                            <a:pt x="69469" y="889"/>
                          </a:lnTo>
                          <a:lnTo>
                            <a:pt x="65658" y="889"/>
                          </a:lnTo>
                          <a:lnTo>
                            <a:pt x="60959" y="1905"/>
                          </a:lnTo>
                          <a:lnTo>
                            <a:pt x="57150" y="2794"/>
                          </a:lnTo>
                          <a:lnTo>
                            <a:pt x="53339" y="3809"/>
                          </a:lnTo>
                          <a:lnTo>
                            <a:pt x="48514" y="4698"/>
                          </a:lnTo>
                          <a:lnTo>
                            <a:pt x="44703" y="6350"/>
                          </a:lnTo>
                          <a:lnTo>
                            <a:pt x="40894" y="7239"/>
                          </a:lnTo>
                          <a:lnTo>
                            <a:pt x="37083" y="9144"/>
                          </a:lnTo>
                          <a:lnTo>
                            <a:pt x="33274" y="11048"/>
                          </a:lnTo>
                          <a:lnTo>
                            <a:pt x="29464" y="12953"/>
                          </a:lnTo>
                          <a:lnTo>
                            <a:pt x="25653" y="14858"/>
                          </a:lnTo>
                          <a:lnTo>
                            <a:pt x="21844" y="16764"/>
                          </a:lnTo>
                          <a:lnTo>
                            <a:pt x="18033" y="18669"/>
                          </a:lnTo>
                          <a:lnTo>
                            <a:pt x="14224" y="21462"/>
                          </a:lnTo>
                          <a:lnTo>
                            <a:pt x="11430" y="24383"/>
                          </a:lnTo>
                          <a:lnTo>
                            <a:pt x="7620" y="26289"/>
                          </a:lnTo>
                          <a:lnTo>
                            <a:pt x="4699" y="29209"/>
                          </a:lnTo>
                          <a:lnTo>
                            <a:pt x="1905" y="31750"/>
                          </a:lnTo>
                          <a:lnTo>
                            <a:pt x="0" y="3365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2961721</wp:posOffset>
            </wp:positionH>
            <wp:positionV relativeFrom="paragraph">
              <wp:posOffset>3456856</wp:posOffset>
            </wp:positionV>
            <wp:extent cx="22981" cy="19290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81" cy="19290"/>
                    </a:xfrm>
                    <a:custGeom>
                      <a:rect l="l" t="t" r="r" b="b"/>
                      <a:pathLst>
                        <a:path w="21972" h="21591">
                          <a:moveTo>
                            <a:pt x="0" y="0"/>
                          </a:moveTo>
                          <a:lnTo>
                            <a:pt x="21972" y="21591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4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3472968</wp:posOffset>
            </wp:positionV>
            <wp:extent cx="21917" cy="57867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57867"/>
                    </a:xfrm>
                    <a:custGeom>
                      <a:rect l="l" t="t" r="r" b="b"/>
                      <a:pathLst>
                        <a:path w="20955" h="64770">
                          <a:moveTo>
                            <a:pt x="10540" y="64770"/>
                          </a:moveTo>
                          <a:lnTo>
                            <a:pt x="11430" y="62864"/>
                          </a:lnTo>
                          <a:lnTo>
                            <a:pt x="13334" y="60959"/>
                          </a:lnTo>
                          <a:lnTo>
                            <a:pt x="15240" y="58165"/>
                          </a:lnTo>
                          <a:lnTo>
                            <a:pt x="16256" y="56261"/>
                          </a:lnTo>
                          <a:lnTo>
                            <a:pt x="17144" y="54356"/>
                          </a:lnTo>
                          <a:lnTo>
                            <a:pt x="18160" y="51434"/>
                          </a:lnTo>
                          <a:lnTo>
                            <a:pt x="19050" y="49529"/>
                          </a:lnTo>
                          <a:lnTo>
                            <a:pt x="20065" y="46989"/>
                          </a:lnTo>
                          <a:lnTo>
                            <a:pt x="20065" y="45084"/>
                          </a:lnTo>
                          <a:lnTo>
                            <a:pt x="20955" y="42290"/>
                          </a:lnTo>
                          <a:lnTo>
                            <a:pt x="20955" y="39370"/>
                          </a:lnTo>
                          <a:lnTo>
                            <a:pt x="20955" y="37464"/>
                          </a:lnTo>
                          <a:lnTo>
                            <a:pt x="20955" y="34543"/>
                          </a:lnTo>
                          <a:lnTo>
                            <a:pt x="20955" y="31750"/>
                          </a:lnTo>
                          <a:lnTo>
                            <a:pt x="20955" y="29845"/>
                          </a:lnTo>
                          <a:lnTo>
                            <a:pt x="20065" y="26923"/>
                          </a:lnTo>
                          <a:lnTo>
                            <a:pt x="20065" y="25018"/>
                          </a:lnTo>
                          <a:lnTo>
                            <a:pt x="19050" y="22606"/>
                          </a:lnTo>
                          <a:lnTo>
                            <a:pt x="18160" y="20573"/>
                          </a:lnTo>
                          <a:lnTo>
                            <a:pt x="17144" y="17779"/>
                          </a:lnTo>
                          <a:lnTo>
                            <a:pt x="15240" y="15875"/>
                          </a:lnTo>
                          <a:lnTo>
                            <a:pt x="14350" y="13081"/>
                          </a:lnTo>
                          <a:lnTo>
                            <a:pt x="12446" y="11048"/>
                          </a:lnTo>
                          <a:lnTo>
                            <a:pt x="11430" y="9143"/>
                          </a:lnTo>
                          <a:lnTo>
                            <a:pt x="9525" y="7365"/>
                          </a:lnTo>
                          <a:lnTo>
                            <a:pt x="7619" y="5461"/>
                          </a:lnTo>
                          <a:lnTo>
                            <a:pt x="5715" y="4445"/>
                          </a:lnTo>
                          <a:lnTo>
                            <a:pt x="3809" y="2539"/>
                          </a:lnTo>
                          <a:lnTo>
                            <a:pt x="1905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4" behindDoc="1" locked="0" layoutInCell="1" allowOverlap="1">
            <wp:simplePos x="0" y="0"/>
            <wp:positionH relativeFrom="page">
              <wp:posOffset>4259913</wp:posOffset>
            </wp:positionH>
            <wp:positionV relativeFrom="paragraph">
              <wp:posOffset>3477847</wp:posOffset>
            </wp:positionV>
            <wp:extent cx="69738" cy="58887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738" cy="58887"/>
                    </a:xfrm>
                    <a:custGeom>
                      <a:rect l="l" t="t" r="r" b="b"/>
                      <a:pathLst>
                        <a:path w="66675" h="65912">
                          <a:moveTo>
                            <a:pt x="0" y="65912"/>
                          </a:moveTo>
                          <a:lnTo>
                            <a:pt x="6667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9" behindDoc="1" locked="0" layoutInCell="1" allowOverlap="1">
            <wp:simplePos x="0" y="0"/>
            <wp:positionH relativeFrom="page">
              <wp:posOffset>2391861</wp:posOffset>
            </wp:positionH>
            <wp:positionV relativeFrom="paragraph">
              <wp:posOffset>3474330</wp:posOffset>
            </wp:positionV>
            <wp:extent cx="44764" cy="38011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764" cy="38011"/>
                    </a:xfrm>
                    <a:custGeom>
                      <a:rect l="l" t="t" r="r" b="b"/>
                      <a:pathLst>
                        <a:path w="42798" h="42545">
                          <a:moveTo>
                            <a:pt x="16128" y="28322"/>
                          </a:moveTo>
                          <a:lnTo>
                            <a:pt x="28575" y="26416"/>
                          </a:lnTo>
                          <a:lnTo>
                            <a:pt x="26669" y="14352"/>
                          </a:lnTo>
                          <a:lnTo>
                            <a:pt x="14223" y="16256"/>
                          </a:lnTo>
                          <a:lnTo>
                            <a:pt x="16128" y="28322"/>
                          </a:lnTo>
                          <a:lnTo>
                            <a:pt x="10414" y="34925"/>
                          </a:lnTo>
                          <a:lnTo>
                            <a:pt x="35178" y="32131"/>
                          </a:lnTo>
                          <a:lnTo>
                            <a:pt x="32384" y="6731"/>
                          </a:lnTo>
                          <a:lnTo>
                            <a:pt x="6603" y="10541"/>
                          </a:lnTo>
                          <a:lnTo>
                            <a:pt x="10414" y="34925"/>
                          </a:lnTo>
                          <a:lnTo>
                            <a:pt x="4698" y="42545"/>
                          </a:lnTo>
                          <a:lnTo>
                            <a:pt x="42798" y="37847"/>
                          </a:lnTo>
                          <a:lnTo>
                            <a:pt x="38100" y="0"/>
                          </a:lnTo>
                          <a:lnTo>
                            <a:pt x="0" y="4827"/>
                          </a:lnTo>
                          <a:lnTo>
                            <a:pt x="4698" y="4254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0" behindDoc="1" locked="0" layoutInCell="1" allowOverlap="1">
            <wp:simplePos x="0" y="0"/>
            <wp:positionH relativeFrom="page">
              <wp:posOffset>1922517</wp:posOffset>
            </wp:positionH>
            <wp:positionV relativeFrom="paragraph">
              <wp:posOffset>3493165</wp:posOffset>
            </wp:positionV>
            <wp:extent cx="491262" cy="538339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1262" cy="538339"/>
                    </a:xfrm>
                    <a:custGeom>
                      <a:rect l="l" t="t" r="r" b="b"/>
                      <a:pathLst>
                        <a:path w="469685" h="602551">
                          <a:moveTo>
                            <a:pt x="0" y="602551"/>
                          </a:moveTo>
                          <a:lnTo>
                            <a:pt x="469685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2301932</wp:posOffset>
            </wp:positionH>
            <wp:positionV relativeFrom="paragraph">
              <wp:posOffset>3504738</wp:posOffset>
            </wp:positionV>
            <wp:extent cx="19262" cy="9304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262" cy="9304"/>
                    </a:xfrm>
                    <a:custGeom>
                      <a:rect l="l" t="t" r="r" b="b"/>
                      <a:pathLst>
                        <a:path w="18416" h="10414">
                          <a:moveTo>
                            <a:pt x="0" y="0"/>
                          </a:moveTo>
                          <a:lnTo>
                            <a:pt x="18416" y="10414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5" behindDoc="1" locked="0" layoutInCell="1" allowOverlap="1">
            <wp:simplePos x="0" y="0"/>
            <wp:positionH relativeFrom="page">
              <wp:posOffset>2311230</wp:posOffset>
            </wp:positionH>
            <wp:positionV relativeFrom="paragraph">
              <wp:posOffset>3504738</wp:posOffset>
            </wp:positionV>
            <wp:extent cx="34801" cy="10211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01" cy="10211"/>
                    </a:xfrm>
                    <a:custGeom>
                      <a:rect l="l" t="t" r="r" b="b"/>
                      <a:pathLst>
                        <a:path w="33273" h="11430">
                          <a:moveTo>
                            <a:pt x="0" y="5716"/>
                          </a:moveTo>
                          <a:lnTo>
                            <a:pt x="1905" y="6731"/>
                          </a:lnTo>
                          <a:lnTo>
                            <a:pt x="2794" y="7620"/>
                          </a:lnTo>
                          <a:lnTo>
                            <a:pt x="4698" y="8509"/>
                          </a:lnTo>
                          <a:lnTo>
                            <a:pt x="6603" y="9525"/>
                          </a:lnTo>
                          <a:lnTo>
                            <a:pt x="7620" y="9525"/>
                          </a:lnTo>
                          <a:lnTo>
                            <a:pt x="9525" y="10414"/>
                          </a:lnTo>
                          <a:lnTo>
                            <a:pt x="11430" y="10414"/>
                          </a:lnTo>
                          <a:lnTo>
                            <a:pt x="13334" y="11430"/>
                          </a:lnTo>
                          <a:lnTo>
                            <a:pt x="15239" y="11430"/>
                          </a:lnTo>
                          <a:lnTo>
                            <a:pt x="17145" y="10414"/>
                          </a:lnTo>
                          <a:lnTo>
                            <a:pt x="19050" y="10414"/>
                          </a:lnTo>
                          <a:lnTo>
                            <a:pt x="19939" y="10414"/>
                          </a:lnTo>
                          <a:lnTo>
                            <a:pt x="21844" y="9525"/>
                          </a:lnTo>
                          <a:lnTo>
                            <a:pt x="23748" y="8509"/>
                          </a:lnTo>
                          <a:lnTo>
                            <a:pt x="25653" y="7620"/>
                          </a:lnTo>
                          <a:lnTo>
                            <a:pt x="26670" y="6731"/>
                          </a:lnTo>
                          <a:lnTo>
                            <a:pt x="28575" y="5716"/>
                          </a:lnTo>
                          <a:lnTo>
                            <a:pt x="29464" y="4827"/>
                          </a:lnTo>
                          <a:lnTo>
                            <a:pt x="30480" y="3811"/>
                          </a:lnTo>
                          <a:lnTo>
                            <a:pt x="31369" y="1905"/>
                          </a:lnTo>
                          <a:lnTo>
                            <a:pt x="32384" y="0"/>
                          </a:lnTo>
                          <a:lnTo>
                            <a:pt x="33273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2346033</wp:posOffset>
            </wp:positionH>
            <wp:positionV relativeFrom="paragraph">
              <wp:posOffset>3504738</wp:posOffset>
            </wp:positionV>
            <wp:extent cx="43835" cy="9304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5" cy="9304"/>
                    </a:xfrm>
                    <a:custGeom>
                      <a:rect l="l" t="t" r="r" b="b"/>
                      <a:pathLst>
                        <a:path w="41910" h="10414">
                          <a:moveTo>
                            <a:pt x="41910" y="10414"/>
                          </a:moveTo>
                          <a:lnTo>
                            <a:pt x="38100" y="10414"/>
                          </a:lnTo>
                          <a:lnTo>
                            <a:pt x="34291" y="10414"/>
                          </a:lnTo>
                          <a:lnTo>
                            <a:pt x="30480" y="10414"/>
                          </a:lnTo>
                          <a:lnTo>
                            <a:pt x="26671" y="9525"/>
                          </a:lnTo>
                          <a:lnTo>
                            <a:pt x="23877" y="8509"/>
                          </a:lnTo>
                          <a:lnTo>
                            <a:pt x="20066" y="8509"/>
                          </a:lnTo>
                          <a:lnTo>
                            <a:pt x="16257" y="7620"/>
                          </a:lnTo>
                          <a:lnTo>
                            <a:pt x="13335" y="5716"/>
                          </a:lnTo>
                          <a:lnTo>
                            <a:pt x="9525" y="4827"/>
                          </a:lnTo>
                          <a:lnTo>
                            <a:pt x="5716" y="3811"/>
                          </a:lnTo>
                          <a:lnTo>
                            <a:pt x="2922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7" behindDoc="1" locked="0" layoutInCell="1" allowOverlap="1">
            <wp:simplePos x="0" y="0"/>
            <wp:positionH relativeFrom="page">
              <wp:posOffset>2389868</wp:posOffset>
            </wp:positionH>
            <wp:positionV relativeFrom="paragraph">
              <wp:posOffset>3504738</wp:posOffset>
            </wp:positionV>
            <wp:extent cx="43836" cy="9304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6" cy="9304"/>
                    </a:xfrm>
                    <a:custGeom>
                      <a:rect l="l" t="t" r="r" b="b"/>
                      <a:pathLst>
                        <a:path w="41911" h="10414">
                          <a:moveTo>
                            <a:pt x="0" y="10414"/>
                          </a:moveTo>
                          <a:lnTo>
                            <a:pt x="3811" y="10414"/>
                          </a:lnTo>
                          <a:lnTo>
                            <a:pt x="6604" y="10414"/>
                          </a:lnTo>
                          <a:lnTo>
                            <a:pt x="10414" y="10414"/>
                          </a:lnTo>
                          <a:lnTo>
                            <a:pt x="14225" y="9525"/>
                          </a:lnTo>
                          <a:lnTo>
                            <a:pt x="18034" y="8509"/>
                          </a:lnTo>
                          <a:lnTo>
                            <a:pt x="21845" y="8509"/>
                          </a:lnTo>
                          <a:lnTo>
                            <a:pt x="24765" y="7620"/>
                          </a:lnTo>
                          <a:lnTo>
                            <a:pt x="28575" y="5716"/>
                          </a:lnTo>
                          <a:lnTo>
                            <a:pt x="32386" y="4827"/>
                          </a:lnTo>
                          <a:lnTo>
                            <a:pt x="35179" y="3811"/>
                          </a:lnTo>
                          <a:lnTo>
                            <a:pt x="38989" y="1905"/>
                          </a:lnTo>
                          <a:lnTo>
                            <a:pt x="41911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2433704</wp:posOffset>
            </wp:positionH>
            <wp:positionV relativeFrom="paragraph">
              <wp:posOffset>3504738</wp:posOffset>
            </wp:positionV>
            <wp:extent cx="33871" cy="10211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871" cy="10211"/>
                    </a:xfrm>
                    <a:custGeom>
                      <a:rect l="l" t="t" r="r" b="b"/>
                      <a:pathLst>
                        <a:path w="32384" h="11430">
                          <a:moveTo>
                            <a:pt x="32384" y="5716"/>
                          </a:moveTo>
                          <a:lnTo>
                            <a:pt x="31368" y="6731"/>
                          </a:lnTo>
                          <a:lnTo>
                            <a:pt x="29464" y="7620"/>
                          </a:lnTo>
                          <a:lnTo>
                            <a:pt x="28575" y="8509"/>
                          </a:lnTo>
                          <a:lnTo>
                            <a:pt x="26670" y="9525"/>
                          </a:lnTo>
                          <a:lnTo>
                            <a:pt x="24764" y="9525"/>
                          </a:lnTo>
                          <a:lnTo>
                            <a:pt x="22859" y="10414"/>
                          </a:lnTo>
                          <a:lnTo>
                            <a:pt x="20954" y="10414"/>
                          </a:lnTo>
                          <a:lnTo>
                            <a:pt x="19939" y="11430"/>
                          </a:lnTo>
                          <a:lnTo>
                            <a:pt x="18034" y="11430"/>
                          </a:lnTo>
                          <a:lnTo>
                            <a:pt x="16128" y="10414"/>
                          </a:lnTo>
                          <a:lnTo>
                            <a:pt x="14223" y="10414"/>
                          </a:lnTo>
                          <a:lnTo>
                            <a:pt x="12318" y="10414"/>
                          </a:lnTo>
                          <a:lnTo>
                            <a:pt x="10414" y="9525"/>
                          </a:lnTo>
                          <a:lnTo>
                            <a:pt x="9525" y="8509"/>
                          </a:lnTo>
                          <a:lnTo>
                            <a:pt x="7620" y="7620"/>
                          </a:lnTo>
                          <a:lnTo>
                            <a:pt x="5714" y="6731"/>
                          </a:lnTo>
                          <a:lnTo>
                            <a:pt x="4698" y="5716"/>
                          </a:lnTo>
                          <a:lnTo>
                            <a:pt x="2793" y="4827"/>
                          </a:lnTo>
                          <a:lnTo>
                            <a:pt x="1904" y="3811"/>
                          </a:lnTo>
                          <a:lnTo>
                            <a:pt x="889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4" behindDoc="1" locked="0" layoutInCell="1" allowOverlap="1">
            <wp:simplePos x="0" y="0"/>
            <wp:positionH relativeFrom="page">
              <wp:posOffset>2458544</wp:posOffset>
            </wp:positionH>
            <wp:positionV relativeFrom="paragraph">
              <wp:posOffset>3504738</wp:posOffset>
            </wp:positionV>
            <wp:extent cx="18995" cy="9304"/>
            <wp:effectExtent l="0" t="0" r="0" b="0"/>
            <wp:wrapNone/>
            <wp:docPr id="424" name="Freeform 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5" cy="9304"/>
                    </a:xfrm>
                    <a:custGeom>
                      <a:rect l="l" t="t" r="r" b="b"/>
                      <a:pathLst>
                        <a:path w="18161" h="10414">
                          <a:moveTo>
                            <a:pt x="18161" y="0"/>
                          </a:moveTo>
                          <a:lnTo>
                            <a:pt x="0" y="10414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3400872</wp:posOffset>
            </wp:positionH>
            <wp:positionV relativeFrom="paragraph">
              <wp:posOffset>3518014</wp:posOffset>
            </wp:positionV>
            <wp:extent cx="126857" cy="106998"/>
            <wp:effectExtent l="0" t="0" r="0" b="0"/>
            <wp:wrapNone/>
            <wp:docPr id="425" name="Freeform 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857" cy="106998"/>
                    </a:xfrm>
                    <a:custGeom>
                      <a:rect l="l" t="t" r="r" b="b"/>
                      <a:pathLst>
                        <a:path w="121285" h="119761">
                          <a:moveTo>
                            <a:pt x="121285" y="60389"/>
                          </a:moveTo>
                          <a:lnTo>
                            <a:pt x="121285" y="56579"/>
                          </a:lnTo>
                          <a:lnTo>
                            <a:pt x="121285" y="53721"/>
                          </a:lnTo>
                          <a:lnTo>
                            <a:pt x="120269" y="50864"/>
                          </a:lnTo>
                          <a:lnTo>
                            <a:pt x="120269" y="48007"/>
                          </a:lnTo>
                          <a:lnTo>
                            <a:pt x="119381" y="45466"/>
                          </a:lnTo>
                          <a:lnTo>
                            <a:pt x="118365" y="42609"/>
                          </a:lnTo>
                          <a:lnTo>
                            <a:pt x="117475" y="39752"/>
                          </a:lnTo>
                          <a:lnTo>
                            <a:pt x="116460" y="36830"/>
                          </a:lnTo>
                          <a:lnTo>
                            <a:pt x="115570" y="34036"/>
                          </a:lnTo>
                          <a:lnTo>
                            <a:pt x="113666" y="31243"/>
                          </a:lnTo>
                          <a:lnTo>
                            <a:pt x="112650" y="28321"/>
                          </a:lnTo>
                          <a:lnTo>
                            <a:pt x="110744" y="26416"/>
                          </a:lnTo>
                          <a:lnTo>
                            <a:pt x="108840" y="23622"/>
                          </a:lnTo>
                          <a:lnTo>
                            <a:pt x="106935" y="20955"/>
                          </a:lnTo>
                          <a:lnTo>
                            <a:pt x="105029" y="19050"/>
                          </a:lnTo>
                          <a:lnTo>
                            <a:pt x="103125" y="17272"/>
                          </a:lnTo>
                          <a:lnTo>
                            <a:pt x="100331" y="15368"/>
                          </a:lnTo>
                          <a:lnTo>
                            <a:pt x="98425" y="13463"/>
                          </a:lnTo>
                          <a:lnTo>
                            <a:pt x="95504" y="11430"/>
                          </a:lnTo>
                          <a:lnTo>
                            <a:pt x="93600" y="9525"/>
                          </a:lnTo>
                          <a:lnTo>
                            <a:pt x="90806" y="7747"/>
                          </a:lnTo>
                          <a:lnTo>
                            <a:pt x="87885" y="6732"/>
                          </a:lnTo>
                          <a:lnTo>
                            <a:pt x="85091" y="4827"/>
                          </a:lnTo>
                          <a:lnTo>
                            <a:pt x="82169" y="3938"/>
                          </a:lnTo>
                          <a:lnTo>
                            <a:pt x="79375" y="2921"/>
                          </a:lnTo>
                          <a:lnTo>
                            <a:pt x="76454" y="1905"/>
                          </a:lnTo>
                          <a:lnTo>
                            <a:pt x="73660" y="1016"/>
                          </a:lnTo>
                          <a:lnTo>
                            <a:pt x="70740" y="1016"/>
                          </a:lnTo>
                          <a:lnTo>
                            <a:pt x="67945" y="0"/>
                          </a:lnTo>
                          <a:lnTo>
                            <a:pt x="65025" y="0"/>
                          </a:lnTo>
                          <a:lnTo>
                            <a:pt x="62231" y="0"/>
                          </a:lnTo>
                          <a:lnTo>
                            <a:pt x="58420" y="0"/>
                          </a:lnTo>
                          <a:lnTo>
                            <a:pt x="55626" y="0"/>
                          </a:lnTo>
                          <a:lnTo>
                            <a:pt x="52706" y="0"/>
                          </a:lnTo>
                          <a:lnTo>
                            <a:pt x="49912" y="1016"/>
                          </a:lnTo>
                          <a:lnTo>
                            <a:pt x="46991" y="1905"/>
                          </a:lnTo>
                          <a:lnTo>
                            <a:pt x="44197" y="1905"/>
                          </a:lnTo>
                          <a:lnTo>
                            <a:pt x="41275" y="2921"/>
                          </a:lnTo>
                          <a:lnTo>
                            <a:pt x="38482" y="3938"/>
                          </a:lnTo>
                          <a:lnTo>
                            <a:pt x="35560" y="5843"/>
                          </a:lnTo>
                          <a:lnTo>
                            <a:pt x="32766" y="6732"/>
                          </a:lnTo>
                          <a:lnTo>
                            <a:pt x="29845" y="8636"/>
                          </a:lnTo>
                          <a:lnTo>
                            <a:pt x="27051" y="9525"/>
                          </a:lnTo>
                          <a:lnTo>
                            <a:pt x="25147" y="11430"/>
                          </a:lnTo>
                          <a:lnTo>
                            <a:pt x="22225" y="13463"/>
                          </a:lnTo>
                          <a:lnTo>
                            <a:pt x="20066" y="15368"/>
                          </a:lnTo>
                          <a:lnTo>
                            <a:pt x="17145" y="17272"/>
                          </a:lnTo>
                          <a:lnTo>
                            <a:pt x="15241" y="20066"/>
                          </a:lnTo>
                          <a:lnTo>
                            <a:pt x="13335" y="21971"/>
                          </a:lnTo>
                          <a:lnTo>
                            <a:pt x="11431" y="24511"/>
                          </a:lnTo>
                          <a:lnTo>
                            <a:pt x="9525" y="26416"/>
                          </a:lnTo>
                          <a:lnTo>
                            <a:pt x="8637" y="29338"/>
                          </a:lnTo>
                          <a:lnTo>
                            <a:pt x="6732" y="32132"/>
                          </a:lnTo>
                          <a:lnTo>
                            <a:pt x="5716" y="34925"/>
                          </a:lnTo>
                          <a:lnTo>
                            <a:pt x="3810" y="37846"/>
                          </a:lnTo>
                          <a:lnTo>
                            <a:pt x="2922" y="39752"/>
                          </a:lnTo>
                          <a:lnTo>
                            <a:pt x="1906" y="43561"/>
                          </a:lnTo>
                          <a:lnTo>
                            <a:pt x="1016" y="46419"/>
                          </a:lnTo>
                          <a:lnTo>
                            <a:pt x="1016" y="48959"/>
                          </a:lnTo>
                          <a:lnTo>
                            <a:pt x="0" y="51816"/>
                          </a:lnTo>
                          <a:lnTo>
                            <a:pt x="0" y="54674"/>
                          </a:lnTo>
                          <a:lnTo>
                            <a:pt x="0" y="57532"/>
                          </a:lnTo>
                          <a:lnTo>
                            <a:pt x="0" y="60389"/>
                          </a:lnTo>
                          <a:lnTo>
                            <a:pt x="0" y="64199"/>
                          </a:lnTo>
                          <a:lnTo>
                            <a:pt x="0" y="67057"/>
                          </a:lnTo>
                          <a:lnTo>
                            <a:pt x="0" y="69914"/>
                          </a:lnTo>
                          <a:lnTo>
                            <a:pt x="1016" y="72454"/>
                          </a:lnTo>
                          <a:lnTo>
                            <a:pt x="1906" y="75311"/>
                          </a:lnTo>
                          <a:lnTo>
                            <a:pt x="2922" y="78169"/>
                          </a:lnTo>
                          <a:lnTo>
                            <a:pt x="3810" y="81027"/>
                          </a:lnTo>
                          <a:lnTo>
                            <a:pt x="4826" y="83884"/>
                          </a:lnTo>
                          <a:lnTo>
                            <a:pt x="5716" y="86741"/>
                          </a:lnTo>
                          <a:lnTo>
                            <a:pt x="7620" y="89599"/>
                          </a:lnTo>
                          <a:lnTo>
                            <a:pt x="8637" y="92457"/>
                          </a:lnTo>
                          <a:lnTo>
                            <a:pt x="10541" y="94361"/>
                          </a:lnTo>
                          <a:lnTo>
                            <a:pt x="12447" y="96902"/>
                          </a:lnTo>
                          <a:lnTo>
                            <a:pt x="14351" y="98807"/>
                          </a:lnTo>
                          <a:lnTo>
                            <a:pt x="16257" y="101664"/>
                          </a:lnTo>
                          <a:lnTo>
                            <a:pt x="19050" y="103569"/>
                          </a:lnTo>
                          <a:lnTo>
                            <a:pt x="20956" y="105474"/>
                          </a:lnTo>
                          <a:lnTo>
                            <a:pt x="23241" y="107379"/>
                          </a:lnTo>
                          <a:lnTo>
                            <a:pt x="26035" y="109284"/>
                          </a:lnTo>
                          <a:lnTo>
                            <a:pt x="28957" y="111189"/>
                          </a:lnTo>
                          <a:lnTo>
                            <a:pt x="30862" y="112141"/>
                          </a:lnTo>
                          <a:lnTo>
                            <a:pt x="33656" y="114046"/>
                          </a:lnTo>
                          <a:lnTo>
                            <a:pt x="36576" y="114999"/>
                          </a:lnTo>
                          <a:lnTo>
                            <a:pt x="39370" y="115952"/>
                          </a:lnTo>
                          <a:lnTo>
                            <a:pt x="42291" y="116904"/>
                          </a:lnTo>
                          <a:lnTo>
                            <a:pt x="45085" y="117857"/>
                          </a:lnTo>
                          <a:lnTo>
                            <a:pt x="48007" y="118809"/>
                          </a:lnTo>
                          <a:lnTo>
                            <a:pt x="51816" y="119761"/>
                          </a:lnTo>
                          <a:lnTo>
                            <a:pt x="54610" y="119761"/>
                          </a:lnTo>
                          <a:lnTo>
                            <a:pt x="57532" y="119761"/>
                          </a:lnTo>
                          <a:lnTo>
                            <a:pt x="60325" y="119761"/>
                          </a:lnTo>
                          <a:lnTo>
                            <a:pt x="63119" y="119761"/>
                          </a:lnTo>
                          <a:lnTo>
                            <a:pt x="66041" y="119761"/>
                          </a:lnTo>
                          <a:lnTo>
                            <a:pt x="69850" y="119761"/>
                          </a:lnTo>
                          <a:lnTo>
                            <a:pt x="72644" y="118809"/>
                          </a:lnTo>
                          <a:lnTo>
                            <a:pt x="75566" y="117857"/>
                          </a:lnTo>
                          <a:lnTo>
                            <a:pt x="78360" y="117857"/>
                          </a:lnTo>
                          <a:lnTo>
                            <a:pt x="81281" y="116904"/>
                          </a:lnTo>
                          <a:lnTo>
                            <a:pt x="84075" y="114999"/>
                          </a:lnTo>
                          <a:lnTo>
                            <a:pt x="86995" y="114046"/>
                          </a:lnTo>
                          <a:lnTo>
                            <a:pt x="89790" y="113094"/>
                          </a:lnTo>
                          <a:lnTo>
                            <a:pt x="91694" y="111189"/>
                          </a:lnTo>
                          <a:lnTo>
                            <a:pt x="94616" y="109284"/>
                          </a:lnTo>
                          <a:lnTo>
                            <a:pt x="97410" y="108332"/>
                          </a:lnTo>
                          <a:lnTo>
                            <a:pt x="99315" y="106427"/>
                          </a:lnTo>
                          <a:lnTo>
                            <a:pt x="102235" y="103569"/>
                          </a:lnTo>
                          <a:lnTo>
                            <a:pt x="104141" y="101664"/>
                          </a:lnTo>
                          <a:lnTo>
                            <a:pt x="106045" y="99759"/>
                          </a:lnTo>
                          <a:lnTo>
                            <a:pt x="107950" y="96902"/>
                          </a:lnTo>
                          <a:lnTo>
                            <a:pt x="109856" y="95314"/>
                          </a:lnTo>
                          <a:lnTo>
                            <a:pt x="111760" y="92457"/>
                          </a:lnTo>
                          <a:lnTo>
                            <a:pt x="113666" y="90552"/>
                          </a:lnTo>
                          <a:lnTo>
                            <a:pt x="114554" y="87694"/>
                          </a:lnTo>
                          <a:lnTo>
                            <a:pt x="116460" y="84836"/>
                          </a:lnTo>
                          <a:lnTo>
                            <a:pt x="117475" y="81979"/>
                          </a:lnTo>
                          <a:lnTo>
                            <a:pt x="118365" y="79121"/>
                          </a:lnTo>
                          <a:lnTo>
                            <a:pt x="119381" y="76264"/>
                          </a:lnTo>
                          <a:lnTo>
                            <a:pt x="120269" y="73407"/>
                          </a:lnTo>
                          <a:lnTo>
                            <a:pt x="120269" y="70866"/>
                          </a:lnTo>
                          <a:lnTo>
                            <a:pt x="121285" y="67057"/>
                          </a:lnTo>
                          <a:lnTo>
                            <a:pt x="121285" y="64199"/>
                          </a:lnTo>
                          <a:lnTo>
                            <a:pt x="121285" y="61341"/>
                          </a:lnTo>
                          <a:lnTo>
                            <a:pt x="121285" y="6038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0" behindDoc="1" locked="0" layoutInCell="1" allowOverlap="1">
            <wp:simplePos x="0" y="0"/>
            <wp:positionH relativeFrom="page">
              <wp:posOffset>3925967</wp:posOffset>
            </wp:positionH>
            <wp:positionV relativeFrom="paragraph">
              <wp:posOffset>3514043</wp:posOffset>
            </wp:positionV>
            <wp:extent cx="21917" cy="32679"/>
            <wp:effectExtent l="0" t="0" r="0" b="0"/>
            <wp:wrapNone/>
            <wp:docPr id="426" name="Freeform 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32679"/>
                    </a:xfrm>
                    <a:custGeom>
                      <a:rect l="l" t="t" r="r" b="b"/>
                      <a:pathLst>
                        <a:path w="20955" h="36577">
                          <a:moveTo>
                            <a:pt x="0" y="36577"/>
                          </a:moveTo>
                          <a:lnTo>
                            <a:pt x="2095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4273861</wp:posOffset>
            </wp:positionH>
            <wp:positionV relativeFrom="paragraph">
              <wp:posOffset>3515858</wp:posOffset>
            </wp:positionV>
            <wp:extent cx="3985" cy="3062"/>
            <wp:effectExtent l="0" t="0" r="0" b="0"/>
            <wp:wrapNone/>
            <wp:docPr id="427" name="Freeform 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85" cy="3062"/>
                    </a:xfrm>
                    <a:custGeom>
                      <a:rect l="l" t="t" r="r" b="b"/>
                      <a:pathLst>
                        <a:path w="3810" h="3428">
                          <a:moveTo>
                            <a:pt x="0" y="0"/>
                          </a:moveTo>
                          <a:lnTo>
                            <a:pt x="3810" y="342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4387435</wp:posOffset>
            </wp:positionH>
            <wp:positionV relativeFrom="paragraph">
              <wp:posOffset>3522326</wp:posOffset>
            </wp:positionV>
            <wp:extent cx="148375" cy="123677"/>
            <wp:effectExtent l="0" t="0" r="0" b="0"/>
            <wp:wrapNone/>
            <wp:docPr id="428" name="Freeform 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375" cy="123677"/>
                    </a:xfrm>
                    <a:custGeom>
                      <a:rect l="l" t="t" r="r" b="b"/>
                      <a:pathLst>
                        <a:path w="141858" h="138430">
                          <a:moveTo>
                            <a:pt x="0" y="138430"/>
                          </a:moveTo>
                          <a:lnTo>
                            <a:pt x="141858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4535811</wp:posOffset>
            </wp:positionH>
            <wp:positionV relativeFrom="paragraph">
              <wp:posOffset>3522326</wp:posOffset>
            </wp:positionV>
            <wp:extent cx="10229" cy="7715"/>
            <wp:effectExtent l="0" t="0" r="0" b="0"/>
            <wp:wrapNone/>
            <wp:docPr id="429" name="Freeform 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29" cy="7715"/>
                    </a:xfrm>
                    <a:custGeom>
                      <a:rect l="l" t="t" r="r" b="b"/>
                      <a:pathLst>
                        <a:path w="9780" h="8636">
                          <a:moveTo>
                            <a:pt x="0" y="0"/>
                          </a:moveTo>
                          <a:lnTo>
                            <a:pt x="9780" y="863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4212093</wp:posOffset>
            </wp:positionH>
            <wp:positionV relativeFrom="paragraph">
              <wp:posOffset>3533445</wp:posOffset>
            </wp:positionV>
            <wp:extent cx="43835" cy="35969"/>
            <wp:effectExtent l="0" t="0" r="0" b="0"/>
            <wp:wrapNone/>
            <wp:docPr id="430" name="Freeform 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5" cy="35969"/>
                    </a:xfrm>
                    <a:custGeom>
                      <a:rect l="l" t="t" r="r" b="b"/>
                      <a:pathLst>
                        <a:path w="41910" h="40260">
                          <a:moveTo>
                            <a:pt x="41910" y="0"/>
                          </a:moveTo>
                          <a:lnTo>
                            <a:pt x="0" y="4026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4" behindDoc="1" locked="0" layoutInCell="1" allowOverlap="1">
            <wp:simplePos x="0" y="0"/>
            <wp:positionH relativeFrom="page">
              <wp:posOffset>4255928</wp:posOffset>
            </wp:positionH>
            <wp:positionV relativeFrom="paragraph">
              <wp:posOffset>3533445</wp:posOffset>
            </wp:positionV>
            <wp:extent cx="67744" cy="57811"/>
            <wp:effectExtent l="0" t="0" r="0" b="0"/>
            <wp:wrapNone/>
            <wp:docPr id="431" name="Freeform 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744" cy="57811"/>
                    </a:xfrm>
                    <a:custGeom>
                      <a:rect l="l" t="t" r="r" b="b"/>
                      <a:pathLst>
                        <a:path w="64769" h="64707">
                          <a:moveTo>
                            <a:pt x="64769" y="6470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3277469</wp:posOffset>
            </wp:positionH>
            <wp:positionV relativeFrom="paragraph">
              <wp:posOffset>3542409</wp:posOffset>
            </wp:positionV>
            <wp:extent cx="180" cy="17927"/>
            <wp:effectExtent l="0" t="0" r="0" b="0"/>
            <wp:wrapNone/>
            <wp:docPr id="432" name="Freeform 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27"/>
                    </a:xfrm>
                    <a:custGeom>
                      <a:rect l="l" t="t" r="r" b="b"/>
                      <a:pathLst>
                        <a:path w="180" h="20066">
                          <a:moveTo>
                            <a:pt x="0" y="0"/>
                          </a:moveTo>
                          <a:lnTo>
                            <a:pt x="0" y="2006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3296331</wp:posOffset>
            </wp:positionH>
            <wp:positionV relativeFrom="paragraph">
              <wp:posOffset>3542409</wp:posOffset>
            </wp:positionV>
            <wp:extent cx="180" cy="17927"/>
            <wp:effectExtent l="0" t="0" r="0" b="0"/>
            <wp:wrapNone/>
            <wp:docPr id="433" name="Freeform 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27"/>
                    </a:xfrm>
                    <a:custGeom>
                      <a:rect l="l" t="t" r="r" b="b"/>
                      <a:pathLst>
                        <a:path w="180" h="20066">
                          <a:moveTo>
                            <a:pt x="0" y="0"/>
                          </a:moveTo>
                          <a:lnTo>
                            <a:pt x="0" y="2006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3333127</wp:posOffset>
            </wp:positionH>
            <wp:positionV relativeFrom="paragraph">
              <wp:posOffset>3542409</wp:posOffset>
            </wp:positionV>
            <wp:extent cx="180" cy="17927"/>
            <wp:effectExtent l="0" t="0" r="0" b="0"/>
            <wp:wrapNone/>
            <wp:docPr id="434" name="Freeform 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27"/>
                    </a:xfrm>
                    <a:custGeom>
                      <a:rect l="l" t="t" r="r" b="b"/>
                      <a:pathLst>
                        <a:path w="180" h="20066">
                          <a:moveTo>
                            <a:pt x="0" y="0"/>
                          </a:moveTo>
                          <a:lnTo>
                            <a:pt x="0" y="2006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3" behindDoc="1" locked="0" layoutInCell="1" allowOverlap="1">
            <wp:simplePos x="0" y="0"/>
            <wp:positionH relativeFrom="page">
              <wp:posOffset>3351059</wp:posOffset>
            </wp:positionH>
            <wp:positionV relativeFrom="paragraph">
              <wp:posOffset>3542409</wp:posOffset>
            </wp:positionV>
            <wp:extent cx="180" cy="17927"/>
            <wp:effectExtent l="0" t="0" r="0" b="0"/>
            <wp:wrapNone/>
            <wp:docPr id="435" name="Freeform 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27"/>
                    </a:xfrm>
                    <a:custGeom>
                      <a:rect l="l" t="t" r="r" b="b"/>
                      <a:pathLst>
                        <a:path w="180" h="20066">
                          <a:moveTo>
                            <a:pt x="0" y="0"/>
                          </a:moveTo>
                          <a:lnTo>
                            <a:pt x="0" y="20066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1" locked="0" layoutInCell="1" allowOverlap="1">
            <wp:simplePos x="0" y="0"/>
            <wp:positionH relativeFrom="page">
              <wp:posOffset>3420797</wp:posOffset>
            </wp:positionH>
            <wp:positionV relativeFrom="paragraph">
              <wp:posOffset>3539913</wp:posOffset>
            </wp:positionV>
            <wp:extent cx="87006" cy="63257"/>
            <wp:effectExtent l="0" t="0" r="0" b="0"/>
            <wp:wrapNone/>
            <wp:docPr id="436" name="Freeform 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006" cy="63257"/>
                    </a:xfrm>
                    <a:custGeom>
                      <a:rect l="l" t="t" r="r" b="b"/>
                      <a:pathLst>
                        <a:path w="83185" h="70803">
                          <a:moveTo>
                            <a:pt x="83185" y="34925"/>
                          </a:moveTo>
                          <a:lnTo>
                            <a:pt x="62231" y="0"/>
                          </a:lnTo>
                          <a:moveTo>
                            <a:pt x="20320" y="0"/>
                          </a:moveTo>
                          <a:lnTo>
                            <a:pt x="0" y="35878"/>
                          </a:lnTo>
                          <a:lnTo>
                            <a:pt x="21337" y="70803"/>
                          </a:lnTo>
                          <a:moveTo>
                            <a:pt x="62231" y="70803"/>
                          </a:moveTo>
                          <a:lnTo>
                            <a:pt x="83185" y="3492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4389427</wp:posOffset>
            </wp:positionH>
            <wp:positionV relativeFrom="paragraph">
              <wp:posOffset>3529134</wp:posOffset>
            </wp:positionV>
            <wp:extent cx="54727" cy="46237"/>
            <wp:effectExtent l="0" t="0" r="0" b="0"/>
            <wp:wrapNone/>
            <wp:docPr id="437" name="Freeform 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27" cy="46237"/>
                    </a:xfrm>
                    <a:custGeom>
                      <a:rect l="l" t="t" r="r" b="b"/>
                      <a:pathLst>
                        <a:path w="52324" h="51753">
                          <a:moveTo>
                            <a:pt x="24638" y="34925"/>
                          </a:moveTo>
                          <a:lnTo>
                            <a:pt x="35178" y="28322"/>
                          </a:lnTo>
                          <a:lnTo>
                            <a:pt x="28447" y="17781"/>
                          </a:lnTo>
                          <a:lnTo>
                            <a:pt x="18033" y="23495"/>
                          </a:lnTo>
                          <a:lnTo>
                            <a:pt x="24638" y="34925"/>
                          </a:lnTo>
                          <a:lnTo>
                            <a:pt x="21844" y="43181"/>
                          </a:lnTo>
                          <a:lnTo>
                            <a:pt x="43688" y="30163"/>
                          </a:lnTo>
                          <a:lnTo>
                            <a:pt x="31369" y="8509"/>
                          </a:lnTo>
                          <a:lnTo>
                            <a:pt x="9525" y="21590"/>
                          </a:lnTo>
                          <a:lnTo>
                            <a:pt x="21844" y="43181"/>
                          </a:lnTo>
                          <a:lnTo>
                            <a:pt x="19939" y="51753"/>
                          </a:lnTo>
                          <a:lnTo>
                            <a:pt x="52324" y="33020"/>
                          </a:lnTo>
                          <a:lnTo>
                            <a:pt x="33274" y="0"/>
                          </a:lnTo>
                          <a:lnTo>
                            <a:pt x="0" y="19686"/>
                          </a:lnTo>
                          <a:lnTo>
                            <a:pt x="19939" y="51753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3443114</wp:posOffset>
            </wp:positionH>
            <wp:positionV relativeFrom="paragraph">
              <wp:posOffset>3553529</wp:posOffset>
            </wp:positionV>
            <wp:extent cx="42772" cy="36025"/>
            <wp:effectExtent l="0" t="0" r="0" b="0"/>
            <wp:wrapNone/>
            <wp:docPr id="438" name="Freeform 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72" cy="36025"/>
                    </a:xfrm>
                    <a:custGeom>
                      <a:rect l="l" t="t" r="r" b="b"/>
                      <a:pathLst>
                        <a:path w="40894" h="40322">
                          <a:moveTo>
                            <a:pt x="40894" y="20637"/>
                          </a:moveTo>
                          <a:lnTo>
                            <a:pt x="40894" y="18732"/>
                          </a:lnTo>
                          <a:lnTo>
                            <a:pt x="40894" y="16827"/>
                          </a:lnTo>
                          <a:lnTo>
                            <a:pt x="39878" y="14922"/>
                          </a:lnTo>
                          <a:lnTo>
                            <a:pt x="39878" y="13017"/>
                          </a:lnTo>
                          <a:lnTo>
                            <a:pt x="38988" y="12064"/>
                          </a:lnTo>
                          <a:lnTo>
                            <a:pt x="37973" y="10159"/>
                          </a:lnTo>
                          <a:lnTo>
                            <a:pt x="37083" y="8255"/>
                          </a:lnTo>
                          <a:lnTo>
                            <a:pt x="36067" y="7619"/>
                          </a:lnTo>
                          <a:lnTo>
                            <a:pt x="35179" y="5714"/>
                          </a:lnTo>
                          <a:lnTo>
                            <a:pt x="34163" y="4762"/>
                          </a:lnTo>
                          <a:lnTo>
                            <a:pt x="32257" y="3809"/>
                          </a:lnTo>
                          <a:lnTo>
                            <a:pt x="30353" y="2857"/>
                          </a:lnTo>
                          <a:lnTo>
                            <a:pt x="29463" y="1905"/>
                          </a:lnTo>
                          <a:lnTo>
                            <a:pt x="27558" y="1016"/>
                          </a:lnTo>
                          <a:lnTo>
                            <a:pt x="25654" y="1016"/>
                          </a:lnTo>
                          <a:lnTo>
                            <a:pt x="24638" y="0"/>
                          </a:lnTo>
                          <a:lnTo>
                            <a:pt x="22732" y="0"/>
                          </a:lnTo>
                          <a:lnTo>
                            <a:pt x="20954" y="0"/>
                          </a:lnTo>
                          <a:lnTo>
                            <a:pt x="19050" y="0"/>
                          </a:lnTo>
                          <a:lnTo>
                            <a:pt x="17145" y="0"/>
                          </a:lnTo>
                          <a:lnTo>
                            <a:pt x="15239" y="1016"/>
                          </a:lnTo>
                          <a:lnTo>
                            <a:pt x="14223" y="1016"/>
                          </a:lnTo>
                          <a:lnTo>
                            <a:pt x="12319" y="1905"/>
                          </a:lnTo>
                          <a:lnTo>
                            <a:pt x="10413" y="2857"/>
                          </a:lnTo>
                          <a:lnTo>
                            <a:pt x="9525" y="2857"/>
                          </a:lnTo>
                          <a:lnTo>
                            <a:pt x="7620" y="4762"/>
                          </a:lnTo>
                          <a:lnTo>
                            <a:pt x="6604" y="5714"/>
                          </a:lnTo>
                          <a:lnTo>
                            <a:pt x="4698" y="6667"/>
                          </a:lnTo>
                          <a:lnTo>
                            <a:pt x="3810" y="8255"/>
                          </a:lnTo>
                          <a:lnTo>
                            <a:pt x="2794" y="9207"/>
                          </a:lnTo>
                          <a:lnTo>
                            <a:pt x="1904" y="11112"/>
                          </a:lnTo>
                          <a:lnTo>
                            <a:pt x="888" y="12064"/>
                          </a:lnTo>
                          <a:lnTo>
                            <a:pt x="888" y="13969"/>
                          </a:lnTo>
                          <a:lnTo>
                            <a:pt x="0" y="15875"/>
                          </a:lnTo>
                          <a:lnTo>
                            <a:pt x="0" y="17780"/>
                          </a:lnTo>
                          <a:lnTo>
                            <a:pt x="0" y="19684"/>
                          </a:lnTo>
                          <a:lnTo>
                            <a:pt x="0" y="20637"/>
                          </a:lnTo>
                          <a:lnTo>
                            <a:pt x="0" y="22542"/>
                          </a:lnTo>
                          <a:lnTo>
                            <a:pt x="0" y="24447"/>
                          </a:lnTo>
                          <a:lnTo>
                            <a:pt x="888" y="26352"/>
                          </a:lnTo>
                          <a:lnTo>
                            <a:pt x="888" y="28257"/>
                          </a:lnTo>
                          <a:lnTo>
                            <a:pt x="1904" y="29209"/>
                          </a:lnTo>
                          <a:lnTo>
                            <a:pt x="2794" y="31114"/>
                          </a:lnTo>
                          <a:lnTo>
                            <a:pt x="3810" y="32702"/>
                          </a:lnTo>
                          <a:lnTo>
                            <a:pt x="4698" y="33655"/>
                          </a:lnTo>
                          <a:lnTo>
                            <a:pt x="5714" y="34607"/>
                          </a:lnTo>
                          <a:lnTo>
                            <a:pt x="7620" y="36512"/>
                          </a:lnTo>
                          <a:lnTo>
                            <a:pt x="8508" y="37464"/>
                          </a:lnTo>
                          <a:lnTo>
                            <a:pt x="10413" y="38417"/>
                          </a:lnTo>
                          <a:lnTo>
                            <a:pt x="12319" y="38417"/>
                          </a:lnTo>
                          <a:lnTo>
                            <a:pt x="13335" y="39369"/>
                          </a:lnTo>
                          <a:lnTo>
                            <a:pt x="15239" y="40322"/>
                          </a:lnTo>
                          <a:lnTo>
                            <a:pt x="17145" y="40322"/>
                          </a:lnTo>
                          <a:lnTo>
                            <a:pt x="19050" y="40322"/>
                          </a:lnTo>
                          <a:lnTo>
                            <a:pt x="20954" y="40322"/>
                          </a:lnTo>
                          <a:lnTo>
                            <a:pt x="22732" y="40322"/>
                          </a:lnTo>
                          <a:lnTo>
                            <a:pt x="23748" y="40322"/>
                          </a:lnTo>
                          <a:lnTo>
                            <a:pt x="25654" y="39369"/>
                          </a:lnTo>
                          <a:lnTo>
                            <a:pt x="27558" y="39369"/>
                          </a:lnTo>
                          <a:lnTo>
                            <a:pt x="29463" y="38417"/>
                          </a:lnTo>
                          <a:lnTo>
                            <a:pt x="30353" y="37464"/>
                          </a:lnTo>
                          <a:lnTo>
                            <a:pt x="32257" y="36512"/>
                          </a:lnTo>
                          <a:lnTo>
                            <a:pt x="33273" y="35559"/>
                          </a:lnTo>
                          <a:lnTo>
                            <a:pt x="35179" y="34607"/>
                          </a:lnTo>
                          <a:lnTo>
                            <a:pt x="36067" y="32702"/>
                          </a:lnTo>
                          <a:lnTo>
                            <a:pt x="37083" y="32067"/>
                          </a:lnTo>
                          <a:lnTo>
                            <a:pt x="37973" y="30162"/>
                          </a:lnTo>
                          <a:lnTo>
                            <a:pt x="38988" y="29209"/>
                          </a:lnTo>
                          <a:lnTo>
                            <a:pt x="39878" y="27305"/>
                          </a:lnTo>
                          <a:lnTo>
                            <a:pt x="39878" y="25400"/>
                          </a:lnTo>
                          <a:lnTo>
                            <a:pt x="40894" y="23494"/>
                          </a:lnTo>
                          <a:lnTo>
                            <a:pt x="40894" y="22542"/>
                          </a:lnTo>
                          <a:lnTo>
                            <a:pt x="40894" y="2063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1" behindDoc="1" locked="0" layoutInCell="1" allowOverlap="1">
            <wp:simplePos x="0" y="0"/>
            <wp:positionH relativeFrom="page">
              <wp:posOffset>4206115</wp:posOffset>
            </wp:positionH>
            <wp:positionV relativeFrom="paragraph">
              <wp:posOffset>3536736</wp:posOffset>
            </wp:positionV>
            <wp:extent cx="182247" cy="152101"/>
            <wp:effectExtent l="0" t="0" r="0" b="0"/>
            <wp:wrapNone/>
            <wp:docPr id="439" name="Freeform 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2247" cy="152101"/>
                    </a:xfrm>
                    <a:custGeom>
                      <a:rect l="l" t="t" r="r" b="b"/>
                      <a:pathLst>
                        <a:path w="174243" h="170244">
                          <a:moveTo>
                            <a:pt x="174243" y="0"/>
                          </a:moveTo>
                          <a:lnTo>
                            <a:pt x="0" y="170244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2001181</wp:posOffset>
            </wp:positionH>
            <wp:positionV relativeFrom="paragraph">
              <wp:posOffset>3543317</wp:posOffset>
            </wp:positionV>
            <wp:extent cx="180" cy="47089"/>
            <wp:effectExtent l="0" t="0" r="0" b="0"/>
            <wp:wrapNone/>
            <wp:docPr id="440" name="Freeform 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7089"/>
                    </a:xfrm>
                    <a:custGeom>
                      <a:rect l="l" t="t" r="r" b="b"/>
                      <a:pathLst>
                        <a:path w="180" h="52706">
                          <a:moveTo>
                            <a:pt x="0" y="0"/>
                          </a:moveTo>
                          <a:lnTo>
                            <a:pt x="0" y="52706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5" behindDoc="1" locked="0" layoutInCell="1" allowOverlap="1">
            <wp:simplePos x="0" y="0"/>
            <wp:positionH relativeFrom="page">
              <wp:posOffset>3281454</wp:posOffset>
            </wp:positionH>
            <wp:positionV relativeFrom="paragraph">
              <wp:posOffset>3560337</wp:posOffset>
            </wp:positionV>
            <wp:extent cx="14876" cy="3971"/>
            <wp:effectExtent l="0" t="0" r="0" b="0"/>
            <wp:wrapNone/>
            <wp:docPr id="441" name="Freeform 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6" cy="3971"/>
                    </a:xfrm>
                    <a:custGeom>
                      <a:rect l="l" t="t" r="r" b="b"/>
                      <a:pathLst>
                        <a:path w="14223" h="4445">
                          <a:moveTo>
                            <a:pt x="0" y="2540"/>
                          </a:moveTo>
                          <a:lnTo>
                            <a:pt x="888" y="2540"/>
                          </a:lnTo>
                          <a:lnTo>
                            <a:pt x="1904" y="3493"/>
                          </a:lnTo>
                          <a:lnTo>
                            <a:pt x="2794" y="4445"/>
                          </a:lnTo>
                          <a:lnTo>
                            <a:pt x="3810" y="4445"/>
                          </a:lnTo>
                          <a:lnTo>
                            <a:pt x="5714" y="4445"/>
                          </a:lnTo>
                          <a:lnTo>
                            <a:pt x="6604" y="4445"/>
                          </a:lnTo>
                          <a:lnTo>
                            <a:pt x="7619" y="4445"/>
                          </a:lnTo>
                          <a:lnTo>
                            <a:pt x="8509" y="4445"/>
                          </a:lnTo>
                          <a:lnTo>
                            <a:pt x="10413" y="3493"/>
                          </a:lnTo>
                          <a:lnTo>
                            <a:pt x="11429" y="3493"/>
                          </a:lnTo>
                          <a:lnTo>
                            <a:pt x="12319" y="2540"/>
                          </a:lnTo>
                          <a:lnTo>
                            <a:pt x="13335" y="1588"/>
                          </a:lnTo>
                          <a:lnTo>
                            <a:pt x="13335" y="636"/>
                          </a:lnTo>
                          <a:lnTo>
                            <a:pt x="14223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3277469</wp:posOffset>
            </wp:positionH>
            <wp:positionV relativeFrom="paragraph">
              <wp:posOffset>3560337</wp:posOffset>
            </wp:positionV>
            <wp:extent cx="7971" cy="3971"/>
            <wp:effectExtent l="0" t="0" r="0" b="0"/>
            <wp:wrapNone/>
            <wp:docPr id="442" name="Freeform 4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71" cy="3971"/>
                    </a:xfrm>
                    <a:custGeom>
                      <a:rect l="l" t="t" r="r" b="b"/>
                      <a:pathLst>
                        <a:path w="7621" h="4445">
                          <a:moveTo>
                            <a:pt x="0" y="0"/>
                          </a:moveTo>
                          <a:lnTo>
                            <a:pt x="7621" y="444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3296331</wp:posOffset>
            </wp:positionH>
            <wp:positionV relativeFrom="paragraph">
              <wp:posOffset>3560337</wp:posOffset>
            </wp:positionV>
            <wp:extent cx="17933" cy="3971"/>
            <wp:effectExtent l="0" t="0" r="0" b="0"/>
            <wp:wrapNone/>
            <wp:docPr id="443" name="Freeform 4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33" cy="3971"/>
                    </a:xfrm>
                    <a:custGeom>
                      <a:rect l="l" t="t" r="r" b="b"/>
                      <a:pathLst>
                        <a:path w="17146" h="4445">
                          <a:moveTo>
                            <a:pt x="17146" y="4445"/>
                          </a:moveTo>
                          <a:lnTo>
                            <a:pt x="15240" y="4445"/>
                          </a:lnTo>
                          <a:lnTo>
                            <a:pt x="12446" y="4445"/>
                          </a:lnTo>
                          <a:lnTo>
                            <a:pt x="10541" y="3493"/>
                          </a:lnTo>
                          <a:lnTo>
                            <a:pt x="7621" y="3493"/>
                          </a:lnTo>
                          <a:lnTo>
                            <a:pt x="5715" y="2540"/>
                          </a:lnTo>
                          <a:lnTo>
                            <a:pt x="2921" y="1588"/>
                          </a:lnTo>
                          <a:lnTo>
                            <a:pt x="1016" y="63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3314264</wp:posOffset>
            </wp:positionH>
            <wp:positionV relativeFrom="paragraph">
              <wp:posOffset>3560337</wp:posOffset>
            </wp:positionV>
            <wp:extent cx="18862" cy="3971"/>
            <wp:effectExtent l="0" t="0" r="0" b="0"/>
            <wp:wrapNone/>
            <wp:docPr id="444" name="Freeform 4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62" cy="3971"/>
                    </a:xfrm>
                    <a:custGeom>
                      <a:rect l="l" t="t" r="r" b="b"/>
                      <a:pathLst>
                        <a:path w="18034" h="4445">
                          <a:moveTo>
                            <a:pt x="0" y="4445"/>
                          </a:moveTo>
                          <a:lnTo>
                            <a:pt x="2920" y="4445"/>
                          </a:lnTo>
                          <a:lnTo>
                            <a:pt x="4825" y="4445"/>
                          </a:lnTo>
                          <a:lnTo>
                            <a:pt x="7619" y="3493"/>
                          </a:lnTo>
                          <a:lnTo>
                            <a:pt x="9525" y="3493"/>
                          </a:lnTo>
                          <a:lnTo>
                            <a:pt x="12445" y="2540"/>
                          </a:lnTo>
                          <a:lnTo>
                            <a:pt x="14350" y="1588"/>
                          </a:lnTo>
                          <a:lnTo>
                            <a:pt x="16128" y="636"/>
                          </a:lnTo>
                          <a:lnTo>
                            <a:pt x="18034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3333127</wp:posOffset>
            </wp:positionH>
            <wp:positionV relativeFrom="paragraph">
              <wp:posOffset>3560337</wp:posOffset>
            </wp:positionV>
            <wp:extent cx="13947" cy="3971"/>
            <wp:effectExtent l="0" t="0" r="0" b="0"/>
            <wp:wrapNone/>
            <wp:docPr id="445" name="Freeform 4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47" cy="3971"/>
                    </a:xfrm>
                    <a:custGeom>
                      <a:rect l="l" t="t" r="r" b="b"/>
                      <a:pathLst>
                        <a:path w="13335" h="4445">
                          <a:moveTo>
                            <a:pt x="13335" y="2540"/>
                          </a:moveTo>
                          <a:lnTo>
                            <a:pt x="12445" y="2540"/>
                          </a:lnTo>
                          <a:lnTo>
                            <a:pt x="11429" y="3493"/>
                          </a:lnTo>
                          <a:lnTo>
                            <a:pt x="10541" y="4445"/>
                          </a:lnTo>
                          <a:lnTo>
                            <a:pt x="9525" y="4445"/>
                          </a:lnTo>
                          <a:lnTo>
                            <a:pt x="8635" y="4445"/>
                          </a:lnTo>
                          <a:lnTo>
                            <a:pt x="6731" y="4445"/>
                          </a:lnTo>
                          <a:lnTo>
                            <a:pt x="5714" y="4445"/>
                          </a:lnTo>
                          <a:lnTo>
                            <a:pt x="4826" y="4445"/>
                          </a:lnTo>
                          <a:lnTo>
                            <a:pt x="3810" y="3493"/>
                          </a:lnTo>
                          <a:lnTo>
                            <a:pt x="2920" y="3493"/>
                          </a:lnTo>
                          <a:lnTo>
                            <a:pt x="1904" y="2540"/>
                          </a:lnTo>
                          <a:lnTo>
                            <a:pt x="1016" y="1588"/>
                          </a:lnTo>
                          <a:lnTo>
                            <a:pt x="0" y="63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3343089</wp:posOffset>
            </wp:positionH>
            <wp:positionV relativeFrom="paragraph">
              <wp:posOffset>3560337</wp:posOffset>
            </wp:positionV>
            <wp:extent cx="7969" cy="3971"/>
            <wp:effectExtent l="0" t="0" r="0" b="0"/>
            <wp:wrapNone/>
            <wp:docPr id="446" name="Freeform 4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69" cy="3971"/>
                    </a:xfrm>
                    <a:custGeom>
                      <a:rect l="l" t="t" r="r" b="b"/>
                      <a:pathLst>
                        <a:path w="7619" h="4445">
                          <a:moveTo>
                            <a:pt x="7619" y="0"/>
                          </a:moveTo>
                          <a:lnTo>
                            <a:pt x="0" y="4445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8" behindDoc="1" locked="0" layoutInCell="1" allowOverlap="1">
            <wp:simplePos x="0" y="0"/>
            <wp:positionH relativeFrom="page">
              <wp:posOffset>4245966</wp:posOffset>
            </wp:positionH>
            <wp:positionV relativeFrom="paragraph">
              <wp:posOffset>3561755</wp:posOffset>
            </wp:positionV>
            <wp:extent cx="43835" cy="36309"/>
            <wp:effectExtent l="0" t="0" r="0" b="0"/>
            <wp:wrapNone/>
            <wp:docPr id="447" name="Freeform 4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5" cy="36309"/>
                    </a:xfrm>
                    <a:custGeom>
                      <a:rect l="l" t="t" r="r" b="b"/>
                      <a:pathLst>
                        <a:path w="41910" h="40640">
                          <a:moveTo>
                            <a:pt x="41910" y="0"/>
                          </a:moveTo>
                          <a:lnTo>
                            <a:pt x="0" y="4064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6" behindDoc="1" locked="0" layoutInCell="1" allowOverlap="1">
            <wp:simplePos x="0" y="0"/>
            <wp:positionH relativeFrom="page">
              <wp:posOffset>4212093</wp:posOffset>
            </wp:positionH>
            <wp:positionV relativeFrom="paragraph">
              <wp:posOffset>3569414</wp:posOffset>
            </wp:positionV>
            <wp:extent cx="5976" cy="19288"/>
            <wp:effectExtent l="0" t="0" r="0" b="0"/>
            <wp:wrapNone/>
            <wp:docPr id="448" name="Freeform 4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76" cy="19288"/>
                    </a:xfrm>
                    <a:custGeom>
                      <a:rect l="l" t="t" r="r" b="b"/>
                      <a:pathLst>
                        <a:path w="5714" h="21589">
                          <a:moveTo>
                            <a:pt x="0" y="0"/>
                          </a:moveTo>
                          <a:lnTo>
                            <a:pt x="5714" y="21589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4273861</wp:posOffset>
            </wp:positionH>
            <wp:positionV relativeFrom="paragraph">
              <wp:posOffset>3552735</wp:posOffset>
            </wp:positionV>
            <wp:extent cx="143329" cy="478769"/>
            <wp:effectExtent l="0" t="0" r="0" b="0"/>
            <wp:wrapNone/>
            <wp:docPr id="449" name="Freeform 4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329" cy="478769"/>
                    </a:xfrm>
                    <a:custGeom>
                      <a:rect l="l" t="t" r="r" b="b"/>
                      <a:pathLst>
                        <a:path w="137034" h="535876">
                          <a:moveTo>
                            <a:pt x="0" y="535876"/>
                          </a:moveTo>
                          <a:lnTo>
                            <a:pt x="137034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5" behindDoc="1" locked="0" layoutInCell="1" allowOverlap="1">
            <wp:simplePos x="0" y="0"/>
            <wp:positionH relativeFrom="page">
              <wp:posOffset>3696031</wp:posOffset>
            </wp:positionH>
            <wp:positionV relativeFrom="paragraph">
              <wp:posOffset>3576222</wp:posOffset>
            </wp:positionV>
            <wp:extent cx="180" cy="18437"/>
            <wp:effectExtent l="0" t="0" r="0" b="0"/>
            <wp:wrapNone/>
            <wp:docPr id="450" name="Freeform 4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437"/>
                    </a:xfrm>
                    <a:custGeom>
                      <a:rect l="l" t="t" r="r" b="b"/>
                      <a:pathLst>
                        <a:path w="180" h="20637">
                          <a:moveTo>
                            <a:pt x="0" y="0"/>
                          </a:moveTo>
                          <a:lnTo>
                            <a:pt x="0" y="2063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8" behindDoc="1" locked="0" layoutInCell="1" allowOverlap="1">
            <wp:simplePos x="0" y="0"/>
            <wp:positionH relativeFrom="page">
              <wp:posOffset>3714893</wp:posOffset>
            </wp:positionH>
            <wp:positionV relativeFrom="paragraph">
              <wp:posOffset>3576222</wp:posOffset>
            </wp:positionV>
            <wp:extent cx="180" cy="18437"/>
            <wp:effectExtent l="0" t="0" r="0" b="0"/>
            <wp:wrapNone/>
            <wp:docPr id="451" name="Freeform 4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437"/>
                    </a:xfrm>
                    <a:custGeom>
                      <a:rect l="l" t="t" r="r" b="b"/>
                      <a:pathLst>
                        <a:path w="180" h="20637">
                          <a:moveTo>
                            <a:pt x="0" y="0"/>
                          </a:moveTo>
                          <a:lnTo>
                            <a:pt x="0" y="2063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1" behindDoc="1" locked="0" layoutInCell="1" allowOverlap="1">
            <wp:simplePos x="0" y="0"/>
            <wp:positionH relativeFrom="page">
              <wp:posOffset>3751688</wp:posOffset>
            </wp:positionH>
            <wp:positionV relativeFrom="paragraph">
              <wp:posOffset>3576222</wp:posOffset>
            </wp:positionV>
            <wp:extent cx="180" cy="18437"/>
            <wp:effectExtent l="0" t="0" r="0" b="0"/>
            <wp:wrapNone/>
            <wp:docPr id="452" name="Freeform 4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437"/>
                    </a:xfrm>
                    <a:custGeom>
                      <a:rect l="l" t="t" r="r" b="b"/>
                      <a:pathLst>
                        <a:path w="180" h="20637">
                          <a:moveTo>
                            <a:pt x="0" y="0"/>
                          </a:moveTo>
                          <a:lnTo>
                            <a:pt x="0" y="2063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3770684</wp:posOffset>
            </wp:positionH>
            <wp:positionV relativeFrom="paragraph">
              <wp:posOffset>3576222</wp:posOffset>
            </wp:positionV>
            <wp:extent cx="180" cy="18437"/>
            <wp:effectExtent l="0" t="0" r="0" b="0"/>
            <wp:wrapNone/>
            <wp:docPr id="453" name="Freeform 4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437"/>
                    </a:xfrm>
                    <a:custGeom>
                      <a:rect l="l" t="t" r="r" b="b"/>
                      <a:pathLst>
                        <a:path w="180" h="20637">
                          <a:moveTo>
                            <a:pt x="0" y="0"/>
                          </a:moveTo>
                          <a:lnTo>
                            <a:pt x="0" y="20637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0" behindDoc="1" locked="0" layoutInCell="1" allowOverlap="1">
            <wp:simplePos x="0" y="0"/>
            <wp:positionH relativeFrom="page">
              <wp:posOffset>4215148</wp:posOffset>
            </wp:positionH>
            <wp:positionV relativeFrom="paragraph">
              <wp:posOffset>3578775</wp:posOffset>
            </wp:positionV>
            <wp:extent cx="30818" cy="20140"/>
            <wp:effectExtent l="0" t="0" r="0" b="0"/>
            <wp:wrapNone/>
            <wp:docPr id="454" name="Freeform 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818" cy="20140"/>
                    </a:xfrm>
                    <a:custGeom>
                      <a:rect l="l" t="t" r="r" b="b"/>
                      <a:pathLst>
                        <a:path w="29465" h="22543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890" y="3810"/>
                          </a:lnTo>
                          <a:lnTo>
                            <a:pt x="890" y="5398"/>
                          </a:lnTo>
                          <a:lnTo>
                            <a:pt x="1906" y="7302"/>
                          </a:lnTo>
                          <a:lnTo>
                            <a:pt x="2794" y="9207"/>
                          </a:lnTo>
                          <a:lnTo>
                            <a:pt x="3810" y="11112"/>
                          </a:lnTo>
                          <a:lnTo>
                            <a:pt x="4700" y="12065"/>
                          </a:lnTo>
                          <a:lnTo>
                            <a:pt x="5715" y="13970"/>
                          </a:lnTo>
                          <a:lnTo>
                            <a:pt x="7621" y="15875"/>
                          </a:lnTo>
                          <a:lnTo>
                            <a:pt x="8509" y="16827"/>
                          </a:lnTo>
                          <a:lnTo>
                            <a:pt x="10415" y="17780"/>
                          </a:lnTo>
                          <a:lnTo>
                            <a:pt x="11431" y="18732"/>
                          </a:lnTo>
                          <a:lnTo>
                            <a:pt x="13335" y="19685"/>
                          </a:lnTo>
                          <a:lnTo>
                            <a:pt x="15240" y="20637"/>
                          </a:lnTo>
                          <a:lnTo>
                            <a:pt x="17146" y="21590"/>
                          </a:lnTo>
                          <a:lnTo>
                            <a:pt x="19050" y="21590"/>
                          </a:lnTo>
                          <a:lnTo>
                            <a:pt x="20956" y="22543"/>
                          </a:lnTo>
                          <a:lnTo>
                            <a:pt x="22860" y="22543"/>
                          </a:lnTo>
                          <a:lnTo>
                            <a:pt x="24765" y="22543"/>
                          </a:lnTo>
                          <a:lnTo>
                            <a:pt x="26671" y="22543"/>
                          </a:lnTo>
                          <a:lnTo>
                            <a:pt x="28575" y="22543"/>
                          </a:lnTo>
                          <a:lnTo>
                            <a:pt x="29465" y="2159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0" behindDoc="1" locked="0" layoutInCell="1" allowOverlap="1">
            <wp:simplePos x="0" y="0"/>
            <wp:positionH relativeFrom="page">
              <wp:posOffset>3700016</wp:posOffset>
            </wp:positionH>
            <wp:positionV relativeFrom="paragraph">
              <wp:posOffset>3594660</wp:posOffset>
            </wp:positionV>
            <wp:extent cx="14878" cy="3403"/>
            <wp:effectExtent l="0" t="0" r="0" b="0"/>
            <wp:wrapNone/>
            <wp:docPr id="455" name="Freeform 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8" cy="3403"/>
                    </a:xfrm>
                    <a:custGeom>
                      <a:rect l="l" t="t" r="r" b="b"/>
                      <a:pathLst>
                        <a:path w="14225" h="3810">
                          <a:moveTo>
                            <a:pt x="0" y="1905"/>
                          </a:moveTo>
                          <a:lnTo>
                            <a:pt x="890" y="2857"/>
                          </a:lnTo>
                          <a:lnTo>
                            <a:pt x="2794" y="2857"/>
                          </a:lnTo>
                          <a:lnTo>
                            <a:pt x="3811" y="3810"/>
                          </a:lnTo>
                          <a:lnTo>
                            <a:pt x="4700" y="3810"/>
                          </a:lnTo>
                          <a:lnTo>
                            <a:pt x="5715" y="3810"/>
                          </a:lnTo>
                          <a:lnTo>
                            <a:pt x="6605" y="3810"/>
                          </a:lnTo>
                          <a:lnTo>
                            <a:pt x="8509" y="3810"/>
                          </a:lnTo>
                          <a:lnTo>
                            <a:pt x="9525" y="3810"/>
                          </a:lnTo>
                          <a:lnTo>
                            <a:pt x="10415" y="2857"/>
                          </a:lnTo>
                          <a:lnTo>
                            <a:pt x="11431" y="2857"/>
                          </a:lnTo>
                          <a:lnTo>
                            <a:pt x="12319" y="1905"/>
                          </a:lnTo>
                          <a:lnTo>
                            <a:pt x="13336" y="952"/>
                          </a:lnTo>
                          <a:lnTo>
                            <a:pt x="14225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6" behindDoc="1" locked="0" layoutInCell="1" allowOverlap="1">
            <wp:simplePos x="0" y="0"/>
            <wp:positionH relativeFrom="page">
              <wp:posOffset>3696031</wp:posOffset>
            </wp:positionH>
            <wp:positionV relativeFrom="paragraph">
              <wp:posOffset>3594660</wp:posOffset>
            </wp:positionV>
            <wp:extent cx="7971" cy="3403"/>
            <wp:effectExtent l="0" t="0" r="0" b="0"/>
            <wp:wrapNone/>
            <wp:docPr id="456" name="Freeform 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71" cy="3403"/>
                    </a:xfrm>
                    <a:custGeom>
                      <a:rect l="l" t="t" r="r" b="b"/>
                      <a:pathLst>
                        <a:path w="7621" h="3810">
                          <a:moveTo>
                            <a:pt x="0" y="0"/>
                          </a:moveTo>
                          <a:lnTo>
                            <a:pt x="7621" y="381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9" behindDoc="1" locked="0" layoutInCell="1" allowOverlap="1">
            <wp:simplePos x="0" y="0"/>
            <wp:positionH relativeFrom="page">
              <wp:posOffset>3714893</wp:posOffset>
            </wp:positionH>
            <wp:positionV relativeFrom="paragraph">
              <wp:posOffset>3594660</wp:posOffset>
            </wp:positionV>
            <wp:extent cx="18995" cy="3403"/>
            <wp:effectExtent l="0" t="0" r="0" b="0"/>
            <wp:wrapNone/>
            <wp:docPr id="457" name="Freeform 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5" cy="3403"/>
                    </a:xfrm>
                    <a:custGeom>
                      <a:rect l="l" t="t" r="r" b="b"/>
                      <a:pathLst>
                        <a:path w="18161" h="3810">
                          <a:moveTo>
                            <a:pt x="18161" y="3810"/>
                          </a:moveTo>
                          <a:lnTo>
                            <a:pt x="15240" y="3810"/>
                          </a:lnTo>
                          <a:lnTo>
                            <a:pt x="13334" y="3810"/>
                          </a:lnTo>
                          <a:lnTo>
                            <a:pt x="10540" y="3810"/>
                          </a:lnTo>
                          <a:lnTo>
                            <a:pt x="8636" y="2857"/>
                          </a:lnTo>
                          <a:lnTo>
                            <a:pt x="5715" y="1905"/>
                          </a:lnTo>
                          <a:lnTo>
                            <a:pt x="3809" y="952"/>
                          </a:lnTo>
                          <a:lnTo>
                            <a:pt x="1015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2" behindDoc="1" locked="0" layoutInCell="1" allowOverlap="1">
            <wp:simplePos x="0" y="0"/>
            <wp:positionH relativeFrom="page">
              <wp:posOffset>3733888</wp:posOffset>
            </wp:positionH>
            <wp:positionV relativeFrom="paragraph">
              <wp:posOffset>3594660</wp:posOffset>
            </wp:positionV>
            <wp:extent cx="17798" cy="3403"/>
            <wp:effectExtent l="0" t="0" r="0" b="0"/>
            <wp:wrapNone/>
            <wp:docPr id="458" name="Freeform 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98" cy="3403"/>
                    </a:xfrm>
                    <a:custGeom>
                      <a:rect l="l" t="t" r="r" b="b"/>
                      <a:pathLst>
                        <a:path w="17017" h="3810">
                          <a:moveTo>
                            <a:pt x="0" y="3810"/>
                          </a:moveTo>
                          <a:lnTo>
                            <a:pt x="1777" y="3810"/>
                          </a:lnTo>
                          <a:lnTo>
                            <a:pt x="4698" y="3810"/>
                          </a:lnTo>
                          <a:lnTo>
                            <a:pt x="6604" y="3810"/>
                          </a:lnTo>
                          <a:lnTo>
                            <a:pt x="8508" y="2857"/>
                          </a:lnTo>
                          <a:lnTo>
                            <a:pt x="11302" y="1905"/>
                          </a:lnTo>
                          <a:lnTo>
                            <a:pt x="13207" y="952"/>
                          </a:lnTo>
                          <a:lnTo>
                            <a:pt x="16129" y="0"/>
                          </a:lnTo>
                          <a:lnTo>
                            <a:pt x="17017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3" behindDoc="1" locked="0" layoutInCell="1" allowOverlap="1">
            <wp:simplePos x="0" y="0"/>
            <wp:positionH relativeFrom="page">
              <wp:posOffset>3751688</wp:posOffset>
            </wp:positionH>
            <wp:positionV relativeFrom="paragraph">
              <wp:posOffset>3594660</wp:posOffset>
            </wp:positionV>
            <wp:extent cx="15011" cy="3403"/>
            <wp:effectExtent l="0" t="0" r="0" b="0"/>
            <wp:wrapNone/>
            <wp:docPr id="459" name="Freeform 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11" cy="3403"/>
                    </a:xfrm>
                    <a:custGeom>
                      <a:rect l="l" t="t" r="r" b="b"/>
                      <a:pathLst>
                        <a:path w="14352" h="3810">
                          <a:moveTo>
                            <a:pt x="14352" y="1905"/>
                          </a:moveTo>
                          <a:lnTo>
                            <a:pt x="13335" y="2857"/>
                          </a:lnTo>
                          <a:lnTo>
                            <a:pt x="12447" y="2857"/>
                          </a:lnTo>
                          <a:lnTo>
                            <a:pt x="10541" y="3810"/>
                          </a:lnTo>
                          <a:lnTo>
                            <a:pt x="9525" y="3810"/>
                          </a:lnTo>
                          <a:lnTo>
                            <a:pt x="8637" y="3810"/>
                          </a:lnTo>
                          <a:lnTo>
                            <a:pt x="7621" y="3810"/>
                          </a:lnTo>
                          <a:lnTo>
                            <a:pt x="5715" y="3810"/>
                          </a:lnTo>
                          <a:lnTo>
                            <a:pt x="4827" y="3810"/>
                          </a:lnTo>
                          <a:lnTo>
                            <a:pt x="3810" y="2857"/>
                          </a:lnTo>
                          <a:lnTo>
                            <a:pt x="2922" y="2857"/>
                          </a:lnTo>
                          <a:lnTo>
                            <a:pt x="1906" y="1905"/>
                          </a:lnTo>
                          <a:lnTo>
                            <a:pt x="1016" y="952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9" behindDoc="1" locked="0" layoutInCell="1" allowOverlap="1">
            <wp:simplePos x="0" y="0"/>
            <wp:positionH relativeFrom="page">
              <wp:posOffset>3762714</wp:posOffset>
            </wp:positionH>
            <wp:positionV relativeFrom="paragraph">
              <wp:posOffset>3594660</wp:posOffset>
            </wp:positionV>
            <wp:extent cx="7971" cy="3403"/>
            <wp:effectExtent l="0" t="0" r="0" b="0"/>
            <wp:wrapNone/>
            <wp:docPr id="460" name="Freeform 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71" cy="3403"/>
                    </a:xfrm>
                    <a:custGeom>
                      <a:rect l="l" t="t" r="r" b="b"/>
                      <a:pathLst>
                        <a:path w="7621" h="3810">
                          <a:moveTo>
                            <a:pt x="7621" y="0"/>
                          </a:moveTo>
                          <a:lnTo>
                            <a:pt x="0" y="381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7" behindDoc="1" locked="0" layoutInCell="1" allowOverlap="1">
            <wp:simplePos x="0" y="0"/>
            <wp:positionH relativeFrom="page">
              <wp:posOffset>4218070</wp:posOffset>
            </wp:positionH>
            <wp:positionV relativeFrom="paragraph">
              <wp:posOffset>3588703</wp:posOffset>
            </wp:positionV>
            <wp:extent cx="53799" cy="45386"/>
            <wp:effectExtent l="0" t="0" r="0" b="0"/>
            <wp:wrapNone/>
            <wp:docPr id="461" name="Freeform 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799" cy="45386"/>
                    </a:xfrm>
                    <a:custGeom>
                      <a:rect l="l" t="t" r="r" b="b"/>
                      <a:pathLst>
                        <a:path w="51436" h="50800">
                          <a:moveTo>
                            <a:pt x="0" y="0"/>
                          </a:moveTo>
                          <a:lnTo>
                            <a:pt x="51436" y="5080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7" behindDoc="1" locked="0" layoutInCell="1" allowOverlap="1">
            <wp:simplePos x="0" y="0"/>
            <wp:positionH relativeFrom="page">
              <wp:posOffset>4323674</wp:posOffset>
            </wp:positionH>
            <wp:positionV relativeFrom="paragraph">
              <wp:posOffset>3591256</wp:posOffset>
            </wp:positionV>
            <wp:extent cx="67746" cy="57867"/>
            <wp:effectExtent l="0" t="0" r="0" b="0"/>
            <wp:wrapNone/>
            <wp:docPr id="462" name="Freeform 4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746" cy="57867"/>
                    </a:xfrm>
                    <a:custGeom>
                      <a:rect l="l" t="t" r="r" b="b"/>
                      <a:pathLst>
                        <a:path w="64771" h="64770">
                          <a:moveTo>
                            <a:pt x="0" y="0"/>
                          </a:moveTo>
                          <a:lnTo>
                            <a:pt x="64771" y="6477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9" behindDoc="1" locked="0" layoutInCell="1" allowOverlap="1">
            <wp:simplePos x="0" y="0"/>
            <wp:positionH relativeFrom="page">
              <wp:posOffset>4245966</wp:posOffset>
            </wp:positionH>
            <wp:positionV relativeFrom="paragraph">
              <wp:posOffset>3598064</wp:posOffset>
            </wp:positionV>
            <wp:extent cx="25902" cy="36025"/>
            <wp:effectExtent l="0" t="0" r="0" b="0"/>
            <wp:wrapNone/>
            <wp:docPr id="463" name="Freeform 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02" cy="36025"/>
                    </a:xfrm>
                    <a:custGeom>
                      <a:rect l="l" t="t" r="r" b="b"/>
                      <a:pathLst>
                        <a:path w="24765" h="40322">
                          <a:moveTo>
                            <a:pt x="24765" y="40322"/>
                          </a:moveTo>
                          <a:lnTo>
                            <a:pt x="21970" y="37465"/>
                          </a:lnTo>
                          <a:lnTo>
                            <a:pt x="19050" y="34608"/>
                          </a:lnTo>
                          <a:lnTo>
                            <a:pt x="17144" y="31750"/>
                          </a:lnTo>
                          <a:lnTo>
                            <a:pt x="14350" y="29210"/>
                          </a:lnTo>
                          <a:lnTo>
                            <a:pt x="12445" y="25400"/>
                          </a:lnTo>
                          <a:lnTo>
                            <a:pt x="10541" y="22542"/>
                          </a:lnTo>
                          <a:lnTo>
                            <a:pt x="8635" y="18733"/>
                          </a:lnTo>
                          <a:lnTo>
                            <a:pt x="6731" y="15875"/>
                          </a:lnTo>
                          <a:lnTo>
                            <a:pt x="4825" y="12065"/>
                          </a:lnTo>
                          <a:lnTo>
                            <a:pt x="2920" y="8255"/>
                          </a:lnTo>
                          <a:lnTo>
                            <a:pt x="1904" y="4762"/>
                          </a:lnTo>
                          <a:lnTo>
                            <a:pt x="1016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5" behindDoc="1" locked="0" layoutInCell="1" allowOverlap="1">
            <wp:simplePos x="0" y="0"/>
            <wp:positionH relativeFrom="page">
              <wp:posOffset>3406850</wp:posOffset>
            </wp:positionH>
            <wp:positionV relativeFrom="paragraph">
              <wp:posOffset>3592958</wp:posOffset>
            </wp:positionV>
            <wp:extent cx="52202" cy="43684"/>
            <wp:effectExtent l="0" t="0" r="0" b="0"/>
            <wp:wrapNone/>
            <wp:docPr id="464" name="Freeform 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202" cy="43684"/>
                    </a:xfrm>
                    <a:custGeom>
                      <a:rect l="l" t="t" r="r" b="b"/>
                      <a:pathLst>
                        <a:path w="49910" h="48895">
                          <a:moveTo>
                            <a:pt x="21335" y="33020"/>
                          </a:moveTo>
                          <a:lnTo>
                            <a:pt x="33654" y="28257"/>
                          </a:lnTo>
                          <a:lnTo>
                            <a:pt x="27940" y="15875"/>
                          </a:lnTo>
                          <a:lnTo>
                            <a:pt x="16509" y="21590"/>
                          </a:lnTo>
                          <a:lnTo>
                            <a:pt x="21335" y="33020"/>
                          </a:lnTo>
                          <a:lnTo>
                            <a:pt x="18415" y="41275"/>
                          </a:lnTo>
                          <a:lnTo>
                            <a:pt x="41275" y="31115"/>
                          </a:lnTo>
                          <a:lnTo>
                            <a:pt x="31750" y="8573"/>
                          </a:lnTo>
                          <a:lnTo>
                            <a:pt x="7619" y="17780"/>
                          </a:lnTo>
                          <a:lnTo>
                            <a:pt x="18415" y="41275"/>
                          </a:lnTo>
                          <a:lnTo>
                            <a:pt x="14350" y="48895"/>
                          </a:lnTo>
                          <a:lnTo>
                            <a:pt x="49910" y="34925"/>
                          </a:lnTo>
                          <a:lnTo>
                            <a:pt x="35559" y="0"/>
                          </a:lnTo>
                          <a:lnTo>
                            <a:pt x="0" y="13970"/>
                          </a:lnTo>
                          <a:lnTo>
                            <a:pt x="14350" y="4889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1" behindDoc="1" locked="0" layoutInCell="1" allowOverlap="1">
            <wp:simplePos x="0" y="0"/>
            <wp:positionH relativeFrom="page">
              <wp:posOffset>2084827</wp:posOffset>
            </wp:positionH>
            <wp:positionV relativeFrom="paragraph">
              <wp:posOffset>3602319</wp:posOffset>
            </wp:positionV>
            <wp:extent cx="831198" cy="674556"/>
            <wp:effectExtent l="0" t="0" r="0" b="0"/>
            <wp:wrapNone/>
            <wp:docPr id="465" name="Freeform 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1198" cy="674556"/>
                    </a:xfrm>
                    <a:custGeom>
                      <a:rect l="l" t="t" r="r" b="b"/>
                      <a:pathLst>
                        <a:path w="794689" h="755016">
                          <a:moveTo>
                            <a:pt x="0" y="755016"/>
                          </a:moveTo>
                          <a:lnTo>
                            <a:pt x="794689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4313711</wp:posOffset>
            </wp:positionH>
            <wp:positionV relativeFrom="paragraph">
              <wp:posOffset>3619906</wp:posOffset>
            </wp:positionV>
            <wp:extent cx="43836" cy="36025"/>
            <wp:effectExtent l="0" t="0" r="0" b="0"/>
            <wp:wrapNone/>
            <wp:docPr id="466" name="Freeform 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6" cy="36025"/>
                    </a:xfrm>
                    <a:custGeom>
                      <a:rect l="l" t="t" r="r" b="b"/>
                      <a:pathLst>
                        <a:path w="41911" h="40323">
                          <a:moveTo>
                            <a:pt x="41911" y="0"/>
                          </a:moveTo>
                          <a:lnTo>
                            <a:pt x="0" y="40323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6" behindDoc="1" locked="0" layoutInCell="1" allowOverlap="1">
            <wp:simplePos x="0" y="0"/>
            <wp:positionH relativeFrom="page">
              <wp:posOffset>3226593</wp:posOffset>
            </wp:positionH>
            <wp:positionV relativeFrom="paragraph">
              <wp:posOffset>3614801</wp:posOffset>
            </wp:positionV>
            <wp:extent cx="206558" cy="416703"/>
            <wp:effectExtent l="0" t="0" r="0" b="0"/>
            <wp:wrapNone/>
            <wp:docPr id="467" name="Freeform 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6558" cy="416703"/>
                    </a:xfrm>
                    <a:custGeom>
                      <a:rect l="l" t="t" r="r" b="b"/>
                      <a:pathLst>
                        <a:path w="197486" h="466407">
                          <a:moveTo>
                            <a:pt x="0" y="466407"/>
                          </a:moveTo>
                          <a:lnTo>
                            <a:pt x="197486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2" behindDoc="1" locked="0" layoutInCell="1" allowOverlap="1">
            <wp:simplePos x="0" y="0"/>
            <wp:positionH relativeFrom="page">
              <wp:posOffset>4271868</wp:posOffset>
            </wp:positionH>
            <wp:positionV relativeFrom="paragraph">
              <wp:posOffset>3634090</wp:posOffset>
            </wp:positionV>
            <wp:extent cx="41841" cy="21842"/>
            <wp:effectExtent l="0" t="0" r="0" b="0"/>
            <wp:wrapNone/>
            <wp:docPr id="468" name="Freeform 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841" cy="21842"/>
                    </a:xfrm>
                    <a:custGeom>
                      <a:rect l="l" t="t" r="r" b="b"/>
                      <a:pathLst>
                        <a:path w="40004" h="24448">
                          <a:moveTo>
                            <a:pt x="0" y="0"/>
                          </a:moveTo>
                          <a:lnTo>
                            <a:pt x="2794" y="2858"/>
                          </a:lnTo>
                          <a:lnTo>
                            <a:pt x="5714" y="5715"/>
                          </a:lnTo>
                          <a:lnTo>
                            <a:pt x="8508" y="7620"/>
                          </a:lnTo>
                          <a:lnTo>
                            <a:pt x="11429" y="10478"/>
                          </a:lnTo>
                          <a:lnTo>
                            <a:pt x="14223" y="12383"/>
                          </a:lnTo>
                          <a:lnTo>
                            <a:pt x="18033" y="15240"/>
                          </a:lnTo>
                          <a:lnTo>
                            <a:pt x="20954" y="16828"/>
                          </a:lnTo>
                          <a:lnTo>
                            <a:pt x="24764" y="18733"/>
                          </a:lnTo>
                          <a:lnTo>
                            <a:pt x="28575" y="19686"/>
                          </a:lnTo>
                          <a:lnTo>
                            <a:pt x="31369" y="21590"/>
                          </a:lnTo>
                          <a:lnTo>
                            <a:pt x="35178" y="23495"/>
                          </a:lnTo>
                          <a:lnTo>
                            <a:pt x="38989" y="24448"/>
                          </a:lnTo>
                          <a:lnTo>
                            <a:pt x="40004" y="2444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0" behindDoc="1" locked="0" layoutInCell="1" allowOverlap="1">
            <wp:simplePos x="0" y="0"/>
            <wp:positionH relativeFrom="page">
              <wp:posOffset>4271868</wp:posOffset>
            </wp:positionH>
            <wp:positionV relativeFrom="paragraph">
              <wp:posOffset>3634090</wp:posOffset>
            </wp:positionV>
            <wp:extent cx="52735" cy="46237"/>
            <wp:effectExtent l="0" t="0" r="0" b="0"/>
            <wp:wrapNone/>
            <wp:docPr id="469" name="Freeform 4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735" cy="46237"/>
                    </a:xfrm>
                    <a:custGeom>
                      <a:rect l="l" t="t" r="r" b="b"/>
                      <a:pathLst>
                        <a:path w="50419" h="51753">
                          <a:moveTo>
                            <a:pt x="50419" y="51753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8" behindDoc="1" locked="0" layoutInCell="1" allowOverlap="1">
            <wp:simplePos x="0" y="0"/>
            <wp:positionH relativeFrom="page">
              <wp:posOffset>4347584</wp:posOffset>
            </wp:positionH>
            <wp:positionV relativeFrom="paragraph">
              <wp:posOffset>3649124</wp:posOffset>
            </wp:positionV>
            <wp:extent cx="43835" cy="36309"/>
            <wp:effectExtent l="0" t="0" r="0" b="0"/>
            <wp:wrapNone/>
            <wp:docPr id="470" name="Freeform 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835" cy="36309"/>
                    </a:xfrm>
                    <a:custGeom>
                      <a:rect l="l" t="t" r="r" b="b"/>
                      <a:pathLst>
                        <a:path w="41910" h="40640">
                          <a:moveTo>
                            <a:pt x="41910" y="0"/>
                          </a:moveTo>
                          <a:lnTo>
                            <a:pt x="0" y="4064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3" behindDoc="1" locked="0" layoutInCell="1" allowOverlap="1">
            <wp:simplePos x="0" y="0"/>
            <wp:positionH relativeFrom="page">
              <wp:posOffset>4313711</wp:posOffset>
            </wp:positionH>
            <wp:positionV relativeFrom="paragraph">
              <wp:posOffset>3655932</wp:posOffset>
            </wp:positionV>
            <wp:extent cx="22847" cy="26948"/>
            <wp:effectExtent l="0" t="0" r="0" b="0"/>
            <wp:wrapNone/>
            <wp:docPr id="471" name="Freeform 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47" cy="26948"/>
                    </a:xfrm>
                    <a:custGeom>
                      <a:rect l="l" t="t" r="r" b="b"/>
                      <a:pathLst>
                        <a:path w="21844" h="30163">
                          <a:moveTo>
                            <a:pt x="21844" y="30163"/>
                          </a:moveTo>
                          <a:lnTo>
                            <a:pt x="19940" y="30163"/>
                          </a:lnTo>
                          <a:lnTo>
                            <a:pt x="18035" y="29210"/>
                          </a:lnTo>
                          <a:lnTo>
                            <a:pt x="16130" y="29210"/>
                          </a:lnTo>
                          <a:lnTo>
                            <a:pt x="14224" y="28258"/>
                          </a:lnTo>
                          <a:lnTo>
                            <a:pt x="12319" y="27305"/>
                          </a:lnTo>
                          <a:lnTo>
                            <a:pt x="11430" y="26352"/>
                          </a:lnTo>
                          <a:lnTo>
                            <a:pt x="9525" y="25400"/>
                          </a:lnTo>
                          <a:lnTo>
                            <a:pt x="7621" y="24447"/>
                          </a:lnTo>
                          <a:lnTo>
                            <a:pt x="6605" y="22542"/>
                          </a:lnTo>
                          <a:lnTo>
                            <a:pt x="4699" y="21590"/>
                          </a:lnTo>
                          <a:lnTo>
                            <a:pt x="3811" y="19685"/>
                          </a:lnTo>
                          <a:lnTo>
                            <a:pt x="2794" y="17780"/>
                          </a:lnTo>
                          <a:lnTo>
                            <a:pt x="1905" y="16827"/>
                          </a:lnTo>
                          <a:lnTo>
                            <a:pt x="890" y="14922"/>
                          </a:lnTo>
                          <a:lnTo>
                            <a:pt x="890" y="13335"/>
                          </a:lnTo>
                          <a:lnTo>
                            <a:pt x="0" y="11430"/>
                          </a:lnTo>
                          <a:lnTo>
                            <a:pt x="0" y="9525"/>
                          </a:lnTo>
                          <a:lnTo>
                            <a:pt x="0" y="7620"/>
                          </a:lnTo>
                          <a:lnTo>
                            <a:pt x="0" y="5715"/>
                          </a:lnTo>
                          <a:lnTo>
                            <a:pt x="0" y="3810"/>
                          </a:lnTo>
                          <a:lnTo>
                            <a:pt x="0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8" behindDoc="1" locked="0" layoutInCell="1" allowOverlap="1">
            <wp:simplePos x="0" y="0"/>
            <wp:positionH relativeFrom="page">
              <wp:posOffset>7036820</wp:posOffset>
            </wp:positionH>
            <wp:positionV relativeFrom="paragraph">
              <wp:posOffset>3642600</wp:posOffset>
            </wp:positionV>
            <wp:extent cx="49812" cy="158569"/>
            <wp:effectExtent l="0" t="0" r="0" b="0"/>
            <wp:wrapNone/>
            <wp:docPr id="472" name="Freeform 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812" cy="158569"/>
                    </a:xfrm>
                    <a:custGeom>
                      <a:rect l="l" t="t" r="r" b="b"/>
                      <a:pathLst>
                        <a:path w="47625" h="177483">
                          <a:moveTo>
                            <a:pt x="23749" y="177483"/>
                          </a:moveTo>
                          <a:lnTo>
                            <a:pt x="0" y="0"/>
                          </a:lnTo>
                          <a:lnTo>
                            <a:pt x="23749" y="17781"/>
                          </a:lnTo>
                          <a:lnTo>
                            <a:pt x="47625" y="0"/>
                          </a:lnTo>
                          <a:lnTo>
                            <a:pt x="23749" y="177483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9" behindDoc="1" locked="0" layoutInCell="1" allowOverlap="1">
            <wp:simplePos x="0" y="0"/>
            <wp:positionH relativeFrom="page">
              <wp:posOffset>4324604</wp:posOffset>
            </wp:positionH>
            <wp:positionV relativeFrom="paragraph">
              <wp:posOffset>3680327</wp:posOffset>
            </wp:positionV>
            <wp:extent cx="22980" cy="5105"/>
            <wp:effectExtent l="0" t="0" r="0" b="0"/>
            <wp:wrapNone/>
            <wp:docPr id="473" name="Freeform 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80" cy="5105"/>
                    </a:xfrm>
                    <a:custGeom>
                      <a:rect l="l" t="t" r="r" b="b"/>
                      <a:pathLst>
                        <a:path w="21971" h="5715">
                          <a:moveTo>
                            <a:pt x="21971" y="571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1584625</wp:posOffset>
            </wp:positionH>
            <wp:positionV relativeFrom="paragraph">
              <wp:posOffset>3731670</wp:posOffset>
            </wp:positionV>
            <wp:extent cx="180" cy="475422"/>
            <wp:effectExtent l="0" t="0" r="0" b="0"/>
            <wp:wrapNone/>
            <wp:docPr id="474" name="Freeform 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75422"/>
                    </a:xfrm>
                    <a:custGeom>
                      <a:rect l="l" t="t" r="r" b="b"/>
                      <a:pathLst>
                        <a:path w="180" h="532130">
                          <a:moveTo>
                            <a:pt x="0" y="5321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0" behindDoc="1" locked="0" layoutInCell="1" allowOverlap="1">
            <wp:simplePos x="0" y="0"/>
            <wp:positionH relativeFrom="page">
              <wp:posOffset>5587993</wp:posOffset>
            </wp:positionH>
            <wp:positionV relativeFrom="paragraph">
              <wp:posOffset>3785283</wp:posOffset>
            </wp:positionV>
            <wp:extent cx="17932" cy="15885"/>
            <wp:effectExtent l="0" t="0" r="0" b="0"/>
            <wp:wrapNone/>
            <wp:docPr id="475" name="Freeform 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32" cy="15885"/>
                    </a:xfrm>
                    <a:custGeom>
                      <a:rect l="l" t="t" r="r" b="b"/>
                      <a:pathLst>
                        <a:path w="17145" h="17780">
                          <a:moveTo>
                            <a:pt x="0" y="0"/>
                          </a:moveTo>
                          <a:lnTo>
                            <a:pt x="17145" y="1778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5732650</wp:posOffset>
            </wp:positionH>
            <wp:positionV relativeFrom="paragraph">
              <wp:posOffset>3785283</wp:posOffset>
            </wp:positionV>
            <wp:extent cx="17932" cy="15885"/>
            <wp:effectExtent l="0" t="0" r="0" b="0"/>
            <wp:wrapNone/>
            <wp:docPr id="476" name="Freeform 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32" cy="15885"/>
                    </a:xfrm>
                    <a:custGeom>
                      <a:rect l="l" t="t" r="r" b="b"/>
                      <a:pathLst>
                        <a:path w="17145" h="17780">
                          <a:moveTo>
                            <a:pt x="17145" y="0"/>
                          </a:moveTo>
                          <a:lnTo>
                            <a:pt x="0" y="17780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8" behindDoc="1" locked="0" layoutInCell="1" allowOverlap="1">
            <wp:simplePos x="0" y="0"/>
            <wp:positionH relativeFrom="page">
              <wp:posOffset>1922517</wp:posOffset>
            </wp:positionH>
            <wp:positionV relativeFrom="paragraph">
              <wp:posOffset>3807125</wp:posOffset>
            </wp:positionV>
            <wp:extent cx="17920" cy="15034"/>
            <wp:effectExtent l="0" t="0" r="0" b="0"/>
            <wp:wrapNone/>
            <wp:docPr id="477" name="Freeform 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20" cy="15034"/>
                    </a:xfrm>
                    <a:custGeom>
                      <a:rect l="l" t="t" r="r" b="b"/>
                      <a:pathLst>
                        <a:path w="17133" h="16828">
                          <a:moveTo>
                            <a:pt x="0" y="0"/>
                          </a:moveTo>
                          <a:lnTo>
                            <a:pt x="17133" y="1682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2066908</wp:posOffset>
            </wp:positionH>
            <wp:positionV relativeFrom="paragraph">
              <wp:posOffset>3807125</wp:posOffset>
            </wp:positionV>
            <wp:extent cx="17920" cy="15034"/>
            <wp:effectExtent l="0" t="0" r="0" b="0"/>
            <wp:wrapNone/>
            <wp:docPr id="478" name="Freeform 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20" cy="15034"/>
                    </a:xfrm>
                    <a:custGeom>
                      <a:rect l="l" t="t" r="r" b="b"/>
                      <a:pathLst>
                        <a:path w="17133" h="16828">
                          <a:moveTo>
                            <a:pt x="17133" y="0"/>
                          </a:moveTo>
                          <a:lnTo>
                            <a:pt x="0" y="16828"/>
                          </a:lnTo>
                        </a:path>
                      </a:pathLst>
                    </a:custGeom>
                    <a:noFill/>
                    <a:ln w="1275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2949766</wp:posOffset>
            </wp:positionH>
            <wp:positionV relativeFrom="paragraph">
              <wp:posOffset>3809801</wp:posOffset>
            </wp:positionV>
            <wp:extent cx="313010" cy="301994"/>
            <wp:effectExtent l="0" t="0" r="0" b="0"/>
            <wp:wrapNone/>
            <wp:docPr id="479" name="Freeform 4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49766" y="6245686"/>
                      <a:ext cx="198710" cy="18769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7" baseline="0" dirty="0">
                            <w:jc w:val="left"/>
                            <w:rFonts w:ascii="Times New Roman" w:hAnsi="Times New Roman" w:cs="Times New Roman"/>
                            <w:color w:val="000000"/>
                            <w:w w:val="116"/>
                            <w:sz w:val="27"/>
                            <w:szCs w:val="27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67" behindDoc="1" locked="0" layoutInCell="1" allowOverlap="1">
            <wp:simplePos x="0" y="0"/>
            <wp:positionH relativeFrom="page">
              <wp:posOffset>1547777</wp:posOffset>
            </wp:positionH>
            <wp:positionV relativeFrom="paragraph">
              <wp:posOffset>3969382</wp:posOffset>
            </wp:positionV>
            <wp:extent cx="73683" cy="237711"/>
            <wp:effectExtent l="0" t="0" r="0" b="0"/>
            <wp:wrapNone/>
            <wp:docPr id="480" name="Freeform 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683" cy="237711"/>
                    </a:xfrm>
                    <a:custGeom>
                      <a:rect l="l" t="t" r="r" b="b"/>
                      <a:pathLst>
                        <a:path w="70447" h="266065">
                          <a:moveTo>
                            <a:pt x="35230" y="266065"/>
                          </a:moveTo>
                          <a:lnTo>
                            <a:pt x="0" y="0"/>
                          </a:lnTo>
                          <a:lnTo>
                            <a:pt x="35230" y="26353"/>
                          </a:lnTo>
                          <a:lnTo>
                            <a:pt x="70447" y="0"/>
                          </a:lnTo>
                          <a:lnTo>
                            <a:pt x="35230" y="266065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1548773</wp:posOffset>
            </wp:positionH>
            <wp:positionV relativeFrom="paragraph">
              <wp:posOffset>3970233</wp:posOffset>
            </wp:positionV>
            <wp:extent cx="35852" cy="230903"/>
            <wp:effectExtent l="0" t="0" r="0" b="0"/>
            <wp:wrapNone/>
            <wp:docPr id="481" name="Freeform 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52" cy="230903"/>
                    </a:xfrm>
                    <a:custGeom>
                      <a:rect l="l" t="t" r="r" b="b"/>
                      <a:pathLst>
                        <a:path w="34278" h="258445">
                          <a:moveTo>
                            <a:pt x="0" y="953"/>
                          </a:moveTo>
                          <a:lnTo>
                            <a:pt x="953" y="953"/>
                          </a:lnTo>
                          <a:lnTo>
                            <a:pt x="953" y="0"/>
                          </a:lnTo>
                          <a:lnTo>
                            <a:pt x="0" y="0"/>
                          </a:lnTo>
                          <a:lnTo>
                            <a:pt x="0" y="953"/>
                          </a:lnTo>
                          <a:close/>
                          <a:moveTo>
                            <a:pt x="0" y="1905"/>
                          </a:moveTo>
                          <a:lnTo>
                            <a:pt x="1905" y="1905"/>
                          </a:lnTo>
                          <a:lnTo>
                            <a:pt x="1905" y="953"/>
                          </a:lnTo>
                          <a:lnTo>
                            <a:pt x="0" y="953"/>
                          </a:lnTo>
                          <a:lnTo>
                            <a:pt x="0" y="1905"/>
                          </a:lnTo>
                          <a:close/>
                          <a:moveTo>
                            <a:pt x="0" y="2857"/>
                          </a:moveTo>
                          <a:lnTo>
                            <a:pt x="2858" y="2857"/>
                          </a:lnTo>
                          <a:lnTo>
                            <a:pt x="2858" y="1905"/>
                          </a:lnTo>
                          <a:lnTo>
                            <a:pt x="0" y="1905"/>
                          </a:lnTo>
                          <a:lnTo>
                            <a:pt x="0" y="2857"/>
                          </a:lnTo>
                          <a:close/>
                          <a:moveTo>
                            <a:pt x="0" y="3810"/>
                          </a:moveTo>
                          <a:lnTo>
                            <a:pt x="4763" y="3810"/>
                          </a:lnTo>
                          <a:lnTo>
                            <a:pt x="4763" y="2857"/>
                          </a:lnTo>
                          <a:lnTo>
                            <a:pt x="0" y="2857"/>
                          </a:lnTo>
                          <a:lnTo>
                            <a:pt x="0" y="3810"/>
                          </a:lnTo>
                          <a:close/>
                          <a:moveTo>
                            <a:pt x="0" y="4445"/>
                          </a:moveTo>
                          <a:lnTo>
                            <a:pt x="5715" y="4445"/>
                          </a:lnTo>
                          <a:lnTo>
                            <a:pt x="5715" y="3810"/>
                          </a:lnTo>
                          <a:lnTo>
                            <a:pt x="0" y="3810"/>
                          </a:lnTo>
                          <a:lnTo>
                            <a:pt x="0" y="4445"/>
                          </a:lnTo>
                          <a:close/>
                          <a:moveTo>
                            <a:pt x="0" y="5397"/>
                          </a:moveTo>
                          <a:lnTo>
                            <a:pt x="6668" y="5397"/>
                          </a:lnTo>
                          <a:lnTo>
                            <a:pt x="6668" y="4445"/>
                          </a:lnTo>
                          <a:lnTo>
                            <a:pt x="0" y="4445"/>
                          </a:lnTo>
                          <a:lnTo>
                            <a:pt x="0" y="5397"/>
                          </a:lnTo>
                          <a:close/>
                          <a:moveTo>
                            <a:pt x="0" y="6350"/>
                          </a:moveTo>
                          <a:lnTo>
                            <a:pt x="8573" y="6350"/>
                          </a:lnTo>
                          <a:lnTo>
                            <a:pt x="8573" y="5397"/>
                          </a:lnTo>
                          <a:lnTo>
                            <a:pt x="0" y="5397"/>
                          </a:lnTo>
                          <a:lnTo>
                            <a:pt x="0" y="6350"/>
                          </a:lnTo>
                          <a:close/>
                          <a:moveTo>
                            <a:pt x="953" y="7303"/>
                          </a:moveTo>
                          <a:lnTo>
                            <a:pt x="9525" y="7303"/>
                          </a:lnTo>
                          <a:lnTo>
                            <a:pt x="9525" y="6350"/>
                          </a:lnTo>
                          <a:lnTo>
                            <a:pt x="953" y="6350"/>
                          </a:lnTo>
                          <a:lnTo>
                            <a:pt x="953" y="7303"/>
                          </a:lnTo>
                          <a:close/>
                          <a:moveTo>
                            <a:pt x="953" y="8255"/>
                          </a:moveTo>
                          <a:lnTo>
                            <a:pt x="10478" y="8255"/>
                          </a:lnTo>
                          <a:lnTo>
                            <a:pt x="10478" y="7303"/>
                          </a:lnTo>
                          <a:lnTo>
                            <a:pt x="953" y="7303"/>
                          </a:lnTo>
                          <a:lnTo>
                            <a:pt x="953" y="8255"/>
                          </a:lnTo>
                          <a:close/>
                          <a:moveTo>
                            <a:pt x="953" y="9207"/>
                          </a:moveTo>
                          <a:lnTo>
                            <a:pt x="12383" y="9207"/>
                          </a:lnTo>
                          <a:lnTo>
                            <a:pt x="12383" y="8255"/>
                          </a:lnTo>
                          <a:lnTo>
                            <a:pt x="953" y="8255"/>
                          </a:lnTo>
                          <a:lnTo>
                            <a:pt x="953" y="9207"/>
                          </a:lnTo>
                          <a:close/>
                          <a:moveTo>
                            <a:pt x="953" y="10160"/>
                          </a:moveTo>
                          <a:lnTo>
                            <a:pt x="13322" y="10160"/>
                          </a:lnTo>
                          <a:lnTo>
                            <a:pt x="13322" y="9207"/>
                          </a:lnTo>
                          <a:lnTo>
                            <a:pt x="953" y="9207"/>
                          </a:lnTo>
                          <a:lnTo>
                            <a:pt x="953" y="10160"/>
                          </a:lnTo>
                          <a:close/>
                          <a:moveTo>
                            <a:pt x="953" y="11112"/>
                          </a:moveTo>
                          <a:lnTo>
                            <a:pt x="14275" y="11112"/>
                          </a:lnTo>
                          <a:lnTo>
                            <a:pt x="14275" y="10160"/>
                          </a:lnTo>
                          <a:lnTo>
                            <a:pt x="953" y="10160"/>
                          </a:lnTo>
                          <a:lnTo>
                            <a:pt x="953" y="11112"/>
                          </a:lnTo>
                          <a:close/>
                          <a:moveTo>
                            <a:pt x="953" y="12065"/>
                          </a:moveTo>
                          <a:lnTo>
                            <a:pt x="16180" y="12065"/>
                          </a:lnTo>
                          <a:lnTo>
                            <a:pt x="16180" y="11112"/>
                          </a:lnTo>
                          <a:lnTo>
                            <a:pt x="953" y="11112"/>
                          </a:lnTo>
                          <a:lnTo>
                            <a:pt x="953" y="12065"/>
                          </a:lnTo>
                          <a:close/>
                          <a:moveTo>
                            <a:pt x="953" y="13018"/>
                          </a:moveTo>
                          <a:lnTo>
                            <a:pt x="17132" y="13018"/>
                          </a:lnTo>
                          <a:lnTo>
                            <a:pt x="17132" y="12065"/>
                          </a:lnTo>
                          <a:lnTo>
                            <a:pt x="953" y="12065"/>
                          </a:lnTo>
                          <a:lnTo>
                            <a:pt x="953" y="13018"/>
                          </a:lnTo>
                          <a:close/>
                          <a:moveTo>
                            <a:pt x="953" y="13970"/>
                          </a:moveTo>
                          <a:lnTo>
                            <a:pt x="18085" y="13970"/>
                          </a:lnTo>
                          <a:lnTo>
                            <a:pt x="18085" y="13018"/>
                          </a:lnTo>
                          <a:lnTo>
                            <a:pt x="953" y="13018"/>
                          </a:lnTo>
                          <a:lnTo>
                            <a:pt x="953" y="13970"/>
                          </a:lnTo>
                          <a:close/>
                          <a:moveTo>
                            <a:pt x="1905" y="14922"/>
                          </a:moveTo>
                          <a:lnTo>
                            <a:pt x="19990" y="14922"/>
                          </a:lnTo>
                          <a:lnTo>
                            <a:pt x="19990" y="13970"/>
                          </a:lnTo>
                          <a:lnTo>
                            <a:pt x="1905" y="13970"/>
                          </a:lnTo>
                          <a:lnTo>
                            <a:pt x="1905" y="14922"/>
                          </a:lnTo>
                          <a:close/>
                          <a:moveTo>
                            <a:pt x="1905" y="15875"/>
                          </a:moveTo>
                          <a:lnTo>
                            <a:pt x="20943" y="15875"/>
                          </a:lnTo>
                          <a:lnTo>
                            <a:pt x="20943" y="14922"/>
                          </a:lnTo>
                          <a:lnTo>
                            <a:pt x="1905" y="14922"/>
                          </a:lnTo>
                          <a:lnTo>
                            <a:pt x="1905" y="15875"/>
                          </a:lnTo>
                          <a:close/>
                          <a:moveTo>
                            <a:pt x="1905" y="16828"/>
                          </a:moveTo>
                          <a:lnTo>
                            <a:pt x="21895" y="16828"/>
                          </a:lnTo>
                          <a:lnTo>
                            <a:pt x="21895" y="15875"/>
                          </a:lnTo>
                          <a:lnTo>
                            <a:pt x="1905" y="15875"/>
                          </a:lnTo>
                          <a:lnTo>
                            <a:pt x="1905" y="16828"/>
                          </a:lnTo>
                          <a:close/>
                          <a:moveTo>
                            <a:pt x="1905" y="17780"/>
                          </a:moveTo>
                          <a:lnTo>
                            <a:pt x="23800" y="17780"/>
                          </a:lnTo>
                          <a:lnTo>
                            <a:pt x="23800" y="16828"/>
                          </a:lnTo>
                          <a:lnTo>
                            <a:pt x="1905" y="16828"/>
                          </a:lnTo>
                          <a:lnTo>
                            <a:pt x="1905" y="17780"/>
                          </a:lnTo>
                          <a:close/>
                          <a:moveTo>
                            <a:pt x="1905" y="18732"/>
                          </a:moveTo>
                          <a:lnTo>
                            <a:pt x="24753" y="18732"/>
                          </a:lnTo>
                          <a:lnTo>
                            <a:pt x="24753" y="17780"/>
                          </a:lnTo>
                          <a:lnTo>
                            <a:pt x="1905" y="17780"/>
                          </a:lnTo>
                          <a:lnTo>
                            <a:pt x="1905" y="18732"/>
                          </a:lnTo>
                          <a:close/>
                          <a:moveTo>
                            <a:pt x="1905" y="19685"/>
                          </a:moveTo>
                          <a:lnTo>
                            <a:pt x="25705" y="19685"/>
                          </a:lnTo>
                          <a:lnTo>
                            <a:pt x="25705" y="18732"/>
                          </a:lnTo>
                          <a:lnTo>
                            <a:pt x="1905" y="18732"/>
                          </a:lnTo>
                          <a:lnTo>
                            <a:pt x="1905" y="19685"/>
                          </a:lnTo>
                          <a:close/>
                          <a:moveTo>
                            <a:pt x="1905" y="20637"/>
                          </a:moveTo>
                          <a:lnTo>
                            <a:pt x="27610" y="20637"/>
                          </a:lnTo>
                          <a:lnTo>
                            <a:pt x="27610" y="19685"/>
                          </a:lnTo>
                          <a:lnTo>
                            <a:pt x="1905" y="19685"/>
                          </a:lnTo>
                          <a:lnTo>
                            <a:pt x="1905" y="20637"/>
                          </a:lnTo>
                          <a:close/>
                          <a:moveTo>
                            <a:pt x="2858" y="21590"/>
                          </a:moveTo>
                          <a:lnTo>
                            <a:pt x="28563" y="21590"/>
                          </a:lnTo>
                          <a:lnTo>
                            <a:pt x="28563" y="20637"/>
                          </a:lnTo>
                          <a:lnTo>
                            <a:pt x="2858" y="20637"/>
                          </a:lnTo>
                          <a:lnTo>
                            <a:pt x="2858" y="21590"/>
                          </a:lnTo>
                          <a:close/>
                          <a:moveTo>
                            <a:pt x="2858" y="22543"/>
                          </a:moveTo>
                          <a:lnTo>
                            <a:pt x="29515" y="22543"/>
                          </a:lnTo>
                          <a:lnTo>
                            <a:pt x="29515" y="21590"/>
                          </a:lnTo>
                          <a:lnTo>
                            <a:pt x="2858" y="21590"/>
                          </a:lnTo>
                          <a:lnTo>
                            <a:pt x="2858" y="22543"/>
                          </a:lnTo>
                          <a:close/>
                          <a:moveTo>
                            <a:pt x="2858" y="23495"/>
                          </a:moveTo>
                          <a:lnTo>
                            <a:pt x="31420" y="23495"/>
                          </a:lnTo>
                          <a:lnTo>
                            <a:pt x="31420" y="22543"/>
                          </a:lnTo>
                          <a:lnTo>
                            <a:pt x="2858" y="22543"/>
                          </a:lnTo>
                          <a:lnTo>
                            <a:pt x="2858" y="23495"/>
                          </a:lnTo>
                          <a:close/>
                          <a:moveTo>
                            <a:pt x="2858" y="24447"/>
                          </a:moveTo>
                          <a:lnTo>
                            <a:pt x="32372" y="24447"/>
                          </a:lnTo>
                          <a:lnTo>
                            <a:pt x="32372" y="23495"/>
                          </a:lnTo>
                          <a:lnTo>
                            <a:pt x="2858" y="23495"/>
                          </a:lnTo>
                          <a:lnTo>
                            <a:pt x="2858" y="24447"/>
                          </a:lnTo>
                          <a:close/>
                          <a:moveTo>
                            <a:pt x="2858" y="25400"/>
                          </a:moveTo>
                          <a:lnTo>
                            <a:pt x="33325" y="25400"/>
                          </a:lnTo>
                          <a:lnTo>
                            <a:pt x="33325" y="24447"/>
                          </a:lnTo>
                          <a:lnTo>
                            <a:pt x="2858" y="24447"/>
                          </a:lnTo>
                          <a:lnTo>
                            <a:pt x="2858" y="25400"/>
                          </a:lnTo>
                          <a:close/>
                          <a:moveTo>
                            <a:pt x="2858" y="28257"/>
                          </a:moveTo>
                          <a:lnTo>
                            <a:pt x="34278" y="28257"/>
                          </a:lnTo>
                          <a:lnTo>
                            <a:pt x="34278" y="25400"/>
                          </a:lnTo>
                          <a:lnTo>
                            <a:pt x="2858" y="25400"/>
                          </a:lnTo>
                          <a:lnTo>
                            <a:pt x="2858" y="28257"/>
                          </a:lnTo>
                          <a:close/>
                          <a:moveTo>
                            <a:pt x="3810" y="35560"/>
                          </a:moveTo>
                          <a:lnTo>
                            <a:pt x="34278" y="35560"/>
                          </a:lnTo>
                          <a:lnTo>
                            <a:pt x="34278" y="28257"/>
                          </a:lnTo>
                          <a:lnTo>
                            <a:pt x="3810" y="28257"/>
                          </a:lnTo>
                          <a:lnTo>
                            <a:pt x="3810" y="35560"/>
                          </a:lnTo>
                          <a:close/>
                          <a:moveTo>
                            <a:pt x="4763" y="42228"/>
                          </a:moveTo>
                          <a:lnTo>
                            <a:pt x="34278" y="42228"/>
                          </a:lnTo>
                          <a:lnTo>
                            <a:pt x="34278" y="35560"/>
                          </a:lnTo>
                          <a:lnTo>
                            <a:pt x="4763" y="35560"/>
                          </a:lnTo>
                          <a:lnTo>
                            <a:pt x="4763" y="42228"/>
                          </a:lnTo>
                          <a:close/>
                          <a:moveTo>
                            <a:pt x="5715" y="49847"/>
                          </a:moveTo>
                          <a:lnTo>
                            <a:pt x="34278" y="49847"/>
                          </a:lnTo>
                          <a:lnTo>
                            <a:pt x="34278" y="42228"/>
                          </a:lnTo>
                          <a:lnTo>
                            <a:pt x="5715" y="42228"/>
                          </a:lnTo>
                          <a:lnTo>
                            <a:pt x="5715" y="49847"/>
                          </a:lnTo>
                          <a:close/>
                          <a:moveTo>
                            <a:pt x="6668" y="57150"/>
                          </a:moveTo>
                          <a:lnTo>
                            <a:pt x="34278" y="57150"/>
                          </a:lnTo>
                          <a:lnTo>
                            <a:pt x="34278" y="49847"/>
                          </a:lnTo>
                          <a:lnTo>
                            <a:pt x="6668" y="49847"/>
                          </a:lnTo>
                          <a:lnTo>
                            <a:pt x="6668" y="57150"/>
                          </a:lnTo>
                          <a:close/>
                          <a:moveTo>
                            <a:pt x="7620" y="63818"/>
                          </a:moveTo>
                          <a:lnTo>
                            <a:pt x="34278" y="63818"/>
                          </a:lnTo>
                          <a:lnTo>
                            <a:pt x="34278" y="57150"/>
                          </a:lnTo>
                          <a:lnTo>
                            <a:pt x="7620" y="57150"/>
                          </a:lnTo>
                          <a:lnTo>
                            <a:pt x="7620" y="63818"/>
                          </a:lnTo>
                          <a:close/>
                          <a:moveTo>
                            <a:pt x="8573" y="71437"/>
                          </a:moveTo>
                          <a:lnTo>
                            <a:pt x="34278" y="71437"/>
                          </a:lnTo>
                          <a:lnTo>
                            <a:pt x="34278" y="63818"/>
                          </a:lnTo>
                          <a:lnTo>
                            <a:pt x="8573" y="63818"/>
                          </a:lnTo>
                          <a:lnTo>
                            <a:pt x="8573" y="71437"/>
                          </a:lnTo>
                          <a:close/>
                          <a:moveTo>
                            <a:pt x="9525" y="78740"/>
                          </a:moveTo>
                          <a:lnTo>
                            <a:pt x="34278" y="78740"/>
                          </a:lnTo>
                          <a:lnTo>
                            <a:pt x="34278" y="71437"/>
                          </a:lnTo>
                          <a:lnTo>
                            <a:pt x="9525" y="71437"/>
                          </a:lnTo>
                          <a:lnTo>
                            <a:pt x="9525" y="78740"/>
                          </a:lnTo>
                          <a:close/>
                          <a:moveTo>
                            <a:pt x="10478" y="85407"/>
                          </a:moveTo>
                          <a:lnTo>
                            <a:pt x="34278" y="85407"/>
                          </a:lnTo>
                          <a:lnTo>
                            <a:pt x="34278" y="78740"/>
                          </a:lnTo>
                          <a:lnTo>
                            <a:pt x="10478" y="78740"/>
                          </a:lnTo>
                          <a:lnTo>
                            <a:pt x="10478" y="85407"/>
                          </a:lnTo>
                          <a:close/>
                          <a:moveTo>
                            <a:pt x="11430" y="93028"/>
                          </a:moveTo>
                          <a:lnTo>
                            <a:pt x="34278" y="93028"/>
                          </a:lnTo>
                          <a:lnTo>
                            <a:pt x="34278" y="85407"/>
                          </a:lnTo>
                          <a:lnTo>
                            <a:pt x="11430" y="85407"/>
                          </a:lnTo>
                          <a:lnTo>
                            <a:pt x="11430" y="93028"/>
                          </a:lnTo>
                          <a:close/>
                          <a:moveTo>
                            <a:pt x="12383" y="100647"/>
                          </a:moveTo>
                          <a:lnTo>
                            <a:pt x="34278" y="100647"/>
                          </a:lnTo>
                          <a:lnTo>
                            <a:pt x="34278" y="93028"/>
                          </a:lnTo>
                          <a:lnTo>
                            <a:pt x="12383" y="93028"/>
                          </a:lnTo>
                          <a:lnTo>
                            <a:pt x="12383" y="100647"/>
                          </a:lnTo>
                          <a:close/>
                          <a:moveTo>
                            <a:pt x="13322" y="106997"/>
                          </a:moveTo>
                          <a:lnTo>
                            <a:pt x="34278" y="106997"/>
                          </a:lnTo>
                          <a:lnTo>
                            <a:pt x="34278" y="100647"/>
                          </a:lnTo>
                          <a:lnTo>
                            <a:pt x="13322" y="100647"/>
                          </a:lnTo>
                          <a:lnTo>
                            <a:pt x="13322" y="106997"/>
                          </a:lnTo>
                          <a:close/>
                          <a:moveTo>
                            <a:pt x="14275" y="114618"/>
                          </a:moveTo>
                          <a:lnTo>
                            <a:pt x="34278" y="114618"/>
                          </a:lnTo>
                          <a:lnTo>
                            <a:pt x="34278" y="106997"/>
                          </a:lnTo>
                          <a:lnTo>
                            <a:pt x="14275" y="106997"/>
                          </a:lnTo>
                          <a:lnTo>
                            <a:pt x="14275" y="114618"/>
                          </a:lnTo>
                          <a:close/>
                          <a:moveTo>
                            <a:pt x="15228" y="122237"/>
                          </a:moveTo>
                          <a:lnTo>
                            <a:pt x="34278" y="122237"/>
                          </a:lnTo>
                          <a:lnTo>
                            <a:pt x="34278" y="114618"/>
                          </a:lnTo>
                          <a:lnTo>
                            <a:pt x="15228" y="114618"/>
                          </a:lnTo>
                          <a:lnTo>
                            <a:pt x="15228" y="122237"/>
                          </a:lnTo>
                          <a:close/>
                          <a:moveTo>
                            <a:pt x="16180" y="128587"/>
                          </a:moveTo>
                          <a:lnTo>
                            <a:pt x="34278" y="128587"/>
                          </a:lnTo>
                          <a:lnTo>
                            <a:pt x="34278" y="122237"/>
                          </a:lnTo>
                          <a:lnTo>
                            <a:pt x="16180" y="122237"/>
                          </a:lnTo>
                          <a:lnTo>
                            <a:pt x="16180" y="128587"/>
                          </a:lnTo>
                          <a:close/>
                          <a:moveTo>
                            <a:pt x="17132" y="136207"/>
                          </a:moveTo>
                          <a:lnTo>
                            <a:pt x="34278" y="136207"/>
                          </a:lnTo>
                          <a:lnTo>
                            <a:pt x="34278" y="128587"/>
                          </a:lnTo>
                          <a:lnTo>
                            <a:pt x="17132" y="128587"/>
                          </a:lnTo>
                          <a:lnTo>
                            <a:pt x="17132" y="136207"/>
                          </a:lnTo>
                          <a:close/>
                          <a:moveTo>
                            <a:pt x="18085" y="142875"/>
                          </a:moveTo>
                          <a:lnTo>
                            <a:pt x="34278" y="142875"/>
                          </a:lnTo>
                          <a:lnTo>
                            <a:pt x="34278" y="136207"/>
                          </a:lnTo>
                          <a:lnTo>
                            <a:pt x="18085" y="136207"/>
                          </a:lnTo>
                          <a:lnTo>
                            <a:pt x="18085" y="142875"/>
                          </a:lnTo>
                          <a:close/>
                          <a:moveTo>
                            <a:pt x="19038" y="150178"/>
                          </a:moveTo>
                          <a:lnTo>
                            <a:pt x="34278" y="150178"/>
                          </a:lnTo>
                          <a:lnTo>
                            <a:pt x="34278" y="142875"/>
                          </a:lnTo>
                          <a:lnTo>
                            <a:pt x="19038" y="142875"/>
                          </a:lnTo>
                          <a:lnTo>
                            <a:pt x="19038" y="150178"/>
                          </a:lnTo>
                          <a:close/>
                          <a:moveTo>
                            <a:pt x="19990" y="157797"/>
                          </a:moveTo>
                          <a:lnTo>
                            <a:pt x="34278" y="157797"/>
                          </a:lnTo>
                          <a:lnTo>
                            <a:pt x="34278" y="150178"/>
                          </a:lnTo>
                          <a:lnTo>
                            <a:pt x="19990" y="150178"/>
                          </a:lnTo>
                          <a:lnTo>
                            <a:pt x="19990" y="157797"/>
                          </a:lnTo>
                          <a:close/>
                          <a:moveTo>
                            <a:pt x="20943" y="164465"/>
                          </a:moveTo>
                          <a:lnTo>
                            <a:pt x="34278" y="164465"/>
                          </a:lnTo>
                          <a:lnTo>
                            <a:pt x="34278" y="157797"/>
                          </a:lnTo>
                          <a:lnTo>
                            <a:pt x="20943" y="157797"/>
                          </a:lnTo>
                          <a:lnTo>
                            <a:pt x="20943" y="164465"/>
                          </a:lnTo>
                          <a:close/>
                          <a:moveTo>
                            <a:pt x="21895" y="172085"/>
                          </a:moveTo>
                          <a:lnTo>
                            <a:pt x="34278" y="172085"/>
                          </a:lnTo>
                          <a:lnTo>
                            <a:pt x="34278" y="164465"/>
                          </a:lnTo>
                          <a:lnTo>
                            <a:pt x="21895" y="164465"/>
                          </a:lnTo>
                          <a:lnTo>
                            <a:pt x="21895" y="172085"/>
                          </a:lnTo>
                          <a:close/>
                          <a:moveTo>
                            <a:pt x="22847" y="179387"/>
                          </a:moveTo>
                          <a:lnTo>
                            <a:pt x="34278" y="179387"/>
                          </a:lnTo>
                          <a:lnTo>
                            <a:pt x="34278" y="172085"/>
                          </a:lnTo>
                          <a:lnTo>
                            <a:pt x="22847" y="172085"/>
                          </a:lnTo>
                          <a:lnTo>
                            <a:pt x="22847" y="179387"/>
                          </a:lnTo>
                          <a:close/>
                          <a:moveTo>
                            <a:pt x="23800" y="186055"/>
                          </a:moveTo>
                          <a:lnTo>
                            <a:pt x="34278" y="186055"/>
                          </a:lnTo>
                          <a:lnTo>
                            <a:pt x="34278" y="179387"/>
                          </a:lnTo>
                          <a:lnTo>
                            <a:pt x="23800" y="179387"/>
                          </a:lnTo>
                          <a:lnTo>
                            <a:pt x="23800" y="186055"/>
                          </a:lnTo>
                          <a:close/>
                          <a:moveTo>
                            <a:pt x="24753" y="193675"/>
                          </a:moveTo>
                          <a:lnTo>
                            <a:pt x="34278" y="193675"/>
                          </a:lnTo>
                          <a:lnTo>
                            <a:pt x="34278" y="186055"/>
                          </a:lnTo>
                          <a:lnTo>
                            <a:pt x="24753" y="186055"/>
                          </a:lnTo>
                          <a:lnTo>
                            <a:pt x="24753" y="193675"/>
                          </a:lnTo>
                          <a:close/>
                          <a:moveTo>
                            <a:pt x="25705" y="200978"/>
                          </a:moveTo>
                          <a:lnTo>
                            <a:pt x="34278" y="200978"/>
                          </a:lnTo>
                          <a:lnTo>
                            <a:pt x="34278" y="193675"/>
                          </a:lnTo>
                          <a:lnTo>
                            <a:pt x="25705" y="193675"/>
                          </a:lnTo>
                          <a:lnTo>
                            <a:pt x="25705" y="200978"/>
                          </a:lnTo>
                          <a:close/>
                          <a:moveTo>
                            <a:pt x="26657" y="207645"/>
                          </a:moveTo>
                          <a:lnTo>
                            <a:pt x="34278" y="207645"/>
                          </a:lnTo>
                          <a:lnTo>
                            <a:pt x="34278" y="200978"/>
                          </a:lnTo>
                          <a:lnTo>
                            <a:pt x="26657" y="200978"/>
                          </a:lnTo>
                          <a:lnTo>
                            <a:pt x="26657" y="207645"/>
                          </a:lnTo>
                          <a:close/>
                          <a:moveTo>
                            <a:pt x="27610" y="215265"/>
                          </a:moveTo>
                          <a:lnTo>
                            <a:pt x="34278" y="215265"/>
                          </a:lnTo>
                          <a:lnTo>
                            <a:pt x="34278" y="207645"/>
                          </a:lnTo>
                          <a:lnTo>
                            <a:pt x="27610" y="207645"/>
                          </a:lnTo>
                          <a:lnTo>
                            <a:pt x="27610" y="215265"/>
                          </a:lnTo>
                          <a:close/>
                          <a:moveTo>
                            <a:pt x="28563" y="222885"/>
                          </a:moveTo>
                          <a:lnTo>
                            <a:pt x="34278" y="222885"/>
                          </a:lnTo>
                          <a:lnTo>
                            <a:pt x="34278" y="215265"/>
                          </a:lnTo>
                          <a:lnTo>
                            <a:pt x="28563" y="215265"/>
                          </a:lnTo>
                          <a:lnTo>
                            <a:pt x="28563" y="222885"/>
                          </a:lnTo>
                          <a:close/>
                          <a:moveTo>
                            <a:pt x="29515" y="229235"/>
                          </a:moveTo>
                          <a:lnTo>
                            <a:pt x="34278" y="229235"/>
                          </a:lnTo>
                          <a:lnTo>
                            <a:pt x="34278" y="222885"/>
                          </a:lnTo>
                          <a:lnTo>
                            <a:pt x="29515" y="222885"/>
                          </a:lnTo>
                          <a:lnTo>
                            <a:pt x="29515" y="229235"/>
                          </a:lnTo>
                          <a:close/>
                          <a:moveTo>
                            <a:pt x="30468" y="236855"/>
                          </a:moveTo>
                          <a:lnTo>
                            <a:pt x="34278" y="236855"/>
                          </a:lnTo>
                          <a:lnTo>
                            <a:pt x="34278" y="229235"/>
                          </a:lnTo>
                          <a:lnTo>
                            <a:pt x="30468" y="229235"/>
                          </a:lnTo>
                          <a:lnTo>
                            <a:pt x="30468" y="236855"/>
                          </a:lnTo>
                          <a:close/>
                          <a:moveTo>
                            <a:pt x="31420" y="244475"/>
                          </a:moveTo>
                          <a:lnTo>
                            <a:pt x="34278" y="244475"/>
                          </a:lnTo>
                          <a:lnTo>
                            <a:pt x="34278" y="236855"/>
                          </a:lnTo>
                          <a:lnTo>
                            <a:pt x="31420" y="236855"/>
                          </a:lnTo>
                          <a:lnTo>
                            <a:pt x="31420" y="244475"/>
                          </a:lnTo>
                          <a:close/>
                          <a:moveTo>
                            <a:pt x="32372" y="250825"/>
                          </a:moveTo>
                          <a:lnTo>
                            <a:pt x="34278" y="250825"/>
                          </a:lnTo>
                          <a:lnTo>
                            <a:pt x="34278" y="244475"/>
                          </a:lnTo>
                          <a:lnTo>
                            <a:pt x="32372" y="244475"/>
                          </a:lnTo>
                          <a:lnTo>
                            <a:pt x="32372" y="250825"/>
                          </a:lnTo>
                          <a:close/>
                          <a:moveTo>
                            <a:pt x="33325" y="258445"/>
                          </a:moveTo>
                          <a:lnTo>
                            <a:pt x="34278" y="258445"/>
                          </a:lnTo>
                          <a:lnTo>
                            <a:pt x="34278" y="250825"/>
                          </a:lnTo>
                          <a:lnTo>
                            <a:pt x="33325" y="250825"/>
                          </a:lnTo>
                          <a:lnTo>
                            <a:pt x="33325" y="25844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8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9" behindDoc="1" locked="0" layoutInCell="1" allowOverlap="1">
            <wp:simplePos x="0" y="0"/>
            <wp:positionH relativeFrom="page">
              <wp:posOffset>1584625</wp:posOffset>
            </wp:positionH>
            <wp:positionV relativeFrom="paragraph">
              <wp:posOffset>3970233</wp:posOffset>
            </wp:positionV>
            <wp:extent cx="36834" cy="236859"/>
            <wp:effectExtent l="0" t="0" r="0" b="0"/>
            <wp:wrapNone/>
            <wp:docPr id="482" name="Freeform 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34" cy="236859"/>
                    </a:xfrm>
                    <a:custGeom>
                      <a:rect l="l" t="t" r="r" b="b"/>
                      <a:pathLst>
                        <a:path w="35217" h="265112">
                          <a:moveTo>
                            <a:pt x="34264" y="953"/>
                          </a:moveTo>
                          <a:lnTo>
                            <a:pt x="35217" y="953"/>
                          </a:lnTo>
                          <a:lnTo>
                            <a:pt x="35217" y="0"/>
                          </a:lnTo>
                          <a:lnTo>
                            <a:pt x="34264" y="0"/>
                          </a:lnTo>
                          <a:lnTo>
                            <a:pt x="34264" y="953"/>
                          </a:lnTo>
                          <a:close/>
                          <a:moveTo>
                            <a:pt x="33312" y="1905"/>
                          </a:moveTo>
                          <a:lnTo>
                            <a:pt x="35217" y="1905"/>
                          </a:lnTo>
                          <a:lnTo>
                            <a:pt x="35217" y="953"/>
                          </a:lnTo>
                          <a:lnTo>
                            <a:pt x="33312" y="953"/>
                          </a:lnTo>
                          <a:lnTo>
                            <a:pt x="33312" y="1905"/>
                          </a:lnTo>
                          <a:close/>
                          <a:moveTo>
                            <a:pt x="32359" y="2857"/>
                          </a:moveTo>
                          <a:lnTo>
                            <a:pt x="35217" y="2857"/>
                          </a:lnTo>
                          <a:lnTo>
                            <a:pt x="35217" y="1905"/>
                          </a:lnTo>
                          <a:lnTo>
                            <a:pt x="32359" y="1905"/>
                          </a:lnTo>
                          <a:lnTo>
                            <a:pt x="32359" y="2857"/>
                          </a:lnTo>
                          <a:close/>
                          <a:moveTo>
                            <a:pt x="30454" y="3810"/>
                          </a:moveTo>
                          <a:lnTo>
                            <a:pt x="35217" y="3810"/>
                          </a:lnTo>
                          <a:lnTo>
                            <a:pt x="35217" y="2857"/>
                          </a:lnTo>
                          <a:lnTo>
                            <a:pt x="30454" y="2857"/>
                          </a:lnTo>
                          <a:lnTo>
                            <a:pt x="30454" y="3810"/>
                          </a:lnTo>
                          <a:close/>
                          <a:moveTo>
                            <a:pt x="29514" y="4445"/>
                          </a:moveTo>
                          <a:lnTo>
                            <a:pt x="35217" y="4445"/>
                          </a:lnTo>
                          <a:lnTo>
                            <a:pt x="35217" y="3810"/>
                          </a:lnTo>
                          <a:lnTo>
                            <a:pt x="29514" y="3810"/>
                          </a:lnTo>
                          <a:lnTo>
                            <a:pt x="29514" y="4445"/>
                          </a:lnTo>
                          <a:close/>
                          <a:moveTo>
                            <a:pt x="28562" y="5397"/>
                          </a:moveTo>
                          <a:lnTo>
                            <a:pt x="35217" y="5397"/>
                          </a:lnTo>
                          <a:lnTo>
                            <a:pt x="35217" y="4445"/>
                          </a:lnTo>
                          <a:lnTo>
                            <a:pt x="28562" y="4445"/>
                          </a:lnTo>
                          <a:lnTo>
                            <a:pt x="28562" y="5397"/>
                          </a:lnTo>
                          <a:close/>
                          <a:moveTo>
                            <a:pt x="26657" y="6350"/>
                          </a:moveTo>
                          <a:lnTo>
                            <a:pt x="35217" y="6350"/>
                          </a:lnTo>
                          <a:lnTo>
                            <a:pt x="35217" y="5397"/>
                          </a:lnTo>
                          <a:lnTo>
                            <a:pt x="26657" y="5397"/>
                          </a:lnTo>
                          <a:lnTo>
                            <a:pt x="26657" y="6350"/>
                          </a:lnTo>
                          <a:close/>
                          <a:moveTo>
                            <a:pt x="25704" y="7303"/>
                          </a:moveTo>
                          <a:lnTo>
                            <a:pt x="34264" y="7303"/>
                          </a:lnTo>
                          <a:lnTo>
                            <a:pt x="34264" y="6350"/>
                          </a:lnTo>
                          <a:lnTo>
                            <a:pt x="25704" y="6350"/>
                          </a:lnTo>
                          <a:lnTo>
                            <a:pt x="25704" y="7303"/>
                          </a:lnTo>
                          <a:close/>
                          <a:moveTo>
                            <a:pt x="24752" y="8255"/>
                          </a:moveTo>
                          <a:lnTo>
                            <a:pt x="34264" y="8255"/>
                          </a:lnTo>
                          <a:lnTo>
                            <a:pt x="34264" y="7303"/>
                          </a:lnTo>
                          <a:lnTo>
                            <a:pt x="24752" y="7303"/>
                          </a:lnTo>
                          <a:lnTo>
                            <a:pt x="24752" y="8255"/>
                          </a:lnTo>
                          <a:close/>
                          <a:moveTo>
                            <a:pt x="22847" y="9207"/>
                          </a:moveTo>
                          <a:lnTo>
                            <a:pt x="34264" y="9207"/>
                          </a:lnTo>
                          <a:lnTo>
                            <a:pt x="34264" y="8255"/>
                          </a:lnTo>
                          <a:lnTo>
                            <a:pt x="22847" y="8255"/>
                          </a:lnTo>
                          <a:lnTo>
                            <a:pt x="22847" y="9207"/>
                          </a:lnTo>
                          <a:close/>
                          <a:moveTo>
                            <a:pt x="21894" y="10160"/>
                          </a:moveTo>
                          <a:lnTo>
                            <a:pt x="34264" y="10160"/>
                          </a:lnTo>
                          <a:lnTo>
                            <a:pt x="34264" y="9207"/>
                          </a:lnTo>
                          <a:lnTo>
                            <a:pt x="21894" y="9207"/>
                          </a:lnTo>
                          <a:lnTo>
                            <a:pt x="21894" y="10160"/>
                          </a:lnTo>
                          <a:close/>
                          <a:moveTo>
                            <a:pt x="20942" y="11112"/>
                          </a:moveTo>
                          <a:lnTo>
                            <a:pt x="34264" y="11112"/>
                          </a:lnTo>
                          <a:lnTo>
                            <a:pt x="34264" y="10160"/>
                          </a:lnTo>
                          <a:lnTo>
                            <a:pt x="20942" y="10160"/>
                          </a:lnTo>
                          <a:lnTo>
                            <a:pt x="20942" y="11112"/>
                          </a:lnTo>
                          <a:close/>
                          <a:moveTo>
                            <a:pt x="19037" y="12065"/>
                          </a:moveTo>
                          <a:lnTo>
                            <a:pt x="34264" y="12065"/>
                          </a:lnTo>
                          <a:lnTo>
                            <a:pt x="34264" y="11112"/>
                          </a:lnTo>
                          <a:lnTo>
                            <a:pt x="19037" y="11112"/>
                          </a:lnTo>
                          <a:lnTo>
                            <a:pt x="19037" y="12065"/>
                          </a:lnTo>
                          <a:close/>
                          <a:moveTo>
                            <a:pt x="18084" y="13018"/>
                          </a:moveTo>
                          <a:lnTo>
                            <a:pt x="34264" y="13018"/>
                          </a:lnTo>
                          <a:lnTo>
                            <a:pt x="34264" y="12065"/>
                          </a:lnTo>
                          <a:lnTo>
                            <a:pt x="18084" y="12065"/>
                          </a:lnTo>
                          <a:lnTo>
                            <a:pt x="18084" y="13018"/>
                          </a:lnTo>
                          <a:close/>
                          <a:moveTo>
                            <a:pt x="17132" y="13970"/>
                          </a:moveTo>
                          <a:lnTo>
                            <a:pt x="34264" y="13970"/>
                          </a:lnTo>
                          <a:lnTo>
                            <a:pt x="34264" y="13018"/>
                          </a:lnTo>
                          <a:lnTo>
                            <a:pt x="17132" y="13018"/>
                          </a:lnTo>
                          <a:lnTo>
                            <a:pt x="17132" y="13970"/>
                          </a:lnTo>
                          <a:close/>
                          <a:moveTo>
                            <a:pt x="15227" y="14922"/>
                          </a:moveTo>
                          <a:lnTo>
                            <a:pt x="33312" y="14922"/>
                          </a:lnTo>
                          <a:lnTo>
                            <a:pt x="33312" y="13970"/>
                          </a:lnTo>
                          <a:lnTo>
                            <a:pt x="15227" y="13970"/>
                          </a:lnTo>
                          <a:lnTo>
                            <a:pt x="15227" y="14922"/>
                          </a:lnTo>
                          <a:close/>
                          <a:moveTo>
                            <a:pt x="14274" y="15875"/>
                          </a:moveTo>
                          <a:lnTo>
                            <a:pt x="33312" y="15875"/>
                          </a:lnTo>
                          <a:lnTo>
                            <a:pt x="33312" y="14922"/>
                          </a:lnTo>
                          <a:lnTo>
                            <a:pt x="14274" y="14922"/>
                          </a:lnTo>
                          <a:lnTo>
                            <a:pt x="14274" y="15875"/>
                          </a:lnTo>
                          <a:close/>
                          <a:moveTo>
                            <a:pt x="13322" y="16828"/>
                          </a:moveTo>
                          <a:lnTo>
                            <a:pt x="33312" y="16828"/>
                          </a:lnTo>
                          <a:lnTo>
                            <a:pt x="33312" y="15875"/>
                          </a:lnTo>
                          <a:lnTo>
                            <a:pt x="13322" y="15875"/>
                          </a:lnTo>
                          <a:lnTo>
                            <a:pt x="13322" y="16828"/>
                          </a:lnTo>
                          <a:close/>
                          <a:moveTo>
                            <a:pt x="11417" y="17780"/>
                          </a:moveTo>
                          <a:lnTo>
                            <a:pt x="33312" y="17780"/>
                          </a:lnTo>
                          <a:lnTo>
                            <a:pt x="33312" y="16828"/>
                          </a:lnTo>
                          <a:lnTo>
                            <a:pt x="11417" y="16828"/>
                          </a:lnTo>
                          <a:lnTo>
                            <a:pt x="11417" y="17780"/>
                          </a:lnTo>
                          <a:close/>
                          <a:moveTo>
                            <a:pt x="10464" y="18732"/>
                          </a:moveTo>
                          <a:lnTo>
                            <a:pt x="33312" y="18732"/>
                          </a:lnTo>
                          <a:lnTo>
                            <a:pt x="33312" y="17780"/>
                          </a:lnTo>
                          <a:lnTo>
                            <a:pt x="10464" y="17780"/>
                          </a:lnTo>
                          <a:lnTo>
                            <a:pt x="10464" y="18732"/>
                          </a:lnTo>
                          <a:close/>
                          <a:moveTo>
                            <a:pt x="9512" y="19685"/>
                          </a:moveTo>
                          <a:lnTo>
                            <a:pt x="33312" y="19685"/>
                          </a:lnTo>
                          <a:lnTo>
                            <a:pt x="33312" y="18732"/>
                          </a:lnTo>
                          <a:lnTo>
                            <a:pt x="9512" y="18732"/>
                          </a:lnTo>
                          <a:lnTo>
                            <a:pt x="9512" y="19685"/>
                          </a:lnTo>
                          <a:close/>
                          <a:moveTo>
                            <a:pt x="7607" y="20637"/>
                          </a:moveTo>
                          <a:lnTo>
                            <a:pt x="33312" y="20637"/>
                          </a:lnTo>
                          <a:lnTo>
                            <a:pt x="33312" y="19685"/>
                          </a:lnTo>
                          <a:lnTo>
                            <a:pt x="7607" y="19685"/>
                          </a:lnTo>
                          <a:lnTo>
                            <a:pt x="7607" y="20637"/>
                          </a:lnTo>
                          <a:close/>
                          <a:moveTo>
                            <a:pt x="6654" y="21590"/>
                          </a:moveTo>
                          <a:lnTo>
                            <a:pt x="32359" y="21590"/>
                          </a:lnTo>
                          <a:lnTo>
                            <a:pt x="32359" y="20637"/>
                          </a:lnTo>
                          <a:lnTo>
                            <a:pt x="6654" y="20637"/>
                          </a:lnTo>
                          <a:lnTo>
                            <a:pt x="6654" y="21590"/>
                          </a:lnTo>
                          <a:close/>
                          <a:moveTo>
                            <a:pt x="5702" y="22543"/>
                          </a:moveTo>
                          <a:lnTo>
                            <a:pt x="32359" y="22543"/>
                          </a:lnTo>
                          <a:lnTo>
                            <a:pt x="32359" y="21590"/>
                          </a:lnTo>
                          <a:lnTo>
                            <a:pt x="5702" y="21590"/>
                          </a:lnTo>
                          <a:lnTo>
                            <a:pt x="5702" y="22543"/>
                          </a:lnTo>
                          <a:close/>
                          <a:moveTo>
                            <a:pt x="3810" y="23495"/>
                          </a:moveTo>
                          <a:lnTo>
                            <a:pt x="32359" y="23495"/>
                          </a:lnTo>
                          <a:lnTo>
                            <a:pt x="32359" y="22543"/>
                          </a:lnTo>
                          <a:lnTo>
                            <a:pt x="3810" y="22543"/>
                          </a:lnTo>
                          <a:lnTo>
                            <a:pt x="3810" y="23495"/>
                          </a:lnTo>
                          <a:close/>
                          <a:moveTo>
                            <a:pt x="2857" y="24447"/>
                          </a:moveTo>
                          <a:lnTo>
                            <a:pt x="32359" y="24447"/>
                          </a:lnTo>
                          <a:lnTo>
                            <a:pt x="32359" y="23495"/>
                          </a:lnTo>
                          <a:lnTo>
                            <a:pt x="2857" y="23495"/>
                          </a:lnTo>
                          <a:lnTo>
                            <a:pt x="2857" y="24447"/>
                          </a:lnTo>
                          <a:close/>
                          <a:moveTo>
                            <a:pt x="1904" y="25400"/>
                          </a:moveTo>
                          <a:lnTo>
                            <a:pt x="32359" y="25400"/>
                          </a:lnTo>
                          <a:lnTo>
                            <a:pt x="32359" y="24447"/>
                          </a:lnTo>
                          <a:lnTo>
                            <a:pt x="1904" y="24447"/>
                          </a:lnTo>
                          <a:lnTo>
                            <a:pt x="1904" y="25400"/>
                          </a:lnTo>
                          <a:close/>
                          <a:moveTo>
                            <a:pt x="0" y="28257"/>
                          </a:moveTo>
                          <a:lnTo>
                            <a:pt x="32359" y="28257"/>
                          </a:lnTo>
                          <a:lnTo>
                            <a:pt x="32359" y="25400"/>
                          </a:lnTo>
                          <a:lnTo>
                            <a:pt x="0" y="25400"/>
                          </a:lnTo>
                          <a:lnTo>
                            <a:pt x="0" y="28257"/>
                          </a:lnTo>
                          <a:close/>
                          <a:moveTo>
                            <a:pt x="0" y="35560"/>
                          </a:moveTo>
                          <a:lnTo>
                            <a:pt x="31407" y="35560"/>
                          </a:lnTo>
                          <a:lnTo>
                            <a:pt x="31407" y="28257"/>
                          </a:lnTo>
                          <a:lnTo>
                            <a:pt x="0" y="28257"/>
                          </a:lnTo>
                          <a:lnTo>
                            <a:pt x="0" y="35560"/>
                          </a:lnTo>
                          <a:close/>
                          <a:moveTo>
                            <a:pt x="0" y="42228"/>
                          </a:moveTo>
                          <a:lnTo>
                            <a:pt x="30454" y="42228"/>
                          </a:lnTo>
                          <a:lnTo>
                            <a:pt x="30454" y="35560"/>
                          </a:lnTo>
                          <a:lnTo>
                            <a:pt x="0" y="35560"/>
                          </a:lnTo>
                          <a:lnTo>
                            <a:pt x="0" y="42228"/>
                          </a:lnTo>
                          <a:close/>
                          <a:moveTo>
                            <a:pt x="0" y="49847"/>
                          </a:moveTo>
                          <a:lnTo>
                            <a:pt x="29514" y="49847"/>
                          </a:lnTo>
                          <a:lnTo>
                            <a:pt x="29514" y="42228"/>
                          </a:lnTo>
                          <a:lnTo>
                            <a:pt x="0" y="42228"/>
                          </a:lnTo>
                          <a:lnTo>
                            <a:pt x="0" y="49847"/>
                          </a:lnTo>
                          <a:close/>
                          <a:moveTo>
                            <a:pt x="0" y="57150"/>
                          </a:moveTo>
                          <a:lnTo>
                            <a:pt x="28562" y="57150"/>
                          </a:lnTo>
                          <a:lnTo>
                            <a:pt x="28562" y="49847"/>
                          </a:lnTo>
                          <a:lnTo>
                            <a:pt x="0" y="49847"/>
                          </a:lnTo>
                          <a:lnTo>
                            <a:pt x="0" y="57150"/>
                          </a:lnTo>
                          <a:close/>
                          <a:moveTo>
                            <a:pt x="0" y="63818"/>
                          </a:moveTo>
                          <a:lnTo>
                            <a:pt x="27609" y="63818"/>
                          </a:lnTo>
                          <a:lnTo>
                            <a:pt x="27609" y="57150"/>
                          </a:lnTo>
                          <a:lnTo>
                            <a:pt x="0" y="57150"/>
                          </a:lnTo>
                          <a:lnTo>
                            <a:pt x="0" y="63818"/>
                          </a:lnTo>
                          <a:close/>
                          <a:moveTo>
                            <a:pt x="0" y="71437"/>
                          </a:moveTo>
                          <a:lnTo>
                            <a:pt x="26657" y="71437"/>
                          </a:lnTo>
                          <a:lnTo>
                            <a:pt x="26657" y="63818"/>
                          </a:lnTo>
                          <a:lnTo>
                            <a:pt x="0" y="63818"/>
                          </a:lnTo>
                          <a:lnTo>
                            <a:pt x="0" y="71437"/>
                          </a:lnTo>
                          <a:close/>
                          <a:moveTo>
                            <a:pt x="0" y="78740"/>
                          </a:moveTo>
                          <a:lnTo>
                            <a:pt x="25704" y="78740"/>
                          </a:lnTo>
                          <a:lnTo>
                            <a:pt x="25704" y="71437"/>
                          </a:lnTo>
                          <a:lnTo>
                            <a:pt x="0" y="71437"/>
                          </a:lnTo>
                          <a:lnTo>
                            <a:pt x="0" y="78740"/>
                          </a:lnTo>
                          <a:close/>
                          <a:moveTo>
                            <a:pt x="0" y="85407"/>
                          </a:moveTo>
                          <a:lnTo>
                            <a:pt x="24752" y="85407"/>
                          </a:lnTo>
                          <a:lnTo>
                            <a:pt x="24752" y="78740"/>
                          </a:lnTo>
                          <a:lnTo>
                            <a:pt x="0" y="78740"/>
                          </a:lnTo>
                          <a:lnTo>
                            <a:pt x="0" y="85407"/>
                          </a:lnTo>
                          <a:close/>
                          <a:moveTo>
                            <a:pt x="0" y="93028"/>
                          </a:moveTo>
                          <a:lnTo>
                            <a:pt x="23799" y="93028"/>
                          </a:lnTo>
                          <a:lnTo>
                            <a:pt x="23799" y="85407"/>
                          </a:lnTo>
                          <a:lnTo>
                            <a:pt x="0" y="85407"/>
                          </a:lnTo>
                          <a:lnTo>
                            <a:pt x="0" y="93028"/>
                          </a:lnTo>
                          <a:close/>
                          <a:moveTo>
                            <a:pt x="0" y="100647"/>
                          </a:moveTo>
                          <a:lnTo>
                            <a:pt x="22847" y="100647"/>
                          </a:lnTo>
                          <a:lnTo>
                            <a:pt x="22847" y="93028"/>
                          </a:lnTo>
                          <a:lnTo>
                            <a:pt x="0" y="93028"/>
                          </a:lnTo>
                          <a:lnTo>
                            <a:pt x="0" y="100647"/>
                          </a:lnTo>
                          <a:close/>
                          <a:moveTo>
                            <a:pt x="0" y="106997"/>
                          </a:moveTo>
                          <a:lnTo>
                            <a:pt x="21894" y="106997"/>
                          </a:lnTo>
                          <a:lnTo>
                            <a:pt x="21894" y="100647"/>
                          </a:lnTo>
                          <a:lnTo>
                            <a:pt x="0" y="100647"/>
                          </a:lnTo>
                          <a:lnTo>
                            <a:pt x="0" y="106997"/>
                          </a:lnTo>
                          <a:close/>
                          <a:moveTo>
                            <a:pt x="0" y="114618"/>
                          </a:moveTo>
                          <a:lnTo>
                            <a:pt x="20942" y="114618"/>
                          </a:lnTo>
                          <a:lnTo>
                            <a:pt x="20942" y="106997"/>
                          </a:lnTo>
                          <a:lnTo>
                            <a:pt x="0" y="106997"/>
                          </a:lnTo>
                          <a:lnTo>
                            <a:pt x="0" y="114618"/>
                          </a:lnTo>
                          <a:close/>
                          <a:moveTo>
                            <a:pt x="0" y="122237"/>
                          </a:moveTo>
                          <a:lnTo>
                            <a:pt x="19989" y="122237"/>
                          </a:lnTo>
                          <a:lnTo>
                            <a:pt x="19989" y="114618"/>
                          </a:lnTo>
                          <a:lnTo>
                            <a:pt x="0" y="114618"/>
                          </a:lnTo>
                          <a:lnTo>
                            <a:pt x="0" y="122237"/>
                          </a:lnTo>
                          <a:close/>
                          <a:moveTo>
                            <a:pt x="0" y="128587"/>
                          </a:moveTo>
                          <a:lnTo>
                            <a:pt x="19037" y="128587"/>
                          </a:lnTo>
                          <a:lnTo>
                            <a:pt x="19037" y="122237"/>
                          </a:lnTo>
                          <a:lnTo>
                            <a:pt x="0" y="122237"/>
                          </a:lnTo>
                          <a:lnTo>
                            <a:pt x="0" y="128587"/>
                          </a:lnTo>
                          <a:close/>
                          <a:moveTo>
                            <a:pt x="0" y="136207"/>
                          </a:moveTo>
                          <a:lnTo>
                            <a:pt x="18084" y="136207"/>
                          </a:lnTo>
                          <a:lnTo>
                            <a:pt x="18084" y="128587"/>
                          </a:lnTo>
                          <a:lnTo>
                            <a:pt x="0" y="128587"/>
                          </a:lnTo>
                          <a:lnTo>
                            <a:pt x="0" y="136207"/>
                          </a:lnTo>
                          <a:close/>
                          <a:moveTo>
                            <a:pt x="0" y="142875"/>
                          </a:moveTo>
                          <a:lnTo>
                            <a:pt x="17132" y="142875"/>
                          </a:lnTo>
                          <a:lnTo>
                            <a:pt x="17132" y="136207"/>
                          </a:lnTo>
                          <a:lnTo>
                            <a:pt x="0" y="136207"/>
                          </a:lnTo>
                          <a:lnTo>
                            <a:pt x="0" y="142875"/>
                          </a:lnTo>
                          <a:close/>
                          <a:moveTo>
                            <a:pt x="0" y="150178"/>
                          </a:moveTo>
                          <a:lnTo>
                            <a:pt x="16179" y="150178"/>
                          </a:lnTo>
                          <a:lnTo>
                            <a:pt x="16179" y="142875"/>
                          </a:lnTo>
                          <a:lnTo>
                            <a:pt x="0" y="142875"/>
                          </a:lnTo>
                          <a:lnTo>
                            <a:pt x="0" y="150178"/>
                          </a:lnTo>
                          <a:close/>
                          <a:moveTo>
                            <a:pt x="0" y="157797"/>
                          </a:moveTo>
                          <a:lnTo>
                            <a:pt x="15227" y="157797"/>
                          </a:lnTo>
                          <a:lnTo>
                            <a:pt x="15227" y="150178"/>
                          </a:lnTo>
                          <a:lnTo>
                            <a:pt x="0" y="150178"/>
                          </a:lnTo>
                          <a:lnTo>
                            <a:pt x="0" y="157797"/>
                          </a:lnTo>
                          <a:close/>
                          <a:moveTo>
                            <a:pt x="0" y="164465"/>
                          </a:moveTo>
                          <a:lnTo>
                            <a:pt x="14274" y="164465"/>
                          </a:lnTo>
                          <a:lnTo>
                            <a:pt x="14274" y="157797"/>
                          </a:lnTo>
                          <a:lnTo>
                            <a:pt x="0" y="157797"/>
                          </a:lnTo>
                          <a:lnTo>
                            <a:pt x="0" y="164465"/>
                          </a:lnTo>
                          <a:close/>
                          <a:moveTo>
                            <a:pt x="0" y="172085"/>
                          </a:moveTo>
                          <a:lnTo>
                            <a:pt x="13322" y="172085"/>
                          </a:lnTo>
                          <a:lnTo>
                            <a:pt x="13322" y="164465"/>
                          </a:lnTo>
                          <a:lnTo>
                            <a:pt x="0" y="164465"/>
                          </a:lnTo>
                          <a:lnTo>
                            <a:pt x="0" y="172085"/>
                          </a:lnTo>
                          <a:close/>
                          <a:moveTo>
                            <a:pt x="0" y="179387"/>
                          </a:moveTo>
                          <a:lnTo>
                            <a:pt x="12369" y="179387"/>
                          </a:lnTo>
                          <a:lnTo>
                            <a:pt x="12369" y="172085"/>
                          </a:lnTo>
                          <a:lnTo>
                            <a:pt x="0" y="172085"/>
                          </a:lnTo>
                          <a:lnTo>
                            <a:pt x="0" y="179387"/>
                          </a:lnTo>
                          <a:close/>
                          <a:moveTo>
                            <a:pt x="0" y="186055"/>
                          </a:moveTo>
                          <a:lnTo>
                            <a:pt x="11417" y="186055"/>
                          </a:lnTo>
                          <a:lnTo>
                            <a:pt x="11417" y="179387"/>
                          </a:lnTo>
                          <a:lnTo>
                            <a:pt x="0" y="179387"/>
                          </a:lnTo>
                          <a:lnTo>
                            <a:pt x="0" y="186055"/>
                          </a:lnTo>
                          <a:close/>
                          <a:moveTo>
                            <a:pt x="0" y="193675"/>
                          </a:moveTo>
                          <a:lnTo>
                            <a:pt x="10464" y="193675"/>
                          </a:lnTo>
                          <a:lnTo>
                            <a:pt x="10464" y="186055"/>
                          </a:lnTo>
                          <a:lnTo>
                            <a:pt x="0" y="186055"/>
                          </a:lnTo>
                          <a:lnTo>
                            <a:pt x="0" y="193675"/>
                          </a:lnTo>
                          <a:close/>
                          <a:moveTo>
                            <a:pt x="0" y="200978"/>
                          </a:moveTo>
                          <a:lnTo>
                            <a:pt x="9512" y="200978"/>
                          </a:lnTo>
                          <a:lnTo>
                            <a:pt x="9512" y="193675"/>
                          </a:lnTo>
                          <a:lnTo>
                            <a:pt x="0" y="193675"/>
                          </a:lnTo>
                          <a:lnTo>
                            <a:pt x="0" y="200978"/>
                          </a:lnTo>
                          <a:close/>
                          <a:moveTo>
                            <a:pt x="0" y="207645"/>
                          </a:moveTo>
                          <a:lnTo>
                            <a:pt x="8559" y="207645"/>
                          </a:lnTo>
                          <a:lnTo>
                            <a:pt x="8559" y="200978"/>
                          </a:lnTo>
                          <a:lnTo>
                            <a:pt x="0" y="200978"/>
                          </a:lnTo>
                          <a:lnTo>
                            <a:pt x="0" y="207645"/>
                          </a:lnTo>
                          <a:close/>
                          <a:moveTo>
                            <a:pt x="0" y="215265"/>
                          </a:moveTo>
                          <a:lnTo>
                            <a:pt x="7607" y="215265"/>
                          </a:lnTo>
                          <a:lnTo>
                            <a:pt x="7607" y="207645"/>
                          </a:lnTo>
                          <a:lnTo>
                            <a:pt x="0" y="207645"/>
                          </a:lnTo>
                          <a:lnTo>
                            <a:pt x="0" y="215265"/>
                          </a:lnTo>
                          <a:close/>
                          <a:moveTo>
                            <a:pt x="0" y="222885"/>
                          </a:moveTo>
                          <a:lnTo>
                            <a:pt x="6654" y="222885"/>
                          </a:lnTo>
                          <a:lnTo>
                            <a:pt x="6654" y="215265"/>
                          </a:lnTo>
                          <a:lnTo>
                            <a:pt x="0" y="215265"/>
                          </a:lnTo>
                          <a:lnTo>
                            <a:pt x="0" y="222885"/>
                          </a:lnTo>
                          <a:close/>
                          <a:moveTo>
                            <a:pt x="0" y="229235"/>
                          </a:moveTo>
                          <a:lnTo>
                            <a:pt x="5702" y="229235"/>
                          </a:lnTo>
                          <a:lnTo>
                            <a:pt x="5702" y="222885"/>
                          </a:lnTo>
                          <a:lnTo>
                            <a:pt x="0" y="222885"/>
                          </a:lnTo>
                          <a:lnTo>
                            <a:pt x="0" y="229235"/>
                          </a:lnTo>
                          <a:close/>
                          <a:moveTo>
                            <a:pt x="0" y="236855"/>
                          </a:moveTo>
                          <a:lnTo>
                            <a:pt x="4749" y="236855"/>
                          </a:lnTo>
                          <a:lnTo>
                            <a:pt x="4749" y="229235"/>
                          </a:lnTo>
                          <a:lnTo>
                            <a:pt x="0" y="229235"/>
                          </a:lnTo>
                          <a:lnTo>
                            <a:pt x="0" y="236855"/>
                          </a:lnTo>
                          <a:close/>
                          <a:moveTo>
                            <a:pt x="0" y="244475"/>
                          </a:moveTo>
                          <a:lnTo>
                            <a:pt x="3810" y="244475"/>
                          </a:lnTo>
                          <a:lnTo>
                            <a:pt x="3810" y="236855"/>
                          </a:lnTo>
                          <a:lnTo>
                            <a:pt x="0" y="236855"/>
                          </a:lnTo>
                          <a:lnTo>
                            <a:pt x="0" y="244475"/>
                          </a:lnTo>
                          <a:close/>
                          <a:moveTo>
                            <a:pt x="0" y="250825"/>
                          </a:moveTo>
                          <a:lnTo>
                            <a:pt x="2857" y="250825"/>
                          </a:lnTo>
                          <a:lnTo>
                            <a:pt x="2857" y="244475"/>
                          </a:lnTo>
                          <a:lnTo>
                            <a:pt x="0" y="244475"/>
                          </a:lnTo>
                          <a:lnTo>
                            <a:pt x="0" y="250825"/>
                          </a:lnTo>
                          <a:close/>
                          <a:moveTo>
                            <a:pt x="0" y="258445"/>
                          </a:moveTo>
                          <a:lnTo>
                            <a:pt x="1904" y="258445"/>
                          </a:lnTo>
                          <a:lnTo>
                            <a:pt x="1904" y="250825"/>
                          </a:lnTo>
                          <a:lnTo>
                            <a:pt x="0" y="250825"/>
                          </a:lnTo>
                          <a:lnTo>
                            <a:pt x="0" y="258445"/>
                          </a:lnTo>
                          <a:close/>
                          <a:moveTo>
                            <a:pt x="0" y="265112"/>
                          </a:moveTo>
                          <a:lnTo>
                            <a:pt x="952" y="265112"/>
                          </a:lnTo>
                          <a:lnTo>
                            <a:pt x="952" y="258445"/>
                          </a:lnTo>
                          <a:lnTo>
                            <a:pt x="0" y="258445"/>
                          </a:lnTo>
                          <a:lnTo>
                            <a:pt x="0" y="2651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68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1" behindDoc="1" locked="0" layoutInCell="1" allowOverlap="1">
            <wp:simplePos x="0" y="0"/>
            <wp:positionH relativeFrom="page">
              <wp:posOffset>1671247</wp:posOffset>
            </wp:positionH>
            <wp:positionV relativeFrom="paragraph">
              <wp:posOffset>4031504</wp:posOffset>
            </wp:positionV>
            <wp:extent cx="251269" cy="180"/>
            <wp:effectExtent l="0" t="0" r="0" b="0"/>
            <wp:wrapNone/>
            <wp:docPr id="483" name="Freeform 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1269" cy="180"/>
                    </a:xfrm>
                    <a:custGeom>
                      <a:rect l="l" t="t" r="r" b="b"/>
                      <a:pathLst>
                        <a:path w="240233" h="180">
                          <a:moveTo>
                            <a:pt x="24023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7" behindDoc="1" locked="0" layoutInCell="1" allowOverlap="1">
            <wp:simplePos x="0" y="0"/>
            <wp:positionH relativeFrom="page">
              <wp:posOffset>2875113</wp:posOffset>
            </wp:positionH>
            <wp:positionV relativeFrom="paragraph">
              <wp:posOffset>4031504</wp:posOffset>
            </wp:positionV>
            <wp:extent cx="351479" cy="180"/>
            <wp:effectExtent l="0" t="0" r="0" b="0"/>
            <wp:wrapNone/>
            <wp:docPr id="484" name="Freeform 4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1479" cy="180"/>
                    </a:xfrm>
                    <a:custGeom>
                      <a:rect l="l" t="t" r="r" b="b"/>
                      <a:pathLst>
                        <a:path w="336041" h="180">
                          <a:moveTo>
                            <a:pt x="336041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5" behindDoc="1" locked="0" layoutInCell="1" allowOverlap="1">
            <wp:simplePos x="0" y="0"/>
            <wp:positionH relativeFrom="page">
              <wp:posOffset>3496779</wp:posOffset>
            </wp:positionH>
            <wp:positionV relativeFrom="paragraph">
              <wp:posOffset>4031504</wp:posOffset>
            </wp:positionV>
            <wp:extent cx="351613" cy="180"/>
            <wp:effectExtent l="0" t="0" r="0" b="0"/>
            <wp:wrapNone/>
            <wp:docPr id="485" name="Freeform 4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1613" cy="180"/>
                    </a:xfrm>
                    <a:custGeom>
                      <a:rect l="l" t="t" r="r" b="b"/>
                      <a:pathLst>
                        <a:path w="336169" h="180">
                          <a:moveTo>
                            <a:pt x="0" y="0"/>
                          </a:moveTo>
                          <a:lnTo>
                            <a:pt x="336169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2" behindDoc="1" locked="0" layoutInCell="1" allowOverlap="1">
            <wp:simplePos x="0" y="0"/>
            <wp:positionH relativeFrom="page">
              <wp:posOffset>2084827</wp:posOffset>
            </wp:positionH>
            <wp:positionV relativeFrom="paragraph">
              <wp:posOffset>4276875</wp:posOffset>
            </wp:positionV>
            <wp:extent cx="2120357" cy="180"/>
            <wp:effectExtent l="0" t="0" r="0" b="0"/>
            <wp:wrapNone/>
            <wp:docPr id="486" name="Freeform 4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0357" cy="180"/>
                    </a:xfrm>
                    <a:custGeom>
                      <a:rect l="l" t="t" r="r" b="b"/>
                      <a:pathLst>
                        <a:path w="2027224" h="180">
                          <a:moveTo>
                            <a:pt x="0" y="0"/>
                          </a:moveTo>
                          <a:lnTo>
                            <a:pt x="2027224" y="0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4" behindDoc="1" locked="0" layoutInCell="1" allowOverlap="1">
            <wp:simplePos x="0" y="0"/>
            <wp:positionH relativeFrom="page">
              <wp:posOffset>1453186</wp:posOffset>
            </wp:positionH>
            <wp:positionV relativeFrom="paragraph">
              <wp:posOffset>4520259</wp:posOffset>
            </wp:positionV>
            <wp:extent cx="188200" cy="41130"/>
            <wp:effectExtent l="0" t="0" r="0" b="0"/>
            <wp:wrapNone/>
            <wp:docPr id="487" name="Freeform 4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200" cy="41130"/>
                    </a:xfrm>
                    <a:custGeom>
                      <a:rect l="l" t="t" r="r" b="b"/>
                      <a:pathLst>
                        <a:path w="179934" h="46037">
                          <a:moveTo>
                            <a:pt x="0" y="23494"/>
                          </a:moveTo>
                          <a:lnTo>
                            <a:pt x="179934" y="0"/>
                          </a:lnTo>
                          <a:lnTo>
                            <a:pt x="161836" y="23494"/>
                          </a:lnTo>
                          <a:lnTo>
                            <a:pt x="179934" y="46037"/>
                          </a:lnTo>
                          <a:lnTo>
                            <a:pt x="0" y="23494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5" behindDoc="1" locked="0" layoutInCell="1" allowOverlap="1">
            <wp:simplePos x="0" y="0"/>
            <wp:positionH relativeFrom="page">
              <wp:posOffset>4417189</wp:posOffset>
            </wp:positionH>
            <wp:positionV relativeFrom="paragraph">
              <wp:posOffset>4520259</wp:posOffset>
            </wp:positionV>
            <wp:extent cx="188625" cy="41130"/>
            <wp:effectExtent l="0" t="0" r="0" b="0"/>
            <wp:wrapNone/>
            <wp:docPr id="488" name="Freeform 4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625" cy="41130"/>
                    </a:xfrm>
                    <a:custGeom>
                      <a:rect l="l" t="t" r="r" b="b"/>
                      <a:pathLst>
                        <a:path w="180340" h="46037">
                          <a:moveTo>
                            <a:pt x="180340" y="23494"/>
                          </a:moveTo>
                          <a:lnTo>
                            <a:pt x="0" y="46037"/>
                          </a:lnTo>
                          <a:lnTo>
                            <a:pt x="18160" y="23494"/>
                          </a:lnTo>
                          <a:lnTo>
                            <a:pt x="0" y="0"/>
                          </a:lnTo>
                          <a:lnTo>
                            <a:pt x="180340" y="23494"/>
                          </a:lnTo>
                        </a:path>
                      </a:pathLst>
                    </a:custGeom>
                    <a:noFill/>
                    <a:ln w="6804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4903" w:type="dxa"/>
        <w:tblLook w:val="04A0" w:firstRow="1" w:lastRow="0" w:firstColumn="1" w:lastColumn="0" w:noHBand="0" w:noVBand="1"/>
      </w:tblPr>
      <w:tblGrid>
        <w:gridCol w:w="152"/>
        <w:gridCol w:w="147"/>
        <w:gridCol w:w="256"/>
        <w:gridCol w:w="318"/>
        <w:gridCol w:w="109"/>
        <w:gridCol w:w="309"/>
        <w:gridCol w:w="180"/>
        <w:gridCol w:w="189"/>
        <w:gridCol w:w="181"/>
        <w:gridCol w:w="133"/>
        <w:gridCol w:w="419"/>
        <w:gridCol w:w="299"/>
        <w:gridCol w:w="148"/>
        <w:gridCol w:w="155"/>
        <w:gridCol w:w="115"/>
        <w:gridCol w:w="139"/>
        <w:gridCol w:w="100"/>
        <w:gridCol w:w="83"/>
        <w:gridCol w:w="164"/>
        <w:gridCol w:w="111"/>
        <w:gridCol w:w="119"/>
        <w:gridCol w:w="267"/>
        <w:gridCol w:w="192"/>
        <w:gridCol w:w="87"/>
        <w:gridCol w:w="428"/>
        <w:gridCol w:w="94"/>
        <w:gridCol w:w="84"/>
      </w:tblGrid>
      <w:tr>
        <w:trPr>
          <w:trHeight w:val="90"/>
        </w:trPr>
        <w:tc>
          <w:tcPr>
            <w:tcW w:w="3715" w:type="dxa"/>
            <w:gridSpan w:val="20"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2" w:after="0" w:line="240" w:lineRule="auto"/>
              <w:ind w:left="0" w:right="0" w:firstLine="781"/>
            </w:pPr>
            <w:r>
              <w:rPr sz="27" baseline="-14" dirty="0">
                <w:jc w:val="left"/>
                <w:rFonts w:ascii="Times New Roman" w:hAnsi="Times New Roman" w:cs="Times New Roman"/>
                <w:color w:val="000000"/>
                <w:position w:val="-14"/>
                <w:w w:val="116"/>
                <w:sz w:val="27"/>
                <w:szCs w:val="27"/>
              </w:rPr>
              <w:t>9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759" w:after="0" w:line="240" w:lineRule="auto"/>
              <w:ind w:left="694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10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89" w:after="0" w:line="444" w:lineRule="exact"/>
              <w:ind w:left="595" w:right="266" w:firstLine="0"/>
              <w:jc w:val="both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12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09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14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595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13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</w:tr>
      <w:tr>
        <w:trPr>
          <w:trHeight w:val="584"/>
        </w:trPr>
        <w:tc>
          <w:tcPr>
            <w:tcW w:w="3715" w:type="dxa"/>
            <w:gridSpan w:val="20"/>
            <w:tcBorders>
              <w:bottom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397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spacing w:val="350"/>
                <w:w w:val="116"/>
                <w:sz w:val="27"/>
                <w:szCs w:val="27"/>
              </w:rPr>
              <w:t>4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spacing w:val="489"/>
                <w:w w:val="116"/>
                <w:sz w:val="27"/>
                <w:szCs w:val="27"/>
              </w:rPr>
              <w:t>7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spacing w:val="451"/>
                <w:w w:val="116"/>
                <w:sz w:val="27"/>
                <w:szCs w:val="27"/>
              </w:rPr>
              <w:t>5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6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/>
        </w:tc>
      </w:tr>
      <w:tr>
        <w:trPr>
          <w:trHeight w:val="257"/>
        </w:trPr>
        <w:tc>
          <w:tcPr>
            <w:tcW w:w="1293" w:type="dxa"/>
            <w:gridSpan w:val="6"/>
            <w:tcBorders>
              <w:top w:val="single" w:sz="4" w:space="0" w:color="0000FF"/>
              <w:bottom w:val="nil"/>
              <w:right w:val="nil"/>
            </w:tcBorders>
          </w:tcPr>
          <w:p/>
        </w:tc>
        <w:tc>
          <w:tcPr>
            <w:tcW w:w="180" w:type="dxa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" w:type="dxa"/>
            <w:vMerge w:val="restart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1" w:type="dxa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gridSpan w:val="2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317" w:type="dxa"/>
            <w:gridSpan w:val="9"/>
            <w:tcBorders>
              <w:top w:val="single" w:sz="4" w:space="0" w:color="0000FF"/>
              <w:left w:val="single" w:sz="4" w:space="0" w:color="0000FF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/>
        </w:tc>
      </w:tr>
      <w:tr>
        <w:trPr>
          <w:trHeight w:val="121"/>
        </w:trPr>
        <w:tc>
          <w:tcPr>
            <w:tcW w:w="555" w:type="dxa"/>
            <w:gridSpan w:val="3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318" w:type="dxa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09" w:type="dxa"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9" w:type="dxa"/>
            <w:vMerge w:val="restart"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/>
        </w:tc>
        <w:tc>
          <w:tcPr>
            <w:tcW w:w="1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/>
        </w:tc>
        <w:tc>
          <w:tcPr>
            <w:tcW w:w="1018" w:type="dxa"/>
            <w:gridSpan w:val="8"/>
            <w:tcBorders>
              <w:top w:val="nil"/>
              <w:left w:val="single" w:sz="4" w:space="0" w:color="FF8000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59"/>
        </w:trPr>
        <w:tc>
          <w:tcPr>
            <w:tcW w:w="555" w:type="dxa"/>
            <w:gridSpan w:val="3"/>
            <w:vMerge/>
            <w:tcBorders>
              <w:top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8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299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single" w:sz="4" w:space="0" w:color="FF8000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4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9"/>
        </w:trPr>
        <w:tc>
          <w:tcPr>
            <w:tcW w:w="555" w:type="dxa"/>
            <w:gridSpan w:val="3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3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vMerge w:val="restart"/>
            <w:tcBorders>
              <w:top w:val="single" w:sz="4" w:space="0" w:color="FF8000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5" w:type="dxa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4" w:type="dxa"/>
            <w:gridSpan w:val="6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70"/>
        </w:trPr>
        <w:tc>
          <w:tcPr>
            <w:tcW w:w="299" w:type="dxa"/>
            <w:gridSpan w:val="2"/>
            <w:tcBorders>
              <w:top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vMerge/>
            <w:tcBorders>
              <w:top w:val="nil"/>
              <w:left w:val="single" w:sz="4" w:space="0" w:color="FF8000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5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4" w:type="dxa"/>
            <w:gridSpan w:val="6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5"/>
        </w:trPr>
        <w:tc>
          <w:tcPr>
            <w:tcW w:w="152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6" w:type="dxa"/>
            <w:tcBorders>
              <w:top w:val="nil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FF8000"/>
            </w:tcBorders>
          </w:tcPr>
          <w:p/>
        </w:tc>
        <w:tc>
          <w:tcPr>
            <w:tcW w:w="148" w:type="dxa"/>
            <w:vMerge w:val="restart"/>
            <w:tcBorders>
              <w:top w:val="single" w:sz="4" w:space="0" w:color="FF8000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5" w:type="dxa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4" w:type="dxa"/>
            <w:gridSpan w:val="6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0"/>
        </w:trPr>
        <w:tc>
          <w:tcPr>
            <w:tcW w:w="152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" w:type="dxa"/>
            <w:vMerge w:val="restart"/>
            <w:tcBorders>
              <w:top w:val="single" w:sz="4" w:space="0" w:color="FF8000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6" w:type="dxa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vMerge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69" w:type="dxa"/>
            <w:gridSpan w:val="7"/>
            <w:vMerge w:val="restart"/>
            <w:tcBorders>
              <w:top w:val="nil"/>
              <w:left w:val="nil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5"/>
        </w:trPr>
        <w:tc>
          <w:tcPr>
            <w:tcW w:w="152" w:type="dxa"/>
            <w:vMerge/>
            <w:tcBorders>
              <w:top w:val="nil"/>
              <w:bottom w:val="single" w:sz="4" w:space="0" w:color="FF8000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" w:type="dxa"/>
            <w:vMerge/>
            <w:tcBorders>
              <w:top w:val="nil"/>
              <w:left w:val="single" w:sz="4" w:space="0" w:color="FF8000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718" w:type="dxa"/>
            <w:gridSpan w:val="2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69" w:type="dxa"/>
            <w:gridSpan w:val="7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68"/>
        </w:trPr>
        <w:tc>
          <w:tcPr>
            <w:tcW w:w="152" w:type="dxa"/>
            <w:tcBorders>
              <w:top w:val="single" w:sz="4" w:space="0" w:color="FF8000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" w:type="dxa"/>
            <w:tcBorders>
              <w:top w:val="single" w:sz="4" w:space="0" w:color="FF8000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737" w:type="dxa"/>
            <w:gridSpan w:val="10"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6"/>
        </w:trPr>
        <w:tc>
          <w:tcPr>
            <w:tcW w:w="299" w:type="dxa"/>
            <w:gridSpan w:val="2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206" w:type="dxa"/>
            <w:gridSpan w:val="8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4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906" w:type="dxa"/>
            <w:gridSpan w:val="7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59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vMerge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57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8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57" w:type="dxa"/>
            <w:gridSpan w:val="6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2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57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97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25" w:type="dxa"/>
            <w:gridSpan w:val="9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1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99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6" w:type="dxa"/>
            <w:gridSpan w:val="7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95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6" w:type="dxa"/>
            <w:gridSpan w:val="7"/>
            <w:vMerge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9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6" w:type="dxa"/>
            <w:gridSpan w:val="8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67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18" w:type="dxa"/>
            <w:gridSpan w:val="8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46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9" w:type="dxa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4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4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2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718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304" w:type="dxa"/>
            <w:gridSpan w:val="2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115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99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/>
        </w:tc>
      </w:tr>
      <w:tr>
        <w:trPr>
          <w:trHeight w:val="130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4" w:type="dxa"/>
            <w:gridSpan w:val="2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15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99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1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4" w:type="dxa"/>
            <w:gridSpan w:val="2"/>
            <w:vMerge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9" w:type="dxa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46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718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304" w:type="dxa"/>
            <w:gridSpan w:val="2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15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9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/>
        </w:tc>
      </w:tr>
      <w:tr>
        <w:trPr>
          <w:trHeight w:val="96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67" w:type="dxa"/>
            <w:gridSpan w:val="3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5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9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9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6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448" w:type="dxa"/>
            <w:gridSpan w:val="2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70" w:type="dxa"/>
            <w:gridSpan w:val="2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FF8000"/>
            </w:tcBorders>
          </w:tcPr>
          <w:p/>
        </w:tc>
        <w:tc>
          <w:tcPr>
            <w:tcW w:w="239" w:type="dxa"/>
            <w:gridSpan w:val="2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9" w:type="dxa"/>
            <w:gridSpan w:val="3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4" w:type="dxa"/>
            <w:gridSpan w:val="7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597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678" w:type="dxa"/>
            <w:gridSpan w:val="8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419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448" w:type="dxa"/>
            <w:gridSpan w:val="2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/>
        </w:tc>
        <w:tc>
          <w:tcPr>
            <w:tcW w:w="270" w:type="dxa"/>
            <w:gridSpan w:val="2"/>
            <w:vMerge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/>
        </w:tc>
        <w:tc>
          <w:tcPr>
            <w:tcW w:w="599" w:type="dxa"/>
            <w:gridSpan w:val="5"/>
            <w:tcBorders>
              <w:top w:val="nil"/>
              <w:left w:val="single" w:sz="4" w:space="0" w:color="FF8000"/>
              <w:bottom w:val="single" w:sz="4" w:space="0" w:color="0000FF"/>
            </w:tcBorders>
          </w:tcPr>
          <w:p/>
        </w:tc>
        <w:tc>
          <w:tcPr>
            <w:tcW w:w="1189" w:type="dxa"/>
            <w:gridSpan w:val="6"/>
            <w:tcBorders>
              <w:top w:val="nil"/>
              <w:bottom w:val="single" w:sz="4" w:space="0" w:color="0000FF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98" w:right="0" w:firstLine="0"/>
            </w:pPr>
            <w:r>
              <w:rPr sz="27" baseline="0" dirty="0">
                <w:jc w:val="left"/>
                <w:rFonts w:ascii="Times" w:hAnsi="Times" w:cs="Times"/>
                <w:color w:val="000000"/>
                <w:w w:val="116"/>
                <w:sz w:val="27"/>
                <w:szCs w:val="27"/>
              </w:rPr>
              <w:t>В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  <w:tc>
          <w:tcPr>
            <w:tcW w:w="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7" baseline="0" dirty="0">
                <w:jc w:val="left"/>
                <w:rFonts w:ascii="Times" w:hAnsi="Times" w:cs="Times"/>
                <w:color w:val="000000"/>
                <w:w w:val="116"/>
                <w:sz w:val="27"/>
                <w:szCs w:val="27"/>
              </w:rPr>
              <w:t>х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</w:tr>
      <w:tr>
        <w:trPr>
          <w:trHeight w:val="100"/>
        </w:trPr>
        <w:tc>
          <w:tcPr>
            <w:tcW w:w="29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74" w:type="dxa"/>
            <w:gridSpan w:val="2"/>
            <w:tcBorders>
              <w:top w:val="single" w:sz="4" w:space="0" w:color="0000FF"/>
              <w:left w:val="nil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9" w:type="dxa"/>
            <w:vMerge w:val="restart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9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4" w:type="dxa"/>
            <w:gridSpan w:val="3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9" w:type="dxa"/>
            <w:vMerge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" w:type="dxa"/>
            <w:vMerge w:val="restart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9" w:type="dxa"/>
            <w:vMerge w:val="restart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2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4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6"/>
        </w:trPr>
        <w:tc>
          <w:tcPr>
            <w:tcW w:w="873" w:type="dxa"/>
            <w:gridSpan w:val="4"/>
            <w:vMerge w:val="restart"/>
            <w:tcBorders>
              <w:top w:val="nil"/>
              <w:bottom w:val="nil"/>
              <w:right w:val="single" w:sz="4" w:space="0" w:color="FF8000"/>
            </w:tcBorders>
          </w:tcPr>
          <w:p/>
        </w:tc>
        <w:tc>
          <w:tcPr>
            <w:tcW w:w="109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7" w:type="dxa"/>
            <w:gridSpan w:val="7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" w:type="dxa"/>
            <w:vMerge/>
            <w:tcBorders>
              <w:top w:val="single" w:sz="4" w:space="0" w:color="0000FF"/>
              <w:left w:val="nil"/>
              <w:bottom w:val="single" w:sz="4" w:space="0" w:color="FF8000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9" w:type="dxa"/>
            <w:vMerge/>
            <w:tcBorders>
              <w:top w:val="single" w:sz="4" w:space="0" w:color="0000FF"/>
              <w:left w:val="single" w:sz="4" w:space="0" w:color="FF8000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tcBorders>
              <w:top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2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93"/>
        </w:trPr>
        <w:tc>
          <w:tcPr>
            <w:tcW w:w="873" w:type="dxa"/>
            <w:gridSpan w:val="4"/>
            <w:vMerge/>
            <w:tcBorders>
              <w:top w:val="nil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109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9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/>
        </w:tc>
        <w:tc>
          <w:tcPr>
            <w:tcW w:w="1823" w:type="dxa"/>
            <w:gridSpan w:val="9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/>
        </w:tc>
        <w:tc>
          <w:tcPr>
            <w:tcW w:w="139" w:type="dxa"/>
            <w:vMerge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</w:tcBorders>
          </w:tcPr>
          <w:p/>
        </w:tc>
        <w:tc>
          <w:tcPr>
            <w:tcW w:w="1189" w:type="dxa"/>
            <w:gridSpan w:val="6"/>
            <w:vMerge w:val="restart"/>
            <w:tcBorders>
              <w:top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84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53"/>
        </w:trPr>
        <w:tc>
          <w:tcPr>
            <w:tcW w:w="873" w:type="dxa"/>
            <w:gridSpan w:val="4"/>
            <w:vMerge w:val="restart"/>
            <w:tcBorders>
              <w:top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731" w:type="dxa"/>
            <w:gridSpan w:val="15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18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84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5"/>
        </w:trPr>
        <w:tc>
          <w:tcPr>
            <w:tcW w:w="873" w:type="dxa"/>
            <w:gridSpan w:val="4"/>
            <w:vMerge/>
            <w:tcBorders>
              <w:top w:val="nil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9" w:type="dxa"/>
            <w:tcBorders>
              <w:top w:val="single" w:sz="4" w:space="0" w:color="0000FF"/>
              <w:left w:val="single" w:sz="4" w:space="0" w:color="FF8000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921" w:type="dxa"/>
            <w:gridSpan w:val="21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4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14"/>
        </w:trPr>
        <w:tc>
          <w:tcPr>
            <w:tcW w:w="3834" w:type="dxa"/>
            <w:gridSpan w:val="21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256"/>
              </w:tabs>
              <w:spacing w:before="0" w:after="0" w:line="240" w:lineRule="auto"/>
              <w:ind w:left="382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5	17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3" w:right="0" w:firstLine="0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Вво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spacing w:val="78"/>
                <w:w w:val="116"/>
                <w:sz w:val="27"/>
                <w:szCs w:val="27"/>
              </w:rPr>
              <w:t>д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электропитан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" w:right="0" w:firstLine="0"/>
            </w:pPr>
            <w:r>
              <w:rPr sz="27" baseline="0" dirty="0">
                <w:jc w:val="left"/>
                <w:rFonts w:ascii="Times" w:hAnsi="Times" w:cs="Times"/>
                <w:color w:val="000000"/>
                <w:w w:val="116"/>
                <w:sz w:val="27"/>
                <w:szCs w:val="27"/>
              </w:rPr>
              <w:t>Вы</w:t>
            </w:r>
            <w:r>
              <w:rPr sz="27" baseline="0" dirty="0">
                <w:jc w:val="left"/>
                <w:rFonts w:ascii="Times" w:hAnsi="Times" w:cs="Times"/>
                <w:color w:val="000000"/>
                <w:spacing w:val="-2"/>
                <w:w w:val="116"/>
                <w:sz w:val="27"/>
                <w:szCs w:val="27"/>
              </w:rPr>
              <w:t>х</w:t>
            </w:r>
            <w:r>
              <w:rPr sz="27" baseline="0" dirty="0">
                <w:jc w:val="left"/>
                <w:rFonts w:ascii="Times" w:hAnsi="Times" w:cs="Times"/>
                <w:color w:val="000000"/>
                <w:w w:val="116"/>
                <w:sz w:val="27"/>
                <w:szCs w:val="27"/>
              </w:rPr>
              <w:t>од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  <w:tc>
          <w:tcPr>
            <w:tcW w:w="1070" w:type="dxa"/>
            <w:gridSpan w:val="5"/>
            <w:tcBorders>
              <w:top w:val="nil"/>
              <w:left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3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spacing w:val="269"/>
                <w:w w:val="116"/>
                <w:sz w:val="27"/>
                <w:szCs w:val="27"/>
              </w:rPr>
              <w:t>6</w:t>
            </w: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15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  <w:tc>
          <w:tcPr>
            <w:tcW w:w="84" w:type="dxa"/>
            <w:vMerge/>
            <w:tcBorders>
              <w:top w:val="nil"/>
              <w:left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792"/>
        </w:trPr>
        <w:tc>
          <w:tcPr>
            <w:tcW w:w="3834" w:type="dxa"/>
            <w:gridSpan w:val="21"/>
            <w:vMerge/>
            <w:tcBorders>
              <w:top w:val="nil"/>
              <w:right w:val="nil"/>
            </w:tcBorders>
          </w:tcPr>
          <w:p/>
        </w:tc>
        <w:tc>
          <w:tcPr>
            <w:tcW w:w="1070" w:type="dxa"/>
            <w:gridSpan w:val="5"/>
            <w:tcBorders>
              <w:left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"/>
            </w:pPr>
            <w:r>
              <w:rPr sz="27" baseline="0" dirty="0">
                <w:jc w:val="left"/>
                <w:rFonts w:ascii="Times New Roman" w:hAnsi="Times New Roman" w:cs="Times New Roman"/>
                <w:color w:val="000000"/>
                <w:w w:val="116"/>
                <w:sz w:val="27"/>
                <w:szCs w:val="27"/>
              </w:rPr>
              <w:t>ия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 </w:t>
            </w:r>
          </w:p>
        </w:tc>
        <w:tc>
          <w:tcPr>
            <w:tcW w:w="84" w:type="dxa"/>
            <w:vMerge w:val="restart"/>
            <w:tcBorders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9"/>
        </w:trPr>
        <w:tc>
          <w:tcPr>
            <w:tcW w:w="4905" w:type="dxa"/>
            <w:gridSpan w:val="26"/>
            <w:tcBorders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4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27" baseline="0" dirty="0">
          <w:jc w:val="left"/>
          <w:rFonts w:ascii="Times" w:hAnsi="Times" w:cs="Times"/>
          <w:color w:val="000000"/>
          <w:w w:val="116"/>
          <w:sz w:val="27"/>
          <w:szCs w:val="27"/>
        </w:rPr>
        <w:t>од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62" w:right="0" w:firstLine="0"/>
      </w:pPr>
      <w:r/>
      <w:r>
        <w:rPr sz="27" baseline="0" dirty="0">
          <w:jc w:val="left"/>
          <w:rFonts w:ascii="Times New Roman" w:hAnsi="Times New Roman" w:cs="Times New Roman"/>
          <w:color w:val="000000"/>
          <w:w w:val="116"/>
          <w:sz w:val="27"/>
          <w:szCs w:val="27"/>
        </w:rPr>
        <w:t>230</w:t>
      </w:r>
      <w:r>
        <w:rPr>
          <w:rFonts w:ascii="Times New Roman" w:hAnsi="Times New Roman" w:cs="Times New Roman"/>
          <w:sz w:val="27"/>
          <w:szCs w:val="2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/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3282" w:type="dxa"/>
        <w:tblLook w:val="04A0" w:firstRow="1" w:lastRow="0" w:firstColumn="1" w:lastColumn="0" w:noHBand="0" w:noVBand="1"/>
      </w:tblPr>
      <w:tblGrid>
        <w:gridCol w:w="120"/>
        <w:gridCol w:w="808"/>
        <w:gridCol w:w="127"/>
        <w:gridCol w:w="100"/>
        <w:gridCol w:w="1540"/>
        <w:gridCol w:w="552"/>
        <w:gridCol w:w="119"/>
      </w:tblGrid>
      <w:tr>
        <w:trPr>
          <w:trHeight w:val="89"/>
        </w:trPr>
        <w:tc>
          <w:tcPr>
            <w:tcW w:w="2697" w:type="dxa"/>
            <w:gridSpan w:val="5"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71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/>
        </w:tc>
      </w:tr>
      <w:tr>
        <w:trPr>
          <w:trHeight w:val="578"/>
        </w:trPr>
        <w:tc>
          <w:tcPr>
            <w:tcW w:w="120" w:type="dxa"/>
            <w:vMerge w:val="restart"/>
            <w:tcBorders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tcBorders>
              <w:left w:val="nil"/>
              <w:bottom w:val="single" w:sz="4" w:space="0" w:color="0000FF"/>
            </w:tcBorders>
          </w:tcPr>
          <w:p/>
        </w:tc>
        <w:tc>
          <w:tcPr>
            <w:tcW w:w="671" w:type="dxa"/>
            <w:gridSpan w:val="2"/>
            <w:vMerge/>
            <w:tcBorders>
              <w:top w:val="nil"/>
              <w:bottom w:val="single" w:sz="4" w:space="0" w:color="0000FF"/>
              <w:right w:val="nil"/>
            </w:tcBorders>
          </w:tcPr>
          <w:p/>
        </w:tc>
      </w:tr>
      <w:tr>
        <w:trPr>
          <w:trHeight w:val="391"/>
        </w:trPr>
        <w:tc>
          <w:tcPr>
            <w:tcW w:w="120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 w:val="restart"/>
            <w:tcBorders>
              <w:top w:val="single" w:sz="4" w:space="0" w:color="0000FF"/>
              <w:left w:val="single" w:sz="4" w:space="0" w:color="0000FF"/>
              <w:bottom w:val="nil"/>
            </w:tcBorders>
          </w:tcPr>
          <w:p/>
        </w:tc>
        <w:tc>
          <w:tcPr>
            <w:tcW w:w="552" w:type="dxa"/>
            <w:vMerge w:val="restart"/>
            <w:tcBorders>
              <w:top w:val="single" w:sz="4" w:space="0" w:color="0000FF"/>
              <w:bottom w:val="nil"/>
            </w:tcBorders>
          </w:tcPr>
          <w:p/>
        </w:tc>
        <w:tc>
          <w:tcPr>
            <w:tcW w:w="119" w:type="dxa"/>
            <w:vMerge w:val="restart"/>
            <w:tcBorders>
              <w:top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619"/>
        </w:trPr>
        <w:tc>
          <w:tcPr>
            <w:tcW w:w="120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6"/>
        </w:trPr>
        <w:tc>
          <w:tcPr>
            <w:tcW w:w="120" w:type="dxa"/>
            <w:vMerge/>
            <w:tcBorders>
              <w:top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75"/>
        </w:trPr>
        <w:tc>
          <w:tcPr>
            <w:tcW w:w="120" w:type="dxa"/>
            <w:tcBorders>
              <w:top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5"/>
        </w:trPr>
        <w:tc>
          <w:tcPr>
            <w:tcW w:w="120" w:type="dxa"/>
            <w:tcBorders>
              <w:top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300"/>
        </w:trPr>
        <w:tc>
          <w:tcPr>
            <w:tcW w:w="120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/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0"/>
        </w:trPr>
        <w:tc>
          <w:tcPr>
            <w:tcW w:w="120" w:type="dxa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2"/>
        </w:trPr>
        <w:tc>
          <w:tcPr>
            <w:tcW w:w="120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09"/>
        </w:trPr>
        <w:tc>
          <w:tcPr>
            <w:tcW w:w="120" w:type="dxa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76" w:type="dxa"/>
            <w:gridSpan w:val="4"/>
            <w:vMerge/>
            <w:tcBorders>
              <w:top w:val="nil"/>
              <w:left w:val="single" w:sz="4" w:space="0" w:color="0000FF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3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0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4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/>
        </w:tc>
        <w:tc>
          <w:tcPr>
            <w:tcW w:w="552" w:type="dxa"/>
            <w:vMerge/>
            <w:tcBorders>
              <w:top w:val="nil"/>
              <w:left w:val="nil"/>
              <w:bottom w:val="single" w:sz="4" w:space="0" w:color="0000FF"/>
            </w:tcBorders>
          </w:tcPr>
          <w:p/>
        </w:tc>
        <w:tc>
          <w:tcPr>
            <w:tcW w:w="119" w:type="dxa"/>
            <w:vMerge/>
            <w:tcBorders>
              <w:top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cols w:num="4" w:space="0" w:equalWidth="0">
            <w:col w:w="1232" w:space="555"/>
            <w:col w:w="5089" w:space="-20"/>
            <w:col w:w="340" w:space="100"/>
            <w:col w:w="3481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18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каркас; 3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крышка;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4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ТЭН;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5 -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пробка;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6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овыключатель;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орег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лятор; 8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облицов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9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рмат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 светоси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льная бе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цвет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10 -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рмат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 све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игнал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ѐ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цвета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11-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конт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ктор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 12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вста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 плав-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13 -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автоматич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ский выключа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14 -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болт заземл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 15 -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фильтр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доч-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ный;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6 -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 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7 -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очный выключатель;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8 -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под-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ключения экв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нциального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35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 1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ройство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7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>
        <w:drawing>
          <wp:anchor simplePos="0" relativeHeight="251658724" behindDoc="0" locked="0" layoutInCell="1" allowOverlap="1">
            <wp:simplePos x="0" y="0"/>
            <wp:positionH relativeFrom="page">
              <wp:posOffset>6782727</wp:posOffset>
            </wp:positionH>
            <wp:positionV relativeFrom="page">
              <wp:posOffset>4438412</wp:posOffset>
            </wp:positionV>
            <wp:extent cx="368793" cy="337341"/>
            <wp:effectExtent l="0" t="0" r="0" b="0"/>
            <wp:wrapNone/>
            <wp:docPr id="489" name="Freeform 4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6782727" y="4438412"/>
                      <a:ext cx="254493" cy="22304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32" baseline="0" dirty="0">
                            <w:jc w:val="left"/>
                            <w:rFonts w:ascii="Times New Roman" w:hAnsi="Times New Roman" w:cs="Times New Roman"/>
                            <w:color w:val="000000"/>
                            <w:w w:val="83"/>
                            <w:sz w:val="32"/>
                            <w:szCs w:val="32"/>
                          </w:rPr>
                          <w:t>550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5.7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ройство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выключате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показ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 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нке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322" w:lineRule="exact"/>
        <w:ind w:left="46" w:right="823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ходе воды через поточный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ючатель 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ывае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дви-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жение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ока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орый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олкат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ль</w:t>
      </w:r>
      <w:r>
        <w:rPr sz="28" baseline="0" dirty="0">
          <w:jc w:val="left"/>
          <w:rFonts w:ascii="Times New Roman" w:hAnsi="Times New Roman" w:cs="Times New Roman"/>
          <w:color w:val="000000"/>
          <w:spacing w:val="2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кнопкой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жимает на рычаг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микро-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переключателя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Вращ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нием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гайки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часо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ке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можно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величить,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вращени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ив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часо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меньшить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расход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тель,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котором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произойдет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включение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икроп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реключателя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оответств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нно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воды.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заводе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поточный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настро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включение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микроп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реключа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 при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ходе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через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ль 200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-220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л/ч.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из-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бежание 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кипания воды в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теле и сраба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тер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не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реком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станавливать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расход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поточный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200 л/ч.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1" behindDoc="1" locked="0" layoutInCell="1" allowOverlap="1">
            <wp:simplePos x="0" y="0"/>
            <wp:positionH relativeFrom="page">
              <wp:posOffset>1223136</wp:posOffset>
            </wp:positionH>
            <wp:positionV relativeFrom="paragraph">
              <wp:posOffset>-5011</wp:posOffset>
            </wp:positionV>
            <wp:extent cx="4548581" cy="6891594"/>
            <wp:effectExtent l="0" t="0" r="0" b="0"/>
            <wp:wrapNone/>
            <wp:docPr id="490" name="Freeform 4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8581" cy="6891594"/>
                    </a:xfrm>
                    <a:custGeom>
                      <a:rect l="l" t="t" r="r" b="b"/>
                      <a:pathLst>
                        <a:path w="4802378" h="7267955">
                          <a:moveTo>
                            <a:pt x="0" y="7267955"/>
                          </a:moveTo>
                          <a:lnTo>
                            <a:pt x="4802378" y="7267955"/>
                          </a:lnTo>
                          <a:lnTo>
                            <a:pt x="4802378" y="0"/>
                          </a:lnTo>
                          <a:lnTo>
                            <a:pt x="0" y="0"/>
                          </a:lnTo>
                          <a:lnTo>
                            <a:pt x="0" y="726795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02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7" behindDoc="1" locked="0" layoutInCell="1" allowOverlap="1">
            <wp:simplePos x="0" y="0"/>
            <wp:positionH relativeFrom="page">
              <wp:posOffset>3622286</wp:posOffset>
            </wp:positionH>
            <wp:positionV relativeFrom="paragraph">
              <wp:posOffset>147626</wp:posOffset>
            </wp:positionV>
            <wp:extent cx="80833" cy="82491"/>
            <wp:effectExtent l="0" t="0" r="0" b="0"/>
            <wp:wrapNone/>
            <wp:docPr id="491" name="Freeform 4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491"/>
                    </a:xfrm>
                    <a:custGeom>
                      <a:rect l="l" t="t" r="r" b="b"/>
                      <a:pathLst>
                        <a:path w="85344" h="86996">
                          <a:moveTo>
                            <a:pt x="0" y="0"/>
                          </a:moveTo>
                          <a:lnTo>
                            <a:pt x="2921" y="0"/>
                          </a:lnTo>
                          <a:lnTo>
                            <a:pt x="6731" y="0"/>
                          </a:lnTo>
                          <a:lnTo>
                            <a:pt x="10541" y="0"/>
                          </a:lnTo>
                          <a:lnTo>
                            <a:pt x="13971" y="1016"/>
                          </a:lnTo>
                          <a:lnTo>
                            <a:pt x="17781" y="1906"/>
                          </a:lnTo>
                          <a:lnTo>
                            <a:pt x="20702" y="1906"/>
                          </a:lnTo>
                          <a:lnTo>
                            <a:pt x="24512" y="2922"/>
                          </a:lnTo>
                          <a:lnTo>
                            <a:pt x="28321" y="4826"/>
                          </a:lnTo>
                          <a:lnTo>
                            <a:pt x="31115" y="5715"/>
                          </a:lnTo>
                          <a:lnTo>
                            <a:pt x="34925" y="6732"/>
                          </a:lnTo>
                          <a:lnTo>
                            <a:pt x="37465" y="8636"/>
                          </a:lnTo>
                          <a:lnTo>
                            <a:pt x="41275" y="10541"/>
                          </a:lnTo>
                          <a:lnTo>
                            <a:pt x="44196" y="12447"/>
                          </a:lnTo>
                          <a:lnTo>
                            <a:pt x="46990" y="14606"/>
                          </a:lnTo>
                          <a:lnTo>
                            <a:pt x="49784" y="16510"/>
                          </a:lnTo>
                          <a:lnTo>
                            <a:pt x="52706" y="18415"/>
                          </a:lnTo>
                          <a:lnTo>
                            <a:pt x="55500" y="21336"/>
                          </a:lnTo>
                          <a:lnTo>
                            <a:pt x="58421" y="23241"/>
                          </a:lnTo>
                          <a:lnTo>
                            <a:pt x="60961" y="26035"/>
                          </a:lnTo>
                          <a:lnTo>
                            <a:pt x="62865" y="28957"/>
                          </a:lnTo>
                          <a:lnTo>
                            <a:pt x="65659" y="31750"/>
                          </a:lnTo>
                          <a:lnTo>
                            <a:pt x="67565" y="34672"/>
                          </a:lnTo>
                          <a:lnTo>
                            <a:pt x="70486" y="37465"/>
                          </a:lnTo>
                          <a:lnTo>
                            <a:pt x="72390" y="40386"/>
                          </a:lnTo>
                          <a:lnTo>
                            <a:pt x="74296" y="43181"/>
                          </a:lnTo>
                          <a:lnTo>
                            <a:pt x="75184" y="46990"/>
                          </a:lnTo>
                          <a:lnTo>
                            <a:pt x="77090" y="49911"/>
                          </a:lnTo>
                          <a:lnTo>
                            <a:pt x="78994" y="52706"/>
                          </a:lnTo>
                          <a:lnTo>
                            <a:pt x="80011" y="56515"/>
                          </a:lnTo>
                          <a:lnTo>
                            <a:pt x="80900" y="60325"/>
                          </a:lnTo>
                          <a:lnTo>
                            <a:pt x="82550" y="63247"/>
                          </a:lnTo>
                          <a:lnTo>
                            <a:pt x="82550" y="67057"/>
                          </a:lnTo>
                          <a:lnTo>
                            <a:pt x="83440" y="70866"/>
                          </a:lnTo>
                          <a:lnTo>
                            <a:pt x="84456" y="73660"/>
                          </a:lnTo>
                          <a:lnTo>
                            <a:pt x="84456" y="77471"/>
                          </a:lnTo>
                          <a:lnTo>
                            <a:pt x="85344" y="81281"/>
                          </a:lnTo>
                          <a:lnTo>
                            <a:pt x="85344" y="85090"/>
                          </a:lnTo>
                          <a:lnTo>
                            <a:pt x="85344" y="8699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6" behindDoc="1" locked="0" layoutInCell="1" allowOverlap="1">
            <wp:simplePos x="0" y="0"/>
            <wp:positionH relativeFrom="page">
              <wp:posOffset>1468705</wp:posOffset>
            </wp:positionH>
            <wp:positionV relativeFrom="paragraph">
              <wp:posOffset>147626</wp:posOffset>
            </wp:positionV>
            <wp:extent cx="43580" cy="170158"/>
            <wp:effectExtent l="0" t="0" r="0" b="0"/>
            <wp:wrapNone/>
            <wp:docPr id="492" name="Freeform 4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80" cy="170158"/>
                    </a:xfrm>
                    <a:custGeom>
                      <a:rect l="l" t="t" r="r" b="b"/>
                      <a:pathLst>
                        <a:path w="46012" h="179451">
                          <a:moveTo>
                            <a:pt x="23482" y="0"/>
                          </a:moveTo>
                          <a:lnTo>
                            <a:pt x="46012" y="179451"/>
                          </a:lnTo>
                          <a:lnTo>
                            <a:pt x="23482" y="161290"/>
                          </a:lnTo>
                          <a:lnTo>
                            <a:pt x="0" y="179451"/>
                          </a:lnTo>
                          <a:lnTo>
                            <a:pt x="2348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tblpX="1741" w:tblpY="-270"/>
        <w:tblOverlap w:val="never"/>
        "
        <w:tblW w:w="5707" w:type="dxa"/>
        <w:tblLook w:val="04A0" w:firstRow="1" w:lastRow="0" w:firstColumn="1" w:lastColumn="0" w:noHBand="0" w:noVBand="1"/>
      </w:tblPr>
      <w:tblGrid>
        <w:gridCol w:w="106"/>
        <w:gridCol w:w="610"/>
        <w:gridCol w:w="103"/>
        <w:gridCol w:w="106"/>
        <w:gridCol w:w="148"/>
        <w:gridCol w:w="204"/>
        <w:gridCol w:w="208"/>
        <w:gridCol w:w="195"/>
        <w:gridCol w:w="365"/>
        <w:gridCol w:w="149"/>
        <w:gridCol w:w="158"/>
        <w:gridCol w:w="97"/>
        <w:gridCol w:w="152"/>
        <w:gridCol w:w="102"/>
        <w:gridCol w:w="204"/>
        <w:gridCol w:w="461"/>
        <w:gridCol w:w="213"/>
        <w:gridCol w:w="143"/>
        <w:gridCol w:w="102"/>
        <w:gridCol w:w="281"/>
        <w:gridCol w:w="128"/>
        <w:gridCol w:w="152"/>
        <w:gridCol w:w="82"/>
        <w:gridCol w:w="161"/>
        <w:gridCol w:w="103"/>
        <w:gridCol w:w="87"/>
        <w:gridCol w:w="124"/>
        <w:gridCol w:w="208"/>
        <w:gridCol w:w="204"/>
        <w:gridCol w:w="145"/>
        <w:gridCol w:w="109"/>
        <w:gridCol w:w="102"/>
      </w:tblGrid>
      <w:tr>
        <w:trPr>
          <w:trHeight w:val="223"/>
        </w:trPr>
        <w:tc>
          <w:tcPr>
            <w:tcW w:w="3376" w:type="dxa"/>
            <w:gridSpan w:val="16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51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145"/>
        </w:trPr>
        <w:tc>
          <w:tcPr>
            <w:tcW w:w="106" w:type="dxa"/>
            <w:vMerge w:val="restart"/>
            <w:tcBorders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269" w:type="dxa"/>
            <w:gridSpan w:val="15"/>
            <w:tcBorders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5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83" w:type="dxa"/>
            <w:gridSpan w:val="16"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23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269" w:type="dxa"/>
            <w:gridSpan w:val="15"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28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808" w:type="dxa"/>
            <w:gridSpan w:val="14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461" w:type="dxa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3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808" w:type="dxa"/>
            <w:gridSpan w:val="14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70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269" w:type="dxa"/>
            <w:gridSpan w:val="15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2351" w:type="dxa"/>
            <w:gridSpan w:val="16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28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269" w:type="dxa"/>
            <w:gridSpan w:val="15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869" w:type="dxa"/>
            <w:gridSpan w:val="5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20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269" w:type="dxa"/>
            <w:gridSpan w:val="15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69" w:type="dxa"/>
            <w:gridSpan w:val="5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5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808" w:type="dxa"/>
            <w:gridSpan w:val="14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461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55" w:type="dxa"/>
            <w:gridSpan w:val="4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9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808" w:type="dxa"/>
            <w:gridSpan w:val="14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55" w:type="dxa"/>
            <w:gridSpan w:val="4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16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04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/>
        </w:tc>
        <w:tc>
          <w:tcPr>
            <w:tcW w:w="204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03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04" w:type="dxa"/>
            <w:gridSpan w:val="1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2" w:type="dxa"/>
            <w:gridSpan w:val="3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0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02" w:type="dxa"/>
            <w:gridSpan w:val="12"/>
            <w:tcBorders>
              <w:top w:val="nil"/>
              <w:bottom w:val="nil"/>
              <w:right w:val="nil"/>
            </w:tcBorders>
          </w:tcPr>
          <w:p/>
        </w:tc>
        <w:tc>
          <w:tcPr>
            <w:tcW w:w="102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03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7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43" w:type="dxa"/>
            <w:gridSpan w:val="8"/>
            <w:vMerge w:val="restart"/>
            <w:tcBorders>
              <w:top w:val="nil"/>
              <w:bottom w:val="nil"/>
              <w:right w:val="nil"/>
            </w:tcBorders>
          </w:tcPr>
          <w:p/>
        </w:tc>
        <w:tc>
          <w:tcPr>
            <w:tcW w:w="406" w:type="dxa"/>
            <w:gridSpan w:val="3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43" w:type="dxa"/>
            <w:gridSpan w:val="8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8" w:type="dxa"/>
            <w:gridSpan w:val="2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0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43" w:type="dxa"/>
            <w:gridSpan w:val="8"/>
            <w:vMerge/>
            <w:tcBorders>
              <w:top w:val="nil"/>
              <w:bottom w:val="nil"/>
              <w:right w:val="nil"/>
            </w:tcBorders>
          </w:tcPr>
          <w:p/>
        </w:tc>
        <w:tc>
          <w:tcPr>
            <w:tcW w:w="308" w:type="dxa"/>
            <w:gridSpan w:val="2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250" w:type="dxa"/>
            <w:gridSpan w:val="2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02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80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29" w:type="dxa"/>
            <w:gridSpan w:val="10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04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28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56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vMerge/>
            <w:tcBorders>
              <w:top w:val="nil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8" w:type="dxa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81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125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FF8000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FF8000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 w:val="restart"/>
            <w:tcBorders>
              <w:top w:val="single" w:sz="4" w:space="0" w:color="0000FF"/>
              <w:left w:val="nil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81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41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665" w:type="dxa"/>
            <w:gridSpan w:val="2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 w:val="restart"/>
            <w:tcBorders>
              <w:top w:val="single" w:sz="4" w:space="0" w:color="FF8000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28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vMerge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9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2" w:type="dxa"/>
            <w:gridSpan w:val="3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74" w:type="dxa"/>
            <w:gridSpan w:val="2"/>
            <w:vMerge w:val="restart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2" w:type="dxa"/>
            <w:gridSpan w:val="3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1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5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2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74" w:type="dxa"/>
            <w:gridSpan w:val="2"/>
            <w:vMerge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vMerge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2" w:type="dxa"/>
            <w:gridSpan w:val="3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8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82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28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03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82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4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64" w:type="dxa"/>
            <w:gridSpan w:val="3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4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07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49" w:type="dxa"/>
            <w:gridSpan w:val="11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5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1" w:type="dxa"/>
            <w:gridSpan w:val="13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2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 w:val="restart"/>
            <w:tcBorders>
              <w:top w:val="nil"/>
              <w:bottom w:val="nil"/>
              <w:right w:val="nil"/>
            </w:tcBorders>
          </w:tcPr>
          <w:p/>
        </w:tc>
        <w:tc>
          <w:tcPr>
            <w:tcW w:w="158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306" w:type="dxa"/>
            <w:gridSpan w:val="2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461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213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5" w:type="dxa"/>
            <w:gridSpan w:val="2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891" w:type="dxa"/>
            <w:gridSpan w:val="13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5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0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5" w:type="dxa"/>
            <w:gridSpan w:val="2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1" w:type="dxa"/>
            <w:gridSpan w:val="13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5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8" w:type="dxa"/>
            <w:gridSpan w:val="3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30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5" w:type="dxa"/>
            <w:gridSpan w:val="2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91" w:type="dxa"/>
            <w:gridSpan w:val="13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8" w:type="dxa"/>
            <w:gridSpan w:val="3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5" w:type="dxa"/>
            <w:gridSpan w:val="2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10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1" w:type="dxa"/>
            <w:gridSpan w:val="11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25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8" w:type="dxa"/>
            <w:gridSpan w:val="3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59" w:type="dxa"/>
            <w:gridSpan w:val="3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410" w:type="dxa"/>
            <w:gridSpan w:val="2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1" w:type="dxa"/>
            <w:gridSpan w:val="11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3" w:type="dxa"/>
            <w:gridSpan w:val="9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0" w:type="dxa"/>
            <w:gridSpan w:val="2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459" w:type="dxa"/>
            <w:gridSpan w:val="3"/>
            <w:vMerge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81" w:type="dxa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8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1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88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51" w:type="dxa"/>
            <w:gridSpan w:val="10"/>
            <w:tcBorders>
              <w:top w:val="nil"/>
              <w:bottom w:val="nil"/>
              <w:right w:val="nil"/>
            </w:tcBorders>
          </w:tcPr>
          <w:p/>
        </w:tc>
        <w:tc>
          <w:tcPr>
            <w:tcW w:w="557" w:type="dxa"/>
            <w:gridSpan w:val="4"/>
            <w:tcBorders>
              <w:top w:val="single" w:sz="4" w:space="0" w:color="0000FF"/>
              <w:left w:val="nil"/>
              <w:bottom w:val="nil"/>
              <w:right w:val="nil"/>
            </w:tcBorders>
          </w:tcPr>
          <w:p/>
        </w:tc>
        <w:tc>
          <w:tcPr>
            <w:tcW w:w="461" w:type="dxa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740" w:type="dxa"/>
            <w:gridSpan w:val="4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61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178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 w:val="restart"/>
            <w:tcBorders>
              <w:top w:val="nil"/>
              <w:bottom w:val="nil"/>
              <w:right w:val="nil"/>
            </w:tcBorders>
          </w:tcPr>
          <w:p/>
        </w:tc>
        <w:tc>
          <w:tcPr>
            <w:tcW w:w="210" w:type="dxa"/>
            <w:gridSpan w:val="2"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61" w:type="dxa"/>
            <w:gridSpan w:val="3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87" w:type="dxa"/>
            <w:gridSpan w:val="9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0" w:type="dxa"/>
            <w:gridSpan w:val="11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4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61" w:type="dxa"/>
            <w:gridSpan w:val="3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76" w:type="dxa"/>
            <w:gridSpan w:val="6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69" w:type="dxa"/>
            <w:gridSpan w:val="5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0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57" w:type="dxa"/>
            <w:gridSpan w:val="4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6" w:type="dxa"/>
            <w:gridSpan w:val="11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70" w:type="dxa"/>
            <w:gridSpan w:val="5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1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6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9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6" w:type="dxa"/>
            <w:gridSpan w:val="11"/>
            <w:tcBorders>
              <w:top w:val="single" w:sz="4" w:space="0" w:color="0000FF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2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7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4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0" w:type="dxa"/>
            <w:gridSpan w:val="2"/>
            <w:tcBorders>
              <w:top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6" w:type="dxa"/>
            <w:gridSpan w:val="11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0000FF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1" w:type="dxa"/>
            <w:gridSpan w:val="2"/>
            <w:tcBorders>
              <w:top w:val="single" w:sz="4" w:space="0" w:color="0000FF"/>
              <w:left w:val="single" w:sz="4" w:space="0" w:color="FF8000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86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86" w:type="dxa"/>
            <w:gridSpan w:val="22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9" w:type="dxa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9"/>
        </w:trPr>
        <w:tc>
          <w:tcPr>
            <w:tcW w:w="106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6" w:type="dxa"/>
            <w:tcBorders>
              <w:top w:val="single" w:sz="4" w:space="0" w:color="0000FF"/>
              <w:left w:val="nil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8" w:type="dxa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95" w:type="dxa"/>
            <w:gridSpan w:val="24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5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9" w:type="dxa"/>
            <w:tcBorders>
              <w:top w:val="single" w:sz="4" w:space="0" w:color="0000FF"/>
              <w:left w:val="single" w:sz="4" w:space="0" w:color="FF8000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424"/>
        </w:trPr>
        <w:tc>
          <w:tcPr>
            <w:tcW w:w="106" w:type="dxa"/>
            <w:vMerge/>
            <w:tcBorders>
              <w:top w:val="nil"/>
              <w:lef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/>
        </w:tc>
        <w:tc>
          <w:tcPr>
            <w:tcW w:w="3118" w:type="dxa"/>
            <w:gridSpan w:val="17"/>
            <w:tcBorders>
              <w:top w:val="nil"/>
              <w:right w:val="nil"/>
            </w:tcBorders>
          </w:tcPr>
          <w:p/>
        </w:tc>
        <w:tc>
          <w:tcPr>
            <w:tcW w:w="1891" w:type="dxa"/>
            <w:gridSpan w:val="13"/>
            <w:vMerge w:val="restart"/>
            <w:tcBorders>
              <w:top w:val="nil"/>
              <w:left w:val="nil"/>
              <w:bottom w:val="nil"/>
            </w:tcBorders>
          </w:tcPr>
          <w:p/>
        </w:tc>
      </w:tr>
      <w:tr>
        <w:trPr>
          <w:trHeight w:val="358"/>
        </w:trPr>
        <w:tc>
          <w:tcPr>
            <w:tcW w:w="716" w:type="dxa"/>
            <w:gridSpan w:val="2"/>
            <w:vMerge w:val="restart"/>
            <w:tcBorders>
              <w:left w:val="nil"/>
              <w:bottom w:val="nil"/>
            </w:tcBorders>
          </w:tcPr>
          <w:p/>
        </w:tc>
        <w:tc>
          <w:tcPr>
            <w:tcW w:w="3118" w:type="dxa"/>
            <w:gridSpan w:val="17"/>
            <w:tcBorders>
              <w:bottom w:val="nil"/>
              <w:right w:val="nil"/>
            </w:tcBorders>
          </w:tcPr>
          <w:p/>
        </w:tc>
        <w:tc>
          <w:tcPr>
            <w:tcW w:w="1891" w:type="dxa"/>
            <w:gridSpan w:val="13"/>
            <w:vMerge/>
            <w:tcBorders>
              <w:top w:val="nil"/>
              <w:left w:val="nil"/>
              <w:bottom w:val="nil"/>
            </w:tcBorders>
          </w:tcPr>
          <w:p/>
        </w:tc>
      </w:tr>
      <w:tr>
        <w:trPr>
          <w:trHeight w:val="140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10" w:type="dxa"/>
            <w:gridSpan w:val="30"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99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98" w:type="dxa"/>
            <w:gridSpan w:val="13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2812" w:type="dxa"/>
            <w:gridSpan w:val="17"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32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98" w:type="dxa"/>
            <w:gridSpan w:val="1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 w:val="restart"/>
            <w:tcBorders>
              <w:top w:val="nil"/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851" w:right="0" w:firstLine="0"/>
            </w:pPr>
            <w:r>
              <w:rPr sz="37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7"/>
                <w:szCs w:val="37"/>
              </w:rPr>
              <w:t>8</w:t>
            </w:r>
            <w:r>
              <w:rPr>
                <w:rFonts w:ascii="Times New Roman" w:hAnsi="Times New Roman" w:cs="Times New Roman"/>
                <w:sz w:val="37"/>
                <w:szCs w:val="37"/>
              </w:rPr>
              <w:t> </w:t>
            </w:r>
          </w:p>
        </w:tc>
      </w:tr>
      <w:tr>
        <w:trPr>
          <w:trHeight w:val="238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98" w:type="dxa"/>
            <w:gridSpan w:val="1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137" w:type="dxa"/>
            <w:gridSpan w:val="15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65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/>
        </w:tc>
        <w:tc>
          <w:tcPr>
            <w:tcW w:w="2198" w:type="dxa"/>
            <w:gridSpan w:val="13"/>
            <w:vMerge/>
            <w:tcBorders>
              <w:top w:val="nil"/>
              <w:bottom w:val="nil"/>
              <w:right w:val="nil"/>
            </w:tcBorders>
          </w:tcPr>
          <w:p/>
        </w:tc>
        <w:tc>
          <w:tcPr>
            <w:tcW w:w="461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/>
        </w:tc>
        <w:tc>
          <w:tcPr>
            <w:tcW w:w="2351" w:type="dxa"/>
            <w:gridSpan w:val="16"/>
            <w:tcBorders>
              <w:top w:val="nil"/>
              <w:left w:val="nil"/>
              <w:bottom w:val="nil"/>
            </w:tcBorders>
          </w:tcPr>
          <w:p/>
        </w:tc>
      </w:tr>
      <w:tr>
        <w:trPr>
          <w:trHeight w:val="533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/>
        </w:tc>
        <w:tc>
          <w:tcPr>
            <w:tcW w:w="5010" w:type="dxa"/>
            <w:gridSpan w:val="30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25" w:right="0" w:firstLine="0"/>
            </w:pPr>
            <w:r>
              <w:rPr sz="38" baseline="0" dirty="0">
                <w:jc w:val="left"/>
                <w:rFonts w:ascii="Wingdings" w:hAnsi="Wingdings" w:cs="Wingdings"/>
                <w:color w:val="000000"/>
                <w:spacing w:val="-362"/>
                <w:w w:val="137"/>
                <w:sz w:val="38"/>
                <w:szCs w:val="38"/>
              </w:rPr>
              <w:t></w:t>
            </w:r>
            <w:r>
              <w:rPr sz="37" baseline="0" dirty="0">
                <w:jc w:val="left"/>
                <w:rFonts w:ascii="Arial" w:hAnsi="Arial" w:cs="Arial"/>
                <w:i/>
                <w:iCs/>
                <w:color w:val="000000"/>
                <w:spacing w:val="-10"/>
                <w:w w:val="86"/>
                <w:sz w:val="37"/>
                <w:szCs w:val="37"/>
              </w:rPr>
              <w:t>9</w:t>
            </w:r>
            <w:r>
              <w:rPr sz="37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7"/>
                <w:szCs w:val="37"/>
              </w:rPr>
              <w:t>8</w:t>
            </w:r>
            <w:r>
              <w:rPr>
                <w:rFonts w:ascii="Times New Roman" w:hAnsi="Times New Roman" w:cs="Times New Roman"/>
                <w:sz w:val="37"/>
                <w:szCs w:val="37"/>
              </w:rPr>
              <w:t> </w:t>
            </w:r>
          </w:p>
        </w:tc>
      </w:tr>
      <w:tr>
        <w:trPr>
          <w:trHeight w:val="106"/>
        </w:trPr>
        <w:tc>
          <w:tcPr>
            <w:tcW w:w="716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10" w:type="dxa"/>
            <w:gridSpan w:val="30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6" behindDoc="1" locked="0" layoutInCell="1" allowOverlap="1">
            <wp:simplePos x="0" y="0"/>
            <wp:positionH relativeFrom="page">
              <wp:posOffset>3518357</wp:posOffset>
            </wp:positionH>
            <wp:positionV relativeFrom="paragraph">
              <wp:posOffset>71113</wp:posOffset>
            </wp:positionV>
            <wp:extent cx="80833" cy="82250"/>
            <wp:effectExtent l="0" t="0" r="0" b="0"/>
            <wp:wrapNone/>
            <wp:docPr id="493" name="Freeform 4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250"/>
                    </a:xfrm>
                    <a:custGeom>
                      <a:rect l="l" t="t" r="r" b="b"/>
                      <a:pathLst>
                        <a:path w="85344" h="86742">
                          <a:moveTo>
                            <a:pt x="0" y="0"/>
                          </a:moveTo>
                          <a:lnTo>
                            <a:pt x="3811" y="0"/>
                          </a:lnTo>
                          <a:lnTo>
                            <a:pt x="7621" y="0"/>
                          </a:lnTo>
                          <a:lnTo>
                            <a:pt x="10161" y="1017"/>
                          </a:lnTo>
                          <a:lnTo>
                            <a:pt x="13971" y="1017"/>
                          </a:lnTo>
                          <a:lnTo>
                            <a:pt x="17781" y="1906"/>
                          </a:lnTo>
                          <a:lnTo>
                            <a:pt x="21590" y="2921"/>
                          </a:lnTo>
                          <a:lnTo>
                            <a:pt x="24384" y="3810"/>
                          </a:lnTo>
                          <a:lnTo>
                            <a:pt x="28194" y="4826"/>
                          </a:lnTo>
                          <a:lnTo>
                            <a:pt x="32005" y="6732"/>
                          </a:lnTo>
                          <a:lnTo>
                            <a:pt x="34544" y="7620"/>
                          </a:lnTo>
                          <a:lnTo>
                            <a:pt x="38355" y="9525"/>
                          </a:lnTo>
                          <a:lnTo>
                            <a:pt x="41149" y="10542"/>
                          </a:lnTo>
                          <a:lnTo>
                            <a:pt x="44069" y="12446"/>
                          </a:lnTo>
                          <a:lnTo>
                            <a:pt x="47880" y="14351"/>
                          </a:lnTo>
                          <a:lnTo>
                            <a:pt x="50674" y="17145"/>
                          </a:lnTo>
                          <a:lnTo>
                            <a:pt x="53594" y="19050"/>
                          </a:lnTo>
                          <a:lnTo>
                            <a:pt x="56134" y="20956"/>
                          </a:lnTo>
                          <a:lnTo>
                            <a:pt x="58928" y="23876"/>
                          </a:lnTo>
                          <a:lnTo>
                            <a:pt x="60834" y="26670"/>
                          </a:lnTo>
                          <a:lnTo>
                            <a:pt x="63755" y="28575"/>
                          </a:lnTo>
                          <a:lnTo>
                            <a:pt x="65659" y="31496"/>
                          </a:lnTo>
                          <a:lnTo>
                            <a:pt x="68453" y="34291"/>
                          </a:lnTo>
                          <a:lnTo>
                            <a:pt x="70359" y="37211"/>
                          </a:lnTo>
                          <a:lnTo>
                            <a:pt x="72264" y="40006"/>
                          </a:lnTo>
                          <a:lnTo>
                            <a:pt x="74168" y="43816"/>
                          </a:lnTo>
                          <a:lnTo>
                            <a:pt x="76074" y="46736"/>
                          </a:lnTo>
                          <a:lnTo>
                            <a:pt x="77724" y="50546"/>
                          </a:lnTo>
                          <a:lnTo>
                            <a:pt x="78614" y="53341"/>
                          </a:lnTo>
                          <a:lnTo>
                            <a:pt x="80518" y="57150"/>
                          </a:lnTo>
                          <a:lnTo>
                            <a:pt x="81534" y="60071"/>
                          </a:lnTo>
                          <a:lnTo>
                            <a:pt x="82424" y="63882"/>
                          </a:lnTo>
                          <a:lnTo>
                            <a:pt x="83440" y="67692"/>
                          </a:lnTo>
                          <a:lnTo>
                            <a:pt x="84328" y="70485"/>
                          </a:lnTo>
                          <a:lnTo>
                            <a:pt x="84328" y="74295"/>
                          </a:lnTo>
                          <a:lnTo>
                            <a:pt x="85344" y="78106"/>
                          </a:lnTo>
                          <a:lnTo>
                            <a:pt x="85344" y="81916"/>
                          </a:lnTo>
                          <a:lnTo>
                            <a:pt x="85344" y="84836"/>
                          </a:lnTo>
                          <a:lnTo>
                            <a:pt x="85344" y="86742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8" behindDoc="1" locked="0" layoutInCell="1" allowOverlap="1">
            <wp:simplePos x="0" y="0"/>
            <wp:positionH relativeFrom="page">
              <wp:posOffset>3323490</wp:posOffset>
            </wp:positionH>
            <wp:positionV relativeFrom="paragraph">
              <wp:posOffset>140072</wp:posOffset>
            </wp:positionV>
            <wp:extent cx="15998" cy="180"/>
            <wp:effectExtent l="0" t="0" r="0" b="0"/>
            <wp:wrapNone/>
            <wp:docPr id="494" name="Freeform 4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98" cy="180"/>
                    </a:xfrm>
                    <a:custGeom>
                      <a:rect l="l" t="t" r="r" b="b"/>
                      <a:pathLst>
                        <a:path w="16891" h="180">
                          <a:moveTo>
                            <a:pt x="0" y="0"/>
                          </a:moveTo>
                          <a:lnTo>
                            <a:pt x="16891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3269481</wp:posOffset>
            </wp:positionH>
            <wp:positionV relativeFrom="paragraph">
              <wp:posOffset>172585</wp:posOffset>
            </wp:positionV>
            <wp:extent cx="49559" cy="65028"/>
            <wp:effectExtent l="0" t="0" r="0" b="0"/>
            <wp:wrapNone/>
            <wp:docPr id="495" name="Freeform 4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559" cy="65028"/>
                    </a:xfrm>
                    <a:custGeom>
                      <a:rect l="l" t="t" r="r" b="b"/>
                      <a:pathLst>
                        <a:path w="52325" h="68580">
                          <a:moveTo>
                            <a:pt x="0" y="68580"/>
                          </a:moveTo>
                          <a:lnTo>
                            <a:pt x="0" y="64771"/>
                          </a:lnTo>
                          <a:lnTo>
                            <a:pt x="890" y="60961"/>
                          </a:lnTo>
                          <a:lnTo>
                            <a:pt x="1525" y="58039"/>
                          </a:lnTo>
                          <a:lnTo>
                            <a:pt x="2541" y="54229"/>
                          </a:lnTo>
                          <a:lnTo>
                            <a:pt x="3429" y="51436"/>
                          </a:lnTo>
                          <a:lnTo>
                            <a:pt x="4446" y="47625"/>
                          </a:lnTo>
                          <a:lnTo>
                            <a:pt x="6350" y="44704"/>
                          </a:lnTo>
                          <a:lnTo>
                            <a:pt x="7240" y="40895"/>
                          </a:lnTo>
                          <a:lnTo>
                            <a:pt x="9144" y="38100"/>
                          </a:lnTo>
                          <a:lnTo>
                            <a:pt x="11050" y="35179"/>
                          </a:lnTo>
                          <a:lnTo>
                            <a:pt x="12954" y="31370"/>
                          </a:lnTo>
                          <a:lnTo>
                            <a:pt x="14859" y="28575"/>
                          </a:lnTo>
                          <a:lnTo>
                            <a:pt x="16765" y="25654"/>
                          </a:lnTo>
                          <a:lnTo>
                            <a:pt x="19685" y="23749"/>
                          </a:lnTo>
                          <a:lnTo>
                            <a:pt x="21591" y="20955"/>
                          </a:lnTo>
                          <a:lnTo>
                            <a:pt x="24131" y="18035"/>
                          </a:lnTo>
                          <a:lnTo>
                            <a:pt x="26925" y="16129"/>
                          </a:lnTo>
                          <a:lnTo>
                            <a:pt x="29846" y="13336"/>
                          </a:lnTo>
                          <a:lnTo>
                            <a:pt x="32640" y="11430"/>
                          </a:lnTo>
                          <a:lnTo>
                            <a:pt x="35434" y="9525"/>
                          </a:lnTo>
                          <a:lnTo>
                            <a:pt x="38354" y="7621"/>
                          </a:lnTo>
                          <a:lnTo>
                            <a:pt x="41149" y="5715"/>
                          </a:lnTo>
                          <a:lnTo>
                            <a:pt x="44069" y="3811"/>
                          </a:lnTo>
                          <a:lnTo>
                            <a:pt x="47499" y="2795"/>
                          </a:lnTo>
                          <a:lnTo>
                            <a:pt x="50419" y="889"/>
                          </a:lnTo>
                          <a:lnTo>
                            <a:pt x="5232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3" behindDoc="1" locked="0" layoutInCell="1" allowOverlap="1">
            <wp:simplePos x="0" y="0"/>
            <wp:positionH relativeFrom="page">
              <wp:posOffset>3319040</wp:posOffset>
            </wp:positionH>
            <wp:positionV relativeFrom="paragraph">
              <wp:posOffset>172585</wp:posOffset>
            </wp:positionV>
            <wp:extent cx="4450" cy="180"/>
            <wp:effectExtent l="0" t="0" r="0" b="0"/>
            <wp:wrapNone/>
            <wp:docPr id="496" name="Freeform 4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" cy="180"/>
                    </a:xfrm>
                    <a:custGeom>
                      <a:rect l="l" t="t" r="r" b="b"/>
                      <a:pathLst>
                        <a:path w="4699" h="180">
                          <a:moveTo>
                            <a:pt x="0" y="0"/>
                          </a:moveTo>
                          <a:lnTo>
                            <a:pt x="469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7" behindDoc="1" locked="0" layoutInCell="1" allowOverlap="1">
            <wp:simplePos x="0" y="0"/>
            <wp:positionH relativeFrom="page">
              <wp:posOffset>3519199</wp:posOffset>
            </wp:positionH>
            <wp:positionV relativeFrom="paragraph">
              <wp:posOffset>172585</wp:posOffset>
            </wp:positionV>
            <wp:extent cx="1476177" cy="290822"/>
            <wp:effectExtent l="0" t="0" r="0" b="0"/>
            <wp:wrapNone/>
            <wp:docPr id="497" name="Freeform 4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6177" cy="290822"/>
                    </a:xfrm>
                    <a:custGeom>
                      <a:rect l="l" t="t" r="r" b="b"/>
                      <a:pathLst>
                        <a:path w="1558544" h="306705">
                          <a:moveTo>
                            <a:pt x="1558544" y="0"/>
                          </a:moveTo>
                          <a:lnTo>
                            <a:pt x="0" y="3067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8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172585</wp:posOffset>
            </wp:positionV>
            <wp:extent cx="278226" cy="180"/>
            <wp:effectExtent l="0" t="0" r="0" b="0"/>
            <wp:wrapNone/>
            <wp:docPr id="498" name="Freeform 4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226" cy="180"/>
                    </a:xfrm>
                    <a:custGeom>
                      <a:rect l="l" t="t" r="r" b="b"/>
                      <a:pathLst>
                        <a:path w="293751" h="180">
                          <a:moveTo>
                            <a:pt x="0" y="0"/>
                          </a:moveTo>
                          <a:lnTo>
                            <a:pt x="29375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52" behindDoc="1" locked="0" layoutInCell="1" allowOverlap="1">
            <wp:simplePos x="0" y="0"/>
            <wp:positionH relativeFrom="page">
              <wp:posOffset>3297749</wp:posOffset>
            </wp:positionH>
            <wp:positionV relativeFrom="paragraph">
              <wp:posOffset>62354</wp:posOffset>
            </wp:positionV>
            <wp:extent cx="180" cy="19870"/>
            <wp:effectExtent l="0" t="0" r="0" b="0"/>
            <wp:wrapNone/>
            <wp:docPr id="499" name="Freeform 4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9870"/>
                    </a:xfrm>
                    <a:custGeom>
                      <a:rect l="l" t="t" r="r" b="b"/>
                      <a:pathLst>
                        <a:path w="180" h="20956">
                          <a:moveTo>
                            <a:pt x="0" y="0"/>
                          </a:moveTo>
                          <a:lnTo>
                            <a:pt x="0" y="2095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3269481</wp:posOffset>
            </wp:positionH>
            <wp:positionV relativeFrom="paragraph">
              <wp:posOffset>82224</wp:posOffset>
            </wp:positionV>
            <wp:extent cx="49559" cy="64064"/>
            <wp:effectExtent l="0" t="0" r="0" b="0"/>
            <wp:wrapNone/>
            <wp:docPr id="500" name="Freeform 5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559" cy="64064"/>
                    </a:xfrm>
                    <a:custGeom>
                      <a:rect l="l" t="t" r="r" b="b"/>
                      <a:pathLst>
                        <a:path w="52325" h="67563">
                          <a:moveTo>
                            <a:pt x="0" y="0"/>
                          </a:moveTo>
                          <a:lnTo>
                            <a:pt x="0" y="2793"/>
                          </a:lnTo>
                          <a:lnTo>
                            <a:pt x="890" y="6603"/>
                          </a:lnTo>
                          <a:lnTo>
                            <a:pt x="1525" y="10413"/>
                          </a:lnTo>
                          <a:lnTo>
                            <a:pt x="2541" y="13335"/>
                          </a:lnTo>
                          <a:lnTo>
                            <a:pt x="3429" y="17144"/>
                          </a:lnTo>
                          <a:lnTo>
                            <a:pt x="4446" y="19938"/>
                          </a:lnTo>
                          <a:lnTo>
                            <a:pt x="6350" y="23749"/>
                          </a:lnTo>
                          <a:lnTo>
                            <a:pt x="7240" y="26669"/>
                          </a:lnTo>
                          <a:lnTo>
                            <a:pt x="9144" y="29463"/>
                          </a:lnTo>
                          <a:lnTo>
                            <a:pt x="11050" y="33274"/>
                          </a:lnTo>
                          <a:lnTo>
                            <a:pt x="12954" y="36194"/>
                          </a:lnTo>
                          <a:lnTo>
                            <a:pt x="14859" y="38988"/>
                          </a:lnTo>
                          <a:lnTo>
                            <a:pt x="16765" y="41910"/>
                          </a:lnTo>
                          <a:lnTo>
                            <a:pt x="19685" y="44703"/>
                          </a:lnTo>
                          <a:lnTo>
                            <a:pt x="21591" y="46609"/>
                          </a:lnTo>
                          <a:lnTo>
                            <a:pt x="24131" y="49529"/>
                          </a:lnTo>
                          <a:lnTo>
                            <a:pt x="26925" y="52324"/>
                          </a:lnTo>
                          <a:lnTo>
                            <a:pt x="29846" y="54228"/>
                          </a:lnTo>
                          <a:lnTo>
                            <a:pt x="32640" y="56134"/>
                          </a:lnTo>
                          <a:lnTo>
                            <a:pt x="35434" y="58038"/>
                          </a:lnTo>
                          <a:lnTo>
                            <a:pt x="38354" y="59943"/>
                          </a:lnTo>
                          <a:lnTo>
                            <a:pt x="41149" y="61849"/>
                          </a:lnTo>
                          <a:lnTo>
                            <a:pt x="44069" y="63753"/>
                          </a:lnTo>
                          <a:lnTo>
                            <a:pt x="47499" y="65659"/>
                          </a:lnTo>
                          <a:lnTo>
                            <a:pt x="50419" y="66675"/>
                          </a:lnTo>
                          <a:lnTo>
                            <a:pt x="52325" y="67563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6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127383</wp:posOffset>
            </wp:positionV>
            <wp:extent cx="103929" cy="37932"/>
            <wp:effectExtent l="0" t="0" r="0" b="0"/>
            <wp:wrapNone/>
            <wp:docPr id="501" name="Freeform 5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29" cy="37932"/>
                    </a:xfrm>
                    <a:custGeom>
                      <a:rect l="l" t="t" r="r" b="b"/>
                      <a:pathLst>
                        <a:path w="109728" h="40004">
                          <a:moveTo>
                            <a:pt x="109728" y="0"/>
                          </a:moveTo>
                          <a:lnTo>
                            <a:pt x="105918" y="0"/>
                          </a:lnTo>
                          <a:lnTo>
                            <a:pt x="103378" y="0"/>
                          </a:lnTo>
                          <a:lnTo>
                            <a:pt x="100584" y="0"/>
                          </a:lnTo>
                          <a:lnTo>
                            <a:pt x="96774" y="0"/>
                          </a:lnTo>
                          <a:lnTo>
                            <a:pt x="93853" y="888"/>
                          </a:lnTo>
                          <a:lnTo>
                            <a:pt x="91059" y="1904"/>
                          </a:lnTo>
                          <a:lnTo>
                            <a:pt x="88139" y="1904"/>
                          </a:lnTo>
                          <a:lnTo>
                            <a:pt x="85345" y="2793"/>
                          </a:lnTo>
                          <a:lnTo>
                            <a:pt x="82805" y="4699"/>
                          </a:lnTo>
                          <a:lnTo>
                            <a:pt x="79884" y="5714"/>
                          </a:lnTo>
                          <a:lnTo>
                            <a:pt x="77090" y="6603"/>
                          </a:lnTo>
                          <a:lnTo>
                            <a:pt x="75184" y="8509"/>
                          </a:lnTo>
                          <a:lnTo>
                            <a:pt x="74168" y="8509"/>
                          </a:lnTo>
                          <a:lnTo>
                            <a:pt x="73280" y="9525"/>
                          </a:lnTo>
                          <a:lnTo>
                            <a:pt x="71374" y="10413"/>
                          </a:lnTo>
                          <a:lnTo>
                            <a:pt x="69470" y="12318"/>
                          </a:lnTo>
                          <a:lnTo>
                            <a:pt x="67565" y="14224"/>
                          </a:lnTo>
                          <a:lnTo>
                            <a:pt x="65659" y="16128"/>
                          </a:lnTo>
                          <a:lnTo>
                            <a:pt x="61849" y="20954"/>
                          </a:lnTo>
                          <a:lnTo>
                            <a:pt x="59309" y="23749"/>
                          </a:lnTo>
                          <a:lnTo>
                            <a:pt x="57405" y="25653"/>
                          </a:lnTo>
                          <a:lnTo>
                            <a:pt x="55499" y="26669"/>
                          </a:lnTo>
                          <a:lnTo>
                            <a:pt x="54611" y="27559"/>
                          </a:lnTo>
                          <a:lnTo>
                            <a:pt x="51690" y="29463"/>
                          </a:lnTo>
                          <a:lnTo>
                            <a:pt x="48896" y="31368"/>
                          </a:lnTo>
                          <a:lnTo>
                            <a:pt x="45974" y="32385"/>
                          </a:lnTo>
                          <a:lnTo>
                            <a:pt x="43180" y="34289"/>
                          </a:lnTo>
                          <a:lnTo>
                            <a:pt x="40259" y="35178"/>
                          </a:lnTo>
                          <a:lnTo>
                            <a:pt x="36830" y="36194"/>
                          </a:lnTo>
                          <a:lnTo>
                            <a:pt x="33909" y="37084"/>
                          </a:lnTo>
                          <a:lnTo>
                            <a:pt x="31115" y="38100"/>
                          </a:lnTo>
                          <a:lnTo>
                            <a:pt x="27305" y="38988"/>
                          </a:lnTo>
                          <a:lnTo>
                            <a:pt x="24384" y="38988"/>
                          </a:lnTo>
                          <a:lnTo>
                            <a:pt x="20574" y="38988"/>
                          </a:lnTo>
                          <a:lnTo>
                            <a:pt x="17780" y="40004"/>
                          </a:lnTo>
                          <a:lnTo>
                            <a:pt x="14224" y="40004"/>
                          </a:lnTo>
                          <a:lnTo>
                            <a:pt x="10415" y="40004"/>
                          </a:lnTo>
                          <a:lnTo>
                            <a:pt x="6605" y="40004"/>
                          </a:lnTo>
                          <a:lnTo>
                            <a:pt x="2795" y="38988"/>
                          </a:lnTo>
                          <a:lnTo>
                            <a:pt x="0" y="38988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3319040</wp:posOffset>
            </wp:positionH>
            <wp:positionV relativeFrom="paragraph">
              <wp:posOffset>146289</wp:posOffset>
            </wp:positionV>
            <wp:extent cx="4450" cy="180"/>
            <wp:effectExtent l="0" t="0" r="0" b="0"/>
            <wp:wrapNone/>
            <wp:docPr id="502" name="Freeform 5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" cy="180"/>
                    </a:xfrm>
                    <a:custGeom>
                      <a:rect l="l" t="t" r="r" b="b"/>
                      <a:pathLst>
                        <a:path w="4699" h="180">
                          <a:moveTo>
                            <a:pt x="0" y="0"/>
                          </a:moveTo>
                          <a:lnTo>
                            <a:pt x="469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3" behindDoc="1" locked="0" layoutInCell="1" allowOverlap="1">
            <wp:simplePos x="0" y="0"/>
            <wp:positionH relativeFrom="page">
              <wp:posOffset>3677619</wp:posOffset>
            </wp:positionH>
            <wp:positionV relativeFrom="paragraph">
              <wp:posOffset>131839</wp:posOffset>
            </wp:positionV>
            <wp:extent cx="25500" cy="25287"/>
            <wp:effectExtent l="0" t="0" r="0" b="0"/>
            <wp:wrapNone/>
            <wp:docPr id="503" name="Freeform 5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500" cy="25287"/>
                    </a:xfrm>
                    <a:custGeom>
                      <a:rect l="l" t="t" r="r" b="b"/>
                      <a:pathLst>
                        <a:path w="26923" h="26669">
                          <a:moveTo>
                            <a:pt x="0" y="0"/>
                          </a:moveTo>
                          <a:lnTo>
                            <a:pt x="26923" y="266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3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140871</wp:posOffset>
            </wp:positionV>
            <wp:extent cx="103929" cy="104768"/>
            <wp:effectExtent l="0" t="0" r="0" b="0"/>
            <wp:wrapNone/>
            <wp:docPr id="504" name="Freeform 5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29" cy="104768"/>
                    </a:xfrm>
                    <a:custGeom>
                      <a:rect l="l" t="t" r="r" b="b"/>
                      <a:pathLst>
                        <a:path w="109728" h="110490">
                          <a:moveTo>
                            <a:pt x="0" y="110490"/>
                          </a:moveTo>
                          <a:lnTo>
                            <a:pt x="10972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1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148096</wp:posOffset>
            </wp:positionV>
            <wp:extent cx="180" cy="50578"/>
            <wp:effectExtent l="0" t="0" r="0" b="0"/>
            <wp:wrapNone/>
            <wp:docPr id="505" name="Freeform 5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0578"/>
                    </a:xfrm>
                    <a:custGeom>
                      <a:rect l="l" t="t" r="r" b="b"/>
                      <a:pathLst>
                        <a:path w="180" h="53341">
                          <a:moveTo>
                            <a:pt x="0" y="0"/>
                          </a:moveTo>
                          <a:lnTo>
                            <a:pt x="0" y="533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3703120</wp:posOffset>
            </wp:positionH>
            <wp:positionV relativeFrom="paragraph">
              <wp:posOffset>162547</wp:posOffset>
            </wp:positionV>
            <wp:extent cx="51724" cy="53346"/>
            <wp:effectExtent l="0" t="0" r="0" b="0"/>
            <wp:wrapNone/>
            <wp:docPr id="506" name="Freeform 5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24" cy="53346"/>
                    </a:xfrm>
                    <a:custGeom>
                      <a:rect l="l" t="t" r="r" b="b"/>
                      <a:pathLst>
                        <a:path w="54611" h="56260">
                          <a:moveTo>
                            <a:pt x="54611" y="56260"/>
                          </a:moveTo>
                          <a:lnTo>
                            <a:pt x="51817" y="56260"/>
                          </a:lnTo>
                          <a:lnTo>
                            <a:pt x="48896" y="56260"/>
                          </a:lnTo>
                          <a:lnTo>
                            <a:pt x="46102" y="55245"/>
                          </a:lnTo>
                          <a:lnTo>
                            <a:pt x="43181" y="55245"/>
                          </a:lnTo>
                          <a:lnTo>
                            <a:pt x="40640" y="54356"/>
                          </a:lnTo>
                          <a:lnTo>
                            <a:pt x="37846" y="53339"/>
                          </a:lnTo>
                          <a:lnTo>
                            <a:pt x="34925" y="52451"/>
                          </a:lnTo>
                          <a:lnTo>
                            <a:pt x="33021" y="51434"/>
                          </a:lnTo>
                          <a:lnTo>
                            <a:pt x="30227" y="49530"/>
                          </a:lnTo>
                          <a:lnTo>
                            <a:pt x="27306" y="48640"/>
                          </a:lnTo>
                          <a:lnTo>
                            <a:pt x="25400" y="46735"/>
                          </a:lnTo>
                          <a:lnTo>
                            <a:pt x="22606" y="45720"/>
                          </a:lnTo>
                          <a:lnTo>
                            <a:pt x="20702" y="43814"/>
                          </a:lnTo>
                          <a:lnTo>
                            <a:pt x="18162" y="41909"/>
                          </a:lnTo>
                          <a:lnTo>
                            <a:pt x="16256" y="40005"/>
                          </a:lnTo>
                          <a:lnTo>
                            <a:pt x="14352" y="38100"/>
                          </a:lnTo>
                          <a:lnTo>
                            <a:pt x="12446" y="35306"/>
                          </a:lnTo>
                          <a:lnTo>
                            <a:pt x="10542" y="33401"/>
                          </a:lnTo>
                          <a:lnTo>
                            <a:pt x="8637" y="30479"/>
                          </a:lnTo>
                          <a:lnTo>
                            <a:pt x="7621" y="28575"/>
                          </a:lnTo>
                          <a:lnTo>
                            <a:pt x="5715" y="25780"/>
                          </a:lnTo>
                          <a:lnTo>
                            <a:pt x="4827" y="22859"/>
                          </a:lnTo>
                          <a:lnTo>
                            <a:pt x="3811" y="20066"/>
                          </a:lnTo>
                          <a:lnTo>
                            <a:pt x="2921" y="17144"/>
                          </a:lnTo>
                          <a:lnTo>
                            <a:pt x="1906" y="15240"/>
                          </a:lnTo>
                          <a:lnTo>
                            <a:pt x="1017" y="12445"/>
                          </a:lnTo>
                          <a:lnTo>
                            <a:pt x="1017" y="9525"/>
                          </a:lnTo>
                          <a:lnTo>
                            <a:pt x="0" y="6730"/>
                          </a:lnTo>
                          <a:lnTo>
                            <a:pt x="0" y="3809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1" behindDoc="1" locked="0" layoutInCell="1" allowOverlap="1">
            <wp:simplePos x="0" y="0"/>
            <wp:positionH relativeFrom="page">
              <wp:posOffset>3323490</wp:posOffset>
            </wp:positionH>
            <wp:positionV relativeFrom="paragraph">
              <wp:posOffset>178804</wp:posOffset>
            </wp:positionV>
            <wp:extent cx="15998" cy="180"/>
            <wp:effectExtent l="0" t="0" r="0" b="0"/>
            <wp:wrapNone/>
            <wp:docPr id="507" name="Freeform 5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98" cy="180"/>
                    </a:xfrm>
                    <a:custGeom>
                      <a:rect l="l" t="t" r="r" b="b"/>
                      <a:pathLst>
                        <a:path w="16891" h="180">
                          <a:moveTo>
                            <a:pt x="0" y="0"/>
                          </a:moveTo>
                          <a:lnTo>
                            <a:pt x="16891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4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165316</wp:posOffset>
            </wp:positionV>
            <wp:extent cx="9021" cy="8068"/>
            <wp:effectExtent l="0" t="0" r="0" b="0"/>
            <wp:wrapNone/>
            <wp:docPr id="508" name="Freeform 5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021" cy="8068"/>
                    </a:xfrm>
                    <a:custGeom>
                      <a:rect l="l" t="t" r="r" b="b"/>
                      <a:pathLst>
                        <a:path w="9525" h="8509">
                          <a:moveTo>
                            <a:pt x="9525" y="0"/>
                          </a:moveTo>
                          <a:lnTo>
                            <a:pt x="0" y="850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7" behindDoc="1" locked="0" layoutInCell="1" allowOverlap="1">
            <wp:simplePos x="0" y="0"/>
            <wp:positionH relativeFrom="page">
              <wp:posOffset>3635518</wp:posOffset>
            </wp:positionH>
            <wp:positionV relativeFrom="paragraph">
              <wp:posOffset>160740</wp:posOffset>
            </wp:positionV>
            <wp:extent cx="151201" cy="153902"/>
            <wp:effectExtent l="0" t="0" r="0" b="0"/>
            <wp:wrapNone/>
            <wp:docPr id="509" name="Freeform 5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1201" cy="153902"/>
                    </a:xfrm>
                    <a:custGeom>
                      <a:rect l="l" t="t" r="r" b="b"/>
                      <a:pathLst>
                        <a:path w="159638" h="162307">
                          <a:moveTo>
                            <a:pt x="159638" y="16230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38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20764</wp:posOffset>
            </wp:positionV>
            <wp:extent cx="116560" cy="118617"/>
            <wp:effectExtent l="0" t="0" r="0" b="0"/>
            <wp:wrapNone/>
            <wp:docPr id="510" name="Freeform 5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560" cy="118617"/>
                    </a:xfrm>
                    <a:custGeom>
                      <a:rect l="l" t="t" r="r" b="b"/>
                      <a:pathLst>
                        <a:path w="123064" h="125095">
                          <a:moveTo>
                            <a:pt x="0" y="0"/>
                          </a:moveTo>
                          <a:lnTo>
                            <a:pt x="123064" y="1250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2" behindDoc="1" locked="0" layoutInCell="1" allowOverlap="1">
            <wp:simplePos x="0" y="0"/>
            <wp:positionH relativeFrom="page">
              <wp:posOffset>3602800</wp:posOffset>
            </wp:positionH>
            <wp:positionV relativeFrom="paragraph">
              <wp:posOffset>23414</wp:posOffset>
            </wp:positionV>
            <wp:extent cx="113913" cy="115967"/>
            <wp:effectExtent l="0" t="0" r="0" b="0"/>
            <wp:wrapNone/>
            <wp:docPr id="511" name="Freeform 5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913" cy="115967"/>
                    </a:xfrm>
                    <a:custGeom>
                      <a:rect l="l" t="t" r="r" b="b"/>
                      <a:pathLst>
                        <a:path w="120269" h="122301">
                          <a:moveTo>
                            <a:pt x="120269" y="0"/>
                          </a:moveTo>
                          <a:lnTo>
                            <a:pt x="0" y="12230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3754844</wp:posOffset>
            </wp:positionH>
            <wp:positionV relativeFrom="paragraph">
              <wp:posOffset>40634</wp:posOffset>
            </wp:positionV>
            <wp:extent cx="380592" cy="180"/>
            <wp:effectExtent l="0" t="0" r="0" b="0"/>
            <wp:wrapNone/>
            <wp:docPr id="512" name="Freeform 5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0592" cy="180"/>
                    </a:xfrm>
                    <a:custGeom>
                      <a:rect l="l" t="t" r="r" b="b"/>
                      <a:pathLst>
                        <a:path w="401828" h="180">
                          <a:moveTo>
                            <a:pt x="401828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5" behindDoc="1" locked="0" layoutInCell="1" allowOverlap="1">
            <wp:simplePos x="0" y="0"/>
            <wp:positionH relativeFrom="page">
              <wp:posOffset>4135436</wp:posOffset>
            </wp:positionH>
            <wp:positionV relativeFrom="paragraph">
              <wp:posOffset>40634</wp:posOffset>
            </wp:positionV>
            <wp:extent cx="80833" cy="82491"/>
            <wp:effectExtent l="0" t="0" r="0" b="0"/>
            <wp:wrapNone/>
            <wp:docPr id="513" name="Freeform 5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491"/>
                    </a:xfrm>
                    <a:custGeom>
                      <a:rect l="l" t="t" r="r" b="b"/>
                      <a:pathLst>
                        <a:path w="85344" h="86996">
                          <a:moveTo>
                            <a:pt x="0" y="0"/>
                          </a:moveTo>
                          <a:lnTo>
                            <a:pt x="3810" y="0"/>
                          </a:lnTo>
                          <a:lnTo>
                            <a:pt x="6604" y="0"/>
                          </a:lnTo>
                          <a:lnTo>
                            <a:pt x="10413" y="890"/>
                          </a:lnTo>
                          <a:lnTo>
                            <a:pt x="14223" y="890"/>
                          </a:lnTo>
                          <a:lnTo>
                            <a:pt x="17779" y="1905"/>
                          </a:lnTo>
                          <a:lnTo>
                            <a:pt x="20573" y="2795"/>
                          </a:lnTo>
                          <a:lnTo>
                            <a:pt x="24383" y="3810"/>
                          </a:lnTo>
                          <a:lnTo>
                            <a:pt x="28194" y="4699"/>
                          </a:lnTo>
                          <a:lnTo>
                            <a:pt x="30988" y="5716"/>
                          </a:lnTo>
                          <a:lnTo>
                            <a:pt x="34798" y="7621"/>
                          </a:lnTo>
                          <a:lnTo>
                            <a:pt x="37338" y="8510"/>
                          </a:lnTo>
                          <a:lnTo>
                            <a:pt x="41148" y="10415"/>
                          </a:lnTo>
                          <a:lnTo>
                            <a:pt x="44069" y="12320"/>
                          </a:lnTo>
                          <a:lnTo>
                            <a:pt x="46863" y="14224"/>
                          </a:lnTo>
                          <a:lnTo>
                            <a:pt x="49783" y="16129"/>
                          </a:lnTo>
                          <a:lnTo>
                            <a:pt x="52578" y="19050"/>
                          </a:lnTo>
                          <a:lnTo>
                            <a:pt x="55498" y="20955"/>
                          </a:lnTo>
                          <a:lnTo>
                            <a:pt x="58292" y="23749"/>
                          </a:lnTo>
                          <a:lnTo>
                            <a:pt x="60832" y="25654"/>
                          </a:lnTo>
                          <a:lnTo>
                            <a:pt x="63754" y="28575"/>
                          </a:lnTo>
                          <a:lnTo>
                            <a:pt x="65658" y="31370"/>
                          </a:lnTo>
                          <a:lnTo>
                            <a:pt x="67563" y="34291"/>
                          </a:lnTo>
                          <a:lnTo>
                            <a:pt x="70357" y="37085"/>
                          </a:lnTo>
                          <a:lnTo>
                            <a:pt x="72263" y="40005"/>
                          </a:lnTo>
                          <a:lnTo>
                            <a:pt x="74167" y="42799"/>
                          </a:lnTo>
                          <a:lnTo>
                            <a:pt x="76073" y="46610"/>
                          </a:lnTo>
                          <a:lnTo>
                            <a:pt x="77088" y="49530"/>
                          </a:lnTo>
                          <a:lnTo>
                            <a:pt x="78994" y="53341"/>
                          </a:lnTo>
                          <a:lnTo>
                            <a:pt x="79882" y="56135"/>
                          </a:lnTo>
                          <a:lnTo>
                            <a:pt x="81788" y="59945"/>
                          </a:lnTo>
                          <a:lnTo>
                            <a:pt x="82423" y="63754"/>
                          </a:lnTo>
                          <a:lnTo>
                            <a:pt x="83438" y="66675"/>
                          </a:lnTo>
                          <a:lnTo>
                            <a:pt x="83438" y="70485"/>
                          </a:lnTo>
                          <a:lnTo>
                            <a:pt x="84328" y="74296"/>
                          </a:lnTo>
                          <a:lnTo>
                            <a:pt x="85344" y="78105"/>
                          </a:lnTo>
                          <a:lnTo>
                            <a:pt x="85344" y="80899"/>
                          </a:lnTo>
                          <a:lnTo>
                            <a:pt x="85344" y="85091"/>
                          </a:lnTo>
                          <a:lnTo>
                            <a:pt x="85344" y="8699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1" behindDoc="1" locked="0" layoutInCell="1" allowOverlap="1">
            <wp:simplePos x="0" y="0"/>
            <wp:positionH relativeFrom="page">
              <wp:posOffset>3674010</wp:posOffset>
            </wp:positionH>
            <wp:positionV relativeFrom="paragraph">
              <wp:posOffset>40634</wp:posOffset>
            </wp:positionV>
            <wp:extent cx="96832" cy="98748"/>
            <wp:effectExtent l="0" t="0" r="0" b="0"/>
            <wp:wrapNone/>
            <wp:docPr id="514" name="Freeform 5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2" cy="98748"/>
                    </a:xfrm>
                    <a:custGeom>
                      <a:rect l="l" t="t" r="r" b="b"/>
                      <a:pathLst>
                        <a:path w="102235" h="104141">
                          <a:moveTo>
                            <a:pt x="0" y="104141"/>
                          </a:moveTo>
                          <a:lnTo>
                            <a:pt x="10223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0" behindDoc="1" locked="0" layoutInCell="1" allowOverlap="1">
            <wp:simplePos x="0" y="0"/>
            <wp:positionH relativeFrom="page">
              <wp:posOffset>3744980</wp:posOffset>
            </wp:positionH>
            <wp:positionV relativeFrom="paragraph">
              <wp:posOffset>40634</wp:posOffset>
            </wp:positionV>
            <wp:extent cx="97073" cy="98748"/>
            <wp:effectExtent l="0" t="0" r="0" b="0"/>
            <wp:wrapNone/>
            <wp:docPr id="515" name="Freeform 5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073" cy="98748"/>
                    </a:xfrm>
                    <a:custGeom>
                      <a:rect l="l" t="t" r="r" b="b"/>
                      <a:pathLst>
                        <a:path w="102490" h="104141">
                          <a:moveTo>
                            <a:pt x="102490" y="0"/>
                          </a:moveTo>
                          <a:lnTo>
                            <a:pt x="0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4" behindDoc="1" locked="0" layoutInCell="1" allowOverlap="1">
            <wp:simplePos x="0" y="0"/>
            <wp:positionH relativeFrom="page">
              <wp:posOffset>3760257</wp:posOffset>
            </wp:positionH>
            <wp:positionV relativeFrom="paragraph">
              <wp:posOffset>40634</wp:posOffset>
            </wp:positionV>
            <wp:extent cx="97674" cy="98748"/>
            <wp:effectExtent l="0" t="0" r="0" b="0"/>
            <wp:wrapNone/>
            <wp:docPr id="516" name="Freeform 5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4" cy="98748"/>
                    </a:xfrm>
                    <a:custGeom>
                      <a:rect l="l" t="t" r="r" b="b"/>
                      <a:pathLst>
                        <a:path w="103124" h="104141">
                          <a:moveTo>
                            <a:pt x="0" y="0"/>
                          </a:moveTo>
                          <a:lnTo>
                            <a:pt x="103124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9" behindDoc="1" locked="0" layoutInCell="1" allowOverlap="1">
            <wp:simplePos x="0" y="0"/>
            <wp:positionH relativeFrom="page">
              <wp:posOffset>3815229</wp:posOffset>
            </wp:positionH>
            <wp:positionV relativeFrom="paragraph">
              <wp:posOffset>40634</wp:posOffset>
            </wp:positionV>
            <wp:extent cx="98034" cy="98748"/>
            <wp:effectExtent l="0" t="0" r="0" b="0"/>
            <wp:wrapNone/>
            <wp:docPr id="517" name="Freeform 5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4" cy="98748"/>
                    </a:xfrm>
                    <a:custGeom>
                      <a:rect l="l" t="t" r="r" b="b"/>
                      <a:pathLst>
                        <a:path w="103504" h="104141">
                          <a:moveTo>
                            <a:pt x="0" y="104141"/>
                          </a:moveTo>
                          <a:lnTo>
                            <a:pt x="1035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2" behindDoc="1" locked="0" layoutInCell="1" allowOverlap="1">
            <wp:simplePos x="0" y="0"/>
            <wp:positionH relativeFrom="page">
              <wp:posOffset>3831227</wp:posOffset>
            </wp:positionH>
            <wp:positionV relativeFrom="paragraph">
              <wp:posOffset>40634</wp:posOffset>
            </wp:positionV>
            <wp:extent cx="97914" cy="98748"/>
            <wp:effectExtent l="0" t="0" r="0" b="0"/>
            <wp:wrapNone/>
            <wp:docPr id="518" name="Freeform 5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914" cy="98748"/>
                    </a:xfrm>
                    <a:custGeom>
                      <a:rect l="l" t="t" r="r" b="b"/>
                      <a:pathLst>
                        <a:path w="103378" h="104141">
                          <a:moveTo>
                            <a:pt x="103378" y="10414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8" behindDoc="1" locked="0" layoutInCell="1" allowOverlap="1">
            <wp:simplePos x="0" y="0"/>
            <wp:positionH relativeFrom="page">
              <wp:posOffset>3886560</wp:posOffset>
            </wp:positionH>
            <wp:positionV relativeFrom="paragraph">
              <wp:posOffset>40634</wp:posOffset>
            </wp:positionV>
            <wp:extent cx="97674" cy="98748"/>
            <wp:effectExtent l="0" t="0" r="0" b="0"/>
            <wp:wrapNone/>
            <wp:docPr id="519" name="Freeform 5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4" cy="98748"/>
                    </a:xfrm>
                    <a:custGeom>
                      <a:rect l="l" t="t" r="r" b="b"/>
                      <a:pathLst>
                        <a:path w="103124" h="104141">
                          <a:moveTo>
                            <a:pt x="103124" y="0"/>
                          </a:moveTo>
                          <a:lnTo>
                            <a:pt x="0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9" behindDoc="1" locked="0" layoutInCell="1" allowOverlap="1">
            <wp:simplePos x="0" y="0"/>
            <wp:positionH relativeFrom="page">
              <wp:posOffset>3902438</wp:posOffset>
            </wp:positionH>
            <wp:positionV relativeFrom="paragraph">
              <wp:posOffset>40634</wp:posOffset>
            </wp:positionV>
            <wp:extent cx="97674" cy="98748"/>
            <wp:effectExtent l="0" t="0" r="0" b="0"/>
            <wp:wrapNone/>
            <wp:docPr id="520" name="Freeform 5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4" cy="98748"/>
                    </a:xfrm>
                    <a:custGeom>
                      <a:rect l="l" t="t" r="r" b="b"/>
                      <a:pathLst>
                        <a:path w="103124" h="104141">
                          <a:moveTo>
                            <a:pt x="0" y="0"/>
                          </a:moveTo>
                          <a:lnTo>
                            <a:pt x="103124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7" behindDoc="1" locked="0" layoutInCell="1" allowOverlap="1">
            <wp:simplePos x="0" y="0"/>
            <wp:positionH relativeFrom="page">
              <wp:posOffset>3957410</wp:posOffset>
            </wp:positionH>
            <wp:positionV relativeFrom="paragraph">
              <wp:posOffset>40634</wp:posOffset>
            </wp:positionV>
            <wp:extent cx="98035" cy="98748"/>
            <wp:effectExtent l="0" t="0" r="0" b="0"/>
            <wp:wrapNone/>
            <wp:docPr id="521" name="Freeform 5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8"/>
                    </a:xfrm>
                    <a:custGeom>
                      <a:rect l="l" t="t" r="r" b="b"/>
                      <a:pathLst>
                        <a:path w="103506" h="104141">
                          <a:moveTo>
                            <a:pt x="0" y="104141"/>
                          </a:moveTo>
                          <a:lnTo>
                            <a:pt x="1035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8" behindDoc="1" locked="0" layoutInCell="1" allowOverlap="1">
            <wp:simplePos x="0" y="0"/>
            <wp:positionH relativeFrom="page">
              <wp:posOffset>3973649</wp:posOffset>
            </wp:positionH>
            <wp:positionV relativeFrom="paragraph">
              <wp:posOffset>40634</wp:posOffset>
            </wp:positionV>
            <wp:extent cx="115475" cy="117653"/>
            <wp:effectExtent l="0" t="0" r="0" b="0"/>
            <wp:wrapNone/>
            <wp:docPr id="522" name="Freeform 5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475" cy="117653"/>
                    </a:xfrm>
                    <a:custGeom>
                      <a:rect l="l" t="t" r="r" b="b"/>
                      <a:pathLst>
                        <a:path w="121919" h="124079">
                          <a:moveTo>
                            <a:pt x="121919" y="12407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6" behindDoc="1" locked="0" layoutInCell="1" allowOverlap="1">
            <wp:simplePos x="0" y="0"/>
            <wp:positionH relativeFrom="page">
              <wp:posOffset>4028741</wp:posOffset>
            </wp:positionH>
            <wp:positionV relativeFrom="paragraph">
              <wp:posOffset>40634</wp:posOffset>
            </wp:positionV>
            <wp:extent cx="97071" cy="98748"/>
            <wp:effectExtent l="0" t="0" r="0" b="0"/>
            <wp:wrapNone/>
            <wp:docPr id="523" name="Freeform 5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071" cy="98748"/>
                    </a:xfrm>
                    <a:custGeom>
                      <a:rect l="l" t="t" r="r" b="b"/>
                      <a:pathLst>
                        <a:path w="102488" h="104141">
                          <a:moveTo>
                            <a:pt x="102488" y="0"/>
                          </a:moveTo>
                          <a:lnTo>
                            <a:pt x="0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6" behindDoc="1" locked="0" layoutInCell="1" allowOverlap="1">
            <wp:simplePos x="0" y="0"/>
            <wp:positionH relativeFrom="page">
              <wp:posOffset>4044619</wp:posOffset>
            </wp:positionH>
            <wp:positionV relativeFrom="paragraph">
              <wp:posOffset>40634</wp:posOffset>
            </wp:positionV>
            <wp:extent cx="171652" cy="174614"/>
            <wp:effectExtent l="0" t="0" r="0" b="0"/>
            <wp:wrapNone/>
            <wp:docPr id="524" name="Freeform 5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1652" cy="174614"/>
                    </a:xfrm>
                    <a:custGeom>
                      <a:rect l="l" t="t" r="r" b="b"/>
                      <a:pathLst>
                        <a:path w="181230" h="184150">
                          <a:moveTo>
                            <a:pt x="0" y="0"/>
                          </a:moveTo>
                          <a:lnTo>
                            <a:pt x="181230" y="1841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5" behindDoc="1" locked="0" layoutInCell="1" allowOverlap="1">
            <wp:simplePos x="0" y="0"/>
            <wp:positionH relativeFrom="page">
              <wp:posOffset>4114987</wp:posOffset>
            </wp:positionH>
            <wp:positionV relativeFrom="paragraph">
              <wp:posOffset>40634</wp:posOffset>
            </wp:positionV>
            <wp:extent cx="101282" cy="102359"/>
            <wp:effectExtent l="0" t="0" r="0" b="0"/>
            <wp:wrapNone/>
            <wp:docPr id="525" name="Freeform 5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282" cy="102359"/>
                    </a:xfrm>
                    <a:custGeom>
                      <a:rect l="l" t="t" r="r" b="b"/>
                      <a:pathLst>
                        <a:path w="106934" h="107950">
                          <a:moveTo>
                            <a:pt x="106934" y="10795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5" behindDoc="1" locked="0" layoutInCell="1" allowOverlap="1">
            <wp:simplePos x="0" y="0"/>
            <wp:positionH relativeFrom="page">
              <wp:posOffset>4084915</wp:posOffset>
            </wp:positionH>
            <wp:positionV relativeFrom="paragraph">
              <wp:posOffset>55928</wp:posOffset>
            </wp:positionV>
            <wp:extent cx="96710" cy="98748"/>
            <wp:effectExtent l="0" t="0" r="0" b="0"/>
            <wp:wrapNone/>
            <wp:docPr id="526" name="Freeform 5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710" cy="98748"/>
                    </a:xfrm>
                    <a:custGeom>
                      <a:rect l="l" t="t" r="r" b="b"/>
                      <a:pathLst>
                        <a:path w="102107" h="104141">
                          <a:moveTo>
                            <a:pt x="0" y="104141"/>
                          </a:moveTo>
                          <a:lnTo>
                            <a:pt x="10210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6" behindDoc="1" locked="0" layoutInCell="1" allowOverlap="1">
            <wp:simplePos x="0" y="0"/>
            <wp:positionH relativeFrom="page">
              <wp:posOffset>3498750</wp:posOffset>
            </wp:positionH>
            <wp:positionV relativeFrom="paragraph">
              <wp:posOffset>93019</wp:posOffset>
            </wp:positionV>
            <wp:extent cx="40056" cy="40943"/>
            <wp:effectExtent l="0" t="0" r="0" b="0"/>
            <wp:wrapNone/>
            <wp:docPr id="527" name="Freeform 5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056" cy="40943"/>
                    </a:xfrm>
                    <a:custGeom>
                      <a:rect l="l" t="t" r="r" b="b"/>
                      <a:pathLst>
                        <a:path w="42291" h="43179">
                          <a:moveTo>
                            <a:pt x="31750" y="19050"/>
                          </a:moveTo>
                          <a:lnTo>
                            <a:pt x="18797" y="10414"/>
                          </a:lnTo>
                          <a:lnTo>
                            <a:pt x="11176" y="23749"/>
                          </a:lnTo>
                          <a:lnTo>
                            <a:pt x="23495" y="32639"/>
                          </a:lnTo>
                          <a:lnTo>
                            <a:pt x="31750" y="19050"/>
                          </a:lnTo>
                          <a:lnTo>
                            <a:pt x="42291" y="17145"/>
                          </a:lnTo>
                          <a:lnTo>
                            <a:pt x="16891" y="0"/>
                          </a:lnTo>
                          <a:lnTo>
                            <a:pt x="0" y="25653"/>
                          </a:lnTo>
                          <a:lnTo>
                            <a:pt x="25400" y="43179"/>
                          </a:lnTo>
                          <a:lnTo>
                            <a:pt x="42291" y="171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1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93019</wp:posOffset>
            </wp:positionV>
            <wp:extent cx="45349" cy="46363"/>
            <wp:effectExtent l="0" t="0" r="0" b="0"/>
            <wp:wrapNone/>
            <wp:docPr id="528" name="Freeform 5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9" cy="46363"/>
                    </a:xfrm>
                    <a:custGeom>
                      <a:rect l="l" t="t" r="r" b="b"/>
                      <a:pathLst>
                        <a:path w="47880" h="48895">
                          <a:moveTo>
                            <a:pt x="47880" y="4889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4" behindDoc="1" locked="0" layoutInCell="1" allowOverlap="1">
            <wp:simplePos x="0" y="0"/>
            <wp:positionH relativeFrom="page">
              <wp:posOffset>4114987</wp:posOffset>
            </wp:positionH>
            <wp:positionV relativeFrom="paragraph">
              <wp:posOffset>96631</wp:posOffset>
            </wp:positionV>
            <wp:extent cx="97071" cy="99591"/>
            <wp:effectExtent l="0" t="0" r="0" b="0"/>
            <wp:wrapNone/>
            <wp:docPr id="529" name="Freeform 5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071" cy="99591"/>
                    </a:xfrm>
                    <a:custGeom>
                      <a:rect l="l" t="t" r="r" b="b"/>
                      <a:pathLst>
                        <a:path w="102488" h="105030">
                          <a:moveTo>
                            <a:pt x="102488" y="0"/>
                          </a:moveTo>
                          <a:lnTo>
                            <a:pt x="0" y="1050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4037642</wp:posOffset>
            </wp:positionH>
            <wp:positionV relativeFrom="paragraph">
              <wp:posOffset>139382</wp:posOffset>
            </wp:positionV>
            <wp:extent cx="81796" cy="83092"/>
            <wp:effectExtent l="0" t="0" r="0" b="0"/>
            <wp:wrapNone/>
            <wp:docPr id="530" name="Freeform 5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796" cy="83092"/>
                    </a:xfrm>
                    <a:custGeom>
                      <a:rect l="l" t="t" r="r" b="b"/>
                      <a:pathLst>
                        <a:path w="86360" h="87630">
                          <a:moveTo>
                            <a:pt x="0" y="0"/>
                          </a:moveTo>
                          <a:lnTo>
                            <a:pt x="3810" y="0"/>
                          </a:lnTo>
                          <a:lnTo>
                            <a:pt x="7366" y="888"/>
                          </a:lnTo>
                          <a:lnTo>
                            <a:pt x="11177" y="888"/>
                          </a:lnTo>
                          <a:lnTo>
                            <a:pt x="13971" y="1905"/>
                          </a:lnTo>
                          <a:lnTo>
                            <a:pt x="17781" y="1905"/>
                          </a:lnTo>
                          <a:lnTo>
                            <a:pt x="21590" y="2794"/>
                          </a:lnTo>
                          <a:lnTo>
                            <a:pt x="25400" y="3809"/>
                          </a:lnTo>
                          <a:lnTo>
                            <a:pt x="27940" y="4699"/>
                          </a:lnTo>
                          <a:lnTo>
                            <a:pt x="31750" y="6604"/>
                          </a:lnTo>
                          <a:lnTo>
                            <a:pt x="34672" y="7619"/>
                          </a:lnTo>
                          <a:lnTo>
                            <a:pt x="38481" y="9525"/>
                          </a:lnTo>
                          <a:lnTo>
                            <a:pt x="41275" y="11430"/>
                          </a:lnTo>
                          <a:lnTo>
                            <a:pt x="45085" y="13334"/>
                          </a:lnTo>
                          <a:lnTo>
                            <a:pt x="48006" y="15239"/>
                          </a:lnTo>
                          <a:lnTo>
                            <a:pt x="50547" y="17144"/>
                          </a:lnTo>
                          <a:lnTo>
                            <a:pt x="53340" y="19050"/>
                          </a:lnTo>
                          <a:lnTo>
                            <a:pt x="56262" y="21844"/>
                          </a:lnTo>
                          <a:lnTo>
                            <a:pt x="59056" y="23749"/>
                          </a:lnTo>
                          <a:lnTo>
                            <a:pt x="60960" y="26669"/>
                          </a:lnTo>
                          <a:lnTo>
                            <a:pt x="63881" y="29463"/>
                          </a:lnTo>
                          <a:lnTo>
                            <a:pt x="66675" y="31369"/>
                          </a:lnTo>
                          <a:lnTo>
                            <a:pt x="68581" y="34289"/>
                          </a:lnTo>
                          <a:lnTo>
                            <a:pt x="70485" y="38100"/>
                          </a:lnTo>
                          <a:lnTo>
                            <a:pt x="72390" y="40894"/>
                          </a:lnTo>
                          <a:lnTo>
                            <a:pt x="74041" y="43814"/>
                          </a:lnTo>
                          <a:lnTo>
                            <a:pt x="75947" y="46608"/>
                          </a:lnTo>
                          <a:lnTo>
                            <a:pt x="77852" y="50419"/>
                          </a:lnTo>
                          <a:lnTo>
                            <a:pt x="78740" y="53339"/>
                          </a:lnTo>
                          <a:lnTo>
                            <a:pt x="80646" y="57150"/>
                          </a:lnTo>
                          <a:lnTo>
                            <a:pt x="81662" y="59944"/>
                          </a:lnTo>
                          <a:lnTo>
                            <a:pt x="82550" y="63754"/>
                          </a:lnTo>
                          <a:lnTo>
                            <a:pt x="83566" y="67563"/>
                          </a:lnTo>
                          <a:lnTo>
                            <a:pt x="84456" y="70484"/>
                          </a:lnTo>
                          <a:lnTo>
                            <a:pt x="85472" y="74294"/>
                          </a:lnTo>
                          <a:lnTo>
                            <a:pt x="85472" y="78105"/>
                          </a:lnTo>
                          <a:lnTo>
                            <a:pt x="85472" y="81914"/>
                          </a:lnTo>
                          <a:lnTo>
                            <a:pt x="86360" y="85725"/>
                          </a:lnTo>
                          <a:lnTo>
                            <a:pt x="86360" y="8763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27" behindDoc="1" locked="0" layoutInCell="1" allowOverlap="1">
            <wp:simplePos x="0" y="0"/>
            <wp:positionH relativeFrom="page">
              <wp:posOffset>4100793</wp:posOffset>
            </wp:positionH>
            <wp:positionV relativeFrom="paragraph">
              <wp:posOffset>170090</wp:posOffset>
            </wp:positionV>
            <wp:extent cx="115477" cy="117412"/>
            <wp:effectExtent l="0" t="0" r="0" b="0"/>
            <wp:wrapNone/>
            <wp:docPr id="531" name="Freeform 5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477" cy="117412"/>
                    </a:xfrm>
                    <a:custGeom>
                      <a:rect l="l" t="t" r="r" b="b"/>
                      <a:pathLst>
                        <a:path w="121921" h="123825">
                          <a:moveTo>
                            <a:pt x="121921" y="1238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165513</wp:posOffset>
            </wp:positionV>
            <wp:extent cx="96833" cy="98506"/>
            <wp:effectExtent l="0" t="0" r="0" b="0"/>
            <wp:wrapNone/>
            <wp:docPr id="532" name="Freeform 5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6"/>
                    </a:xfrm>
                    <a:custGeom>
                      <a:rect l="l" t="t" r="r" b="b"/>
                      <a:pathLst>
                        <a:path w="102236" h="103886">
                          <a:moveTo>
                            <a:pt x="0" y="103886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73" behindDoc="1" locked="0" layoutInCell="1" allowOverlap="1">
            <wp:simplePos x="0" y="0"/>
            <wp:positionH relativeFrom="page">
              <wp:posOffset>3496946</wp:posOffset>
            </wp:positionH>
            <wp:positionV relativeFrom="paragraph">
              <wp:posOffset>29994</wp:posOffset>
            </wp:positionV>
            <wp:extent cx="1498432" cy="366087"/>
            <wp:effectExtent l="0" t="0" r="0" b="0"/>
            <wp:wrapNone/>
            <wp:docPr id="533" name="Freeform 5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98432" cy="366087"/>
                    </a:xfrm>
                    <a:custGeom>
                      <a:rect l="l" t="t" r="r" b="b"/>
                      <a:pathLst>
                        <a:path w="1582040" h="386080">
                          <a:moveTo>
                            <a:pt x="1582040" y="0"/>
                          </a:moveTo>
                          <a:lnTo>
                            <a:pt x="0" y="3860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4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29994</wp:posOffset>
            </wp:positionV>
            <wp:extent cx="267760" cy="180"/>
            <wp:effectExtent l="0" t="0" r="0" b="0"/>
            <wp:wrapNone/>
            <wp:docPr id="534" name="Freeform 5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7760" cy="180"/>
                    </a:xfrm>
                    <a:custGeom>
                      <a:rect l="l" t="t" r="r" b="b"/>
                      <a:pathLst>
                        <a:path w="282701" h="180">
                          <a:moveTo>
                            <a:pt x="0" y="0"/>
                          </a:moveTo>
                          <a:lnTo>
                            <a:pt x="28270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2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61665</wp:posOffset>
            </wp:positionV>
            <wp:extent cx="96833" cy="99349"/>
            <wp:effectExtent l="0" t="0" r="0" b="0"/>
            <wp:wrapNone/>
            <wp:docPr id="535" name="Freeform 5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4" behindDoc="1" locked="0" layoutInCell="1" allowOverlap="1">
            <wp:simplePos x="0" y="0"/>
            <wp:positionH relativeFrom="page">
              <wp:posOffset>3421285</wp:posOffset>
            </wp:positionH>
            <wp:positionV relativeFrom="paragraph">
              <wp:posOffset>83342</wp:posOffset>
            </wp:positionV>
            <wp:extent cx="12509" cy="12643"/>
            <wp:effectExtent l="0" t="0" r="0" b="0"/>
            <wp:wrapNone/>
            <wp:docPr id="536" name="Freeform 5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509" cy="12643"/>
                    </a:xfrm>
                    <a:custGeom>
                      <a:rect l="l" t="t" r="r" b="b"/>
                      <a:pathLst>
                        <a:path w="13207" h="13334">
                          <a:moveTo>
                            <a:pt x="0" y="0"/>
                          </a:moveTo>
                          <a:lnTo>
                            <a:pt x="13207" y="1333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3505126</wp:posOffset>
            </wp:positionH>
            <wp:positionV relativeFrom="paragraph">
              <wp:posOffset>83342</wp:posOffset>
            </wp:positionV>
            <wp:extent cx="13230" cy="12643"/>
            <wp:effectExtent l="0" t="0" r="0" b="0"/>
            <wp:wrapNone/>
            <wp:docPr id="537" name="Freeform 5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30" cy="12643"/>
                    </a:xfrm>
                    <a:custGeom>
                      <a:rect l="l" t="t" r="r" b="b"/>
                      <a:pathLst>
                        <a:path w="13969" h="13334">
                          <a:moveTo>
                            <a:pt x="13969" y="0"/>
                          </a:moveTo>
                          <a:lnTo>
                            <a:pt x="0" y="1333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85148</wp:posOffset>
            </wp:positionV>
            <wp:extent cx="96833" cy="99349"/>
            <wp:effectExtent l="0" t="0" r="0" b="0"/>
            <wp:wrapNone/>
            <wp:docPr id="538" name="Freeform 5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0"/>
                          </a:moveTo>
                          <a:lnTo>
                            <a:pt x="10223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1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133919</wp:posOffset>
            </wp:positionV>
            <wp:extent cx="96833" cy="99349"/>
            <wp:effectExtent l="0" t="0" r="0" b="0"/>
            <wp:wrapNone/>
            <wp:docPr id="539" name="Freeform 5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10477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157402</wp:posOffset>
            </wp:positionV>
            <wp:extent cx="96833" cy="99349"/>
            <wp:effectExtent l="0" t="0" r="0" b="0"/>
            <wp:wrapNone/>
            <wp:docPr id="540" name="Freeform 5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1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30914</wp:posOffset>
            </wp:positionV>
            <wp:extent cx="96833" cy="99591"/>
            <wp:effectExtent l="0" t="0" r="0" b="0"/>
            <wp:wrapNone/>
            <wp:docPr id="541" name="Freeform 5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1"/>
                    </a:xfrm>
                    <a:custGeom>
                      <a:rect l="l" t="t" r="r" b="b"/>
                      <a:pathLst>
                        <a:path w="102236" h="105030">
                          <a:moveTo>
                            <a:pt x="102236" y="0"/>
                          </a:moveTo>
                          <a:lnTo>
                            <a:pt x="0" y="1050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54396</wp:posOffset>
            </wp:positionV>
            <wp:extent cx="96833" cy="99590"/>
            <wp:effectExtent l="0" t="0" r="0" b="0"/>
            <wp:wrapNone/>
            <wp:docPr id="542" name="Freeform 5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0"/>
                    </a:xfrm>
                    <a:custGeom>
                      <a:rect l="l" t="t" r="r" b="b"/>
                      <a:pathLst>
                        <a:path w="102236" h="105029">
                          <a:moveTo>
                            <a:pt x="0" y="0"/>
                          </a:moveTo>
                          <a:lnTo>
                            <a:pt x="102236" y="10502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103409</wp:posOffset>
            </wp:positionV>
            <wp:extent cx="96833" cy="98505"/>
            <wp:effectExtent l="0" t="0" r="0" b="0"/>
            <wp:wrapNone/>
            <wp:docPr id="543" name="Freeform 5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0" y="10388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126891</wp:posOffset>
            </wp:positionV>
            <wp:extent cx="96833" cy="98507"/>
            <wp:effectExtent l="0" t="0" r="0" b="0"/>
            <wp:wrapNone/>
            <wp:docPr id="544" name="Freeform 5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7"/>
                    </a:xfrm>
                    <a:custGeom>
                      <a:rect l="l" t="t" r="r" b="b"/>
                      <a:pathLst>
                        <a:path w="102236" h="103887">
                          <a:moveTo>
                            <a:pt x="102236" y="10388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2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185658</wp:posOffset>
            </wp:positionV>
            <wp:extent cx="33079" cy="32515"/>
            <wp:effectExtent l="0" t="0" r="0" b="0"/>
            <wp:wrapNone/>
            <wp:docPr id="545" name="Freeform 5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2515"/>
                    </a:xfrm>
                    <a:custGeom>
                      <a:rect l="l" t="t" r="r" b="b"/>
                      <a:pathLst>
                        <a:path w="34925" h="34291">
                          <a:moveTo>
                            <a:pt x="0" y="34291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1" behindDoc="1" locked="0" layoutInCell="1" allowOverlap="1">
            <wp:simplePos x="0" y="0"/>
            <wp:positionH relativeFrom="page">
              <wp:posOffset>3632270</wp:posOffset>
            </wp:positionH>
            <wp:positionV relativeFrom="paragraph">
              <wp:posOffset>185658</wp:posOffset>
            </wp:positionV>
            <wp:extent cx="31876" cy="32515"/>
            <wp:effectExtent l="0" t="0" r="0" b="0"/>
            <wp:wrapNone/>
            <wp:docPr id="546" name="Freeform 5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6" cy="32515"/>
                    </a:xfrm>
                    <a:custGeom>
                      <a:rect l="l" t="t" r="r" b="b"/>
                      <a:pathLst>
                        <a:path w="33655" h="34291">
                          <a:moveTo>
                            <a:pt x="33655" y="3429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8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175663</wp:posOffset>
            </wp:positionV>
            <wp:extent cx="96833" cy="98505"/>
            <wp:effectExtent l="0" t="0" r="0" b="0"/>
            <wp:wrapNone/>
            <wp:docPr id="547" name="Freeform 5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102236" y="0"/>
                          </a:moveTo>
                          <a:lnTo>
                            <a:pt x="0" y="1038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185658</wp:posOffset>
            </wp:positionV>
            <wp:extent cx="57136" cy="56839"/>
            <wp:effectExtent l="0" t="0" r="0" b="0"/>
            <wp:wrapNone/>
            <wp:docPr id="548" name="Freeform 5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136" cy="56839"/>
                    </a:xfrm>
                    <a:custGeom>
                      <a:rect l="l" t="t" r="r" b="b"/>
                      <a:pathLst>
                        <a:path w="60325" h="59944">
                          <a:moveTo>
                            <a:pt x="0" y="59944"/>
                          </a:moveTo>
                          <a:lnTo>
                            <a:pt x="603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185658</wp:posOffset>
            </wp:positionV>
            <wp:extent cx="104050" cy="104769"/>
            <wp:effectExtent l="0" t="0" r="0" b="0"/>
            <wp:wrapNone/>
            <wp:docPr id="549" name="Freeform 5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050" cy="104769"/>
                    </a:xfrm>
                    <a:custGeom>
                      <a:rect l="l" t="t" r="r" b="b"/>
                      <a:pathLst>
                        <a:path w="109856" h="110491">
                          <a:moveTo>
                            <a:pt x="109856" y="0"/>
                          </a:moveTo>
                          <a:lnTo>
                            <a:pt x="0" y="11049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1" behindDoc="1" locked="0" layoutInCell="1" allowOverlap="1">
            <wp:simplePos x="0" y="0"/>
            <wp:positionH relativeFrom="page">
              <wp:posOffset>3324453</wp:posOffset>
            </wp:positionH>
            <wp:positionV relativeFrom="paragraph">
              <wp:posOffset>185658</wp:posOffset>
            </wp:positionV>
            <wp:extent cx="79990" cy="80323"/>
            <wp:effectExtent l="0" t="0" r="0" b="0"/>
            <wp:wrapNone/>
            <wp:docPr id="550" name="Freeform 5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990" cy="80323"/>
                    </a:xfrm>
                    <a:custGeom>
                      <a:rect l="l" t="t" r="r" b="b"/>
                      <a:pathLst>
                        <a:path w="84454" h="84710">
                          <a:moveTo>
                            <a:pt x="0" y="0"/>
                          </a:moveTo>
                          <a:lnTo>
                            <a:pt x="84454" y="847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0" behindDoc="1" locked="0" layoutInCell="1" allowOverlap="1">
            <wp:simplePos x="0" y="0"/>
            <wp:positionH relativeFrom="page">
              <wp:posOffset>3372568</wp:posOffset>
            </wp:positionH>
            <wp:positionV relativeFrom="paragraph">
              <wp:posOffset>185658</wp:posOffset>
            </wp:positionV>
            <wp:extent cx="31875" cy="32515"/>
            <wp:effectExtent l="0" t="0" r="0" b="0"/>
            <wp:wrapNone/>
            <wp:docPr id="551" name="Freeform 5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5" cy="32515"/>
                    </a:xfrm>
                    <a:custGeom>
                      <a:rect l="l" t="t" r="r" b="b"/>
                      <a:pathLst>
                        <a:path w="33654" h="34291">
                          <a:moveTo>
                            <a:pt x="33654" y="3429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5" behindDoc="1" locked="0" layoutInCell="1" allowOverlap="1">
            <wp:simplePos x="0" y="0"/>
            <wp:positionH relativeFrom="page">
              <wp:posOffset>3534236</wp:posOffset>
            </wp:positionH>
            <wp:positionV relativeFrom="paragraph">
              <wp:posOffset>185658</wp:posOffset>
            </wp:positionV>
            <wp:extent cx="33920" cy="33358"/>
            <wp:effectExtent l="0" t="0" r="0" b="0"/>
            <wp:wrapNone/>
            <wp:docPr id="552" name="Freeform 5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920" cy="33358"/>
                    </a:xfrm>
                    <a:custGeom>
                      <a:rect l="l" t="t" r="r" b="b"/>
                      <a:pathLst>
                        <a:path w="35813" h="35180">
                          <a:moveTo>
                            <a:pt x="35813" y="0"/>
                          </a:moveTo>
                          <a:lnTo>
                            <a:pt x="0" y="351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4" behindDoc="1" locked="0" layoutInCell="1" allowOverlap="1">
            <wp:simplePos x="0" y="0"/>
            <wp:positionH relativeFrom="page">
              <wp:posOffset>3534236</wp:posOffset>
            </wp:positionH>
            <wp:positionV relativeFrom="paragraph">
              <wp:posOffset>185658</wp:posOffset>
            </wp:positionV>
            <wp:extent cx="80833" cy="81285"/>
            <wp:effectExtent l="0" t="0" r="0" b="0"/>
            <wp:wrapNone/>
            <wp:docPr id="553" name="Freeform 5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1285"/>
                    </a:xfrm>
                    <a:custGeom>
                      <a:rect l="l" t="t" r="r" b="b"/>
                      <a:pathLst>
                        <a:path w="85344" h="85725">
                          <a:moveTo>
                            <a:pt x="0" y="85725"/>
                          </a:moveTo>
                          <a:lnTo>
                            <a:pt x="853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4" behindDoc="1" locked="0" layoutInCell="1" allowOverlap="1">
            <wp:simplePos x="0" y="0"/>
            <wp:positionH relativeFrom="page">
              <wp:posOffset>3560940</wp:posOffset>
            </wp:positionH>
            <wp:positionV relativeFrom="paragraph">
              <wp:posOffset>185658</wp:posOffset>
            </wp:positionV>
            <wp:extent cx="103206" cy="103805"/>
            <wp:effectExtent l="0" t="0" r="0" b="0"/>
            <wp:wrapNone/>
            <wp:docPr id="554" name="Freeform 5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206" cy="103805"/>
                    </a:xfrm>
                    <a:custGeom>
                      <a:rect l="l" t="t" r="r" b="b"/>
                      <a:pathLst>
                        <a:path w="108965" h="109474">
                          <a:moveTo>
                            <a:pt x="108965" y="10947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3609055</wp:posOffset>
            </wp:positionH>
            <wp:positionV relativeFrom="paragraph">
              <wp:posOffset>185658</wp:posOffset>
            </wp:positionV>
            <wp:extent cx="55091" cy="55996"/>
            <wp:effectExtent l="0" t="0" r="0" b="0"/>
            <wp:wrapNone/>
            <wp:docPr id="555" name="Freeform 5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091" cy="55996"/>
                    </a:xfrm>
                    <a:custGeom>
                      <a:rect l="l" t="t" r="r" b="b"/>
                      <a:pathLst>
                        <a:path w="58165" h="59055">
                          <a:moveTo>
                            <a:pt x="0" y="0"/>
                          </a:moveTo>
                          <a:lnTo>
                            <a:pt x="58165" y="5905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10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31110</wp:posOffset>
            </wp:positionV>
            <wp:extent cx="129911" cy="132827"/>
            <wp:effectExtent l="0" t="0" r="0" b="0"/>
            <wp:wrapNone/>
            <wp:docPr id="556" name="Freeform 5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911" cy="132827"/>
                    </a:xfrm>
                    <a:custGeom>
                      <a:rect l="l" t="t" r="r" b="b"/>
                      <a:pathLst>
                        <a:path w="137160" h="140081">
                          <a:moveTo>
                            <a:pt x="0" y="140081"/>
                          </a:moveTo>
                          <a:lnTo>
                            <a:pt x="13716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4" behindDoc="1" locked="0" layoutInCell="1" allowOverlap="1">
            <wp:simplePos x="0" y="0"/>
            <wp:positionH relativeFrom="page">
              <wp:posOffset>3292336</wp:posOffset>
            </wp:positionH>
            <wp:positionV relativeFrom="paragraph">
              <wp:posOffset>24848</wp:posOffset>
            </wp:positionV>
            <wp:extent cx="82878" cy="83935"/>
            <wp:effectExtent l="0" t="0" r="0" b="0"/>
            <wp:wrapNone/>
            <wp:docPr id="557" name="Freeform 5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878" cy="83935"/>
                    </a:xfrm>
                    <a:custGeom>
                      <a:rect l="l" t="t" r="r" b="b"/>
                      <a:pathLst>
                        <a:path w="87503" h="88519">
                          <a:moveTo>
                            <a:pt x="87503" y="8851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2" behindDoc="1" locked="0" layoutInCell="1" allowOverlap="1">
            <wp:simplePos x="0" y="0"/>
            <wp:positionH relativeFrom="page">
              <wp:posOffset>3476497</wp:posOffset>
            </wp:positionH>
            <wp:positionV relativeFrom="paragraph">
              <wp:posOffset>25691</wp:posOffset>
            </wp:positionV>
            <wp:extent cx="40056" cy="39739"/>
            <wp:effectExtent l="0" t="0" r="0" b="0"/>
            <wp:wrapNone/>
            <wp:docPr id="558" name="Freeform 5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056" cy="39739"/>
                    </a:xfrm>
                    <a:custGeom>
                      <a:rect l="l" t="t" r="r" b="b"/>
                      <a:pathLst>
                        <a:path w="42291" h="41910">
                          <a:moveTo>
                            <a:pt x="31750" y="19050"/>
                          </a:moveTo>
                          <a:lnTo>
                            <a:pt x="18795" y="10540"/>
                          </a:lnTo>
                          <a:lnTo>
                            <a:pt x="11176" y="23875"/>
                          </a:lnTo>
                          <a:lnTo>
                            <a:pt x="23494" y="31495"/>
                          </a:lnTo>
                          <a:lnTo>
                            <a:pt x="31750" y="19050"/>
                          </a:lnTo>
                          <a:lnTo>
                            <a:pt x="42291" y="16256"/>
                          </a:lnTo>
                          <a:lnTo>
                            <a:pt x="15875" y="0"/>
                          </a:lnTo>
                          <a:lnTo>
                            <a:pt x="0" y="26669"/>
                          </a:lnTo>
                          <a:lnTo>
                            <a:pt x="26416" y="41910"/>
                          </a:lnTo>
                          <a:lnTo>
                            <a:pt x="42291" y="162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1" locked="0" layoutInCell="1" allowOverlap="1">
            <wp:simplePos x="0" y="0"/>
            <wp:positionH relativeFrom="page">
              <wp:posOffset>3534236</wp:posOffset>
            </wp:positionH>
            <wp:positionV relativeFrom="paragraph">
              <wp:posOffset>31110</wp:posOffset>
            </wp:positionV>
            <wp:extent cx="129910" cy="131864"/>
            <wp:effectExtent l="0" t="0" r="0" b="0"/>
            <wp:wrapNone/>
            <wp:docPr id="559" name="Freeform 5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910" cy="131864"/>
                    </a:xfrm>
                    <a:custGeom>
                      <a:rect l="l" t="t" r="r" b="b"/>
                      <a:pathLst>
                        <a:path w="137159" h="139066">
                          <a:moveTo>
                            <a:pt x="0" y="0"/>
                          </a:moveTo>
                          <a:lnTo>
                            <a:pt x="137159" y="13906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1" behindDoc="1" locked="0" layoutInCell="1" allowOverlap="1">
            <wp:simplePos x="0" y="0"/>
            <wp:positionH relativeFrom="page">
              <wp:posOffset>3565510</wp:posOffset>
            </wp:positionH>
            <wp:positionV relativeFrom="paragraph">
              <wp:posOffset>25691</wp:posOffset>
            </wp:positionV>
            <wp:extent cx="81796" cy="83092"/>
            <wp:effectExtent l="0" t="0" r="0" b="0"/>
            <wp:wrapNone/>
            <wp:docPr id="560" name="Freeform 5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796" cy="83092"/>
                    </a:xfrm>
                    <a:custGeom>
                      <a:rect l="l" t="t" r="r" b="b"/>
                      <a:pathLst>
                        <a:path w="86360" h="87630">
                          <a:moveTo>
                            <a:pt x="86360" y="0"/>
                          </a:moveTo>
                          <a:lnTo>
                            <a:pt x="0" y="876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3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23884</wp:posOffset>
            </wp:positionV>
            <wp:extent cx="96833" cy="98507"/>
            <wp:effectExtent l="0" t="0" r="0" b="0"/>
            <wp:wrapNone/>
            <wp:docPr id="561" name="Freeform 5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7"/>
                    </a:xfrm>
                    <a:custGeom>
                      <a:rect l="l" t="t" r="r" b="b"/>
                      <a:pathLst>
                        <a:path w="102236" h="103887">
                          <a:moveTo>
                            <a:pt x="0" y="0"/>
                          </a:moveTo>
                          <a:lnTo>
                            <a:pt x="102236" y="10388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5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55556</wp:posOffset>
            </wp:positionV>
            <wp:extent cx="98035" cy="98386"/>
            <wp:effectExtent l="0" t="0" r="0" b="0"/>
            <wp:wrapNone/>
            <wp:docPr id="562" name="Freeform 5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386"/>
                    </a:xfrm>
                    <a:custGeom>
                      <a:rect l="l" t="t" r="r" b="b"/>
                      <a:pathLst>
                        <a:path w="103506" h="103760">
                          <a:moveTo>
                            <a:pt x="0" y="0"/>
                          </a:moveTo>
                          <a:lnTo>
                            <a:pt x="103506" y="1037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0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56399</wp:posOffset>
            </wp:positionV>
            <wp:extent cx="96831" cy="98505"/>
            <wp:effectExtent l="0" t="0" r="0" b="0"/>
            <wp:wrapNone/>
            <wp:docPr id="563" name="Freeform 5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505"/>
                    </a:xfrm>
                    <a:custGeom>
                      <a:rect l="l" t="t" r="r" b="b"/>
                      <a:pathLst>
                        <a:path w="102234" h="103885">
                          <a:moveTo>
                            <a:pt x="0" y="103885"/>
                          </a:moveTo>
                          <a:lnTo>
                            <a:pt x="10223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7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72656</wp:posOffset>
            </wp:positionV>
            <wp:extent cx="96833" cy="98505"/>
            <wp:effectExtent l="0" t="0" r="0" b="0"/>
            <wp:wrapNone/>
            <wp:docPr id="564" name="Freeform 5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0" y="10388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8" behindDoc="1" locked="0" layoutInCell="1" allowOverlap="1">
            <wp:simplePos x="0" y="0"/>
            <wp:positionH relativeFrom="page">
              <wp:posOffset>3376177</wp:posOffset>
            </wp:positionH>
            <wp:positionV relativeFrom="paragraph">
              <wp:posOffset>79881</wp:posOffset>
            </wp:positionV>
            <wp:extent cx="28266" cy="28901"/>
            <wp:effectExtent l="0" t="0" r="0" b="0"/>
            <wp:wrapNone/>
            <wp:docPr id="565" name="Freeform 5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66" cy="28901"/>
                    </a:xfrm>
                    <a:custGeom>
                      <a:rect l="l" t="t" r="r" b="b"/>
                      <a:pathLst>
                        <a:path w="29844" h="30480">
                          <a:moveTo>
                            <a:pt x="29844" y="0"/>
                          </a:moveTo>
                          <a:lnTo>
                            <a:pt x="0" y="304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7" behindDoc="1" locked="0" layoutInCell="1" allowOverlap="1">
            <wp:simplePos x="0" y="0"/>
            <wp:positionH relativeFrom="page">
              <wp:posOffset>3534236</wp:posOffset>
            </wp:positionH>
            <wp:positionV relativeFrom="paragraph">
              <wp:posOffset>79038</wp:posOffset>
            </wp:positionV>
            <wp:extent cx="30311" cy="29744"/>
            <wp:effectExtent l="0" t="0" r="0" b="0"/>
            <wp:wrapNone/>
            <wp:docPr id="566" name="Freeform 5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311" cy="29744"/>
                    </a:xfrm>
                    <a:custGeom>
                      <a:rect l="l" t="t" r="r" b="b"/>
                      <a:pathLst>
                        <a:path w="32003" h="31369">
                          <a:moveTo>
                            <a:pt x="32003" y="3136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3372568</wp:posOffset>
            </wp:positionH>
            <wp:positionV relativeFrom="paragraph">
              <wp:posOffset>108783</wp:posOffset>
            </wp:positionV>
            <wp:extent cx="180" cy="16257"/>
            <wp:effectExtent l="0" t="0" r="0" b="0"/>
            <wp:wrapNone/>
            <wp:docPr id="567" name="Freeform 5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6257"/>
                    </a:xfrm>
                    <a:custGeom>
                      <a:rect l="l" t="t" r="r" b="b"/>
                      <a:pathLst>
                        <a:path w="180" h="17145">
                          <a:moveTo>
                            <a:pt x="0" y="0"/>
                          </a:moveTo>
                          <a:lnTo>
                            <a:pt x="0" y="1714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108783</wp:posOffset>
            </wp:positionV>
            <wp:extent cx="180" cy="16257"/>
            <wp:effectExtent l="0" t="0" r="0" b="0"/>
            <wp:wrapNone/>
            <wp:docPr id="568" name="Freeform 5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6257"/>
                    </a:xfrm>
                    <a:custGeom>
                      <a:rect l="l" t="t" r="r" b="b"/>
                      <a:pathLst>
                        <a:path w="180" h="17145">
                          <a:moveTo>
                            <a:pt x="0" y="1714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95296</wp:posOffset>
            </wp:positionV>
            <wp:extent cx="96833" cy="99349"/>
            <wp:effectExtent l="0" t="0" r="0" b="0"/>
            <wp:wrapNone/>
            <wp:docPr id="569" name="Freeform 5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8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103364</wp:posOffset>
            </wp:positionV>
            <wp:extent cx="98035" cy="99349"/>
            <wp:effectExtent l="0" t="0" r="0" b="0"/>
            <wp:wrapNone/>
            <wp:docPr id="570" name="Freeform 5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10350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7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104327</wp:posOffset>
            </wp:positionV>
            <wp:extent cx="96831" cy="98385"/>
            <wp:effectExtent l="0" t="0" r="0" b="0"/>
            <wp:wrapNone/>
            <wp:docPr id="571" name="Freeform 5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385"/>
                    </a:xfrm>
                    <a:custGeom>
                      <a:rect l="l" t="t" r="r" b="b"/>
                      <a:pathLst>
                        <a:path w="102234" h="103758">
                          <a:moveTo>
                            <a:pt x="102234" y="0"/>
                          </a:moveTo>
                          <a:lnTo>
                            <a:pt x="0" y="10375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9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112396</wp:posOffset>
            </wp:positionV>
            <wp:extent cx="98035" cy="99349"/>
            <wp:effectExtent l="0" t="0" r="0" b="0"/>
            <wp:wrapNone/>
            <wp:docPr id="572" name="Freeform 5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10350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111553</wp:posOffset>
            </wp:positionV>
            <wp:extent cx="96831" cy="99349"/>
            <wp:effectExtent l="0" t="0" r="0" b="0"/>
            <wp:wrapNone/>
            <wp:docPr id="573" name="Freeform 5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349"/>
                    </a:xfrm>
                    <a:custGeom>
                      <a:rect l="l" t="t" r="r" b="b"/>
                      <a:pathLst>
                        <a:path w="102234" h="104775">
                          <a:moveTo>
                            <a:pt x="102234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1" behindDoc="1" locked="0" layoutInCell="1" allowOverlap="1">
            <wp:simplePos x="0" y="0"/>
            <wp:positionH relativeFrom="page">
              <wp:posOffset>3763024</wp:posOffset>
            </wp:positionH>
            <wp:positionV relativeFrom="paragraph">
              <wp:posOffset>125040</wp:posOffset>
            </wp:positionV>
            <wp:extent cx="1232354" cy="363438"/>
            <wp:effectExtent l="0" t="0" r="0" b="0"/>
            <wp:wrapNone/>
            <wp:docPr id="574" name="Freeform 5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2354" cy="363438"/>
                    </a:xfrm>
                    <a:custGeom>
                      <a:rect l="l" t="t" r="r" b="b"/>
                      <a:pathLst>
                        <a:path w="1301116" h="383286">
                          <a:moveTo>
                            <a:pt x="1301116" y="0"/>
                          </a:moveTo>
                          <a:lnTo>
                            <a:pt x="0" y="3832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2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125040</wp:posOffset>
            </wp:positionV>
            <wp:extent cx="278226" cy="180"/>
            <wp:effectExtent l="0" t="0" r="0" b="0"/>
            <wp:wrapNone/>
            <wp:docPr id="575" name="Freeform 5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226" cy="180"/>
                    </a:xfrm>
                    <a:custGeom>
                      <a:rect l="l" t="t" r="r" b="b"/>
                      <a:pathLst>
                        <a:path w="293751" h="180">
                          <a:moveTo>
                            <a:pt x="0" y="0"/>
                          </a:moveTo>
                          <a:lnTo>
                            <a:pt x="29375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144067</wp:posOffset>
            </wp:positionV>
            <wp:extent cx="96833" cy="99349"/>
            <wp:effectExtent l="0" t="0" r="0" b="0"/>
            <wp:wrapNone/>
            <wp:docPr id="576" name="Freeform 5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9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151292</wp:posOffset>
            </wp:positionV>
            <wp:extent cx="98035" cy="99349"/>
            <wp:effectExtent l="0" t="0" r="0" b="0"/>
            <wp:wrapNone/>
            <wp:docPr id="577" name="Freeform 5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0" y="0"/>
                          </a:moveTo>
                          <a:lnTo>
                            <a:pt x="10350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0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167550</wp:posOffset>
            </wp:positionV>
            <wp:extent cx="49918" cy="25287"/>
            <wp:effectExtent l="0" t="0" r="0" b="0"/>
            <wp:wrapNone/>
            <wp:docPr id="578" name="Freeform 5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918" cy="25287"/>
                    </a:xfrm>
                    <a:custGeom>
                      <a:rect l="l" t="t" r="r" b="b"/>
                      <a:pathLst>
                        <a:path w="52704" h="26669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0" y="3809"/>
                          </a:lnTo>
                          <a:lnTo>
                            <a:pt x="1016" y="6604"/>
                          </a:lnTo>
                          <a:lnTo>
                            <a:pt x="1016" y="8508"/>
                          </a:lnTo>
                          <a:lnTo>
                            <a:pt x="1904" y="10413"/>
                          </a:lnTo>
                          <a:lnTo>
                            <a:pt x="2920" y="12319"/>
                          </a:lnTo>
                          <a:lnTo>
                            <a:pt x="3810" y="13334"/>
                          </a:lnTo>
                          <a:lnTo>
                            <a:pt x="4826" y="15239"/>
                          </a:lnTo>
                          <a:lnTo>
                            <a:pt x="5714" y="17144"/>
                          </a:lnTo>
                          <a:lnTo>
                            <a:pt x="6730" y="19050"/>
                          </a:lnTo>
                          <a:lnTo>
                            <a:pt x="8635" y="19938"/>
                          </a:lnTo>
                          <a:lnTo>
                            <a:pt x="10541" y="20955"/>
                          </a:lnTo>
                          <a:lnTo>
                            <a:pt x="11429" y="22859"/>
                          </a:lnTo>
                          <a:lnTo>
                            <a:pt x="13335" y="23749"/>
                          </a:lnTo>
                          <a:lnTo>
                            <a:pt x="15239" y="24764"/>
                          </a:lnTo>
                          <a:lnTo>
                            <a:pt x="17145" y="25654"/>
                          </a:lnTo>
                          <a:lnTo>
                            <a:pt x="19050" y="25654"/>
                          </a:lnTo>
                          <a:lnTo>
                            <a:pt x="20954" y="26669"/>
                          </a:lnTo>
                          <a:lnTo>
                            <a:pt x="22605" y="26669"/>
                          </a:lnTo>
                          <a:lnTo>
                            <a:pt x="24510" y="26669"/>
                          </a:lnTo>
                          <a:lnTo>
                            <a:pt x="26416" y="26669"/>
                          </a:lnTo>
                          <a:lnTo>
                            <a:pt x="28320" y="26669"/>
                          </a:lnTo>
                          <a:lnTo>
                            <a:pt x="31114" y="26669"/>
                          </a:lnTo>
                          <a:lnTo>
                            <a:pt x="33020" y="26669"/>
                          </a:lnTo>
                          <a:lnTo>
                            <a:pt x="34925" y="25654"/>
                          </a:lnTo>
                          <a:lnTo>
                            <a:pt x="36829" y="24764"/>
                          </a:lnTo>
                          <a:lnTo>
                            <a:pt x="38735" y="24764"/>
                          </a:lnTo>
                          <a:lnTo>
                            <a:pt x="39751" y="23749"/>
                          </a:lnTo>
                          <a:lnTo>
                            <a:pt x="41655" y="21844"/>
                          </a:lnTo>
                          <a:lnTo>
                            <a:pt x="43560" y="20955"/>
                          </a:lnTo>
                          <a:lnTo>
                            <a:pt x="45085" y="19938"/>
                          </a:lnTo>
                          <a:lnTo>
                            <a:pt x="46101" y="18033"/>
                          </a:lnTo>
                          <a:lnTo>
                            <a:pt x="46989" y="16129"/>
                          </a:lnTo>
                          <a:lnTo>
                            <a:pt x="48895" y="15239"/>
                          </a:lnTo>
                          <a:lnTo>
                            <a:pt x="49783" y="13334"/>
                          </a:lnTo>
                          <a:lnTo>
                            <a:pt x="50800" y="11430"/>
                          </a:lnTo>
                          <a:lnTo>
                            <a:pt x="50800" y="9525"/>
                          </a:lnTo>
                          <a:lnTo>
                            <a:pt x="51688" y="7619"/>
                          </a:lnTo>
                          <a:lnTo>
                            <a:pt x="52704" y="5714"/>
                          </a:lnTo>
                          <a:lnTo>
                            <a:pt x="52704" y="3809"/>
                          </a:lnTo>
                          <a:lnTo>
                            <a:pt x="52704" y="1905"/>
                          </a:lnTo>
                          <a:lnTo>
                            <a:pt x="5270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167550</wp:posOffset>
            </wp:positionV>
            <wp:extent cx="50760" cy="51420"/>
            <wp:effectExtent l="0" t="0" r="0" b="0"/>
            <wp:wrapNone/>
            <wp:docPr id="579" name="Freeform 5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0" cy="51420"/>
                    </a:xfrm>
                    <a:custGeom>
                      <a:rect l="l" t="t" r="r" b="b"/>
                      <a:pathLst>
                        <a:path w="53593" h="54229">
                          <a:moveTo>
                            <a:pt x="53593" y="26669"/>
                          </a:moveTo>
                          <a:lnTo>
                            <a:pt x="53593" y="24764"/>
                          </a:lnTo>
                          <a:lnTo>
                            <a:pt x="52578" y="22859"/>
                          </a:lnTo>
                          <a:lnTo>
                            <a:pt x="52578" y="20955"/>
                          </a:lnTo>
                          <a:lnTo>
                            <a:pt x="52578" y="19050"/>
                          </a:lnTo>
                          <a:lnTo>
                            <a:pt x="51688" y="17144"/>
                          </a:lnTo>
                          <a:lnTo>
                            <a:pt x="50672" y="15239"/>
                          </a:lnTo>
                          <a:lnTo>
                            <a:pt x="49784" y="13334"/>
                          </a:lnTo>
                          <a:lnTo>
                            <a:pt x="48768" y="12319"/>
                          </a:lnTo>
                          <a:lnTo>
                            <a:pt x="47878" y="10413"/>
                          </a:lnTo>
                          <a:lnTo>
                            <a:pt x="45974" y="8508"/>
                          </a:lnTo>
                          <a:lnTo>
                            <a:pt x="44958" y="7619"/>
                          </a:lnTo>
                          <a:lnTo>
                            <a:pt x="43053" y="5714"/>
                          </a:lnTo>
                          <a:lnTo>
                            <a:pt x="41147" y="4699"/>
                          </a:lnTo>
                          <a:lnTo>
                            <a:pt x="40259" y="3809"/>
                          </a:lnTo>
                          <a:lnTo>
                            <a:pt x="38608" y="2794"/>
                          </a:lnTo>
                          <a:lnTo>
                            <a:pt x="36703" y="1905"/>
                          </a:lnTo>
                          <a:lnTo>
                            <a:pt x="34925" y="1905"/>
                          </a:lnTo>
                          <a:lnTo>
                            <a:pt x="33019" y="888"/>
                          </a:lnTo>
                          <a:lnTo>
                            <a:pt x="31115" y="888"/>
                          </a:lnTo>
                          <a:lnTo>
                            <a:pt x="29209" y="0"/>
                          </a:lnTo>
                          <a:lnTo>
                            <a:pt x="27305" y="0"/>
                          </a:lnTo>
                          <a:lnTo>
                            <a:pt x="24384" y="0"/>
                          </a:lnTo>
                          <a:lnTo>
                            <a:pt x="22478" y="888"/>
                          </a:lnTo>
                          <a:lnTo>
                            <a:pt x="20574" y="888"/>
                          </a:lnTo>
                          <a:lnTo>
                            <a:pt x="18668" y="1905"/>
                          </a:lnTo>
                          <a:lnTo>
                            <a:pt x="17144" y="1905"/>
                          </a:lnTo>
                          <a:lnTo>
                            <a:pt x="15240" y="2794"/>
                          </a:lnTo>
                          <a:lnTo>
                            <a:pt x="13334" y="3809"/>
                          </a:lnTo>
                          <a:lnTo>
                            <a:pt x="12318" y="4699"/>
                          </a:lnTo>
                          <a:lnTo>
                            <a:pt x="10413" y="5714"/>
                          </a:lnTo>
                          <a:lnTo>
                            <a:pt x="8509" y="7619"/>
                          </a:lnTo>
                          <a:lnTo>
                            <a:pt x="7619" y="8508"/>
                          </a:lnTo>
                          <a:lnTo>
                            <a:pt x="5715" y="10413"/>
                          </a:lnTo>
                          <a:lnTo>
                            <a:pt x="4699" y="12319"/>
                          </a:lnTo>
                          <a:lnTo>
                            <a:pt x="3809" y="13334"/>
                          </a:lnTo>
                          <a:lnTo>
                            <a:pt x="2793" y="15239"/>
                          </a:lnTo>
                          <a:lnTo>
                            <a:pt x="1905" y="17144"/>
                          </a:lnTo>
                          <a:lnTo>
                            <a:pt x="1905" y="19050"/>
                          </a:lnTo>
                          <a:lnTo>
                            <a:pt x="888" y="20955"/>
                          </a:lnTo>
                          <a:lnTo>
                            <a:pt x="888" y="22859"/>
                          </a:lnTo>
                          <a:lnTo>
                            <a:pt x="0" y="24764"/>
                          </a:lnTo>
                          <a:lnTo>
                            <a:pt x="0" y="26669"/>
                          </a:lnTo>
                          <a:lnTo>
                            <a:pt x="0" y="29463"/>
                          </a:lnTo>
                          <a:lnTo>
                            <a:pt x="888" y="31369"/>
                          </a:lnTo>
                          <a:lnTo>
                            <a:pt x="888" y="33274"/>
                          </a:lnTo>
                          <a:lnTo>
                            <a:pt x="1905" y="35179"/>
                          </a:lnTo>
                          <a:lnTo>
                            <a:pt x="1905" y="37083"/>
                          </a:lnTo>
                          <a:lnTo>
                            <a:pt x="2793" y="38988"/>
                          </a:lnTo>
                          <a:lnTo>
                            <a:pt x="3809" y="40894"/>
                          </a:lnTo>
                          <a:lnTo>
                            <a:pt x="4699" y="41909"/>
                          </a:lnTo>
                          <a:lnTo>
                            <a:pt x="5715" y="43814"/>
                          </a:lnTo>
                          <a:lnTo>
                            <a:pt x="7619" y="45719"/>
                          </a:lnTo>
                          <a:lnTo>
                            <a:pt x="8509" y="46608"/>
                          </a:lnTo>
                          <a:lnTo>
                            <a:pt x="10413" y="48513"/>
                          </a:lnTo>
                          <a:lnTo>
                            <a:pt x="12318" y="49530"/>
                          </a:lnTo>
                          <a:lnTo>
                            <a:pt x="13334" y="50419"/>
                          </a:lnTo>
                          <a:lnTo>
                            <a:pt x="15240" y="51434"/>
                          </a:lnTo>
                          <a:lnTo>
                            <a:pt x="17144" y="52324"/>
                          </a:lnTo>
                          <a:lnTo>
                            <a:pt x="18668" y="52324"/>
                          </a:lnTo>
                          <a:lnTo>
                            <a:pt x="20574" y="53339"/>
                          </a:lnTo>
                          <a:lnTo>
                            <a:pt x="22478" y="53339"/>
                          </a:lnTo>
                          <a:lnTo>
                            <a:pt x="24384" y="54229"/>
                          </a:lnTo>
                          <a:lnTo>
                            <a:pt x="27305" y="54229"/>
                          </a:lnTo>
                          <a:lnTo>
                            <a:pt x="29209" y="54229"/>
                          </a:lnTo>
                          <a:lnTo>
                            <a:pt x="31115" y="53339"/>
                          </a:lnTo>
                          <a:lnTo>
                            <a:pt x="33019" y="53339"/>
                          </a:lnTo>
                          <a:lnTo>
                            <a:pt x="34925" y="52324"/>
                          </a:lnTo>
                          <a:lnTo>
                            <a:pt x="36703" y="52324"/>
                          </a:lnTo>
                          <a:lnTo>
                            <a:pt x="38608" y="51434"/>
                          </a:lnTo>
                          <a:lnTo>
                            <a:pt x="40259" y="50419"/>
                          </a:lnTo>
                          <a:lnTo>
                            <a:pt x="41147" y="49530"/>
                          </a:lnTo>
                          <a:lnTo>
                            <a:pt x="43053" y="48513"/>
                          </a:lnTo>
                          <a:lnTo>
                            <a:pt x="44958" y="46608"/>
                          </a:lnTo>
                          <a:lnTo>
                            <a:pt x="45974" y="45719"/>
                          </a:lnTo>
                          <a:lnTo>
                            <a:pt x="47878" y="43814"/>
                          </a:lnTo>
                          <a:lnTo>
                            <a:pt x="48768" y="41909"/>
                          </a:lnTo>
                          <a:lnTo>
                            <a:pt x="49784" y="40894"/>
                          </a:lnTo>
                          <a:lnTo>
                            <a:pt x="50672" y="38988"/>
                          </a:lnTo>
                          <a:lnTo>
                            <a:pt x="51688" y="37083"/>
                          </a:lnTo>
                          <a:lnTo>
                            <a:pt x="52578" y="35179"/>
                          </a:lnTo>
                          <a:lnTo>
                            <a:pt x="52578" y="33274"/>
                          </a:lnTo>
                          <a:lnTo>
                            <a:pt x="52578" y="31369"/>
                          </a:lnTo>
                          <a:lnTo>
                            <a:pt x="53593" y="29463"/>
                          </a:lnTo>
                          <a:lnTo>
                            <a:pt x="53593" y="2666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6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152136</wp:posOffset>
            </wp:positionV>
            <wp:extent cx="96831" cy="99349"/>
            <wp:effectExtent l="0" t="0" r="0" b="0"/>
            <wp:wrapNone/>
            <wp:docPr id="580" name="Freeform 5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349"/>
                    </a:xfrm>
                    <a:custGeom>
                      <a:rect l="l" t="t" r="r" b="b"/>
                      <a:pathLst>
                        <a:path w="102234" h="104775">
                          <a:moveTo>
                            <a:pt x="0" y="104775"/>
                          </a:moveTo>
                          <a:lnTo>
                            <a:pt x="10223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7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160324</wp:posOffset>
            </wp:positionV>
            <wp:extent cx="98035" cy="99589"/>
            <wp:effectExtent l="0" t="0" r="0" b="0"/>
            <wp:wrapNone/>
            <wp:docPr id="581" name="Freeform 5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589"/>
                    </a:xfrm>
                    <a:custGeom>
                      <a:rect l="l" t="t" r="r" b="b"/>
                      <a:pathLst>
                        <a:path w="103506" h="105028">
                          <a:moveTo>
                            <a:pt x="0" y="105028"/>
                          </a:moveTo>
                          <a:lnTo>
                            <a:pt x="1035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8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160324</wp:posOffset>
            </wp:positionV>
            <wp:extent cx="96831" cy="98746"/>
            <wp:effectExtent l="0" t="0" r="0" b="0"/>
            <wp:wrapNone/>
            <wp:docPr id="582" name="Freeform 5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746"/>
                    </a:xfrm>
                    <a:custGeom>
                      <a:rect l="l" t="t" r="r" b="b"/>
                      <a:pathLst>
                        <a:path w="102234" h="104139">
                          <a:moveTo>
                            <a:pt x="0" y="0"/>
                          </a:moveTo>
                          <a:lnTo>
                            <a:pt x="102234" y="1041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2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167550</wp:posOffset>
            </wp:positionV>
            <wp:extent cx="96833" cy="99590"/>
            <wp:effectExtent l="0" t="0" r="0" b="0"/>
            <wp:wrapNone/>
            <wp:docPr id="583" name="Freeform 5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0"/>
                    </a:xfrm>
                    <a:custGeom>
                      <a:rect l="l" t="t" r="r" b="b"/>
                      <a:pathLst>
                        <a:path w="102236" h="105029">
                          <a:moveTo>
                            <a:pt x="0" y="0"/>
                          </a:moveTo>
                          <a:lnTo>
                            <a:pt x="102236" y="10502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1" behindDoc="1" locked="0" layoutInCell="1" allowOverlap="1">
            <wp:simplePos x="0" y="0"/>
            <wp:positionH relativeFrom="page">
              <wp:posOffset>3522808</wp:posOffset>
            </wp:positionH>
            <wp:positionV relativeFrom="paragraph">
              <wp:posOffset>179231</wp:posOffset>
            </wp:positionV>
            <wp:extent cx="34523" cy="35284"/>
            <wp:effectExtent l="0" t="0" r="0" b="0"/>
            <wp:wrapNone/>
            <wp:docPr id="584" name="Freeform 5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3" cy="35284"/>
                    </a:xfrm>
                    <a:custGeom>
                      <a:rect l="l" t="t" r="r" b="b"/>
                      <a:pathLst>
                        <a:path w="36450" h="37211">
                          <a:moveTo>
                            <a:pt x="0" y="37211"/>
                          </a:moveTo>
                          <a:lnTo>
                            <a:pt x="364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13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26610</wp:posOffset>
            </wp:positionV>
            <wp:extent cx="49918" cy="50577"/>
            <wp:effectExtent l="0" t="0" r="0" b="0"/>
            <wp:wrapNone/>
            <wp:docPr id="585" name="Freeform 5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918" cy="50577"/>
                    </a:xfrm>
                    <a:custGeom>
                      <a:rect l="l" t="t" r="r" b="b"/>
                      <a:pathLst>
                        <a:path w="52704" h="53340">
                          <a:moveTo>
                            <a:pt x="52704" y="26670"/>
                          </a:moveTo>
                          <a:lnTo>
                            <a:pt x="52704" y="24765"/>
                          </a:lnTo>
                          <a:lnTo>
                            <a:pt x="52704" y="22861"/>
                          </a:lnTo>
                          <a:lnTo>
                            <a:pt x="52704" y="20956"/>
                          </a:lnTo>
                          <a:lnTo>
                            <a:pt x="51688" y="19050"/>
                          </a:lnTo>
                          <a:lnTo>
                            <a:pt x="50800" y="17145"/>
                          </a:lnTo>
                          <a:lnTo>
                            <a:pt x="49783" y="15240"/>
                          </a:lnTo>
                          <a:lnTo>
                            <a:pt x="48895" y="13336"/>
                          </a:lnTo>
                          <a:lnTo>
                            <a:pt x="47879" y="11431"/>
                          </a:lnTo>
                          <a:lnTo>
                            <a:pt x="46989" y="10414"/>
                          </a:lnTo>
                          <a:lnTo>
                            <a:pt x="46101" y="8510"/>
                          </a:lnTo>
                          <a:lnTo>
                            <a:pt x="44450" y="6605"/>
                          </a:lnTo>
                          <a:lnTo>
                            <a:pt x="43560" y="5715"/>
                          </a:lnTo>
                          <a:lnTo>
                            <a:pt x="41655" y="4700"/>
                          </a:lnTo>
                          <a:lnTo>
                            <a:pt x="39751" y="3811"/>
                          </a:lnTo>
                          <a:lnTo>
                            <a:pt x="37845" y="2794"/>
                          </a:lnTo>
                          <a:lnTo>
                            <a:pt x="35941" y="1906"/>
                          </a:lnTo>
                          <a:lnTo>
                            <a:pt x="34035" y="889"/>
                          </a:lnTo>
                          <a:lnTo>
                            <a:pt x="32130" y="889"/>
                          </a:lnTo>
                          <a:lnTo>
                            <a:pt x="30226" y="0"/>
                          </a:lnTo>
                          <a:lnTo>
                            <a:pt x="28320" y="0"/>
                          </a:lnTo>
                          <a:lnTo>
                            <a:pt x="26416" y="0"/>
                          </a:lnTo>
                          <a:lnTo>
                            <a:pt x="24510" y="0"/>
                          </a:lnTo>
                          <a:lnTo>
                            <a:pt x="22605" y="0"/>
                          </a:lnTo>
                          <a:lnTo>
                            <a:pt x="20954" y="889"/>
                          </a:lnTo>
                          <a:lnTo>
                            <a:pt x="19050" y="889"/>
                          </a:lnTo>
                          <a:lnTo>
                            <a:pt x="17145" y="1906"/>
                          </a:lnTo>
                          <a:lnTo>
                            <a:pt x="15239" y="2794"/>
                          </a:lnTo>
                          <a:lnTo>
                            <a:pt x="13335" y="3811"/>
                          </a:lnTo>
                          <a:lnTo>
                            <a:pt x="11429" y="4700"/>
                          </a:lnTo>
                          <a:lnTo>
                            <a:pt x="9525" y="5715"/>
                          </a:lnTo>
                          <a:lnTo>
                            <a:pt x="8635" y="6605"/>
                          </a:lnTo>
                          <a:lnTo>
                            <a:pt x="6730" y="8510"/>
                          </a:lnTo>
                          <a:lnTo>
                            <a:pt x="5714" y="10414"/>
                          </a:lnTo>
                          <a:lnTo>
                            <a:pt x="4826" y="11431"/>
                          </a:lnTo>
                          <a:lnTo>
                            <a:pt x="3810" y="13336"/>
                          </a:lnTo>
                          <a:lnTo>
                            <a:pt x="2920" y="15240"/>
                          </a:lnTo>
                          <a:lnTo>
                            <a:pt x="1904" y="17145"/>
                          </a:lnTo>
                          <a:lnTo>
                            <a:pt x="1016" y="19050"/>
                          </a:lnTo>
                          <a:lnTo>
                            <a:pt x="1016" y="20956"/>
                          </a:lnTo>
                          <a:lnTo>
                            <a:pt x="0" y="22861"/>
                          </a:lnTo>
                          <a:lnTo>
                            <a:pt x="0" y="24765"/>
                          </a:lnTo>
                          <a:lnTo>
                            <a:pt x="0" y="26670"/>
                          </a:lnTo>
                          <a:lnTo>
                            <a:pt x="0" y="28575"/>
                          </a:lnTo>
                          <a:lnTo>
                            <a:pt x="0" y="30481"/>
                          </a:lnTo>
                          <a:lnTo>
                            <a:pt x="1016" y="32386"/>
                          </a:lnTo>
                          <a:lnTo>
                            <a:pt x="1016" y="34290"/>
                          </a:lnTo>
                          <a:lnTo>
                            <a:pt x="1904" y="36195"/>
                          </a:lnTo>
                          <a:lnTo>
                            <a:pt x="2920" y="38100"/>
                          </a:lnTo>
                          <a:lnTo>
                            <a:pt x="3810" y="40006"/>
                          </a:lnTo>
                          <a:lnTo>
                            <a:pt x="4826" y="41911"/>
                          </a:lnTo>
                          <a:lnTo>
                            <a:pt x="5714" y="43815"/>
                          </a:lnTo>
                          <a:lnTo>
                            <a:pt x="6730" y="44705"/>
                          </a:lnTo>
                          <a:lnTo>
                            <a:pt x="8635" y="46610"/>
                          </a:lnTo>
                          <a:lnTo>
                            <a:pt x="9525" y="47625"/>
                          </a:lnTo>
                          <a:lnTo>
                            <a:pt x="11429" y="48514"/>
                          </a:lnTo>
                          <a:lnTo>
                            <a:pt x="13335" y="50419"/>
                          </a:lnTo>
                          <a:lnTo>
                            <a:pt x="15239" y="51436"/>
                          </a:lnTo>
                          <a:lnTo>
                            <a:pt x="17145" y="51436"/>
                          </a:lnTo>
                          <a:lnTo>
                            <a:pt x="19050" y="52325"/>
                          </a:lnTo>
                          <a:lnTo>
                            <a:pt x="20954" y="53340"/>
                          </a:lnTo>
                          <a:lnTo>
                            <a:pt x="22605" y="53340"/>
                          </a:lnTo>
                          <a:lnTo>
                            <a:pt x="24510" y="53340"/>
                          </a:lnTo>
                          <a:lnTo>
                            <a:pt x="26416" y="53340"/>
                          </a:lnTo>
                          <a:lnTo>
                            <a:pt x="28320" y="53340"/>
                          </a:lnTo>
                          <a:lnTo>
                            <a:pt x="30226" y="53340"/>
                          </a:lnTo>
                          <a:lnTo>
                            <a:pt x="32130" y="53340"/>
                          </a:lnTo>
                          <a:lnTo>
                            <a:pt x="34035" y="52325"/>
                          </a:lnTo>
                          <a:lnTo>
                            <a:pt x="35941" y="51436"/>
                          </a:lnTo>
                          <a:lnTo>
                            <a:pt x="37845" y="51436"/>
                          </a:lnTo>
                          <a:lnTo>
                            <a:pt x="39751" y="50419"/>
                          </a:lnTo>
                          <a:lnTo>
                            <a:pt x="41655" y="48514"/>
                          </a:lnTo>
                          <a:lnTo>
                            <a:pt x="43560" y="47625"/>
                          </a:lnTo>
                          <a:lnTo>
                            <a:pt x="44450" y="46610"/>
                          </a:lnTo>
                          <a:lnTo>
                            <a:pt x="46101" y="44705"/>
                          </a:lnTo>
                          <a:lnTo>
                            <a:pt x="46989" y="43815"/>
                          </a:lnTo>
                          <a:lnTo>
                            <a:pt x="47879" y="41911"/>
                          </a:lnTo>
                          <a:lnTo>
                            <a:pt x="48895" y="40006"/>
                          </a:lnTo>
                          <a:lnTo>
                            <a:pt x="49783" y="38100"/>
                          </a:lnTo>
                          <a:lnTo>
                            <a:pt x="50800" y="36195"/>
                          </a:lnTo>
                          <a:lnTo>
                            <a:pt x="51688" y="34290"/>
                          </a:lnTo>
                          <a:lnTo>
                            <a:pt x="52704" y="32386"/>
                          </a:lnTo>
                          <a:lnTo>
                            <a:pt x="52704" y="30481"/>
                          </a:lnTo>
                          <a:lnTo>
                            <a:pt x="52704" y="28575"/>
                          </a:lnTo>
                          <a:lnTo>
                            <a:pt x="52704" y="2667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4" behindDoc="1" locked="0" layoutInCell="1" allowOverlap="1">
            <wp:simplePos x="0" y="0"/>
            <wp:positionH relativeFrom="page">
              <wp:posOffset>3515591</wp:posOffset>
            </wp:positionH>
            <wp:positionV relativeFrom="paragraph">
              <wp:posOffset>-3255</wp:posOffset>
            </wp:positionV>
            <wp:extent cx="34521" cy="35283"/>
            <wp:effectExtent l="0" t="0" r="0" b="0"/>
            <wp:wrapNone/>
            <wp:docPr id="586" name="Freeform 5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1" cy="35283"/>
                    </a:xfrm>
                    <a:custGeom>
                      <a:rect l="l" t="t" r="r" b="b"/>
                      <a:pathLst>
                        <a:path w="36448" h="37210">
                          <a:moveTo>
                            <a:pt x="36448" y="0"/>
                          </a:moveTo>
                          <a:lnTo>
                            <a:pt x="0" y="372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8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-7710</wp:posOffset>
            </wp:positionV>
            <wp:extent cx="24057" cy="24325"/>
            <wp:effectExtent l="0" t="0" r="0" b="0"/>
            <wp:wrapNone/>
            <wp:docPr id="587" name="Freeform 5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4325"/>
                    </a:xfrm>
                    <a:custGeom>
                      <a:rect l="l" t="t" r="r" b="b"/>
                      <a:pathLst>
                        <a:path w="25400" h="25654">
                          <a:moveTo>
                            <a:pt x="25400" y="0"/>
                          </a:moveTo>
                          <a:lnTo>
                            <a:pt x="0" y="2565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9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-6868</wp:posOffset>
            </wp:positionV>
            <wp:extent cx="17802" cy="18063"/>
            <wp:effectExtent l="0" t="0" r="0" b="0"/>
            <wp:wrapNone/>
            <wp:docPr id="588" name="Freeform 5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02" cy="18063"/>
                    </a:xfrm>
                    <a:custGeom>
                      <a:rect l="l" t="t" r="r" b="b"/>
                      <a:pathLst>
                        <a:path w="18796" h="19050">
                          <a:moveTo>
                            <a:pt x="0" y="19050"/>
                          </a:moveTo>
                          <a:lnTo>
                            <a:pt x="1879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7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-6868</wp:posOffset>
            </wp:positionV>
            <wp:extent cx="28629" cy="28059"/>
            <wp:effectExtent l="0" t="0" r="0" b="0"/>
            <wp:wrapNone/>
            <wp:docPr id="589" name="Freeform 5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629" cy="28059"/>
                    </a:xfrm>
                    <a:custGeom>
                      <a:rect l="l" t="t" r="r" b="b"/>
                      <a:pathLst>
                        <a:path w="30227" h="29592">
                          <a:moveTo>
                            <a:pt x="0" y="29592"/>
                          </a:moveTo>
                          <a:lnTo>
                            <a:pt x="3022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6" behindDoc="1" locked="0" layoutInCell="1" allowOverlap="1">
            <wp:simplePos x="0" y="0"/>
            <wp:positionH relativeFrom="page">
              <wp:posOffset>3512944</wp:posOffset>
            </wp:positionH>
            <wp:positionV relativeFrom="paragraph">
              <wp:posOffset>-5904</wp:posOffset>
            </wp:positionV>
            <wp:extent cx="31274" cy="31550"/>
            <wp:effectExtent l="0" t="0" r="0" b="0"/>
            <wp:wrapNone/>
            <wp:docPr id="590" name="Freeform 5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74" cy="31550"/>
                    </a:xfrm>
                    <a:custGeom>
                      <a:rect l="l" t="t" r="r" b="b"/>
                      <a:pathLst>
                        <a:path w="33020" h="33274">
                          <a:moveTo>
                            <a:pt x="33020" y="0"/>
                          </a:moveTo>
                          <a:lnTo>
                            <a:pt x="0" y="3327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5" behindDoc="1" locked="0" layoutInCell="1" allowOverlap="1">
            <wp:simplePos x="0" y="0"/>
            <wp:positionH relativeFrom="page">
              <wp:posOffset>3513786</wp:posOffset>
            </wp:positionH>
            <wp:positionV relativeFrom="paragraph">
              <wp:posOffset>-5061</wp:posOffset>
            </wp:positionV>
            <wp:extent cx="33922" cy="34319"/>
            <wp:effectExtent l="0" t="0" r="0" b="0"/>
            <wp:wrapNone/>
            <wp:docPr id="591" name="Freeform 5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922" cy="34319"/>
                    </a:xfrm>
                    <a:custGeom>
                      <a:rect l="l" t="t" r="r" b="b"/>
                      <a:pathLst>
                        <a:path w="35815" h="36194">
                          <a:moveTo>
                            <a:pt x="0" y="36194"/>
                          </a:moveTo>
                          <a:lnTo>
                            <a:pt x="358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3" behindDoc="1" locked="0" layoutInCell="1" allowOverlap="1">
            <wp:simplePos x="0" y="0"/>
            <wp:positionH relativeFrom="page">
              <wp:posOffset>3517395</wp:posOffset>
            </wp:positionH>
            <wp:positionV relativeFrom="paragraph">
              <wp:posOffset>-1448</wp:posOffset>
            </wp:positionV>
            <wp:extent cx="35485" cy="36127"/>
            <wp:effectExtent l="0" t="0" r="0" b="0"/>
            <wp:wrapNone/>
            <wp:docPr id="592" name="Freeform 5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127"/>
                    </a:xfrm>
                    <a:custGeom>
                      <a:rect l="l" t="t" r="r" b="b"/>
                      <a:pathLst>
                        <a:path w="37465" h="38100">
                          <a:moveTo>
                            <a:pt x="0" y="38100"/>
                          </a:moveTo>
                          <a:lnTo>
                            <a:pt x="374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2" behindDoc="1" locked="0" layoutInCell="1" allowOverlap="1">
            <wp:simplePos x="0" y="0"/>
            <wp:positionH relativeFrom="page">
              <wp:posOffset>3520162</wp:posOffset>
            </wp:positionH>
            <wp:positionV relativeFrom="paragraph">
              <wp:posOffset>1321</wp:posOffset>
            </wp:positionV>
            <wp:extent cx="35363" cy="36127"/>
            <wp:effectExtent l="0" t="0" r="0" b="0"/>
            <wp:wrapNone/>
            <wp:docPr id="593" name="Freeform 5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63" cy="36127"/>
                    </a:xfrm>
                    <a:custGeom>
                      <a:rect l="l" t="t" r="r" b="b"/>
                      <a:pathLst>
                        <a:path w="37337" h="38100">
                          <a:moveTo>
                            <a:pt x="37337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40" behindDoc="1" locked="0" layoutInCell="1" allowOverlap="1">
            <wp:simplePos x="0" y="0"/>
            <wp:positionH relativeFrom="page">
              <wp:posOffset>3525575</wp:posOffset>
            </wp:positionH>
            <wp:positionV relativeFrom="paragraph">
              <wp:posOffset>6740</wp:posOffset>
            </wp:positionV>
            <wp:extent cx="33559" cy="34320"/>
            <wp:effectExtent l="0" t="0" r="0" b="0"/>
            <wp:wrapNone/>
            <wp:docPr id="594" name="Freeform 5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559" cy="34320"/>
                    </a:xfrm>
                    <a:custGeom>
                      <a:rect l="l" t="t" r="r" b="b"/>
                      <a:pathLst>
                        <a:path w="35432" h="36195">
                          <a:moveTo>
                            <a:pt x="35432" y="0"/>
                          </a:moveTo>
                          <a:lnTo>
                            <a:pt x="0" y="361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9" behindDoc="1" locked="0" layoutInCell="1" allowOverlap="1">
            <wp:simplePos x="0" y="0"/>
            <wp:positionH relativeFrom="page">
              <wp:posOffset>3528822</wp:posOffset>
            </wp:positionH>
            <wp:positionV relativeFrom="paragraph">
              <wp:posOffset>10353</wp:posOffset>
            </wp:positionV>
            <wp:extent cx="32117" cy="31550"/>
            <wp:effectExtent l="0" t="0" r="0" b="0"/>
            <wp:wrapNone/>
            <wp:docPr id="595" name="Freeform 5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117" cy="31550"/>
                    </a:xfrm>
                    <a:custGeom>
                      <a:rect l="l" t="t" r="r" b="b"/>
                      <a:pathLst>
                        <a:path w="33910" h="33274">
                          <a:moveTo>
                            <a:pt x="0" y="33274"/>
                          </a:moveTo>
                          <a:lnTo>
                            <a:pt x="3391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8" behindDoc="1" locked="0" layoutInCell="1" allowOverlap="1">
            <wp:simplePos x="0" y="0"/>
            <wp:positionH relativeFrom="page">
              <wp:posOffset>3533393</wp:posOffset>
            </wp:positionH>
            <wp:positionV relativeFrom="paragraph">
              <wp:posOffset>13966</wp:posOffset>
            </wp:positionV>
            <wp:extent cx="27546" cy="28901"/>
            <wp:effectExtent l="0" t="0" r="0" b="0"/>
            <wp:wrapNone/>
            <wp:docPr id="596" name="Freeform 5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546" cy="28901"/>
                    </a:xfrm>
                    <a:custGeom>
                      <a:rect l="l" t="t" r="r" b="b"/>
                      <a:pathLst>
                        <a:path w="29084" h="30480">
                          <a:moveTo>
                            <a:pt x="29084" y="0"/>
                          </a:moveTo>
                          <a:lnTo>
                            <a:pt x="0" y="304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2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24804</wp:posOffset>
            </wp:positionV>
            <wp:extent cx="98035" cy="98748"/>
            <wp:effectExtent l="0" t="0" r="0" b="0"/>
            <wp:wrapNone/>
            <wp:docPr id="597" name="Freeform 5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8"/>
                    </a:xfrm>
                    <a:custGeom>
                      <a:rect l="l" t="t" r="r" b="b"/>
                      <a:pathLst>
                        <a:path w="103506" h="104141">
                          <a:moveTo>
                            <a:pt x="103506" y="10414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7" behindDoc="1" locked="0" layoutInCell="1" allowOverlap="1">
            <wp:simplePos x="0" y="0"/>
            <wp:positionH relativeFrom="page">
              <wp:posOffset>3537844</wp:posOffset>
            </wp:positionH>
            <wp:positionV relativeFrom="paragraph">
              <wp:posOffset>19385</wp:posOffset>
            </wp:positionV>
            <wp:extent cx="24057" cy="24325"/>
            <wp:effectExtent l="0" t="0" r="0" b="0"/>
            <wp:wrapNone/>
            <wp:docPr id="598" name="Freeform 5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4325"/>
                    </a:xfrm>
                    <a:custGeom>
                      <a:rect l="l" t="t" r="r" b="b"/>
                      <a:pathLst>
                        <a:path w="25400" h="25654">
                          <a:moveTo>
                            <a:pt x="0" y="25654"/>
                          </a:moveTo>
                          <a:lnTo>
                            <a:pt x="2540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6" behindDoc="1" locked="0" layoutInCell="1" allowOverlap="1">
            <wp:simplePos x="0" y="0"/>
            <wp:positionH relativeFrom="page">
              <wp:posOffset>3543257</wp:posOffset>
            </wp:positionH>
            <wp:positionV relativeFrom="paragraph">
              <wp:posOffset>24804</wp:posOffset>
            </wp:positionV>
            <wp:extent cx="17682" cy="18063"/>
            <wp:effectExtent l="0" t="0" r="0" b="0"/>
            <wp:wrapNone/>
            <wp:docPr id="599" name="Freeform 5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82" cy="18063"/>
                    </a:xfrm>
                    <a:custGeom>
                      <a:rect l="l" t="t" r="r" b="b"/>
                      <a:pathLst>
                        <a:path w="18669" h="19050">
                          <a:moveTo>
                            <a:pt x="18669" y="0"/>
                          </a:moveTo>
                          <a:lnTo>
                            <a:pt x="0" y="190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3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24804</wp:posOffset>
            </wp:positionV>
            <wp:extent cx="96831" cy="99591"/>
            <wp:effectExtent l="0" t="0" r="0" b="0"/>
            <wp:wrapNone/>
            <wp:docPr id="600" name="Freeform 6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591"/>
                    </a:xfrm>
                    <a:custGeom>
                      <a:rect l="l" t="t" r="r" b="b"/>
                      <a:pathLst>
                        <a:path w="102234" h="105030">
                          <a:moveTo>
                            <a:pt x="102234" y="0"/>
                          </a:moveTo>
                          <a:lnTo>
                            <a:pt x="0" y="1050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6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33836</wp:posOffset>
            </wp:positionV>
            <wp:extent cx="98035" cy="98748"/>
            <wp:effectExtent l="0" t="0" r="0" b="0"/>
            <wp:wrapNone/>
            <wp:docPr id="601" name="Freeform 6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8"/>
                    </a:xfrm>
                    <a:custGeom>
                      <a:rect l="l" t="t" r="r" b="b"/>
                      <a:pathLst>
                        <a:path w="103506" h="104141">
                          <a:moveTo>
                            <a:pt x="103506" y="0"/>
                          </a:moveTo>
                          <a:lnTo>
                            <a:pt x="0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2" behindDoc="1" locked="0" layoutInCell="1" allowOverlap="1">
            <wp:simplePos x="0" y="0"/>
            <wp:positionH relativeFrom="page">
              <wp:posOffset>3383995</wp:posOffset>
            </wp:positionH>
            <wp:positionV relativeFrom="paragraph">
              <wp:posOffset>32872</wp:posOffset>
            </wp:positionV>
            <wp:extent cx="35726" cy="36127"/>
            <wp:effectExtent l="0" t="0" r="0" b="0"/>
            <wp:wrapNone/>
            <wp:docPr id="602" name="Freeform 6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726" cy="36127"/>
                    </a:xfrm>
                    <a:custGeom>
                      <a:rect l="l" t="t" r="r" b="b"/>
                      <a:pathLst>
                        <a:path w="37720" h="38100">
                          <a:moveTo>
                            <a:pt x="37720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6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26610</wp:posOffset>
            </wp:positionV>
            <wp:extent cx="29469" cy="29744"/>
            <wp:effectExtent l="0" t="0" r="0" b="0"/>
            <wp:wrapNone/>
            <wp:docPr id="603" name="Freeform 6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69" cy="29744"/>
                    </a:xfrm>
                    <a:custGeom>
                      <a:rect l="l" t="t" r="r" b="b"/>
                      <a:pathLst>
                        <a:path w="31114" h="31369">
                          <a:moveTo>
                            <a:pt x="31114" y="0"/>
                          </a:moveTo>
                          <a:lnTo>
                            <a:pt x="0" y="313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9" behindDoc="1" locked="0" layoutInCell="1" allowOverlap="1">
            <wp:simplePos x="0" y="0"/>
            <wp:positionH relativeFrom="page">
              <wp:posOffset>3381229</wp:posOffset>
            </wp:positionH>
            <wp:positionV relativeFrom="paragraph">
              <wp:posOffset>30223</wp:posOffset>
            </wp:positionV>
            <wp:extent cx="8178" cy="8067"/>
            <wp:effectExtent l="0" t="0" r="0" b="0"/>
            <wp:wrapNone/>
            <wp:docPr id="604" name="Freeform 6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78" cy="8067"/>
                    </a:xfrm>
                    <a:custGeom>
                      <a:rect l="l" t="t" r="r" b="b"/>
                      <a:pathLst>
                        <a:path w="8635" h="8508">
                          <a:moveTo>
                            <a:pt x="0" y="8508"/>
                          </a:moveTo>
                          <a:lnTo>
                            <a:pt x="863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8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27453</wp:posOffset>
            </wp:positionV>
            <wp:extent cx="19846" cy="19027"/>
            <wp:effectExtent l="0" t="0" r="0" b="0"/>
            <wp:wrapNone/>
            <wp:docPr id="605" name="Freeform 6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46" cy="19027"/>
                    </a:xfrm>
                    <a:custGeom>
                      <a:rect l="l" t="t" r="r" b="b"/>
                      <a:pathLst>
                        <a:path w="20954" h="20067">
                          <a:moveTo>
                            <a:pt x="20954" y="0"/>
                          </a:moveTo>
                          <a:lnTo>
                            <a:pt x="0" y="2006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7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26610</wp:posOffset>
            </wp:positionV>
            <wp:extent cx="25019" cy="25288"/>
            <wp:effectExtent l="0" t="0" r="0" b="0"/>
            <wp:wrapNone/>
            <wp:docPr id="606" name="Freeform 6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19" cy="25288"/>
                    </a:xfrm>
                    <a:custGeom>
                      <a:rect l="l" t="t" r="r" b="b"/>
                      <a:pathLst>
                        <a:path w="26416" h="26670">
                          <a:moveTo>
                            <a:pt x="0" y="26670"/>
                          </a:moveTo>
                          <a:lnTo>
                            <a:pt x="2641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5" behindDoc="1" locked="0" layoutInCell="1" allowOverlap="1">
            <wp:simplePos x="0" y="0"/>
            <wp:positionH relativeFrom="page">
              <wp:posOffset>3378582</wp:posOffset>
            </wp:positionH>
            <wp:positionV relativeFrom="paragraph">
              <wp:posOffset>27453</wp:posOffset>
            </wp:positionV>
            <wp:extent cx="32116" cy="32515"/>
            <wp:effectExtent l="0" t="0" r="0" b="0"/>
            <wp:wrapNone/>
            <wp:docPr id="607" name="Freeform 6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116" cy="32515"/>
                    </a:xfrm>
                    <a:custGeom>
                      <a:rect l="l" t="t" r="r" b="b"/>
                      <a:pathLst>
                        <a:path w="33909" h="34291">
                          <a:moveTo>
                            <a:pt x="0" y="34291"/>
                          </a:moveTo>
                          <a:lnTo>
                            <a:pt x="3390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4" behindDoc="1" locked="0" layoutInCell="1" allowOverlap="1">
            <wp:simplePos x="0" y="0"/>
            <wp:positionH relativeFrom="page">
              <wp:posOffset>3380387</wp:posOffset>
            </wp:positionH>
            <wp:positionV relativeFrom="paragraph">
              <wp:posOffset>29259</wp:posOffset>
            </wp:positionV>
            <wp:extent cx="33922" cy="34320"/>
            <wp:effectExtent l="0" t="0" r="0" b="0"/>
            <wp:wrapNone/>
            <wp:docPr id="608" name="Freeform 6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922" cy="34320"/>
                    </a:xfrm>
                    <a:custGeom>
                      <a:rect l="l" t="t" r="r" b="b"/>
                      <a:pathLst>
                        <a:path w="35815" h="36195">
                          <a:moveTo>
                            <a:pt x="35815" y="0"/>
                          </a:moveTo>
                          <a:lnTo>
                            <a:pt x="0" y="361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3" behindDoc="1" locked="0" layoutInCell="1" allowOverlap="1">
            <wp:simplePos x="0" y="0"/>
            <wp:positionH relativeFrom="page">
              <wp:posOffset>3382191</wp:posOffset>
            </wp:positionH>
            <wp:positionV relativeFrom="paragraph">
              <wp:posOffset>31066</wp:posOffset>
            </wp:positionV>
            <wp:extent cx="34882" cy="35284"/>
            <wp:effectExtent l="0" t="0" r="0" b="0"/>
            <wp:wrapNone/>
            <wp:docPr id="609" name="Freeform 6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2" cy="35284"/>
                    </a:xfrm>
                    <a:custGeom>
                      <a:rect l="l" t="t" r="r" b="b"/>
                      <a:pathLst>
                        <a:path w="36829" h="37211">
                          <a:moveTo>
                            <a:pt x="0" y="37211"/>
                          </a:moveTo>
                          <a:lnTo>
                            <a:pt x="3682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1" behindDoc="1" locked="0" layoutInCell="1" allowOverlap="1">
            <wp:simplePos x="0" y="0"/>
            <wp:positionH relativeFrom="page">
              <wp:posOffset>3386642</wp:posOffset>
            </wp:positionH>
            <wp:positionV relativeFrom="paragraph">
              <wp:posOffset>35642</wp:posOffset>
            </wp:positionV>
            <wp:extent cx="35484" cy="36127"/>
            <wp:effectExtent l="0" t="0" r="0" b="0"/>
            <wp:wrapNone/>
            <wp:docPr id="610" name="Freeform 6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4" cy="36127"/>
                    </a:xfrm>
                    <a:custGeom>
                      <a:rect l="l" t="t" r="r" b="b"/>
                      <a:pathLst>
                        <a:path w="37464" h="38100">
                          <a:moveTo>
                            <a:pt x="0" y="38100"/>
                          </a:moveTo>
                          <a:lnTo>
                            <a:pt x="3746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70" behindDoc="1" locked="0" layoutInCell="1" allowOverlap="1">
            <wp:simplePos x="0" y="0"/>
            <wp:positionH relativeFrom="page">
              <wp:posOffset>3389408</wp:posOffset>
            </wp:positionH>
            <wp:positionV relativeFrom="paragraph">
              <wp:posOffset>38291</wp:posOffset>
            </wp:positionV>
            <wp:extent cx="34523" cy="35285"/>
            <wp:effectExtent l="0" t="0" r="0" b="0"/>
            <wp:wrapNone/>
            <wp:docPr id="611" name="Freeform 6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3" cy="35285"/>
                    </a:xfrm>
                    <a:custGeom>
                      <a:rect l="l" t="t" r="r" b="b"/>
                      <a:pathLst>
                        <a:path w="36450" h="37212">
                          <a:moveTo>
                            <a:pt x="36450" y="0"/>
                          </a:moveTo>
                          <a:lnTo>
                            <a:pt x="0" y="3721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9" behindDoc="1" locked="0" layoutInCell="1" allowOverlap="1">
            <wp:simplePos x="0" y="0"/>
            <wp:positionH relativeFrom="page">
              <wp:posOffset>3393017</wp:posOffset>
            </wp:positionH>
            <wp:positionV relativeFrom="paragraph">
              <wp:posOffset>41904</wp:posOffset>
            </wp:positionV>
            <wp:extent cx="32719" cy="33477"/>
            <wp:effectExtent l="0" t="0" r="0" b="0"/>
            <wp:wrapNone/>
            <wp:docPr id="612" name="Freeform 6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9" cy="33477"/>
                    </a:xfrm>
                    <a:custGeom>
                      <a:rect l="l" t="t" r="r" b="b"/>
                      <a:pathLst>
                        <a:path w="34545" h="35306">
                          <a:moveTo>
                            <a:pt x="0" y="35306"/>
                          </a:moveTo>
                          <a:lnTo>
                            <a:pt x="3454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5" behindDoc="1" locked="0" layoutInCell="1" allowOverlap="1">
            <wp:simplePos x="0" y="0"/>
            <wp:positionH relativeFrom="page">
              <wp:posOffset>3553722</wp:posOffset>
            </wp:positionH>
            <wp:positionV relativeFrom="paragraph">
              <wp:posOffset>35642</wp:posOffset>
            </wp:positionV>
            <wp:extent cx="962" cy="842"/>
            <wp:effectExtent l="0" t="0" r="0" b="0"/>
            <wp:wrapNone/>
            <wp:docPr id="613" name="Freeform 6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2" cy="842"/>
                    </a:xfrm>
                    <a:custGeom>
                      <a:rect l="l" t="t" r="r" b="b"/>
                      <a:pathLst>
                        <a:path w="1016" h="889">
                          <a:moveTo>
                            <a:pt x="0" y="889"/>
                          </a:moveTo>
                          <a:lnTo>
                            <a:pt x="101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9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32872</wp:posOffset>
            </wp:positionV>
            <wp:extent cx="96831" cy="98746"/>
            <wp:effectExtent l="0" t="0" r="0" b="0"/>
            <wp:wrapNone/>
            <wp:docPr id="614" name="Freeform 6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746"/>
                    </a:xfrm>
                    <a:custGeom>
                      <a:rect l="l" t="t" r="r" b="b"/>
                      <a:pathLst>
                        <a:path w="102234" h="104139">
                          <a:moveTo>
                            <a:pt x="102234" y="10413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8" behindDoc="1" locked="0" layoutInCell="1" allowOverlap="1">
            <wp:simplePos x="0" y="0"/>
            <wp:positionH relativeFrom="page">
              <wp:posOffset>3396626</wp:posOffset>
            </wp:positionH>
            <wp:positionV relativeFrom="paragraph">
              <wp:posOffset>45517</wp:posOffset>
            </wp:positionV>
            <wp:extent cx="29950" cy="30708"/>
            <wp:effectExtent l="0" t="0" r="0" b="0"/>
            <wp:wrapNone/>
            <wp:docPr id="615" name="Freeform 6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950" cy="30708"/>
                    </a:xfrm>
                    <a:custGeom>
                      <a:rect l="l" t="t" r="r" b="b"/>
                      <a:pathLst>
                        <a:path w="31622" h="32386">
                          <a:moveTo>
                            <a:pt x="31622" y="0"/>
                          </a:moveTo>
                          <a:lnTo>
                            <a:pt x="0" y="323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7" behindDoc="1" locked="0" layoutInCell="1" allowOverlap="1">
            <wp:simplePos x="0" y="0"/>
            <wp:positionH relativeFrom="page">
              <wp:posOffset>3399874</wp:posOffset>
            </wp:positionH>
            <wp:positionV relativeFrom="paragraph">
              <wp:posOffset>49130</wp:posOffset>
            </wp:positionV>
            <wp:extent cx="27665" cy="28057"/>
            <wp:effectExtent l="0" t="0" r="0" b="0"/>
            <wp:wrapNone/>
            <wp:docPr id="616" name="Freeform 6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665" cy="28057"/>
                    </a:xfrm>
                    <a:custGeom>
                      <a:rect l="l" t="t" r="r" b="b"/>
                      <a:pathLst>
                        <a:path w="29209" h="29590">
                          <a:moveTo>
                            <a:pt x="0" y="29590"/>
                          </a:moveTo>
                          <a:lnTo>
                            <a:pt x="2920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3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47323</wp:posOffset>
            </wp:positionV>
            <wp:extent cx="180" cy="51783"/>
            <wp:effectExtent l="0" t="0" r="0" b="0"/>
            <wp:wrapNone/>
            <wp:docPr id="617" name="Freeform 6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1783"/>
                    </a:xfrm>
                    <a:custGeom>
                      <a:rect l="l" t="t" r="r" b="b"/>
                      <a:pathLst>
                        <a:path w="180" h="54611">
                          <a:moveTo>
                            <a:pt x="0" y="0"/>
                          </a:moveTo>
                          <a:lnTo>
                            <a:pt x="0" y="5461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60931</wp:posOffset>
            </wp:positionV>
            <wp:extent cx="50760" cy="50818"/>
            <wp:effectExtent l="0" t="0" r="0" b="0"/>
            <wp:wrapNone/>
            <wp:docPr id="618" name="Freeform 6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0" cy="50818"/>
                    </a:xfrm>
                    <a:custGeom>
                      <a:rect l="l" t="t" r="r" b="b"/>
                      <a:pathLst>
                        <a:path w="53593" h="53594">
                          <a:moveTo>
                            <a:pt x="53593" y="26924"/>
                          </a:moveTo>
                          <a:lnTo>
                            <a:pt x="53593" y="25019"/>
                          </a:lnTo>
                          <a:lnTo>
                            <a:pt x="52578" y="23115"/>
                          </a:lnTo>
                          <a:lnTo>
                            <a:pt x="52578" y="20320"/>
                          </a:lnTo>
                          <a:lnTo>
                            <a:pt x="52578" y="18035"/>
                          </a:lnTo>
                          <a:lnTo>
                            <a:pt x="51688" y="16130"/>
                          </a:lnTo>
                          <a:lnTo>
                            <a:pt x="50672" y="15241"/>
                          </a:lnTo>
                          <a:lnTo>
                            <a:pt x="49784" y="13336"/>
                          </a:lnTo>
                          <a:lnTo>
                            <a:pt x="48768" y="11430"/>
                          </a:lnTo>
                          <a:lnTo>
                            <a:pt x="47878" y="9525"/>
                          </a:lnTo>
                          <a:lnTo>
                            <a:pt x="45974" y="8510"/>
                          </a:lnTo>
                          <a:lnTo>
                            <a:pt x="44958" y="6605"/>
                          </a:lnTo>
                          <a:lnTo>
                            <a:pt x="43053" y="5716"/>
                          </a:lnTo>
                          <a:lnTo>
                            <a:pt x="41147" y="3811"/>
                          </a:lnTo>
                          <a:lnTo>
                            <a:pt x="40259" y="2794"/>
                          </a:lnTo>
                          <a:lnTo>
                            <a:pt x="38608" y="1905"/>
                          </a:lnTo>
                          <a:lnTo>
                            <a:pt x="36703" y="890"/>
                          </a:lnTo>
                          <a:lnTo>
                            <a:pt x="34925" y="890"/>
                          </a:lnTo>
                          <a:lnTo>
                            <a:pt x="33019" y="0"/>
                          </a:lnTo>
                          <a:lnTo>
                            <a:pt x="31115" y="0"/>
                          </a:lnTo>
                          <a:lnTo>
                            <a:pt x="29209" y="0"/>
                          </a:lnTo>
                          <a:lnTo>
                            <a:pt x="27305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8" y="890"/>
                          </a:lnTo>
                          <a:lnTo>
                            <a:pt x="17144" y="890"/>
                          </a:lnTo>
                          <a:lnTo>
                            <a:pt x="15240" y="1905"/>
                          </a:lnTo>
                          <a:lnTo>
                            <a:pt x="13334" y="2794"/>
                          </a:lnTo>
                          <a:lnTo>
                            <a:pt x="12318" y="3811"/>
                          </a:lnTo>
                          <a:lnTo>
                            <a:pt x="10413" y="5716"/>
                          </a:lnTo>
                          <a:lnTo>
                            <a:pt x="8509" y="6605"/>
                          </a:lnTo>
                          <a:lnTo>
                            <a:pt x="7619" y="8510"/>
                          </a:lnTo>
                          <a:lnTo>
                            <a:pt x="5715" y="9525"/>
                          </a:lnTo>
                          <a:lnTo>
                            <a:pt x="4699" y="11430"/>
                          </a:lnTo>
                          <a:lnTo>
                            <a:pt x="3809" y="13336"/>
                          </a:lnTo>
                          <a:lnTo>
                            <a:pt x="2793" y="15241"/>
                          </a:lnTo>
                          <a:lnTo>
                            <a:pt x="1905" y="16130"/>
                          </a:lnTo>
                          <a:lnTo>
                            <a:pt x="1905" y="18035"/>
                          </a:lnTo>
                          <a:lnTo>
                            <a:pt x="888" y="20320"/>
                          </a:lnTo>
                          <a:lnTo>
                            <a:pt x="888" y="23115"/>
                          </a:lnTo>
                          <a:lnTo>
                            <a:pt x="0" y="25019"/>
                          </a:lnTo>
                          <a:lnTo>
                            <a:pt x="0" y="26924"/>
                          </a:lnTo>
                          <a:lnTo>
                            <a:pt x="0" y="28830"/>
                          </a:lnTo>
                          <a:lnTo>
                            <a:pt x="888" y="30735"/>
                          </a:lnTo>
                          <a:lnTo>
                            <a:pt x="888" y="32640"/>
                          </a:lnTo>
                          <a:lnTo>
                            <a:pt x="1905" y="34544"/>
                          </a:lnTo>
                          <a:lnTo>
                            <a:pt x="1905" y="36449"/>
                          </a:lnTo>
                          <a:lnTo>
                            <a:pt x="2793" y="38355"/>
                          </a:lnTo>
                          <a:lnTo>
                            <a:pt x="3809" y="40260"/>
                          </a:lnTo>
                          <a:lnTo>
                            <a:pt x="4699" y="42165"/>
                          </a:lnTo>
                          <a:lnTo>
                            <a:pt x="5715" y="43180"/>
                          </a:lnTo>
                          <a:lnTo>
                            <a:pt x="7619" y="45086"/>
                          </a:lnTo>
                          <a:lnTo>
                            <a:pt x="8509" y="45974"/>
                          </a:lnTo>
                          <a:lnTo>
                            <a:pt x="10413" y="47880"/>
                          </a:lnTo>
                          <a:lnTo>
                            <a:pt x="12318" y="48895"/>
                          </a:lnTo>
                          <a:lnTo>
                            <a:pt x="13334" y="49785"/>
                          </a:lnTo>
                          <a:lnTo>
                            <a:pt x="15240" y="50800"/>
                          </a:lnTo>
                          <a:lnTo>
                            <a:pt x="17144" y="51690"/>
                          </a:lnTo>
                          <a:lnTo>
                            <a:pt x="18668" y="52705"/>
                          </a:lnTo>
                          <a:lnTo>
                            <a:pt x="20574" y="52705"/>
                          </a:lnTo>
                          <a:lnTo>
                            <a:pt x="22478" y="53594"/>
                          </a:lnTo>
                          <a:lnTo>
                            <a:pt x="24384" y="53594"/>
                          </a:lnTo>
                          <a:lnTo>
                            <a:pt x="27305" y="53594"/>
                          </a:lnTo>
                          <a:lnTo>
                            <a:pt x="29209" y="53594"/>
                          </a:lnTo>
                          <a:lnTo>
                            <a:pt x="31115" y="53594"/>
                          </a:lnTo>
                          <a:lnTo>
                            <a:pt x="33019" y="52705"/>
                          </a:lnTo>
                          <a:lnTo>
                            <a:pt x="34925" y="52705"/>
                          </a:lnTo>
                          <a:lnTo>
                            <a:pt x="36703" y="51690"/>
                          </a:lnTo>
                          <a:lnTo>
                            <a:pt x="38608" y="50800"/>
                          </a:lnTo>
                          <a:lnTo>
                            <a:pt x="40259" y="49785"/>
                          </a:lnTo>
                          <a:lnTo>
                            <a:pt x="41147" y="48895"/>
                          </a:lnTo>
                          <a:lnTo>
                            <a:pt x="43053" y="47880"/>
                          </a:lnTo>
                          <a:lnTo>
                            <a:pt x="44958" y="45974"/>
                          </a:lnTo>
                          <a:lnTo>
                            <a:pt x="45974" y="45086"/>
                          </a:lnTo>
                          <a:lnTo>
                            <a:pt x="47878" y="43180"/>
                          </a:lnTo>
                          <a:lnTo>
                            <a:pt x="48768" y="42165"/>
                          </a:lnTo>
                          <a:lnTo>
                            <a:pt x="49784" y="40260"/>
                          </a:lnTo>
                          <a:lnTo>
                            <a:pt x="50672" y="38355"/>
                          </a:lnTo>
                          <a:lnTo>
                            <a:pt x="51688" y="36449"/>
                          </a:lnTo>
                          <a:lnTo>
                            <a:pt x="52578" y="34544"/>
                          </a:lnTo>
                          <a:lnTo>
                            <a:pt x="52578" y="32640"/>
                          </a:lnTo>
                          <a:lnTo>
                            <a:pt x="52578" y="30735"/>
                          </a:lnTo>
                          <a:lnTo>
                            <a:pt x="53593" y="28830"/>
                          </a:lnTo>
                          <a:lnTo>
                            <a:pt x="53593" y="2692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41061</wp:posOffset>
            </wp:positionV>
            <wp:extent cx="96833" cy="99590"/>
            <wp:effectExtent l="0" t="0" r="0" b="0"/>
            <wp:wrapNone/>
            <wp:docPr id="619" name="Freeform 6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0"/>
                    </a:xfrm>
                    <a:custGeom>
                      <a:rect l="l" t="t" r="r" b="b"/>
                      <a:pathLst>
                        <a:path w="102236" h="105029">
                          <a:moveTo>
                            <a:pt x="0" y="105029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6" behindDoc="1" locked="0" layoutInCell="1" allowOverlap="1">
            <wp:simplePos x="0" y="0"/>
            <wp:positionH relativeFrom="page">
              <wp:posOffset>3404444</wp:posOffset>
            </wp:positionH>
            <wp:positionV relativeFrom="paragraph">
              <wp:posOffset>53705</wp:posOffset>
            </wp:positionV>
            <wp:extent cx="23095" cy="23482"/>
            <wp:effectExtent l="0" t="0" r="0" b="0"/>
            <wp:wrapNone/>
            <wp:docPr id="620" name="Freeform 6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95" cy="23482"/>
                    </a:xfrm>
                    <a:custGeom>
                      <a:rect l="l" t="t" r="r" b="b"/>
                      <a:pathLst>
                        <a:path w="24384" h="24765">
                          <a:moveTo>
                            <a:pt x="24384" y="0"/>
                          </a:moveTo>
                          <a:lnTo>
                            <a:pt x="0" y="247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5" behindDoc="1" locked="0" layoutInCell="1" allowOverlap="1">
            <wp:simplePos x="0" y="0"/>
            <wp:positionH relativeFrom="page">
              <wp:posOffset>3410699</wp:posOffset>
            </wp:positionH>
            <wp:positionV relativeFrom="paragraph">
              <wp:posOffset>59968</wp:posOffset>
            </wp:positionV>
            <wp:extent cx="15877" cy="16257"/>
            <wp:effectExtent l="0" t="0" r="0" b="0"/>
            <wp:wrapNone/>
            <wp:docPr id="621" name="Freeform 6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877" cy="16257"/>
                    </a:xfrm>
                    <a:custGeom>
                      <a:rect l="l" t="t" r="r" b="b"/>
                      <a:pathLst>
                        <a:path w="16763" h="17145">
                          <a:moveTo>
                            <a:pt x="0" y="17145"/>
                          </a:moveTo>
                          <a:lnTo>
                            <a:pt x="1676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0" behindDoc="1" locked="0" layoutInCell="1" allowOverlap="1">
            <wp:simplePos x="0" y="0"/>
            <wp:positionH relativeFrom="page">
              <wp:posOffset>3513786</wp:posOffset>
            </wp:positionH>
            <wp:positionV relativeFrom="paragraph">
              <wp:posOffset>62737</wp:posOffset>
            </wp:positionV>
            <wp:extent cx="33079" cy="33719"/>
            <wp:effectExtent l="0" t="0" r="0" b="0"/>
            <wp:wrapNone/>
            <wp:docPr id="622" name="Freeform 6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3719"/>
                    </a:xfrm>
                    <a:custGeom>
                      <a:rect l="l" t="t" r="r" b="b"/>
                      <a:pathLst>
                        <a:path w="34925" h="35561">
                          <a:moveTo>
                            <a:pt x="0" y="35561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4" behindDoc="1" locked="0" layoutInCell="1" allowOverlap="1">
            <wp:simplePos x="0" y="0"/>
            <wp:positionH relativeFrom="page">
              <wp:posOffset>3512944</wp:posOffset>
            </wp:positionH>
            <wp:positionV relativeFrom="paragraph">
              <wp:posOffset>61774</wp:posOffset>
            </wp:positionV>
            <wp:extent cx="15877" cy="16257"/>
            <wp:effectExtent l="0" t="0" r="0" b="0"/>
            <wp:wrapNone/>
            <wp:docPr id="623" name="Freeform 6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877" cy="16257"/>
                    </a:xfrm>
                    <a:custGeom>
                      <a:rect l="l" t="t" r="r" b="b"/>
                      <a:pathLst>
                        <a:path w="16763" h="17145">
                          <a:moveTo>
                            <a:pt x="0" y="17145"/>
                          </a:moveTo>
                          <a:lnTo>
                            <a:pt x="1676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3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60931</wp:posOffset>
            </wp:positionV>
            <wp:extent cx="24057" cy="23723"/>
            <wp:effectExtent l="0" t="0" r="0" b="0"/>
            <wp:wrapNone/>
            <wp:docPr id="624" name="Freeform 6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3723"/>
                    </a:xfrm>
                    <a:custGeom>
                      <a:rect l="l" t="t" r="r" b="b"/>
                      <a:pathLst>
                        <a:path w="25400" h="25019">
                          <a:moveTo>
                            <a:pt x="25400" y="0"/>
                          </a:moveTo>
                          <a:lnTo>
                            <a:pt x="0" y="2501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2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60931</wp:posOffset>
            </wp:positionV>
            <wp:extent cx="27667" cy="28299"/>
            <wp:effectExtent l="0" t="0" r="0" b="0"/>
            <wp:wrapNone/>
            <wp:docPr id="625" name="Freeform 6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667" cy="28299"/>
                    </a:xfrm>
                    <a:custGeom>
                      <a:rect l="l" t="t" r="r" b="b"/>
                      <a:pathLst>
                        <a:path w="29211" h="29845">
                          <a:moveTo>
                            <a:pt x="0" y="29845"/>
                          </a:moveTo>
                          <a:lnTo>
                            <a:pt x="2921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1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61774</wp:posOffset>
            </wp:positionV>
            <wp:extent cx="31275" cy="31068"/>
            <wp:effectExtent l="0" t="0" r="0" b="0"/>
            <wp:wrapNone/>
            <wp:docPr id="626" name="Freeform 6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75" cy="31068"/>
                    </a:xfrm>
                    <a:custGeom>
                      <a:rect l="l" t="t" r="r" b="b"/>
                      <a:pathLst>
                        <a:path w="33021" h="32765">
                          <a:moveTo>
                            <a:pt x="33021" y="0"/>
                          </a:moveTo>
                          <a:lnTo>
                            <a:pt x="0" y="327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9" behindDoc="1" locked="0" layoutInCell="1" allowOverlap="1">
            <wp:simplePos x="0" y="0"/>
            <wp:positionH relativeFrom="page">
              <wp:posOffset>3515591</wp:posOffset>
            </wp:positionH>
            <wp:positionV relativeFrom="paragraph">
              <wp:posOffset>64544</wp:posOffset>
            </wp:positionV>
            <wp:extent cx="34521" cy="35523"/>
            <wp:effectExtent l="0" t="0" r="0" b="0"/>
            <wp:wrapNone/>
            <wp:docPr id="627" name="Freeform 6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1" cy="35523"/>
                    </a:xfrm>
                    <a:custGeom>
                      <a:rect l="l" t="t" r="r" b="b"/>
                      <a:pathLst>
                        <a:path w="36448" h="37464">
                          <a:moveTo>
                            <a:pt x="36448" y="0"/>
                          </a:moveTo>
                          <a:lnTo>
                            <a:pt x="0" y="374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64544</wp:posOffset>
            </wp:positionV>
            <wp:extent cx="96833" cy="99590"/>
            <wp:effectExtent l="0" t="0" r="0" b="0"/>
            <wp:wrapNone/>
            <wp:docPr id="628" name="Freeform 6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0"/>
                    </a:xfrm>
                    <a:custGeom>
                      <a:rect l="l" t="t" r="r" b="b"/>
                      <a:pathLst>
                        <a:path w="102236" h="105029">
                          <a:moveTo>
                            <a:pt x="102236" y="10502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3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72612</wp:posOffset>
            </wp:positionV>
            <wp:extent cx="98035" cy="98748"/>
            <wp:effectExtent l="0" t="0" r="0" b="0"/>
            <wp:wrapNone/>
            <wp:docPr id="629" name="Freeform 6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8"/>
                    </a:xfrm>
                    <a:custGeom>
                      <a:rect l="l" t="t" r="r" b="b"/>
                      <a:pathLst>
                        <a:path w="103506" h="104141">
                          <a:moveTo>
                            <a:pt x="0" y="0"/>
                          </a:moveTo>
                          <a:lnTo>
                            <a:pt x="103506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2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73576</wp:posOffset>
            </wp:positionV>
            <wp:extent cx="96831" cy="98746"/>
            <wp:effectExtent l="0" t="0" r="0" b="0"/>
            <wp:wrapNone/>
            <wp:docPr id="630" name="Freeform 6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746"/>
                    </a:xfrm>
                    <a:custGeom>
                      <a:rect l="l" t="t" r="r" b="b"/>
                      <a:pathLst>
                        <a:path w="102234" h="104139">
                          <a:moveTo>
                            <a:pt x="0" y="104139"/>
                          </a:moveTo>
                          <a:lnTo>
                            <a:pt x="10223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3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82005</wp:posOffset>
            </wp:positionV>
            <wp:extent cx="98035" cy="98386"/>
            <wp:effectExtent l="0" t="0" r="0" b="0"/>
            <wp:wrapNone/>
            <wp:docPr id="631" name="Freeform 6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386"/>
                    </a:xfrm>
                    <a:custGeom>
                      <a:rect l="l" t="t" r="r" b="b"/>
                      <a:pathLst>
                        <a:path w="103506" h="103760">
                          <a:moveTo>
                            <a:pt x="0" y="103760"/>
                          </a:moveTo>
                          <a:lnTo>
                            <a:pt x="1035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2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81042</wp:posOffset>
            </wp:positionV>
            <wp:extent cx="96831" cy="99349"/>
            <wp:effectExtent l="0" t="0" r="0" b="0"/>
            <wp:wrapNone/>
            <wp:docPr id="632" name="Freeform 6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349"/>
                    </a:xfrm>
                    <a:custGeom>
                      <a:rect l="l" t="t" r="r" b="b"/>
                      <a:pathLst>
                        <a:path w="102234" h="104775">
                          <a:moveTo>
                            <a:pt x="0" y="0"/>
                          </a:moveTo>
                          <a:lnTo>
                            <a:pt x="102234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111750</wp:posOffset>
            </wp:positionV>
            <wp:extent cx="49918" cy="50578"/>
            <wp:effectExtent l="0" t="0" r="0" b="0"/>
            <wp:wrapNone/>
            <wp:docPr id="633" name="Freeform 6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918" cy="50578"/>
                    </a:xfrm>
                    <a:custGeom>
                      <a:rect l="l" t="t" r="r" b="b"/>
                      <a:pathLst>
                        <a:path w="52704" h="53341">
                          <a:moveTo>
                            <a:pt x="52704" y="26671"/>
                          </a:moveTo>
                          <a:lnTo>
                            <a:pt x="52704" y="24766"/>
                          </a:lnTo>
                          <a:lnTo>
                            <a:pt x="52704" y="22861"/>
                          </a:lnTo>
                          <a:lnTo>
                            <a:pt x="52704" y="20955"/>
                          </a:lnTo>
                          <a:lnTo>
                            <a:pt x="51688" y="19050"/>
                          </a:lnTo>
                          <a:lnTo>
                            <a:pt x="50800" y="17146"/>
                          </a:lnTo>
                          <a:lnTo>
                            <a:pt x="49783" y="15241"/>
                          </a:lnTo>
                          <a:lnTo>
                            <a:pt x="48895" y="13336"/>
                          </a:lnTo>
                          <a:lnTo>
                            <a:pt x="47879" y="11430"/>
                          </a:lnTo>
                          <a:lnTo>
                            <a:pt x="46989" y="10542"/>
                          </a:lnTo>
                          <a:lnTo>
                            <a:pt x="46101" y="8636"/>
                          </a:lnTo>
                          <a:lnTo>
                            <a:pt x="44450" y="7621"/>
                          </a:lnTo>
                          <a:lnTo>
                            <a:pt x="43560" y="5716"/>
                          </a:lnTo>
                          <a:lnTo>
                            <a:pt x="41655" y="4826"/>
                          </a:lnTo>
                          <a:lnTo>
                            <a:pt x="39751" y="3811"/>
                          </a:lnTo>
                          <a:lnTo>
                            <a:pt x="37845" y="2922"/>
                          </a:lnTo>
                          <a:lnTo>
                            <a:pt x="35941" y="1905"/>
                          </a:lnTo>
                          <a:lnTo>
                            <a:pt x="34035" y="1017"/>
                          </a:lnTo>
                          <a:lnTo>
                            <a:pt x="32130" y="1017"/>
                          </a:lnTo>
                          <a:lnTo>
                            <a:pt x="30226" y="0"/>
                          </a:lnTo>
                          <a:lnTo>
                            <a:pt x="28320" y="0"/>
                          </a:lnTo>
                          <a:lnTo>
                            <a:pt x="26416" y="0"/>
                          </a:lnTo>
                          <a:lnTo>
                            <a:pt x="24510" y="0"/>
                          </a:lnTo>
                          <a:lnTo>
                            <a:pt x="22605" y="0"/>
                          </a:lnTo>
                          <a:lnTo>
                            <a:pt x="20954" y="1017"/>
                          </a:lnTo>
                          <a:lnTo>
                            <a:pt x="19050" y="1017"/>
                          </a:lnTo>
                          <a:lnTo>
                            <a:pt x="17145" y="1905"/>
                          </a:lnTo>
                          <a:lnTo>
                            <a:pt x="15239" y="2922"/>
                          </a:lnTo>
                          <a:lnTo>
                            <a:pt x="13335" y="3811"/>
                          </a:lnTo>
                          <a:lnTo>
                            <a:pt x="11429" y="4826"/>
                          </a:lnTo>
                          <a:lnTo>
                            <a:pt x="9525" y="5716"/>
                          </a:lnTo>
                          <a:lnTo>
                            <a:pt x="8635" y="7621"/>
                          </a:lnTo>
                          <a:lnTo>
                            <a:pt x="6730" y="8636"/>
                          </a:lnTo>
                          <a:lnTo>
                            <a:pt x="5714" y="10542"/>
                          </a:lnTo>
                          <a:lnTo>
                            <a:pt x="4826" y="11430"/>
                          </a:lnTo>
                          <a:lnTo>
                            <a:pt x="3810" y="13336"/>
                          </a:lnTo>
                          <a:lnTo>
                            <a:pt x="2920" y="15241"/>
                          </a:lnTo>
                          <a:lnTo>
                            <a:pt x="1904" y="17146"/>
                          </a:lnTo>
                          <a:lnTo>
                            <a:pt x="1016" y="19050"/>
                          </a:lnTo>
                          <a:lnTo>
                            <a:pt x="1016" y="20955"/>
                          </a:lnTo>
                          <a:lnTo>
                            <a:pt x="0" y="22861"/>
                          </a:lnTo>
                          <a:lnTo>
                            <a:pt x="0" y="24766"/>
                          </a:lnTo>
                          <a:lnTo>
                            <a:pt x="0" y="26671"/>
                          </a:lnTo>
                          <a:lnTo>
                            <a:pt x="0" y="28575"/>
                          </a:lnTo>
                          <a:lnTo>
                            <a:pt x="0" y="30480"/>
                          </a:lnTo>
                          <a:lnTo>
                            <a:pt x="1016" y="32386"/>
                          </a:lnTo>
                          <a:lnTo>
                            <a:pt x="1016" y="35306"/>
                          </a:lnTo>
                          <a:lnTo>
                            <a:pt x="1904" y="37211"/>
                          </a:lnTo>
                          <a:lnTo>
                            <a:pt x="2920" y="38100"/>
                          </a:lnTo>
                          <a:lnTo>
                            <a:pt x="3810" y="40005"/>
                          </a:lnTo>
                          <a:lnTo>
                            <a:pt x="4826" y="41911"/>
                          </a:lnTo>
                          <a:lnTo>
                            <a:pt x="5714" y="43816"/>
                          </a:lnTo>
                          <a:lnTo>
                            <a:pt x="6730" y="44831"/>
                          </a:lnTo>
                          <a:lnTo>
                            <a:pt x="8635" y="46736"/>
                          </a:lnTo>
                          <a:lnTo>
                            <a:pt x="9525" y="47625"/>
                          </a:lnTo>
                          <a:lnTo>
                            <a:pt x="11429" y="49530"/>
                          </a:lnTo>
                          <a:lnTo>
                            <a:pt x="13335" y="50547"/>
                          </a:lnTo>
                          <a:lnTo>
                            <a:pt x="15239" y="51436"/>
                          </a:lnTo>
                          <a:lnTo>
                            <a:pt x="17145" y="51436"/>
                          </a:lnTo>
                          <a:lnTo>
                            <a:pt x="19050" y="52451"/>
                          </a:lnTo>
                          <a:lnTo>
                            <a:pt x="20954" y="53341"/>
                          </a:lnTo>
                          <a:lnTo>
                            <a:pt x="22605" y="53341"/>
                          </a:lnTo>
                          <a:lnTo>
                            <a:pt x="24510" y="53341"/>
                          </a:lnTo>
                          <a:lnTo>
                            <a:pt x="26416" y="53341"/>
                          </a:lnTo>
                          <a:lnTo>
                            <a:pt x="28320" y="53341"/>
                          </a:lnTo>
                          <a:lnTo>
                            <a:pt x="30226" y="53341"/>
                          </a:lnTo>
                          <a:lnTo>
                            <a:pt x="32130" y="53341"/>
                          </a:lnTo>
                          <a:lnTo>
                            <a:pt x="34035" y="52451"/>
                          </a:lnTo>
                          <a:lnTo>
                            <a:pt x="35941" y="51436"/>
                          </a:lnTo>
                          <a:lnTo>
                            <a:pt x="37845" y="51436"/>
                          </a:lnTo>
                          <a:lnTo>
                            <a:pt x="39751" y="50547"/>
                          </a:lnTo>
                          <a:lnTo>
                            <a:pt x="41655" y="49530"/>
                          </a:lnTo>
                          <a:lnTo>
                            <a:pt x="43560" y="47625"/>
                          </a:lnTo>
                          <a:lnTo>
                            <a:pt x="44450" y="46736"/>
                          </a:lnTo>
                          <a:lnTo>
                            <a:pt x="46101" y="44831"/>
                          </a:lnTo>
                          <a:lnTo>
                            <a:pt x="46989" y="43816"/>
                          </a:lnTo>
                          <a:lnTo>
                            <a:pt x="47879" y="41911"/>
                          </a:lnTo>
                          <a:lnTo>
                            <a:pt x="48895" y="40005"/>
                          </a:lnTo>
                          <a:lnTo>
                            <a:pt x="49783" y="38100"/>
                          </a:lnTo>
                          <a:lnTo>
                            <a:pt x="50800" y="37211"/>
                          </a:lnTo>
                          <a:lnTo>
                            <a:pt x="51688" y="35306"/>
                          </a:lnTo>
                          <a:lnTo>
                            <a:pt x="52704" y="32386"/>
                          </a:lnTo>
                          <a:lnTo>
                            <a:pt x="52704" y="30480"/>
                          </a:lnTo>
                          <a:lnTo>
                            <a:pt x="52704" y="28575"/>
                          </a:lnTo>
                          <a:lnTo>
                            <a:pt x="52704" y="2667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6" behindDoc="1" locked="0" layoutInCell="1" allowOverlap="1">
            <wp:simplePos x="0" y="0"/>
            <wp:positionH relativeFrom="page">
              <wp:posOffset>3522808</wp:posOffset>
            </wp:positionH>
            <wp:positionV relativeFrom="paragraph">
              <wp:posOffset>71769</wp:posOffset>
            </wp:positionV>
            <wp:extent cx="34523" cy="35524"/>
            <wp:effectExtent l="0" t="0" r="0" b="0"/>
            <wp:wrapNone/>
            <wp:docPr id="634" name="Freeform 6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3" cy="35524"/>
                    </a:xfrm>
                    <a:custGeom>
                      <a:rect l="l" t="t" r="r" b="b"/>
                      <a:pathLst>
                        <a:path w="36450" h="37465">
                          <a:moveTo>
                            <a:pt x="0" y="37465"/>
                          </a:moveTo>
                          <a:lnTo>
                            <a:pt x="364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8" behindDoc="1" locked="0" layoutInCell="1" allowOverlap="1">
            <wp:simplePos x="0" y="0"/>
            <wp:positionH relativeFrom="page">
              <wp:posOffset>3517395</wp:posOffset>
            </wp:positionH>
            <wp:positionV relativeFrom="paragraph">
              <wp:posOffset>66350</wp:posOffset>
            </wp:positionV>
            <wp:extent cx="35485" cy="36366"/>
            <wp:effectExtent l="0" t="0" r="0" b="0"/>
            <wp:wrapNone/>
            <wp:docPr id="635" name="Freeform 6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366"/>
                    </a:xfrm>
                    <a:custGeom>
                      <a:rect l="l" t="t" r="r" b="b"/>
                      <a:pathLst>
                        <a:path w="37465" h="38353">
                          <a:moveTo>
                            <a:pt x="0" y="38353"/>
                          </a:moveTo>
                          <a:lnTo>
                            <a:pt x="374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7" behindDoc="1" locked="0" layoutInCell="1" allowOverlap="1">
            <wp:simplePos x="0" y="0"/>
            <wp:positionH relativeFrom="page">
              <wp:posOffset>3520162</wp:posOffset>
            </wp:positionH>
            <wp:positionV relativeFrom="paragraph">
              <wp:posOffset>68999</wp:posOffset>
            </wp:positionV>
            <wp:extent cx="34522" cy="36488"/>
            <wp:effectExtent l="0" t="0" r="0" b="0"/>
            <wp:wrapNone/>
            <wp:docPr id="636" name="Freeform 6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2" cy="36488"/>
                    </a:xfrm>
                    <a:custGeom>
                      <a:rect l="l" t="t" r="r" b="b"/>
                      <a:pathLst>
                        <a:path w="36449" h="38481">
                          <a:moveTo>
                            <a:pt x="36449" y="0"/>
                          </a:moveTo>
                          <a:lnTo>
                            <a:pt x="0" y="3848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5" behindDoc="1" locked="0" layoutInCell="1" allowOverlap="1">
            <wp:simplePos x="0" y="0"/>
            <wp:positionH relativeFrom="page">
              <wp:posOffset>3525575</wp:posOffset>
            </wp:positionH>
            <wp:positionV relativeFrom="paragraph">
              <wp:posOffset>74418</wp:posOffset>
            </wp:positionV>
            <wp:extent cx="33559" cy="34681"/>
            <wp:effectExtent l="0" t="0" r="0" b="0"/>
            <wp:wrapNone/>
            <wp:docPr id="637" name="Freeform 6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559" cy="34681"/>
                    </a:xfrm>
                    <a:custGeom>
                      <a:rect l="l" t="t" r="r" b="b"/>
                      <a:pathLst>
                        <a:path w="35432" h="36576">
                          <a:moveTo>
                            <a:pt x="35432" y="0"/>
                          </a:moveTo>
                          <a:lnTo>
                            <a:pt x="0" y="3657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4" behindDoc="1" locked="0" layoutInCell="1" allowOverlap="1">
            <wp:simplePos x="0" y="0"/>
            <wp:positionH relativeFrom="page">
              <wp:posOffset>3528822</wp:posOffset>
            </wp:positionH>
            <wp:positionV relativeFrom="paragraph">
              <wp:posOffset>78031</wp:posOffset>
            </wp:positionV>
            <wp:extent cx="31274" cy="32874"/>
            <wp:effectExtent l="0" t="0" r="0" b="0"/>
            <wp:wrapNone/>
            <wp:docPr id="638" name="Freeform 6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74" cy="32874"/>
                    </a:xfrm>
                    <a:custGeom>
                      <a:rect l="l" t="t" r="r" b="b"/>
                      <a:pathLst>
                        <a:path w="33020" h="34670">
                          <a:moveTo>
                            <a:pt x="0" y="34670"/>
                          </a:moveTo>
                          <a:lnTo>
                            <a:pt x="3302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3" behindDoc="1" locked="0" layoutInCell="1" allowOverlap="1">
            <wp:simplePos x="0" y="0"/>
            <wp:positionH relativeFrom="page">
              <wp:posOffset>3532431</wp:posOffset>
            </wp:positionH>
            <wp:positionV relativeFrom="paragraph">
              <wp:posOffset>82005</wp:posOffset>
            </wp:positionV>
            <wp:extent cx="28509" cy="29744"/>
            <wp:effectExtent l="0" t="0" r="0" b="0"/>
            <wp:wrapNone/>
            <wp:docPr id="639" name="Freeform 6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509" cy="29744"/>
                    </a:xfrm>
                    <a:custGeom>
                      <a:rect l="l" t="t" r="r" b="b"/>
                      <a:pathLst>
                        <a:path w="30100" h="31369">
                          <a:moveTo>
                            <a:pt x="30100" y="0"/>
                          </a:moveTo>
                          <a:lnTo>
                            <a:pt x="0" y="313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2" behindDoc="1" locked="0" layoutInCell="1" allowOverlap="1">
            <wp:simplePos x="0" y="0"/>
            <wp:positionH relativeFrom="page">
              <wp:posOffset>3537002</wp:posOffset>
            </wp:positionH>
            <wp:positionV relativeFrom="paragraph">
              <wp:posOffset>86461</wp:posOffset>
            </wp:positionV>
            <wp:extent cx="24898" cy="25288"/>
            <wp:effectExtent l="0" t="0" r="0" b="0"/>
            <wp:wrapNone/>
            <wp:docPr id="640" name="Freeform 6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898" cy="25288"/>
                    </a:xfrm>
                    <a:custGeom>
                      <a:rect l="l" t="t" r="r" b="b"/>
                      <a:pathLst>
                        <a:path w="26288" h="26670">
                          <a:moveTo>
                            <a:pt x="0" y="26670"/>
                          </a:moveTo>
                          <a:lnTo>
                            <a:pt x="2628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1" behindDoc="1" locked="0" layoutInCell="1" allowOverlap="1">
            <wp:simplePos x="0" y="0"/>
            <wp:positionH relativeFrom="page">
              <wp:posOffset>3542415</wp:posOffset>
            </wp:positionH>
            <wp:positionV relativeFrom="paragraph">
              <wp:posOffset>91880</wp:posOffset>
            </wp:positionV>
            <wp:extent cx="18525" cy="19025"/>
            <wp:effectExtent l="0" t="0" r="0" b="0"/>
            <wp:wrapNone/>
            <wp:docPr id="641" name="Freeform 6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525" cy="19025"/>
                    </a:xfrm>
                    <a:custGeom>
                      <a:rect l="l" t="t" r="r" b="b"/>
                      <a:pathLst>
                        <a:path w="19559" h="20065">
                          <a:moveTo>
                            <a:pt x="19559" y="0"/>
                          </a:moveTo>
                          <a:lnTo>
                            <a:pt x="0" y="200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50" behindDoc="1" locked="0" layoutInCell="1" allowOverlap="1">
            <wp:simplePos x="0" y="0"/>
            <wp:positionH relativeFrom="page">
              <wp:posOffset>3550113</wp:posOffset>
            </wp:positionH>
            <wp:positionV relativeFrom="paragraph">
              <wp:posOffset>100069</wp:posOffset>
            </wp:positionV>
            <wp:extent cx="7218" cy="7225"/>
            <wp:effectExtent l="0" t="0" r="0" b="0"/>
            <wp:wrapNone/>
            <wp:docPr id="642" name="Freeform 6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18" cy="7225"/>
                    </a:xfrm>
                    <a:custGeom>
                      <a:rect l="l" t="t" r="r" b="b"/>
                      <a:pathLst>
                        <a:path w="7621" h="7620">
                          <a:moveTo>
                            <a:pt x="0" y="7620"/>
                          </a:moveTo>
                          <a:lnTo>
                            <a:pt x="762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6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120781</wp:posOffset>
            </wp:positionV>
            <wp:extent cx="98035" cy="98506"/>
            <wp:effectExtent l="0" t="0" r="0" b="0"/>
            <wp:wrapNone/>
            <wp:docPr id="643" name="Freeform 6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506"/>
                    </a:xfrm>
                    <a:custGeom>
                      <a:rect l="l" t="t" r="r" b="b"/>
                      <a:pathLst>
                        <a:path w="103506" h="103886">
                          <a:moveTo>
                            <a:pt x="103506" y="10388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5" behindDoc="1" locked="0" layoutInCell="1" allowOverlap="1">
            <wp:simplePos x="0" y="0"/>
            <wp:positionH relativeFrom="page">
              <wp:posOffset>3390250</wp:posOffset>
            </wp:positionH>
            <wp:positionV relativeFrom="paragraph">
              <wp:posOffset>124394</wp:posOffset>
            </wp:positionV>
            <wp:extent cx="34521" cy="35284"/>
            <wp:effectExtent l="0" t="0" r="0" b="0"/>
            <wp:wrapNone/>
            <wp:docPr id="644" name="Freeform 6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1" cy="35284"/>
                    </a:xfrm>
                    <a:custGeom>
                      <a:rect l="l" t="t" r="r" b="b"/>
                      <a:pathLst>
                        <a:path w="36448" h="37211">
                          <a:moveTo>
                            <a:pt x="0" y="37211"/>
                          </a:moveTo>
                          <a:lnTo>
                            <a:pt x="3644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0" behindDoc="1" locked="0" layoutInCell="1" allowOverlap="1">
            <wp:simplePos x="0" y="0"/>
            <wp:positionH relativeFrom="page">
              <wp:posOffset>3379424</wp:posOffset>
            </wp:positionH>
            <wp:positionV relativeFrom="paragraph">
              <wp:posOffset>113556</wp:posOffset>
            </wp:positionV>
            <wp:extent cx="32238" cy="33477"/>
            <wp:effectExtent l="0" t="0" r="0" b="0"/>
            <wp:wrapNone/>
            <wp:docPr id="645" name="Freeform 6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238" cy="33477"/>
                    </a:xfrm>
                    <a:custGeom>
                      <a:rect l="l" t="t" r="r" b="b"/>
                      <a:pathLst>
                        <a:path w="34037" h="35306">
                          <a:moveTo>
                            <a:pt x="34037" y="0"/>
                          </a:moveTo>
                          <a:lnTo>
                            <a:pt x="0" y="3530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9" behindDoc="1" locked="0" layoutInCell="1" allowOverlap="1">
            <wp:simplePos x="0" y="0"/>
            <wp:positionH relativeFrom="page">
              <wp:posOffset>3381229</wp:posOffset>
            </wp:positionH>
            <wp:positionV relativeFrom="paragraph">
              <wp:posOffset>115363</wp:posOffset>
            </wp:positionV>
            <wp:extent cx="34041" cy="34319"/>
            <wp:effectExtent l="0" t="0" r="0" b="0"/>
            <wp:wrapNone/>
            <wp:docPr id="646" name="Freeform 6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041" cy="34319"/>
                    </a:xfrm>
                    <a:custGeom>
                      <a:rect l="l" t="t" r="r" b="b"/>
                      <a:pathLst>
                        <a:path w="35941" h="36194">
                          <a:moveTo>
                            <a:pt x="0" y="36194"/>
                          </a:moveTo>
                          <a:lnTo>
                            <a:pt x="3594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8" behindDoc="1" locked="0" layoutInCell="1" allowOverlap="1">
            <wp:simplePos x="0" y="0"/>
            <wp:positionH relativeFrom="page">
              <wp:posOffset>3383033</wp:posOffset>
            </wp:positionH>
            <wp:positionV relativeFrom="paragraph">
              <wp:posOffset>117169</wp:posOffset>
            </wp:positionV>
            <wp:extent cx="34884" cy="35283"/>
            <wp:effectExtent l="0" t="0" r="0" b="0"/>
            <wp:wrapNone/>
            <wp:docPr id="647" name="Freeform 6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4" cy="35283"/>
                    </a:xfrm>
                    <a:custGeom>
                      <a:rect l="l" t="t" r="r" b="b"/>
                      <a:pathLst>
                        <a:path w="36831" h="37210">
                          <a:moveTo>
                            <a:pt x="36831" y="0"/>
                          </a:moveTo>
                          <a:lnTo>
                            <a:pt x="0" y="372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2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111750</wp:posOffset>
            </wp:positionV>
            <wp:extent cx="26823" cy="27095"/>
            <wp:effectExtent l="0" t="0" r="0" b="0"/>
            <wp:wrapNone/>
            <wp:docPr id="648" name="Freeform 6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823" cy="27095"/>
                    </a:xfrm>
                    <a:custGeom>
                      <a:rect l="l" t="t" r="r" b="b"/>
                      <a:pathLst>
                        <a:path w="28320" h="28575">
                          <a:moveTo>
                            <a:pt x="28320" y="0"/>
                          </a:moveTo>
                          <a:lnTo>
                            <a:pt x="0" y="285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4" behindDoc="1" locked="0" layoutInCell="1" allowOverlap="1">
            <wp:simplePos x="0" y="0"/>
            <wp:positionH relativeFrom="page">
              <wp:posOffset>3379424</wp:posOffset>
            </wp:positionH>
            <wp:positionV relativeFrom="paragraph">
              <wp:posOffset>113556</wp:posOffset>
            </wp:positionV>
            <wp:extent cx="13592" cy="13607"/>
            <wp:effectExtent l="0" t="0" r="0" b="0"/>
            <wp:wrapNone/>
            <wp:docPr id="649" name="Freeform 6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92" cy="13607"/>
                    </a:xfrm>
                    <a:custGeom>
                      <a:rect l="l" t="t" r="r" b="b"/>
                      <a:pathLst>
                        <a:path w="14351" h="14351">
                          <a:moveTo>
                            <a:pt x="14351" y="0"/>
                          </a:moveTo>
                          <a:lnTo>
                            <a:pt x="0" y="1435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3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111750</wp:posOffset>
            </wp:positionV>
            <wp:extent cx="21410" cy="21677"/>
            <wp:effectExtent l="0" t="0" r="0" b="0"/>
            <wp:wrapNone/>
            <wp:docPr id="650" name="Freeform 6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410" cy="21677"/>
                    </a:xfrm>
                    <a:custGeom>
                      <a:rect l="l" t="t" r="r" b="b"/>
                      <a:pathLst>
                        <a:path w="22605" h="22861">
                          <a:moveTo>
                            <a:pt x="0" y="22861"/>
                          </a:moveTo>
                          <a:lnTo>
                            <a:pt x="2260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31" behindDoc="1" locked="0" layoutInCell="1" allowOverlap="1">
            <wp:simplePos x="0" y="0"/>
            <wp:positionH relativeFrom="page">
              <wp:posOffset>3378582</wp:posOffset>
            </wp:positionH>
            <wp:positionV relativeFrom="paragraph">
              <wp:posOffset>112713</wp:posOffset>
            </wp:positionV>
            <wp:extent cx="29469" cy="30707"/>
            <wp:effectExtent l="0" t="0" r="0" b="0"/>
            <wp:wrapNone/>
            <wp:docPr id="651" name="Freeform 6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69" cy="30707"/>
                    </a:xfrm>
                    <a:custGeom>
                      <a:rect l="l" t="t" r="r" b="b"/>
                      <a:pathLst>
                        <a:path w="31114" h="32384">
                          <a:moveTo>
                            <a:pt x="0" y="32384"/>
                          </a:moveTo>
                          <a:lnTo>
                            <a:pt x="3111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7" behindDoc="1" locked="0" layoutInCell="1" allowOverlap="1">
            <wp:simplePos x="0" y="0"/>
            <wp:positionH relativeFrom="page">
              <wp:posOffset>3384837</wp:posOffset>
            </wp:positionH>
            <wp:positionV relativeFrom="paragraph">
              <wp:posOffset>118975</wp:posOffset>
            </wp:positionV>
            <wp:extent cx="35485" cy="36127"/>
            <wp:effectExtent l="0" t="0" r="0" b="0"/>
            <wp:wrapNone/>
            <wp:docPr id="652" name="Freeform 6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127"/>
                    </a:xfrm>
                    <a:custGeom>
                      <a:rect l="l" t="t" r="r" b="b"/>
                      <a:pathLst>
                        <a:path w="37465" h="38100">
                          <a:moveTo>
                            <a:pt x="0" y="38100"/>
                          </a:moveTo>
                          <a:lnTo>
                            <a:pt x="374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4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113556</wp:posOffset>
            </wp:positionV>
            <wp:extent cx="96833" cy="99349"/>
            <wp:effectExtent l="0" t="0" r="0" b="0"/>
            <wp:wrapNone/>
            <wp:docPr id="653" name="Freeform 6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6" behindDoc="1" locked="0" layoutInCell="1" allowOverlap="1">
            <wp:simplePos x="0" y="0"/>
            <wp:positionH relativeFrom="page">
              <wp:posOffset>3387604</wp:posOffset>
            </wp:positionH>
            <wp:positionV relativeFrom="paragraph">
              <wp:posOffset>121745</wp:posOffset>
            </wp:positionV>
            <wp:extent cx="35364" cy="36127"/>
            <wp:effectExtent l="0" t="0" r="0" b="0"/>
            <wp:wrapNone/>
            <wp:docPr id="654" name="Freeform 6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64" cy="36127"/>
                    </a:xfrm>
                    <a:custGeom>
                      <a:rect l="l" t="t" r="r" b="b"/>
                      <a:pathLst>
                        <a:path w="37338" h="38100">
                          <a:moveTo>
                            <a:pt x="37338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4" behindDoc="1" locked="0" layoutInCell="1" allowOverlap="1">
            <wp:simplePos x="0" y="0"/>
            <wp:positionH relativeFrom="page">
              <wp:posOffset>3393859</wp:posOffset>
            </wp:positionH>
            <wp:positionV relativeFrom="paragraph">
              <wp:posOffset>128007</wp:posOffset>
            </wp:positionV>
            <wp:extent cx="31876" cy="33476"/>
            <wp:effectExtent l="0" t="0" r="0" b="0"/>
            <wp:wrapNone/>
            <wp:docPr id="655" name="Freeform 6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6" cy="33476"/>
                    </a:xfrm>
                    <a:custGeom>
                      <a:rect l="l" t="t" r="r" b="b"/>
                      <a:pathLst>
                        <a:path w="33655" h="35305">
                          <a:moveTo>
                            <a:pt x="33655" y="0"/>
                          </a:moveTo>
                          <a:lnTo>
                            <a:pt x="0" y="353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9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121745</wp:posOffset>
            </wp:positionV>
            <wp:extent cx="96831" cy="98385"/>
            <wp:effectExtent l="0" t="0" r="0" b="0"/>
            <wp:wrapNone/>
            <wp:docPr id="656" name="Freeform 6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385"/>
                    </a:xfrm>
                    <a:custGeom>
                      <a:rect l="l" t="t" r="r" b="b"/>
                      <a:pathLst>
                        <a:path w="102234" h="103758">
                          <a:moveTo>
                            <a:pt x="102234" y="0"/>
                          </a:moveTo>
                          <a:lnTo>
                            <a:pt x="0" y="10375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2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129813</wp:posOffset>
            </wp:positionV>
            <wp:extent cx="98035" cy="99349"/>
            <wp:effectExtent l="0" t="0" r="0" b="0"/>
            <wp:wrapNone/>
            <wp:docPr id="657" name="Freeform 6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10350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3" behindDoc="1" locked="0" layoutInCell="1" allowOverlap="1">
            <wp:simplePos x="0" y="0"/>
            <wp:positionH relativeFrom="page">
              <wp:posOffset>3397468</wp:posOffset>
            </wp:positionH>
            <wp:positionV relativeFrom="paragraph">
              <wp:posOffset>131619</wp:posOffset>
            </wp:positionV>
            <wp:extent cx="30072" cy="30708"/>
            <wp:effectExtent l="0" t="0" r="0" b="0"/>
            <wp:wrapNone/>
            <wp:docPr id="658" name="Freeform 6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72" cy="30708"/>
                    </a:xfrm>
                    <a:custGeom>
                      <a:rect l="l" t="t" r="r" b="b"/>
                      <a:pathLst>
                        <a:path w="31750" h="32386">
                          <a:moveTo>
                            <a:pt x="0" y="32386"/>
                          </a:moveTo>
                          <a:lnTo>
                            <a:pt x="317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146070</wp:posOffset>
            </wp:positionV>
            <wp:extent cx="50760" cy="50577"/>
            <wp:effectExtent l="0" t="0" r="0" b="0"/>
            <wp:wrapNone/>
            <wp:docPr id="659" name="Freeform 6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0" cy="50577"/>
                    </a:xfrm>
                    <a:custGeom>
                      <a:rect l="l" t="t" r="r" b="b"/>
                      <a:pathLst>
                        <a:path w="53593" h="53340">
                          <a:moveTo>
                            <a:pt x="53593" y="26670"/>
                          </a:moveTo>
                          <a:lnTo>
                            <a:pt x="53593" y="24765"/>
                          </a:lnTo>
                          <a:lnTo>
                            <a:pt x="52578" y="22859"/>
                          </a:lnTo>
                          <a:lnTo>
                            <a:pt x="52578" y="20954"/>
                          </a:lnTo>
                          <a:lnTo>
                            <a:pt x="52578" y="19050"/>
                          </a:lnTo>
                          <a:lnTo>
                            <a:pt x="51688" y="17145"/>
                          </a:lnTo>
                          <a:lnTo>
                            <a:pt x="50672" y="15240"/>
                          </a:lnTo>
                          <a:lnTo>
                            <a:pt x="49784" y="13334"/>
                          </a:lnTo>
                          <a:lnTo>
                            <a:pt x="48768" y="11429"/>
                          </a:lnTo>
                          <a:lnTo>
                            <a:pt x="47878" y="9525"/>
                          </a:lnTo>
                          <a:lnTo>
                            <a:pt x="45974" y="8635"/>
                          </a:lnTo>
                          <a:lnTo>
                            <a:pt x="44958" y="6730"/>
                          </a:lnTo>
                          <a:lnTo>
                            <a:pt x="43053" y="5715"/>
                          </a:lnTo>
                          <a:lnTo>
                            <a:pt x="41147" y="4826"/>
                          </a:lnTo>
                          <a:lnTo>
                            <a:pt x="40259" y="2921"/>
                          </a:lnTo>
                          <a:lnTo>
                            <a:pt x="38608" y="1904"/>
                          </a:lnTo>
                          <a:lnTo>
                            <a:pt x="36703" y="1904"/>
                          </a:lnTo>
                          <a:lnTo>
                            <a:pt x="34925" y="1015"/>
                          </a:lnTo>
                          <a:lnTo>
                            <a:pt x="33019" y="0"/>
                          </a:lnTo>
                          <a:lnTo>
                            <a:pt x="31115" y="0"/>
                          </a:lnTo>
                          <a:lnTo>
                            <a:pt x="29209" y="0"/>
                          </a:lnTo>
                          <a:lnTo>
                            <a:pt x="27305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8" y="1015"/>
                          </a:lnTo>
                          <a:lnTo>
                            <a:pt x="17144" y="1904"/>
                          </a:lnTo>
                          <a:lnTo>
                            <a:pt x="15240" y="1904"/>
                          </a:lnTo>
                          <a:lnTo>
                            <a:pt x="13334" y="2921"/>
                          </a:lnTo>
                          <a:lnTo>
                            <a:pt x="12318" y="4826"/>
                          </a:lnTo>
                          <a:lnTo>
                            <a:pt x="10413" y="5715"/>
                          </a:lnTo>
                          <a:lnTo>
                            <a:pt x="8509" y="6730"/>
                          </a:lnTo>
                          <a:lnTo>
                            <a:pt x="7619" y="8635"/>
                          </a:lnTo>
                          <a:lnTo>
                            <a:pt x="5715" y="9525"/>
                          </a:lnTo>
                          <a:lnTo>
                            <a:pt x="4699" y="11429"/>
                          </a:lnTo>
                          <a:lnTo>
                            <a:pt x="3809" y="13334"/>
                          </a:lnTo>
                          <a:lnTo>
                            <a:pt x="2793" y="15240"/>
                          </a:lnTo>
                          <a:lnTo>
                            <a:pt x="1905" y="17145"/>
                          </a:lnTo>
                          <a:lnTo>
                            <a:pt x="1905" y="19050"/>
                          </a:lnTo>
                          <a:lnTo>
                            <a:pt x="888" y="20954"/>
                          </a:lnTo>
                          <a:lnTo>
                            <a:pt x="888" y="22859"/>
                          </a:lnTo>
                          <a:lnTo>
                            <a:pt x="0" y="24765"/>
                          </a:lnTo>
                          <a:lnTo>
                            <a:pt x="0" y="26670"/>
                          </a:lnTo>
                          <a:lnTo>
                            <a:pt x="0" y="28575"/>
                          </a:lnTo>
                          <a:lnTo>
                            <a:pt x="888" y="30479"/>
                          </a:lnTo>
                          <a:lnTo>
                            <a:pt x="888" y="32384"/>
                          </a:lnTo>
                          <a:lnTo>
                            <a:pt x="1905" y="34290"/>
                          </a:lnTo>
                          <a:lnTo>
                            <a:pt x="1905" y="36195"/>
                          </a:lnTo>
                          <a:lnTo>
                            <a:pt x="2793" y="38100"/>
                          </a:lnTo>
                          <a:lnTo>
                            <a:pt x="3809" y="40004"/>
                          </a:lnTo>
                          <a:lnTo>
                            <a:pt x="4699" y="41909"/>
                          </a:lnTo>
                          <a:lnTo>
                            <a:pt x="5715" y="42926"/>
                          </a:lnTo>
                          <a:lnTo>
                            <a:pt x="7619" y="44830"/>
                          </a:lnTo>
                          <a:lnTo>
                            <a:pt x="8509" y="46735"/>
                          </a:lnTo>
                          <a:lnTo>
                            <a:pt x="10413" y="47625"/>
                          </a:lnTo>
                          <a:lnTo>
                            <a:pt x="12318" y="48640"/>
                          </a:lnTo>
                          <a:lnTo>
                            <a:pt x="13334" y="49529"/>
                          </a:lnTo>
                          <a:lnTo>
                            <a:pt x="15240" y="50546"/>
                          </a:lnTo>
                          <a:lnTo>
                            <a:pt x="17144" y="51434"/>
                          </a:lnTo>
                          <a:lnTo>
                            <a:pt x="18668" y="52451"/>
                          </a:lnTo>
                          <a:lnTo>
                            <a:pt x="20574" y="52451"/>
                          </a:lnTo>
                          <a:lnTo>
                            <a:pt x="22478" y="53340"/>
                          </a:lnTo>
                          <a:lnTo>
                            <a:pt x="24384" y="53340"/>
                          </a:lnTo>
                          <a:lnTo>
                            <a:pt x="27305" y="53340"/>
                          </a:lnTo>
                          <a:lnTo>
                            <a:pt x="29209" y="53340"/>
                          </a:lnTo>
                          <a:lnTo>
                            <a:pt x="31115" y="53340"/>
                          </a:lnTo>
                          <a:lnTo>
                            <a:pt x="33019" y="52451"/>
                          </a:lnTo>
                          <a:lnTo>
                            <a:pt x="34925" y="52451"/>
                          </a:lnTo>
                          <a:lnTo>
                            <a:pt x="36703" y="51434"/>
                          </a:lnTo>
                          <a:lnTo>
                            <a:pt x="38608" y="50546"/>
                          </a:lnTo>
                          <a:lnTo>
                            <a:pt x="40259" y="49529"/>
                          </a:lnTo>
                          <a:lnTo>
                            <a:pt x="41147" y="48640"/>
                          </a:lnTo>
                          <a:lnTo>
                            <a:pt x="43053" y="47625"/>
                          </a:lnTo>
                          <a:lnTo>
                            <a:pt x="44958" y="46735"/>
                          </a:lnTo>
                          <a:lnTo>
                            <a:pt x="45974" y="44830"/>
                          </a:lnTo>
                          <a:lnTo>
                            <a:pt x="47878" y="42926"/>
                          </a:lnTo>
                          <a:lnTo>
                            <a:pt x="48768" y="41909"/>
                          </a:lnTo>
                          <a:lnTo>
                            <a:pt x="49784" y="40004"/>
                          </a:lnTo>
                          <a:lnTo>
                            <a:pt x="50672" y="38100"/>
                          </a:lnTo>
                          <a:lnTo>
                            <a:pt x="51688" y="36195"/>
                          </a:lnTo>
                          <a:lnTo>
                            <a:pt x="52578" y="34290"/>
                          </a:lnTo>
                          <a:lnTo>
                            <a:pt x="52578" y="32384"/>
                          </a:lnTo>
                          <a:lnTo>
                            <a:pt x="52578" y="30479"/>
                          </a:lnTo>
                          <a:lnTo>
                            <a:pt x="53593" y="28575"/>
                          </a:lnTo>
                          <a:lnTo>
                            <a:pt x="53593" y="2667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3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128970</wp:posOffset>
            </wp:positionV>
            <wp:extent cx="96831" cy="99349"/>
            <wp:effectExtent l="0" t="0" r="0" b="0"/>
            <wp:wrapNone/>
            <wp:docPr id="660" name="Freeform 6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349"/>
                    </a:xfrm>
                    <a:custGeom>
                      <a:rect l="l" t="t" r="r" b="b"/>
                      <a:pathLst>
                        <a:path w="102234" h="104775">
                          <a:moveTo>
                            <a:pt x="102234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2" behindDoc="1" locked="0" layoutInCell="1" allowOverlap="1">
            <wp:simplePos x="0" y="0"/>
            <wp:positionH relativeFrom="page">
              <wp:posOffset>3401678</wp:posOffset>
            </wp:positionH>
            <wp:positionV relativeFrom="paragraph">
              <wp:posOffset>136196</wp:posOffset>
            </wp:positionV>
            <wp:extent cx="25861" cy="26132"/>
            <wp:effectExtent l="0" t="0" r="0" b="0"/>
            <wp:wrapNone/>
            <wp:docPr id="661" name="Freeform 6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6132"/>
                    </a:xfrm>
                    <a:custGeom>
                      <a:rect l="l" t="t" r="r" b="b"/>
                      <a:pathLst>
                        <a:path w="27304" h="27560">
                          <a:moveTo>
                            <a:pt x="27304" y="0"/>
                          </a:moveTo>
                          <a:lnTo>
                            <a:pt x="0" y="275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1" behindDoc="1" locked="0" layoutInCell="1" allowOverlap="1">
            <wp:simplePos x="0" y="0"/>
            <wp:positionH relativeFrom="page">
              <wp:posOffset>3406249</wp:posOffset>
            </wp:positionH>
            <wp:positionV relativeFrom="paragraph">
              <wp:posOffset>140651</wp:posOffset>
            </wp:positionV>
            <wp:extent cx="21290" cy="21677"/>
            <wp:effectExtent l="0" t="0" r="0" b="0"/>
            <wp:wrapNone/>
            <wp:docPr id="662" name="Freeform 6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0" cy="21677"/>
                    </a:xfrm>
                    <a:custGeom>
                      <a:rect l="l" t="t" r="r" b="b"/>
                      <a:pathLst>
                        <a:path w="22478" h="22861">
                          <a:moveTo>
                            <a:pt x="0" y="22861"/>
                          </a:moveTo>
                          <a:lnTo>
                            <a:pt x="2247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4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137039</wp:posOffset>
            </wp:positionV>
            <wp:extent cx="96833" cy="99349"/>
            <wp:effectExtent l="0" t="0" r="0" b="0"/>
            <wp:wrapNone/>
            <wp:docPr id="663" name="Freeform 6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0"/>
                          </a:moveTo>
                          <a:lnTo>
                            <a:pt x="10223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20" behindDoc="1" locked="0" layoutInCell="1" allowOverlap="1">
            <wp:simplePos x="0" y="0"/>
            <wp:positionH relativeFrom="page">
              <wp:posOffset>3413466</wp:posOffset>
            </wp:positionH>
            <wp:positionV relativeFrom="paragraph">
              <wp:posOffset>147877</wp:posOffset>
            </wp:positionV>
            <wp:extent cx="12270" cy="12645"/>
            <wp:effectExtent l="0" t="0" r="0" b="0"/>
            <wp:wrapNone/>
            <wp:docPr id="664" name="Freeform 6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70" cy="12645"/>
                    </a:xfrm>
                    <a:custGeom>
                      <a:rect l="l" t="t" r="r" b="b"/>
                      <a:pathLst>
                        <a:path w="12955" h="13336">
                          <a:moveTo>
                            <a:pt x="12955" y="0"/>
                          </a:moveTo>
                          <a:lnTo>
                            <a:pt x="0" y="1333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3" behindDoc="1" locked="0" layoutInCell="1" allowOverlap="1">
            <wp:simplePos x="0" y="0"/>
            <wp:positionH relativeFrom="page">
              <wp:posOffset>3515591</wp:posOffset>
            </wp:positionH>
            <wp:positionV relativeFrom="paragraph">
              <wp:posOffset>150647</wp:posOffset>
            </wp:positionV>
            <wp:extent cx="35484" cy="35162"/>
            <wp:effectExtent l="0" t="0" r="0" b="0"/>
            <wp:wrapNone/>
            <wp:docPr id="665" name="Freeform 6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4" cy="35162"/>
                    </a:xfrm>
                    <a:custGeom>
                      <a:rect l="l" t="t" r="r" b="b"/>
                      <a:pathLst>
                        <a:path w="37464" h="37083">
                          <a:moveTo>
                            <a:pt x="0" y="37083"/>
                          </a:moveTo>
                          <a:lnTo>
                            <a:pt x="3746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1" behindDoc="1" locked="0" layoutInCell="1" allowOverlap="1">
            <wp:simplePos x="0" y="0"/>
            <wp:positionH relativeFrom="page">
              <wp:posOffset>3520162</wp:posOffset>
            </wp:positionH>
            <wp:positionV relativeFrom="paragraph">
              <wp:posOffset>155102</wp:posOffset>
            </wp:positionV>
            <wp:extent cx="35363" cy="35283"/>
            <wp:effectExtent l="0" t="0" r="0" b="0"/>
            <wp:wrapNone/>
            <wp:docPr id="666" name="Freeform 6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63" cy="35283"/>
                    </a:xfrm>
                    <a:custGeom>
                      <a:rect l="l" t="t" r="r" b="b"/>
                      <a:pathLst>
                        <a:path w="37337" h="37210">
                          <a:moveTo>
                            <a:pt x="0" y="37210"/>
                          </a:moveTo>
                          <a:lnTo>
                            <a:pt x="3733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6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146070</wp:posOffset>
            </wp:positionV>
            <wp:extent cx="28629" cy="29865"/>
            <wp:effectExtent l="0" t="0" r="0" b="0"/>
            <wp:wrapNone/>
            <wp:docPr id="667" name="Freeform 6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629" cy="29865"/>
                    </a:xfrm>
                    <a:custGeom>
                      <a:rect l="l" t="t" r="r" b="b"/>
                      <a:pathLst>
                        <a:path w="30227" h="31496">
                          <a:moveTo>
                            <a:pt x="30227" y="0"/>
                          </a:moveTo>
                          <a:lnTo>
                            <a:pt x="0" y="3149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9" behindDoc="1" locked="0" layoutInCell="1" allowOverlap="1">
            <wp:simplePos x="0" y="0"/>
            <wp:positionH relativeFrom="page">
              <wp:posOffset>3515591</wp:posOffset>
            </wp:positionH>
            <wp:positionV relativeFrom="paragraph">
              <wp:posOffset>149683</wp:posOffset>
            </wp:positionV>
            <wp:extent cx="7216" cy="8189"/>
            <wp:effectExtent l="0" t="0" r="0" b="0"/>
            <wp:wrapNone/>
            <wp:docPr id="668" name="Freeform 6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16" cy="8189"/>
                    </a:xfrm>
                    <a:custGeom>
                      <a:rect l="l" t="t" r="r" b="b"/>
                      <a:pathLst>
                        <a:path w="7619" h="8637">
                          <a:moveTo>
                            <a:pt x="0" y="8637"/>
                          </a:moveTo>
                          <a:lnTo>
                            <a:pt x="761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8" behindDoc="1" locked="0" layoutInCell="1" allowOverlap="1">
            <wp:simplePos x="0" y="0"/>
            <wp:positionH relativeFrom="page">
              <wp:posOffset>3511982</wp:posOffset>
            </wp:positionH>
            <wp:positionV relativeFrom="paragraph">
              <wp:posOffset>146070</wp:posOffset>
            </wp:positionV>
            <wp:extent cx="18645" cy="19868"/>
            <wp:effectExtent l="0" t="0" r="0" b="0"/>
            <wp:wrapNone/>
            <wp:docPr id="669" name="Freeform 6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45" cy="19868"/>
                    </a:xfrm>
                    <a:custGeom>
                      <a:rect l="l" t="t" r="r" b="b"/>
                      <a:pathLst>
                        <a:path w="19686" h="20954">
                          <a:moveTo>
                            <a:pt x="19686" y="0"/>
                          </a:moveTo>
                          <a:lnTo>
                            <a:pt x="0" y="2095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7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146070</wp:posOffset>
            </wp:positionV>
            <wp:extent cx="24898" cy="25288"/>
            <wp:effectExtent l="0" t="0" r="0" b="0"/>
            <wp:wrapNone/>
            <wp:docPr id="670" name="Freeform 6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898" cy="25288"/>
                    </a:xfrm>
                    <a:custGeom>
                      <a:rect l="l" t="t" r="r" b="b"/>
                      <a:pathLst>
                        <a:path w="26288" h="26670">
                          <a:moveTo>
                            <a:pt x="0" y="26670"/>
                          </a:moveTo>
                          <a:lnTo>
                            <a:pt x="2628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5" behindDoc="1" locked="0" layoutInCell="1" allowOverlap="1">
            <wp:simplePos x="0" y="0"/>
            <wp:positionH relativeFrom="page">
              <wp:posOffset>3512944</wp:posOffset>
            </wp:positionH>
            <wp:positionV relativeFrom="paragraph">
              <wp:posOffset>147034</wp:posOffset>
            </wp:positionV>
            <wp:extent cx="32116" cy="32514"/>
            <wp:effectExtent l="0" t="0" r="0" b="0"/>
            <wp:wrapNone/>
            <wp:docPr id="671" name="Freeform 6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116" cy="32514"/>
                    </a:xfrm>
                    <a:custGeom>
                      <a:rect l="l" t="t" r="r" b="b"/>
                      <a:pathLst>
                        <a:path w="33908" h="34290">
                          <a:moveTo>
                            <a:pt x="0" y="34290"/>
                          </a:moveTo>
                          <a:lnTo>
                            <a:pt x="3390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4" behindDoc="1" locked="0" layoutInCell="1" allowOverlap="1">
            <wp:simplePos x="0" y="0"/>
            <wp:positionH relativeFrom="page">
              <wp:posOffset>3513786</wp:posOffset>
            </wp:positionH>
            <wp:positionV relativeFrom="paragraph">
              <wp:posOffset>148840</wp:posOffset>
            </wp:positionV>
            <wp:extent cx="33922" cy="34319"/>
            <wp:effectExtent l="0" t="0" r="0" b="0"/>
            <wp:wrapNone/>
            <wp:docPr id="672" name="Freeform 6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922" cy="34319"/>
                    </a:xfrm>
                    <a:custGeom>
                      <a:rect l="l" t="t" r="r" b="b"/>
                      <a:pathLst>
                        <a:path w="35815" h="36194">
                          <a:moveTo>
                            <a:pt x="35815" y="0"/>
                          </a:moveTo>
                          <a:lnTo>
                            <a:pt x="0" y="3619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2" behindDoc="1" locked="0" layoutInCell="1" allowOverlap="1">
            <wp:simplePos x="0" y="0"/>
            <wp:positionH relativeFrom="page">
              <wp:posOffset>3518357</wp:posOffset>
            </wp:positionH>
            <wp:positionV relativeFrom="paragraph">
              <wp:posOffset>152453</wp:posOffset>
            </wp:positionV>
            <wp:extent cx="35365" cy="36127"/>
            <wp:effectExtent l="0" t="0" r="0" b="0"/>
            <wp:wrapNone/>
            <wp:docPr id="673" name="Freeform 6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65" cy="36127"/>
                    </a:xfrm>
                    <a:custGeom>
                      <a:rect l="l" t="t" r="r" b="b"/>
                      <a:pathLst>
                        <a:path w="37339" h="38100">
                          <a:moveTo>
                            <a:pt x="37339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10" behindDoc="1" locked="0" layoutInCell="1" allowOverlap="1">
            <wp:simplePos x="0" y="0"/>
            <wp:positionH relativeFrom="page">
              <wp:posOffset>3523770</wp:posOffset>
            </wp:positionH>
            <wp:positionV relativeFrom="paragraph">
              <wp:posOffset>157872</wp:posOffset>
            </wp:positionV>
            <wp:extent cx="33561" cy="35162"/>
            <wp:effectExtent l="0" t="0" r="0" b="0"/>
            <wp:wrapNone/>
            <wp:docPr id="674" name="Freeform 6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561" cy="35162"/>
                    </a:xfrm>
                    <a:custGeom>
                      <a:rect l="l" t="t" r="r" b="b"/>
                      <a:pathLst>
                        <a:path w="35434" h="37083">
                          <a:moveTo>
                            <a:pt x="35434" y="0"/>
                          </a:moveTo>
                          <a:lnTo>
                            <a:pt x="0" y="3708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7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168710</wp:posOffset>
            </wp:positionV>
            <wp:extent cx="79390" cy="80321"/>
            <wp:effectExtent l="0" t="0" r="0" b="0"/>
            <wp:wrapNone/>
            <wp:docPr id="675" name="Freeform 6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390" cy="80321"/>
                    </a:xfrm>
                    <a:custGeom>
                      <a:rect l="l" t="t" r="r" b="b"/>
                      <a:pathLst>
                        <a:path w="83820" h="84708">
                          <a:moveTo>
                            <a:pt x="0" y="0"/>
                          </a:moveTo>
                          <a:lnTo>
                            <a:pt x="83820" y="8470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179548</wp:posOffset>
            </wp:positionV>
            <wp:extent cx="49918" cy="51420"/>
            <wp:effectExtent l="0" t="0" r="0" b="0"/>
            <wp:wrapNone/>
            <wp:docPr id="676" name="Freeform 6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918" cy="51420"/>
                    </a:xfrm>
                    <a:custGeom>
                      <a:rect l="l" t="t" r="r" b="b"/>
                      <a:pathLst>
                        <a:path w="52704" h="54229">
                          <a:moveTo>
                            <a:pt x="52704" y="26671"/>
                          </a:moveTo>
                          <a:lnTo>
                            <a:pt x="52704" y="24766"/>
                          </a:lnTo>
                          <a:lnTo>
                            <a:pt x="52704" y="22860"/>
                          </a:lnTo>
                          <a:lnTo>
                            <a:pt x="52704" y="20955"/>
                          </a:lnTo>
                          <a:lnTo>
                            <a:pt x="51688" y="19050"/>
                          </a:lnTo>
                          <a:lnTo>
                            <a:pt x="50800" y="17146"/>
                          </a:lnTo>
                          <a:lnTo>
                            <a:pt x="49783" y="15241"/>
                          </a:lnTo>
                          <a:lnTo>
                            <a:pt x="48895" y="13335"/>
                          </a:lnTo>
                          <a:lnTo>
                            <a:pt x="47879" y="12320"/>
                          </a:lnTo>
                          <a:lnTo>
                            <a:pt x="46989" y="10415"/>
                          </a:lnTo>
                          <a:lnTo>
                            <a:pt x="46101" y="8510"/>
                          </a:lnTo>
                          <a:lnTo>
                            <a:pt x="44450" y="7621"/>
                          </a:lnTo>
                          <a:lnTo>
                            <a:pt x="43560" y="5716"/>
                          </a:lnTo>
                          <a:lnTo>
                            <a:pt x="41655" y="4699"/>
                          </a:lnTo>
                          <a:lnTo>
                            <a:pt x="39751" y="3810"/>
                          </a:lnTo>
                          <a:lnTo>
                            <a:pt x="37845" y="2795"/>
                          </a:lnTo>
                          <a:lnTo>
                            <a:pt x="35941" y="1905"/>
                          </a:lnTo>
                          <a:lnTo>
                            <a:pt x="34035" y="890"/>
                          </a:lnTo>
                          <a:lnTo>
                            <a:pt x="32130" y="890"/>
                          </a:lnTo>
                          <a:lnTo>
                            <a:pt x="30226" y="890"/>
                          </a:lnTo>
                          <a:lnTo>
                            <a:pt x="28320" y="0"/>
                          </a:lnTo>
                          <a:lnTo>
                            <a:pt x="26416" y="0"/>
                          </a:lnTo>
                          <a:lnTo>
                            <a:pt x="24510" y="0"/>
                          </a:lnTo>
                          <a:lnTo>
                            <a:pt x="22605" y="890"/>
                          </a:lnTo>
                          <a:lnTo>
                            <a:pt x="20954" y="890"/>
                          </a:lnTo>
                          <a:lnTo>
                            <a:pt x="19050" y="890"/>
                          </a:lnTo>
                          <a:lnTo>
                            <a:pt x="17145" y="1905"/>
                          </a:lnTo>
                          <a:lnTo>
                            <a:pt x="15239" y="2795"/>
                          </a:lnTo>
                          <a:lnTo>
                            <a:pt x="13335" y="3810"/>
                          </a:lnTo>
                          <a:lnTo>
                            <a:pt x="11429" y="4699"/>
                          </a:lnTo>
                          <a:lnTo>
                            <a:pt x="9525" y="5716"/>
                          </a:lnTo>
                          <a:lnTo>
                            <a:pt x="8635" y="7621"/>
                          </a:lnTo>
                          <a:lnTo>
                            <a:pt x="6730" y="8510"/>
                          </a:lnTo>
                          <a:lnTo>
                            <a:pt x="5714" y="10415"/>
                          </a:lnTo>
                          <a:lnTo>
                            <a:pt x="4826" y="12320"/>
                          </a:lnTo>
                          <a:lnTo>
                            <a:pt x="3810" y="13335"/>
                          </a:lnTo>
                          <a:lnTo>
                            <a:pt x="2920" y="15241"/>
                          </a:lnTo>
                          <a:lnTo>
                            <a:pt x="1904" y="17146"/>
                          </a:lnTo>
                          <a:lnTo>
                            <a:pt x="1016" y="19050"/>
                          </a:lnTo>
                          <a:lnTo>
                            <a:pt x="1016" y="20955"/>
                          </a:lnTo>
                          <a:lnTo>
                            <a:pt x="0" y="22860"/>
                          </a:lnTo>
                          <a:lnTo>
                            <a:pt x="0" y="24766"/>
                          </a:lnTo>
                          <a:lnTo>
                            <a:pt x="0" y="26671"/>
                          </a:lnTo>
                          <a:lnTo>
                            <a:pt x="0" y="29465"/>
                          </a:lnTo>
                          <a:lnTo>
                            <a:pt x="0" y="31370"/>
                          </a:lnTo>
                          <a:lnTo>
                            <a:pt x="1016" y="33274"/>
                          </a:lnTo>
                          <a:lnTo>
                            <a:pt x="1016" y="35179"/>
                          </a:lnTo>
                          <a:lnTo>
                            <a:pt x="1904" y="37085"/>
                          </a:lnTo>
                          <a:lnTo>
                            <a:pt x="2920" y="38990"/>
                          </a:lnTo>
                          <a:lnTo>
                            <a:pt x="3810" y="40895"/>
                          </a:lnTo>
                          <a:lnTo>
                            <a:pt x="4826" y="41910"/>
                          </a:lnTo>
                          <a:lnTo>
                            <a:pt x="5714" y="43816"/>
                          </a:lnTo>
                          <a:lnTo>
                            <a:pt x="6730" y="45721"/>
                          </a:lnTo>
                          <a:lnTo>
                            <a:pt x="8635" y="46610"/>
                          </a:lnTo>
                          <a:lnTo>
                            <a:pt x="9525" y="48515"/>
                          </a:lnTo>
                          <a:lnTo>
                            <a:pt x="11429" y="49530"/>
                          </a:lnTo>
                          <a:lnTo>
                            <a:pt x="13335" y="50420"/>
                          </a:lnTo>
                          <a:lnTo>
                            <a:pt x="15239" y="51435"/>
                          </a:lnTo>
                          <a:lnTo>
                            <a:pt x="17145" y="52324"/>
                          </a:lnTo>
                          <a:lnTo>
                            <a:pt x="19050" y="52324"/>
                          </a:lnTo>
                          <a:lnTo>
                            <a:pt x="20954" y="53341"/>
                          </a:lnTo>
                          <a:lnTo>
                            <a:pt x="22605" y="53341"/>
                          </a:lnTo>
                          <a:lnTo>
                            <a:pt x="24510" y="54229"/>
                          </a:lnTo>
                          <a:lnTo>
                            <a:pt x="26416" y="54229"/>
                          </a:lnTo>
                          <a:lnTo>
                            <a:pt x="28320" y="54229"/>
                          </a:lnTo>
                          <a:lnTo>
                            <a:pt x="30226" y="53341"/>
                          </a:lnTo>
                          <a:lnTo>
                            <a:pt x="32130" y="53341"/>
                          </a:lnTo>
                          <a:lnTo>
                            <a:pt x="34035" y="52324"/>
                          </a:lnTo>
                          <a:lnTo>
                            <a:pt x="35941" y="52324"/>
                          </a:lnTo>
                          <a:lnTo>
                            <a:pt x="37845" y="51435"/>
                          </a:lnTo>
                          <a:lnTo>
                            <a:pt x="39751" y="50420"/>
                          </a:lnTo>
                          <a:lnTo>
                            <a:pt x="41655" y="49530"/>
                          </a:lnTo>
                          <a:lnTo>
                            <a:pt x="43560" y="48515"/>
                          </a:lnTo>
                          <a:lnTo>
                            <a:pt x="44450" y="46610"/>
                          </a:lnTo>
                          <a:lnTo>
                            <a:pt x="46101" y="45721"/>
                          </a:lnTo>
                          <a:lnTo>
                            <a:pt x="46989" y="43816"/>
                          </a:lnTo>
                          <a:lnTo>
                            <a:pt x="47879" y="41910"/>
                          </a:lnTo>
                          <a:lnTo>
                            <a:pt x="48895" y="40895"/>
                          </a:lnTo>
                          <a:lnTo>
                            <a:pt x="49783" y="38990"/>
                          </a:lnTo>
                          <a:lnTo>
                            <a:pt x="50800" y="37085"/>
                          </a:lnTo>
                          <a:lnTo>
                            <a:pt x="51688" y="35179"/>
                          </a:lnTo>
                          <a:lnTo>
                            <a:pt x="52704" y="33274"/>
                          </a:lnTo>
                          <a:lnTo>
                            <a:pt x="52704" y="31370"/>
                          </a:lnTo>
                          <a:lnTo>
                            <a:pt x="52704" y="29465"/>
                          </a:lnTo>
                          <a:lnTo>
                            <a:pt x="52704" y="2667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9" behindDoc="1" locked="0" layoutInCell="1" allowOverlap="1">
            <wp:simplePos x="0" y="0"/>
            <wp:positionH relativeFrom="page">
              <wp:posOffset>3526417</wp:posOffset>
            </wp:positionH>
            <wp:positionV relativeFrom="paragraph">
              <wp:posOffset>160521</wp:posOffset>
            </wp:positionV>
            <wp:extent cx="32718" cy="34319"/>
            <wp:effectExtent l="0" t="0" r="0" b="0"/>
            <wp:wrapNone/>
            <wp:docPr id="677" name="Freeform 6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8" cy="34319"/>
                    </a:xfrm>
                    <a:custGeom>
                      <a:rect l="l" t="t" r="r" b="b"/>
                      <a:pathLst>
                        <a:path w="34544" h="36194">
                          <a:moveTo>
                            <a:pt x="0" y="36194"/>
                          </a:moveTo>
                          <a:lnTo>
                            <a:pt x="345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8" behindDoc="1" locked="0" layoutInCell="1" allowOverlap="1">
            <wp:simplePos x="0" y="0"/>
            <wp:positionH relativeFrom="page">
              <wp:posOffset>3529785</wp:posOffset>
            </wp:positionH>
            <wp:positionV relativeFrom="paragraph">
              <wp:posOffset>164134</wp:posOffset>
            </wp:positionV>
            <wp:extent cx="31155" cy="31671"/>
            <wp:effectExtent l="0" t="0" r="0" b="0"/>
            <wp:wrapNone/>
            <wp:docPr id="678" name="Freeform 6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155" cy="31671"/>
                    </a:xfrm>
                    <a:custGeom>
                      <a:rect l="l" t="t" r="r" b="b"/>
                      <a:pathLst>
                        <a:path w="32894" h="33401">
                          <a:moveTo>
                            <a:pt x="32894" y="0"/>
                          </a:moveTo>
                          <a:lnTo>
                            <a:pt x="0" y="3340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7" behindDoc="1" locked="0" layoutInCell="1" allowOverlap="1">
            <wp:simplePos x="0" y="0"/>
            <wp:positionH relativeFrom="page">
              <wp:posOffset>3533393</wp:posOffset>
            </wp:positionH>
            <wp:positionV relativeFrom="paragraph">
              <wp:posOffset>168710</wp:posOffset>
            </wp:positionV>
            <wp:extent cx="28508" cy="27938"/>
            <wp:effectExtent l="0" t="0" r="0" b="0"/>
            <wp:wrapNone/>
            <wp:docPr id="679" name="Freeform 6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508" cy="27938"/>
                    </a:xfrm>
                    <a:custGeom>
                      <a:rect l="l" t="t" r="r" b="b"/>
                      <a:pathLst>
                        <a:path w="30099" h="29464">
                          <a:moveTo>
                            <a:pt x="0" y="29464"/>
                          </a:moveTo>
                          <a:lnTo>
                            <a:pt x="3009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6" behindDoc="1" locked="0" layoutInCell="1" allowOverlap="1">
            <wp:simplePos x="0" y="0"/>
            <wp:positionH relativeFrom="page">
              <wp:posOffset>3538806</wp:posOffset>
            </wp:positionH>
            <wp:positionV relativeFrom="paragraph">
              <wp:posOffset>173166</wp:posOffset>
            </wp:positionV>
            <wp:extent cx="23095" cy="23482"/>
            <wp:effectExtent l="0" t="0" r="0" b="0"/>
            <wp:wrapNone/>
            <wp:docPr id="680" name="Freeform 6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95" cy="23482"/>
                    </a:xfrm>
                    <a:custGeom>
                      <a:rect l="l" t="t" r="r" b="b"/>
                      <a:pathLst>
                        <a:path w="24384" h="24765">
                          <a:moveTo>
                            <a:pt x="24384" y="0"/>
                          </a:moveTo>
                          <a:lnTo>
                            <a:pt x="0" y="247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8" behindDoc="1" locked="0" layoutInCell="1" allowOverlap="1">
            <wp:simplePos x="0" y="0"/>
            <wp:positionH relativeFrom="page">
              <wp:posOffset>3585959</wp:posOffset>
            </wp:positionH>
            <wp:positionV relativeFrom="paragraph">
              <wp:posOffset>169553</wp:posOffset>
            </wp:positionV>
            <wp:extent cx="78187" cy="80442"/>
            <wp:effectExtent l="0" t="0" r="0" b="0"/>
            <wp:wrapNone/>
            <wp:docPr id="681" name="Freeform 6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187" cy="80442"/>
                    </a:xfrm>
                    <a:custGeom>
                      <a:rect l="l" t="t" r="r" b="b"/>
                      <a:pathLst>
                        <a:path w="82550" h="84836">
                          <a:moveTo>
                            <a:pt x="0" y="84836"/>
                          </a:moveTo>
                          <a:lnTo>
                            <a:pt x="825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6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176778</wp:posOffset>
            </wp:positionV>
            <wp:extent cx="96831" cy="99349"/>
            <wp:effectExtent l="0" t="0" r="0" b="0"/>
            <wp:wrapNone/>
            <wp:docPr id="682" name="Freeform 6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349"/>
                    </a:xfrm>
                    <a:custGeom>
                      <a:rect l="l" t="t" r="r" b="b"/>
                      <a:pathLst>
                        <a:path w="102234" h="104775">
                          <a:moveTo>
                            <a:pt x="0" y="0"/>
                          </a:moveTo>
                          <a:lnTo>
                            <a:pt x="102234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9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177742</wp:posOffset>
            </wp:positionV>
            <wp:extent cx="98035" cy="99349"/>
            <wp:effectExtent l="0" t="0" r="0" b="0"/>
            <wp:wrapNone/>
            <wp:docPr id="683" name="Freeform 6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0" y="104775"/>
                          </a:moveTo>
                          <a:lnTo>
                            <a:pt x="1035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7" behindDoc="1" locked="0" layoutInCell="1" allowOverlap="1">
            <wp:simplePos x="0" y="0"/>
            <wp:positionH relativeFrom="page">
              <wp:posOffset>3384837</wp:posOffset>
            </wp:positionH>
            <wp:positionV relativeFrom="paragraph">
              <wp:posOffset>186774</wp:posOffset>
            </wp:positionV>
            <wp:extent cx="35485" cy="36127"/>
            <wp:effectExtent l="0" t="0" r="0" b="0"/>
            <wp:wrapNone/>
            <wp:docPr id="684" name="Freeform 6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127"/>
                    </a:xfrm>
                    <a:custGeom>
                      <a:rect l="l" t="t" r="r" b="b"/>
                      <a:pathLst>
                        <a:path w="37465" h="38100">
                          <a:moveTo>
                            <a:pt x="37465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0" behindDoc="1" locked="0" layoutInCell="1" allowOverlap="1">
            <wp:simplePos x="0" y="0"/>
            <wp:positionH relativeFrom="page">
              <wp:posOffset>3379424</wp:posOffset>
            </wp:positionH>
            <wp:positionV relativeFrom="paragraph">
              <wp:posOffset>181354</wp:posOffset>
            </wp:positionV>
            <wp:extent cx="32238" cy="32515"/>
            <wp:effectExtent l="0" t="0" r="0" b="0"/>
            <wp:wrapNone/>
            <wp:docPr id="685" name="Freeform 6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238" cy="32515"/>
                    </a:xfrm>
                    <a:custGeom>
                      <a:rect l="l" t="t" r="r" b="b"/>
                      <a:pathLst>
                        <a:path w="34037" h="34291">
                          <a:moveTo>
                            <a:pt x="0" y="34291"/>
                          </a:moveTo>
                          <a:lnTo>
                            <a:pt x="3403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4" behindDoc="1" locked="0" layoutInCell="1" allowOverlap="1">
            <wp:simplePos x="0" y="0"/>
            <wp:positionH relativeFrom="page">
              <wp:posOffset>3380387</wp:posOffset>
            </wp:positionH>
            <wp:positionV relativeFrom="paragraph">
              <wp:posOffset>182197</wp:posOffset>
            </wp:positionV>
            <wp:extent cx="10826" cy="11801"/>
            <wp:effectExtent l="0" t="0" r="0" b="0"/>
            <wp:wrapNone/>
            <wp:docPr id="686" name="Freeform 6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26" cy="11801"/>
                    </a:xfrm>
                    <a:custGeom>
                      <a:rect l="l" t="t" r="r" b="b"/>
                      <a:pathLst>
                        <a:path w="11431" h="12446">
                          <a:moveTo>
                            <a:pt x="0" y="12446"/>
                          </a:moveTo>
                          <a:lnTo>
                            <a:pt x="1143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3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180391</wp:posOffset>
            </wp:positionV>
            <wp:extent cx="20808" cy="20832"/>
            <wp:effectExtent l="0" t="0" r="0" b="0"/>
            <wp:wrapNone/>
            <wp:docPr id="687" name="Freeform 6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808" cy="20832"/>
                    </a:xfrm>
                    <a:custGeom>
                      <a:rect l="l" t="t" r="r" b="b"/>
                      <a:pathLst>
                        <a:path w="21970" h="21970">
                          <a:moveTo>
                            <a:pt x="21970" y="0"/>
                          </a:moveTo>
                          <a:lnTo>
                            <a:pt x="0" y="219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2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179548</wp:posOffset>
            </wp:positionV>
            <wp:extent cx="25861" cy="26132"/>
            <wp:effectExtent l="0" t="0" r="0" b="0"/>
            <wp:wrapNone/>
            <wp:docPr id="688" name="Freeform 6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6132"/>
                    </a:xfrm>
                    <a:custGeom>
                      <a:rect l="l" t="t" r="r" b="b"/>
                      <a:pathLst>
                        <a:path w="27304" h="27560">
                          <a:moveTo>
                            <a:pt x="0" y="27560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1" behindDoc="1" locked="0" layoutInCell="1" allowOverlap="1">
            <wp:simplePos x="0" y="0"/>
            <wp:positionH relativeFrom="page">
              <wp:posOffset>3377620</wp:posOffset>
            </wp:positionH>
            <wp:positionV relativeFrom="paragraph">
              <wp:posOffset>180391</wp:posOffset>
            </wp:positionV>
            <wp:extent cx="30431" cy="29864"/>
            <wp:effectExtent l="0" t="0" r="0" b="0"/>
            <wp:wrapNone/>
            <wp:docPr id="689" name="Freeform 6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31" cy="29864"/>
                    </a:xfrm>
                    <a:custGeom>
                      <a:rect l="l" t="t" r="r" b="b"/>
                      <a:pathLst>
                        <a:path w="32130" h="31495">
                          <a:moveTo>
                            <a:pt x="32130" y="0"/>
                          </a:moveTo>
                          <a:lnTo>
                            <a:pt x="0" y="314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9" behindDoc="1" locked="0" layoutInCell="1" allowOverlap="1">
            <wp:simplePos x="0" y="0"/>
            <wp:positionH relativeFrom="page">
              <wp:posOffset>3380387</wp:posOffset>
            </wp:positionH>
            <wp:positionV relativeFrom="paragraph">
              <wp:posOffset>183161</wp:posOffset>
            </wp:positionV>
            <wp:extent cx="34884" cy="34320"/>
            <wp:effectExtent l="0" t="0" r="0" b="0"/>
            <wp:wrapNone/>
            <wp:docPr id="690" name="Freeform 6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4" cy="34320"/>
                    </a:xfrm>
                    <a:custGeom>
                      <a:rect l="l" t="t" r="r" b="b"/>
                      <a:pathLst>
                        <a:path w="36831" h="36195">
                          <a:moveTo>
                            <a:pt x="36831" y="0"/>
                          </a:moveTo>
                          <a:lnTo>
                            <a:pt x="0" y="361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05" behindDoc="1" locked="0" layoutInCell="1" allowOverlap="1">
            <wp:simplePos x="0" y="0"/>
            <wp:positionH relativeFrom="page">
              <wp:posOffset>3544219</wp:posOffset>
            </wp:positionH>
            <wp:positionV relativeFrom="paragraph">
              <wp:posOffset>178585</wp:posOffset>
            </wp:positionV>
            <wp:extent cx="15877" cy="17220"/>
            <wp:effectExtent l="0" t="0" r="0" b="0"/>
            <wp:wrapNone/>
            <wp:docPr id="691" name="Freeform 6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877" cy="17220"/>
                    </a:xfrm>
                    <a:custGeom>
                      <a:rect l="l" t="t" r="r" b="b"/>
                      <a:pathLst>
                        <a:path w="16763" h="18161">
                          <a:moveTo>
                            <a:pt x="0" y="18161"/>
                          </a:moveTo>
                          <a:lnTo>
                            <a:pt x="1676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8" behindDoc="1" locked="0" layoutInCell="1" allowOverlap="1">
            <wp:simplePos x="0" y="0"/>
            <wp:positionH relativeFrom="page">
              <wp:posOffset>3382191</wp:posOffset>
            </wp:positionH>
            <wp:positionV relativeFrom="paragraph">
              <wp:posOffset>184967</wp:posOffset>
            </wp:positionV>
            <wp:extent cx="35725" cy="35162"/>
            <wp:effectExtent l="0" t="0" r="0" b="0"/>
            <wp:wrapNone/>
            <wp:docPr id="692" name="Freeform 6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725" cy="35162"/>
                    </a:xfrm>
                    <a:custGeom>
                      <a:rect l="l" t="t" r="r" b="b"/>
                      <a:pathLst>
                        <a:path w="37719" h="37083">
                          <a:moveTo>
                            <a:pt x="0" y="37083"/>
                          </a:moveTo>
                          <a:lnTo>
                            <a:pt x="3771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96" behindDoc="1" locked="0" layoutInCell="1" allowOverlap="1">
            <wp:simplePos x="0" y="0"/>
            <wp:positionH relativeFrom="page">
              <wp:posOffset>3387604</wp:posOffset>
            </wp:positionH>
            <wp:positionV relativeFrom="paragraph">
              <wp:posOffset>14163</wp:posOffset>
            </wp:positionV>
            <wp:extent cx="34521" cy="36127"/>
            <wp:effectExtent l="0" t="0" r="0" b="0"/>
            <wp:wrapNone/>
            <wp:docPr id="693" name="Freeform 6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1" cy="36127"/>
                    </a:xfrm>
                    <a:custGeom>
                      <a:rect l="l" t="t" r="r" b="b"/>
                      <a:pathLst>
                        <a:path w="36448" h="38100">
                          <a:moveTo>
                            <a:pt x="0" y="38100"/>
                          </a:moveTo>
                          <a:lnTo>
                            <a:pt x="3644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1" locked="0" layoutInCell="1" allowOverlap="1">
            <wp:simplePos x="0" y="0"/>
            <wp:positionH relativeFrom="page">
              <wp:posOffset>3511140</wp:posOffset>
            </wp:positionH>
            <wp:positionV relativeFrom="paragraph">
              <wp:posOffset>29577</wp:posOffset>
            </wp:positionV>
            <wp:extent cx="50760" cy="26130"/>
            <wp:effectExtent l="0" t="0" r="0" b="0"/>
            <wp:wrapNone/>
            <wp:docPr id="694" name="Freeform 6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0" cy="26130"/>
                    </a:xfrm>
                    <a:custGeom>
                      <a:rect l="l" t="t" r="r" b="b"/>
                      <a:pathLst>
                        <a:path w="53593" h="27558">
                          <a:moveTo>
                            <a:pt x="53593" y="27558"/>
                          </a:moveTo>
                          <a:lnTo>
                            <a:pt x="53593" y="25653"/>
                          </a:lnTo>
                          <a:lnTo>
                            <a:pt x="52578" y="22859"/>
                          </a:lnTo>
                          <a:lnTo>
                            <a:pt x="52578" y="20954"/>
                          </a:lnTo>
                          <a:lnTo>
                            <a:pt x="52578" y="19050"/>
                          </a:lnTo>
                          <a:lnTo>
                            <a:pt x="51688" y="17145"/>
                          </a:lnTo>
                          <a:lnTo>
                            <a:pt x="50672" y="15239"/>
                          </a:lnTo>
                          <a:lnTo>
                            <a:pt x="49784" y="13334"/>
                          </a:lnTo>
                          <a:lnTo>
                            <a:pt x="48768" y="12319"/>
                          </a:lnTo>
                          <a:lnTo>
                            <a:pt x="47878" y="10414"/>
                          </a:lnTo>
                          <a:lnTo>
                            <a:pt x="45974" y="8508"/>
                          </a:lnTo>
                          <a:lnTo>
                            <a:pt x="44958" y="7620"/>
                          </a:lnTo>
                          <a:lnTo>
                            <a:pt x="43053" y="6603"/>
                          </a:lnTo>
                          <a:lnTo>
                            <a:pt x="41147" y="4699"/>
                          </a:lnTo>
                          <a:lnTo>
                            <a:pt x="39624" y="3809"/>
                          </a:lnTo>
                          <a:lnTo>
                            <a:pt x="38608" y="2794"/>
                          </a:lnTo>
                          <a:lnTo>
                            <a:pt x="36703" y="1904"/>
                          </a:lnTo>
                          <a:lnTo>
                            <a:pt x="34925" y="1904"/>
                          </a:lnTo>
                          <a:lnTo>
                            <a:pt x="33019" y="889"/>
                          </a:lnTo>
                          <a:lnTo>
                            <a:pt x="30099" y="889"/>
                          </a:lnTo>
                          <a:lnTo>
                            <a:pt x="28193" y="889"/>
                          </a:lnTo>
                          <a:lnTo>
                            <a:pt x="26288" y="0"/>
                          </a:lnTo>
                          <a:lnTo>
                            <a:pt x="24384" y="889"/>
                          </a:lnTo>
                          <a:lnTo>
                            <a:pt x="22478" y="889"/>
                          </a:lnTo>
                          <a:lnTo>
                            <a:pt x="20574" y="889"/>
                          </a:lnTo>
                          <a:lnTo>
                            <a:pt x="18668" y="1904"/>
                          </a:lnTo>
                          <a:lnTo>
                            <a:pt x="17144" y="2794"/>
                          </a:lnTo>
                          <a:lnTo>
                            <a:pt x="15240" y="2794"/>
                          </a:lnTo>
                          <a:lnTo>
                            <a:pt x="13334" y="3809"/>
                          </a:lnTo>
                          <a:lnTo>
                            <a:pt x="11430" y="5714"/>
                          </a:lnTo>
                          <a:lnTo>
                            <a:pt x="10413" y="6603"/>
                          </a:lnTo>
                          <a:lnTo>
                            <a:pt x="8509" y="7620"/>
                          </a:lnTo>
                          <a:lnTo>
                            <a:pt x="7619" y="9525"/>
                          </a:lnTo>
                          <a:lnTo>
                            <a:pt x="5715" y="10414"/>
                          </a:lnTo>
                          <a:lnTo>
                            <a:pt x="4699" y="12319"/>
                          </a:lnTo>
                          <a:lnTo>
                            <a:pt x="3809" y="14224"/>
                          </a:lnTo>
                          <a:lnTo>
                            <a:pt x="2793" y="16128"/>
                          </a:lnTo>
                          <a:lnTo>
                            <a:pt x="1905" y="18033"/>
                          </a:lnTo>
                          <a:lnTo>
                            <a:pt x="888" y="19939"/>
                          </a:lnTo>
                          <a:lnTo>
                            <a:pt x="888" y="21844"/>
                          </a:lnTo>
                          <a:lnTo>
                            <a:pt x="888" y="23749"/>
                          </a:lnTo>
                          <a:lnTo>
                            <a:pt x="0" y="25653"/>
                          </a:lnTo>
                          <a:lnTo>
                            <a:pt x="0" y="27558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10550</wp:posOffset>
            </wp:positionV>
            <wp:extent cx="96833" cy="98507"/>
            <wp:effectExtent l="0" t="0" r="0" b="0"/>
            <wp:wrapNone/>
            <wp:docPr id="695" name="Freeform 6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7"/>
                    </a:xfrm>
                    <a:custGeom>
                      <a:rect l="l" t="t" r="r" b="b"/>
                      <a:pathLst>
                        <a:path w="102236" h="103887">
                          <a:moveTo>
                            <a:pt x="0" y="103887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8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22352</wp:posOffset>
            </wp:positionV>
            <wp:extent cx="65797" cy="66835"/>
            <wp:effectExtent l="0" t="0" r="0" b="0"/>
            <wp:wrapNone/>
            <wp:docPr id="696" name="Freeform 6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797" cy="66835"/>
                    </a:xfrm>
                    <a:custGeom>
                      <a:rect l="l" t="t" r="r" b="b"/>
                      <a:pathLst>
                        <a:path w="69469" h="70485">
                          <a:moveTo>
                            <a:pt x="69469" y="0"/>
                          </a:moveTo>
                          <a:lnTo>
                            <a:pt x="0" y="704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9" behindDoc="1" locked="0" layoutInCell="1" allowOverlap="1">
            <wp:simplePos x="0" y="0"/>
            <wp:positionH relativeFrom="page">
              <wp:posOffset>3184678</wp:posOffset>
            </wp:positionH>
            <wp:positionV relativeFrom="paragraph">
              <wp:posOffset>22352</wp:posOffset>
            </wp:positionV>
            <wp:extent cx="41138" cy="41547"/>
            <wp:effectExtent l="0" t="0" r="0" b="0"/>
            <wp:wrapNone/>
            <wp:docPr id="697" name="Freeform 6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138" cy="41547"/>
                    </a:xfrm>
                    <a:custGeom>
                      <a:rect l="l" t="t" r="r" b="b"/>
                      <a:pathLst>
                        <a:path w="43434" h="43816">
                          <a:moveTo>
                            <a:pt x="43434" y="4381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5" behindDoc="1" locked="0" layoutInCell="1" allowOverlap="1">
            <wp:simplePos x="0" y="0"/>
            <wp:positionH relativeFrom="page">
              <wp:posOffset>3390250</wp:posOffset>
            </wp:positionH>
            <wp:positionV relativeFrom="paragraph">
              <wp:posOffset>16932</wp:posOffset>
            </wp:positionV>
            <wp:extent cx="33680" cy="35164"/>
            <wp:effectExtent l="0" t="0" r="0" b="0"/>
            <wp:wrapNone/>
            <wp:docPr id="698" name="Freeform 6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680" cy="35164"/>
                    </a:xfrm>
                    <a:custGeom>
                      <a:rect l="l" t="t" r="r" b="b"/>
                      <a:pathLst>
                        <a:path w="35560" h="37085">
                          <a:moveTo>
                            <a:pt x="35560" y="0"/>
                          </a:moveTo>
                          <a:lnTo>
                            <a:pt x="0" y="370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4" behindDoc="1" locked="0" layoutInCell="1" allowOverlap="1">
            <wp:simplePos x="0" y="0"/>
            <wp:positionH relativeFrom="page">
              <wp:posOffset>3393017</wp:posOffset>
            </wp:positionH>
            <wp:positionV relativeFrom="paragraph">
              <wp:posOffset>20545</wp:posOffset>
            </wp:positionV>
            <wp:extent cx="32719" cy="33356"/>
            <wp:effectExtent l="0" t="0" r="0" b="0"/>
            <wp:wrapNone/>
            <wp:docPr id="699" name="Freeform 6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9" cy="33356"/>
                    </a:xfrm>
                    <a:custGeom>
                      <a:rect l="l" t="t" r="r" b="b"/>
                      <a:pathLst>
                        <a:path w="34545" h="35178">
                          <a:moveTo>
                            <a:pt x="0" y="35178"/>
                          </a:moveTo>
                          <a:lnTo>
                            <a:pt x="3454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3" behindDoc="1" locked="0" layoutInCell="1" allowOverlap="1">
            <wp:simplePos x="0" y="0"/>
            <wp:positionH relativeFrom="page">
              <wp:posOffset>3396626</wp:posOffset>
            </wp:positionH>
            <wp:positionV relativeFrom="paragraph">
              <wp:posOffset>24158</wp:posOffset>
            </wp:positionV>
            <wp:extent cx="29950" cy="30708"/>
            <wp:effectExtent l="0" t="0" r="0" b="0"/>
            <wp:wrapNone/>
            <wp:docPr id="700" name="Freeform 7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950" cy="30708"/>
                    </a:xfrm>
                    <a:custGeom>
                      <a:rect l="l" t="t" r="r" b="b"/>
                      <a:pathLst>
                        <a:path w="31622" h="32386">
                          <a:moveTo>
                            <a:pt x="31622" y="0"/>
                          </a:moveTo>
                          <a:lnTo>
                            <a:pt x="0" y="323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7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22352</wp:posOffset>
            </wp:positionV>
            <wp:extent cx="65797" cy="66835"/>
            <wp:effectExtent l="0" t="0" r="0" b="0"/>
            <wp:wrapNone/>
            <wp:docPr id="701" name="Freeform 7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797" cy="66835"/>
                    </a:xfrm>
                    <a:custGeom>
                      <a:rect l="l" t="t" r="r" b="b"/>
                      <a:pathLst>
                        <a:path w="69469" h="70485">
                          <a:moveTo>
                            <a:pt x="69469" y="0"/>
                          </a:moveTo>
                          <a:lnTo>
                            <a:pt x="0" y="704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8" behindDoc="1" locked="0" layoutInCell="1" allowOverlap="1">
            <wp:simplePos x="0" y="0"/>
            <wp:positionH relativeFrom="page">
              <wp:posOffset>3753040</wp:posOffset>
            </wp:positionH>
            <wp:positionV relativeFrom="paragraph">
              <wp:posOffset>22352</wp:posOffset>
            </wp:positionV>
            <wp:extent cx="40898" cy="42389"/>
            <wp:effectExtent l="0" t="0" r="0" b="0"/>
            <wp:wrapNone/>
            <wp:docPr id="702" name="Freeform 7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8" cy="42389"/>
                    </a:xfrm>
                    <a:custGeom>
                      <a:rect l="l" t="t" r="r" b="b"/>
                      <a:pathLst>
                        <a:path w="43180" h="44704">
                          <a:moveTo>
                            <a:pt x="43180" y="4470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2" behindDoc="1" locked="0" layoutInCell="1" allowOverlap="1">
            <wp:simplePos x="0" y="0"/>
            <wp:positionH relativeFrom="page">
              <wp:posOffset>3400836</wp:posOffset>
            </wp:positionH>
            <wp:positionV relativeFrom="paragraph">
              <wp:posOffset>27771</wp:posOffset>
            </wp:positionV>
            <wp:extent cx="26704" cy="27937"/>
            <wp:effectExtent l="0" t="0" r="0" b="0"/>
            <wp:wrapNone/>
            <wp:docPr id="703" name="Freeform 7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704" cy="27937"/>
                    </a:xfrm>
                    <a:custGeom>
                      <a:rect l="l" t="t" r="r" b="b"/>
                      <a:pathLst>
                        <a:path w="28194" h="29463">
                          <a:moveTo>
                            <a:pt x="0" y="29463"/>
                          </a:moveTo>
                          <a:lnTo>
                            <a:pt x="2819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1" behindDoc="1" locked="0" layoutInCell="1" allowOverlap="1">
            <wp:simplePos x="0" y="0"/>
            <wp:positionH relativeFrom="page">
              <wp:posOffset>3405286</wp:posOffset>
            </wp:positionH>
            <wp:positionV relativeFrom="paragraph">
              <wp:posOffset>33190</wp:posOffset>
            </wp:positionV>
            <wp:extent cx="22252" cy="21677"/>
            <wp:effectExtent l="0" t="0" r="0" b="0"/>
            <wp:wrapNone/>
            <wp:docPr id="704" name="Freeform 7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252" cy="21677"/>
                    </a:xfrm>
                    <a:custGeom>
                      <a:rect l="l" t="t" r="r" b="b"/>
                      <a:pathLst>
                        <a:path w="23494" h="22861">
                          <a:moveTo>
                            <a:pt x="23494" y="0"/>
                          </a:moveTo>
                          <a:lnTo>
                            <a:pt x="0" y="2286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34033</wp:posOffset>
            </wp:positionV>
            <wp:extent cx="96833" cy="98505"/>
            <wp:effectExtent l="0" t="0" r="0" b="0"/>
            <wp:wrapNone/>
            <wp:docPr id="705" name="Freeform 7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102236" y="1038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8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41258</wp:posOffset>
            </wp:positionV>
            <wp:extent cx="64956" cy="65991"/>
            <wp:effectExtent l="0" t="0" r="0" b="0"/>
            <wp:wrapNone/>
            <wp:docPr id="706" name="Freeform 7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1"/>
                    </a:xfrm>
                    <a:custGeom>
                      <a:rect l="l" t="t" r="r" b="b"/>
                      <a:pathLst>
                        <a:path w="68581" h="69595">
                          <a:moveTo>
                            <a:pt x="68581" y="6959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3339489</wp:posOffset>
            </wp:positionH>
            <wp:positionV relativeFrom="paragraph">
              <wp:posOffset>55709</wp:posOffset>
            </wp:positionV>
            <wp:extent cx="33079" cy="32515"/>
            <wp:effectExtent l="0" t="0" r="0" b="0"/>
            <wp:wrapNone/>
            <wp:docPr id="707" name="Freeform 7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2515"/>
                    </a:xfrm>
                    <a:custGeom>
                      <a:rect l="l" t="t" r="r" b="b"/>
                      <a:pathLst>
                        <a:path w="34925" h="34291">
                          <a:moveTo>
                            <a:pt x="0" y="34291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90" behindDoc="1" locked="0" layoutInCell="1" allowOverlap="1">
            <wp:simplePos x="0" y="0"/>
            <wp:positionH relativeFrom="page">
              <wp:posOffset>3411662</wp:posOffset>
            </wp:positionH>
            <wp:positionV relativeFrom="paragraph">
              <wp:posOffset>39452</wp:posOffset>
            </wp:positionV>
            <wp:extent cx="14073" cy="14449"/>
            <wp:effectExtent l="0" t="0" r="0" b="0"/>
            <wp:wrapNone/>
            <wp:docPr id="708" name="Freeform 7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73" cy="14449"/>
                    </a:xfrm>
                    <a:custGeom>
                      <a:rect l="l" t="t" r="r" b="b"/>
                      <a:pathLst>
                        <a:path w="14859" h="15239">
                          <a:moveTo>
                            <a:pt x="0" y="15239"/>
                          </a:moveTo>
                          <a:lnTo>
                            <a:pt x="1485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8" behindDoc="1" locked="0" layoutInCell="1" allowOverlap="1">
            <wp:simplePos x="0" y="0"/>
            <wp:positionH relativeFrom="page">
              <wp:posOffset>3544219</wp:posOffset>
            </wp:positionH>
            <wp:positionV relativeFrom="paragraph">
              <wp:posOffset>55709</wp:posOffset>
            </wp:positionV>
            <wp:extent cx="23095" cy="180"/>
            <wp:effectExtent l="0" t="0" r="0" b="0"/>
            <wp:wrapNone/>
            <wp:docPr id="709" name="Freeform 7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95" cy="180"/>
                    </a:xfrm>
                    <a:custGeom>
                      <a:rect l="l" t="t" r="r" b="b"/>
                      <a:pathLst>
                        <a:path w="24384" h="180">
                          <a:moveTo>
                            <a:pt x="0" y="0"/>
                          </a:moveTo>
                          <a:lnTo>
                            <a:pt x="2438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55709</wp:posOffset>
            </wp:positionV>
            <wp:extent cx="31875" cy="32515"/>
            <wp:effectExtent l="0" t="0" r="0" b="0"/>
            <wp:wrapNone/>
            <wp:docPr id="710" name="Freeform 7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5" cy="32515"/>
                    </a:xfrm>
                    <a:custGeom>
                      <a:rect l="l" t="t" r="r" b="b"/>
                      <a:pathLst>
                        <a:path w="33654" h="34291">
                          <a:moveTo>
                            <a:pt x="0" y="0"/>
                          </a:moveTo>
                          <a:lnTo>
                            <a:pt x="33654" y="3429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7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42221</wp:posOffset>
            </wp:positionV>
            <wp:extent cx="64955" cy="65871"/>
            <wp:effectExtent l="0" t="0" r="0" b="0"/>
            <wp:wrapNone/>
            <wp:docPr id="711" name="Freeform 7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1"/>
                    </a:xfrm>
                    <a:custGeom>
                      <a:rect l="l" t="t" r="r" b="b"/>
                      <a:pathLst>
                        <a:path w="68580" h="69469">
                          <a:moveTo>
                            <a:pt x="68580" y="0"/>
                          </a:moveTo>
                          <a:lnTo>
                            <a:pt x="0" y="694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0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53903</wp:posOffset>
            </wp:positionV>
            <wp:extent cx="81074" cy="82250"/>
            <wp:effectExtent l="0" t="0" r="0" b="0"/>
            <wp:wrapNone/>
            <wp:docPr id="712" name="Freeform 7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4" cy="82250"/>
                    </a:xfrm>
                    <a:custGeom>
                      <a:rect l="l" t="t" r="r" b="b"/>
                      <a:pathLst>
                        <a:path w="85598" h="86742">
                          <a:moveTo>
                            <a:pt x="0" y="0"/>
                          </a:moveTo>
                          <a:lnTo>
                            <a:pt x="85598" y="8674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50290</wp:posOffset>
            </wp:positionV>
            <wp:extent cx="98035" cy="99349"/>
            <wp:effectExtent l="0" t="0" r="0" b="0"/>
            <wp:wrapNone/>
            <wp:docPr id="713" name="Freeform 7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10350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7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50290</wp:posOffset>
            </wp:positionV>
            <wp:extent cx="96831" cy="98505"/>
            <wp:effectExtent l="0" t="0" r="0" b="0"/>
            <wp:wrapNone/>
            <wp:docPr id="714" name="Freeform 7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505"/>
                    </a:xfrm>
                    <a:custGeom>
                      <a:rect l="l" t="t" r="r" b="b"/>
                      <a:pathLst>
                        <a:path w="102234" h="103885">
                          <a:moveTo>
                            <a:pt x="102234" y="1038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9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53903</wp:posOffset>
            </wp:positionV>
            <wp:extent cx="80833" cy="83092"/>
            <wp:effectExtent l="0" t="0" r="0" b="0"/>
            <wp:wrapNone/>
            <wp:docPr id="715" name="Freeform 7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3092"/>
                    </a:xfrm>
                    <a:custGeom>
                      <a:rect l="l" t="t" r="r" b="b"/>
                      <a:pathLst>
                        <a:path w="85344" h="87630">
                          <a:moveTo>
                            <a:pt x="0" y="0"/>
                          </a:moveTo>
                          <a:lnTo>
                            <a:pt x="85344" y="876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7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79192</wp:posOffset>
            </wp:positionV>
            <wp:extent cx="81074" cy="82248"/>
            <wp:effectExtent l="0" t="0" r="0" b="0"/>
            <wp:wrapNone/>
            <wp:docPr id="716" name="Freeform 7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4" cy="82248"/>
                    </a:xfrm>
                    <a:custGeom>
                      <a:rect l="l" t="t" r="r" b="b"/>
                      <a:pathLst>
                        <a:path w="85598" h="86740">
                          <a:moveTo>
                            <a:pt x="0" y="86740"/>
                          </a:moveTo>
                          <a:lnTo>
                            <a:pt x="8559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6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78348</wp:posOffset>
            </wp:positionV>
            <wp:extent cx="80833" cy="83092"/>
            <wp:effectExtent l="0" t="0" r="0" b="0"/>
            <wp:wrapNone/>
            <wp:docPr id="717" name="Freeform 7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3092"/>
                    </a:xfrm>
                    <a:custGeom>
                      <a:rect l="l" t="t" r="r" b="b"/>
                      <a:pathLst>
                        <a:path w="85344" h="87630">
                          <a:moveTo>
                            <a:pt x="0" y="87630"/>
                          </a:moveTo>
                          <a:lnTo>
                            <a:pt x="853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2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82804</wp:posOffset>
            </wp:positionV>
            <wp:extent cx="96833" cy="98507"/>
            <wp:effectExtent l="0" t="0" r="0" b="0"/>
            <wp:wrapNone/>
            <wp:docPr id="718" name="Freeform 7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7"/>
                    </a:xfrm>
                    <a:custGeom>
                      <a:rect l="l" t="t" r="r" b="b"/>
                      <a:pathLst>
                        <a:path w="102236" h="103887">
                          <a:moveTo>
                            <a:pt x="102236" y="0"/>
                          </a:moveTo>
                          <a:lnTo>
                            <a:pt x="0" y="10388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9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90030</wp:posOffset>
            </wp:positionV>
            <wp:extent cx="64956" cy="65993"/>
            <wp:effectExtent l="0" t="0" r="0" b="0"/>
            <wp:wrapNone/>
            <wp:docPr id="719" name="Freeform 7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3"/>
                    </a:xfrm>
                    <a:custGeom>
                      <a:rect l="l" t="t" r="r" b="b"/>
                      <a:pathLst>
                        <a:path w="68581" h="69597">
                          <a:moveTo>
                            <a:pt x="0" y="0"/>
                          </a:moveTo>
                          <a:lnTo>
                            <a:pt x="68581" y="6959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6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90030</wp:posOffset>
            </wp:positionV>
            <wp:extent cx="64955" cy="65993"/>
            <wp:effectExtent l="0" t="0" r="0" b="0"/>
            <wp:wrapNone/>
            <wp:docPr id="720" name="Freeform 7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3"/>
                    </a:xfrm>
                    <a:custGeom>
                      <a:rect l="l" t="t" r="r" b="b"/>
                      <a:pathLst>
                        <a:path w="68580" h="69597">
                          <a:moveTo>
                            <a:pt x="0" y="69597"/>
                          </a:move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106287</wp:posOffset>
            </wp:positionV>
            <wp:extent cx="96833" cy="98505"/>
            <wp:effectExtent l="0" t="0" r="0" b="0"/>
            <wp:wrapNone/>
            <wp:docPr id="721" name="Freeform 7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0" y="0"/>
                          </a:moveTo>
                          <a:lnTo>
                            <a:pt x="102236" y="1038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0" behindDoc="1" locked="0" layoutInCell="1" allowOverlap="1">
            <wp:simplePos x="0" y="0"/>
            <wp:positionH relativeFrom="page">
              <wp:posOffset>3743176</wp:posOffset>
            </wp:positionH>
            <wp:positionV relativeFrom="paragraph">
              <wp:posOffset>118088</wp:posOffset>
            </wp:positionV>
            <wp:extent cx="39334" cy="39738"/>
            <wp:effectExtent l="0" t="0" r="0" b="0"/>
            <wp:wrapNone/>
            <wp:docPr id="722" name="Freeform 7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334" cy="39738"/>
                    </a:xfrm>
                    <a:custGeom>
                      <a:rect l="l" t="t" r="r" b="b"/>
                      <a:pathLst>
                        <a:path w="41529" h="41909">
                          <a:moveTo>
                            <a:pt x="31114" y="18033"/>
                          </a:moveTo>
                          <a:lnTo>
                            <a:pt x="18033" y="10413"/>
                          </a:lnTo>
                          <a:lnTo>
                            <a:pt x="10414" y="23749"/>
                          </a:lnTo>
                          <a:lnTo>
                            <a:pt x="23495" y="31369"/>
                          </a:lnTo>
                          <a:lnTo>
                            <a:pt x="31114" y="18033"/>
                          </a:lnTo>
                          <a:lnTo>
                            <a:pt x="41529" y="15239"/>
                          </a:lnTo>
                          <a:lnTo>
                            <a:pt x="15239" y="0"/>
                          </a:lnTo>
                          <a:lnTo>
                            <a:pt x="0" y="26669"/>
                          </a:lnTo>
                          <a:lnTo>
                            <a:pt x="27304" y="41909"/>
                          </a:lnTo>
                          <a:lnTo>
                            <a:pt x="41529" y="152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1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126157</wp:posOffset>
            </wp:positionV>
            <wp:extent cx="81074" cy="82250"/>
            <wp:effectExtent l="0" t="0" r="0" b="0"/>
            <wp:wrapNone/>
            <wp:docPr id="723" name="Freeform 7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4" cy="82250"/>
                    </a:xfrm>
                    <a:custGeom>
                      <a:rect l="l" t="t" r="r" b="b"/>
                      <a:pathLst>
                        <a:path w="85598" h="86742">
                          <a:moveTo>
                            <a:pt x="85598" y="86742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131576</wp:posOffset>
            </wp:positionV>
            <wp:extent cx="64956" cy="65991"/>
            <wp:effectExtent l="0" t="0" r="0" b="0"/>
            <wp:wrapNone/>
            <wp:docPr id="724" name="Freeform 7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1"/>
                    </a:xfrm>
                    <a:custGeom>
                      <a:rect l="l" t="t" r="r" b="b"/>
                      <a:pathLst>
                        <a:path w="68581" h="69595">
                          <a:moveTo>
                            <a:pt x="0" y="69595"/>
                          </a:moveTo>
                          <a:lnTo>
                            <a:pt x="6858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0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130733</wp:posOffset>
            </wp:positionV>
            <wp:extent cx="64955" cy="65872"/>
            <wp:effectExtent l="0" t="0" r="0" b="0"/>
            <wp:wrapNone/>
            <wp:docPr id="725" name="Freeform 7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0" y="0"/>
                          </a:moveTo>
                          <a:lnTo>
                            <a:pt x="6858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126157</wp:posOffset>
            </wp:positionV>
            <wp:extent cx="80833" cy="82250"/>
            <wp:effectExtent l="0" t="0" r="0" b="0"/>
            <wp:wrapNone/>
            <wp:docPr id="726" name="Freeform 7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250"/>
                    </a:xfrm>
                    <a:custGeom>
                      <a:rect l="l" t="t" r="r" b="b"/>
                      <a:pathLst>
                        <a:path w="85344" h="86742">
                          <a:moveTo>
                            <a:pt x="85344" y="86742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0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137958</wp:posOffset>
            </wp:positionV>
            <wp:extent cx="64956" cy="65871"/>
            <wp:effectExtent l="0" t="0" r="0" b="0"/>
            <wp:wrapNone/>
            <wp:docPr id="727" name="Freeform 7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1"/>
                    </a:xfrm>
                    <a:custGeom>
                      <a:rect l="l" t="t" r="r" b="b"/>
                      <a:pathLst>
                        <a:path w="68581" h="69469">
                          <a:moveTo>
                            <a:pt x="68581" y="6946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5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138801</wp:posOffset>
            </wp:positionV>
            <wp:extent cx="64955" cy="65991"/>
            <wp:effectExtent l="0" t="0" r="0" b="0"/>
            <wp:wrapNone/>
            <wp:docPr id="728" name="Freeform 7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1"/>
                    </a:xfrm>
                    <a:custGeom>
                      <a:rect l="l" t="t" r="r" b="b"/>
                      <a:pathLst>
                        <a:path w="68580" h="69595">
                          <a:moveTo>
                            <a:pt x="68580" y="0"/>
                          </a:moveTo>
                          <a:lnTo>
                            <a:pt x="0" y="695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5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151446</wp:posOffset>
            </wp:positionV>
            <wp:extent cx="81074" cy="82248"/>
            <wp:effectExtent l="0" t="0" r="0" b="0"/>
            <wp:wrapNone/>
            <wp:docPr id="729" name="Freeform 7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4" cy="82248"/>
                    </a:xfrm>
                    <a:custGeom>
                      <a:rect l="l" t="t" r="r" b="b"/>
                      <a:pathLst>
                        <a:path w="85598" h="86740">
                          <a:moveTo>
                            <a:pt x="85598" y="0"/>
                          </a:moveTo>
                          <a:lnTo>
                            <a:pt x="0" y="867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150603</wp:posOffset>
            </wp:positionV>
            <wp:extent cx="80833" cy="82129"/>
            <wp:effectExtent l="0" t="0" r="0" b="0"/>
            <wp:wrapNone/>
            <wp:docPr id="730" name="Freeform 7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129"/>
                    </a:xfrm>
                    <a:custGeom>
                      <a:rect l="l" t="t" r="r" b="b"/>
                      <a:pathLst>
                        <a:path w="85344" h="86615">
                          <a:moveTo>
                            <a:pt x="85344" y="0"/>
                          </a:moveTo>
                          <a:lnTo>
                            <a:pt x="0" y="8661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155058</wp:posOffset>
            </wp:positionV>
            <wp:extent cx="96833" cy="98748"/>
            <wp:effectExtent l="0" t="0" r="0" b="0"/>
            <wp:wrapNone/>
            <wp:docPr id="731" name="Freeform 7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748"/>
                    </a:xfrm>
                    <a:custGeom>
                      <a:rect l="l" t="t" r="r" b="b"/>
                      <a:pathLst>
                        <a:path w="102236" h="104141">
                          <a:moveTo>
                            <a:pt x="0" y="104141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1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185766</wp:posOffset>
            </wp:positionV>
            <wp:extent cx="64956" cy="66232"/>
            <wp:effectExtent l="0" t="0" r="0" b="0"/>
            <wp:wrapNone/>
            <wp:docPr id="732" name="Freeform 7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6232"/>
                    </a:xfrm>
                    <a:custGeom>
                      <a:rect l="l" t="t" r="r" b="b"/>
                      <a:pathLst>
                        <a:path w="68581" h="69850">
                          <a:moveTo>
                            <a:pt x="0" y="0"/>
                          </a:moveTo>
                          <a:lnTo>
                            <a:pt x="68581" y="698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4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179504</wp:posOffset>
            </wp:positionV>
            <wp:extent cx="64956" cy="66232"/>
            <wp:effectExtent l="0" t="0" r="0" b="0"/>
            <wp:wrapNone/>
            <wp:docPr id="733" name="Freeform 7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6232"/>
                    </a:xfrm>
                    <a:custGeom>
                      <a:rect l="l" t="t" r="r" b="b"/>
                      <a:pathLst>
                        <a:path w="68581" h="69850">
                          <a:moveTo>
                            <a:pt x="68581" y="0"/>
                          </a:moveTo>
                          <a:lnTo>
                            <a:pt x="0" y="698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179504</wp:posOffset>
            </wp:positionV>
            <wp:extent cx="64955" cy="66232"/>
            <wp:effectExtent l="0" t="0" r="0" b="0"/>
            <wp:wrapNone/>
            <wp:docPr id="734" name="Freeform 7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6232"/>
                    </a:xfrm>
                    <a:custGeom>
                      <a:rect l="l" t="t" r="r" b="b"/>
                      <a:pathLst>
                        <a:path w="68580" h="69850">
                          <a:moveTo>
                            <a:pt x="68580" y="6985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7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177698</wp:posOffset>
            </wp:positionV>
            <wp:extent cx="96833" cy="99591"/>
            <wp:effectExtent l="0" t="0" r="0" b="0"/>
            <wp:wrapNone/>
            <wp:docPr id="735" name="Freeform 7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1"/>
                    </a:xfrm>
                    <a:custGeom>
                      <a:rect l="l" t="t" r="r" b="b"/>
                      <a:pathLst>
                        <a:path w="102236" h="105030">
                          <a:moveTo>
                            <a:pt x="102236" y="1050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4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186730</wp:posOffset>
            </wp:positionV>
            <wp:extent cx="64955" cy="66232"/>
            <wp:effectExtent l="0" t="0" r="0" b="0"/>
            <wp:wrapNone/>
            <wp:docPr id="736" name="Freeform 7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6232"/>
                    </a:xfrm>
                    <a:custGeom>
                      <a:rect l="l" t="t" r="r" b="b"/>
                      <a:pathLst>
                        <a:path w="68580" h="69850">
                          <a:moveTo>
                            <a:pt x="0" y="69850"/>
                          </a:move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32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23152</wp:posOffset>
            </wp:positionV>
            <wp:extent cx="81074" cy="82491"/>
            <wp:effectExtent l="0" t="0" r="0" b="0"/>
            <wp:wrapNone/>
            <wp:docPr id="737" name="Freeform 7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4" cy="82491"/>
                    </a:xfrm>
                    <a:custGeom>
                      <a:rect l="l" t="t" r="r" b="b"/>
                      <a:pathLst>
                        <a:path w="85598" h="86996">
                          <a:moveTo>
                            <a:pt x="0" y="0"/>
                          </a:moveTo>
                          <a:lnTo>
                            <a:pt x="85598" y="8699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2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23152</wp:posOffset>
            </wp:positionV>
            <wp:extent cx="145788" cy="148483"/>
            <wp:effectExtent l="0" t="0" r="0" b="0"/>
            <wp:wrapNone/>
            <wp:docPr id="738" name="Freeform 7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788" cy="148483"/>
                    </a:xfrm>
                    <a:custGeom>
                      <a:rect l="l" t="t" r="r" b="b"/>
                      <a:pathLst>
                        <a:path w="153923" h="156592">
                          <a:moveTo>
                            <a:pt x="0" y="0"/>
                          </a:moveTo>
                          <a:lnTo>
                            <a:pt x="153923" y="15659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47598</wp:posOffset>
            </wp:positionV>
            <wp:extent cx="146029" cy="149325"/>
            <wp:effectExtent l="0" t="0" r="0" b="0"/>
            <wp:wrapNone/>
            <wp:docPr id="739" name="Freeform 7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029" cy="149325"/>
                    </a:xfrm>
                    <a:custGeom>
                      <a:rect l="l" t="t" r="r" b="b"/>
                      <a:pathLst>
                        <a:path w="154178" h="157480">
                          <a:moveTo>
                            <a:pt x="0" y="157480"/>
                          </a:moveTo>
                          <a:lnTo>
                            <a:pt x="15417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1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53017</wp:posOffset>
            </wp:positionV>
            <wp:extent cx="64956" cy="66232"/>
            <wp:effectExtent l="0" t="0" r="0" b="0"/>
            <wp:wrapNone/>
            <wp:docPr id="740" name="Freeform 7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6232"/>
                    </a:xfrm>
                    <a:custGeom>
                      <a:rect l="l" t="t" r="r" b="b"/>
                      <a:pathLst>
                        <a:path w="68581" h="69850">
                          <a:moveTo>
                            <a:pt x="0" y="69850"/>
                          </a:moveTo>
                          <a:lnTo>
                            <a:pt x="6858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4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52053</wp:posOffset>
            </wp:positionV>
            <wp:extent cx="64955" cy="66232"/>
            <wp:effectExtent l="0" t="0" r="0" b="0"/>
            <wp:wrapNone/>
            <wp:docPr id="741" name="Freeform 7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6232"/>
                    </a:xfrm>
                    <a:custGeom>
                      <a:rect l="l" t="t" r="r" b="b"/>
                      <a:pathLst>
                        <a:path w="68580" h="69850">
                          <a:moveTo>
                            <a:pt x="0" y="0"/>
                          </a:moveTo>
                          <a:lnTo>
                            <a:pt x="68580" y="698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47598</wp:posOffset>
            </wp:positionV>
            <wp:extent cx="80833" cy="82490"/>
            <wp:effectExtent l="0" t="0" r="0" b="0"/>
            <wp:wrapNone/>
            <wp:docPr id="742" name="Freeform 7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490"/>
                    </a:xfrm>
                    <a:custGeom>
                      <a:rect l="l" t="t" r="r" b="b"/>
                      <a:pathLst>
                        <a:path w="85344" h="86995">
                          <a:moveTo>
                            <a:pt x="0" y="86995"/>
                          </a:moveTo>
                          <a:lnTo>
                            <a:pt x="853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0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51211</wp:posOffset>
            </wp:positionV>
            <wp:extent cx="96833" cy="99590"/>
            <wp:effectExtent l="0" t="0" r="0" b="0"/>
            <wp:wrapNone/>
            <wp:docPr id="743" name="Freeform 7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590"/>
                    </a:xfrm>
                    <a:custGeom>
                      <a:rect l="l" t="t" r="r" b="b"/>
                      <a:pathLst>
                        <a:path w="102236" h="105029">
                          <a:moveTo>
                            <a:pt x="102236" y="0"/>
                          </a:moveTo>
                          <a:lnTo>
                            <a:pt x="0" y="10502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2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58436</wp:posOffset>
            </wp:positionV>
            <wp:extent cx="64956" cy="66232"/>
            <wp:effectExtent l="0" t="0" r="0" b="0"/>
            <wp:wrapNone/>
            <wp:docPr id="744" name="Freeform 7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6232"/>
                    </a:xfrm>
                    <a:custGeom>
                      <a:rect l="l" t="t" r="r" b="b"/>
                      <a:pathLst>
                        <a:path w="68581" h="69850">
                          <a:moveTo>
                            <a:pt x="68581" y="6985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3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59640</wp:posOffset>
            </wp:positionV>
            <wp:extent cx="64955" cy="65871"/>
            <wp:effectExtent l="0" t="0" r="0" b="0"/>
            <wp:wrapNone/>
            <wp:docPr id="745" name="Freeform 7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1"/>
                    </a:xfrm>
                    <a:custGeom>
                      <a:rect l="l" t="t" r="r" b="b"/>
                      <a:pathLst>
                        <a:path w="68580" h="69469">
                          <a:moveTo>
                            <a:pt x="68580" y="0"/>
                          </a:moveTo>
                          <a:lnTo>
                            <a:pt x="0" y="694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78547</wp:posOffset>
            </wp:positionV>
            <wp:extent cx="45347" cy="46121"/>
            <wp:effectExtent l="0" t="0" r="0" b="0"/>
            <wp:wrapNone/>
            <wp:docPr id="746" name="Freeform 7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7" cy="46121"/>
                    </a:xfrm>
                    <a:custGeom>
                      <a:rect l="l" t="t" r="r" b="b"/>
                      <a:pathLst>
                        <a:path w="47878" h="48640">
                          <a:moveTo>
                            <a:pt x="47878" y="0"/>
                          </a:moveTo>
                          <a:lnTo>
                            <a:pt x="0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4" behindDoc="1" locked="0" layoutInCell="1" allowOverlap="1">
            <wp:simplePos x="0" y="0"/>
            <wp:positionH relativeFrom="page">
              <wp:posOffset>3127902</wp:posOffset>
            </wp:positionH>
            <wp:positionV relativeFrom="paragraph">
              <wp:posOffset>78547</wp:posOffset>
            </wp:positionV>
            <wp:extent cx="97914" cy="99349"/>
            <wp:effectExtent l="0" t="0" r="0" b="0"/>
            <wp:wrapNone/>
            <wp:docPr id="747" name="Freeform 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914" cy="99349"/>
                    </a:xfrm>
                    <a:custGeom>
                      <a:rect l="l" t="t" r="r" b="b"/>
                      <a:pathLst>
                        <a:path w="103378" h="104775">
                          <a:moveTo>
                            <a:pt x="103378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78547</wp:posOffset>
            </wp:positionV>
            <wp:extent cx="122573" cy="123794"/>
            <wp:effectExtent l="0" t="0" r="0" b="0"/>
            <wp:wrapNone/>
            <wp:docPr id="748" name="Freeform 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573" cy="123794"/>
                    </a:xfrm>
                    <a:custGeom>
                      <a:rect l="l" t="t" r="r" b="b"/>
                      <a:pathLst>
                        <a:path w="129413" h="130555">
                          <a:moveTo>
                            <a:pt x="129413" y="0"/>
                          </a:moveTo>
                          <a:lnTo>
                            <a:pt x="0" y="13055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0" behindDoc="1" locked="0" layoutInCell="1" allowOverlap="1">
            <wp:simplePos x="0" y="0"/>
            <wp:positionH relativeFrom="page">
              <wp:posOffset>3838445</wp:posOffset>
            </wp:positionH>
            <wp:positionV relativeFrom="paragraph">
              <wp:posOffset>78547</wp:posOffset>
            </wp:positionV>
            <wp:extent cx="20449" cy="20833"/>
            <wp:effectExtent l="0" t="0" r="0" b="0"/>
            <wp:wrapNone/>
            <wp:docPr id="749" name="Freeform 7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49" cy="20833"/>
                    </a:xfrm>
                    <a:custGeom>
                      <a:rect l="l" t="t" r="r" b="b"/>
                      <a:pathLst>
                        <a:path w="21590" h="21971">
                          <a:moveTo>
                            <a:pt x="21590" y="2197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8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74934</wp:posOffset>
            </wp:positionV>
            <wp:extent cx="96833" cy="99349"/>
            <wp:effectExtent l="0" t="0" r="0" b="0"/>
            <wp:wrapNone/>
            <wp:docPr id="750" name="Freeform 7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0"/>
                          </a:moveTo>
                          <a:lnTo>
                            <a:pt x="10223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5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101186</wp:posOffset>
            </wp:positionV>
            <wp:extent cx="146029" cy="148963"/>
            <wp:effectExtent l="0" t="0" r="0" b="0"/>
            <wp:wrapNone/>
            <wp:docPr id="751" name="Freeform 7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029" cy="148963"/>
                    </a:xfrm>
                    <a:custGeom>
                      <a:rect l="l" t="t" r="r" b="b"/>
                      <a:pathLst>
                        <a:path w="154178" h="157099">
                          <a:moveTo>
                            <a:pt x="0" y="0"/>
                          </a:moveTo>
                          <a:lnTo>
                            <a:pt x="154178" y="15709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3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106605</wp:posOffset>
            </wp:positionV>
            <wp:extent cx="37530" cy="37934"/>
            <wp:effectExtent l="0" t="0" r="0" b="0"/>
            <wp:wrapNone/>
            <wp:docPr id="752" name="Freeform 7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530" cy="37934"/>
                    </a:xfrm>
                    <a:custGeom>
                      <a:rect l="l" t="t" r="r" b="b"/>
                      <a:pathLst>
                        <a:path w="39625" h="40006">
                          <a:moveTo>
                            <a:pt x="0" y="0"/>
                          </a:moveTo>
                          <a:lnTo>
                            <a:pt x="39625" y="4000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0" behindDoc="1" locked="0" layoutInCell="1" allowOverlap="1">
            <wp:simplePos x="0" y="0"/>
            <wp:positionH relativeFrom="page">
              <wp:posOffset>3296786</wp:posOffset>
            </wp:positionH>
            <wp:positionV relativeFrom="paragraph">
              <wp:posOffset>101186</wp:posOffset>
            </wp:positionV>
            <wp:extent cx="42703" cy="43352"/>
            <wp:effectExtent l="0" t="0" r="0" b="0"/>
            <wp:wrapNone/>
            <wp:docPr id="753" name="Freeform 7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3" cy="43352"/>
                    </a:xfrm>
                    <a:custGeom>
                      <a:rect l="l" t="t" r="r" b="b"/>
                      <a:pathLst>
                        <a:path w="45086" h="45720">
                          <a:moveTo>
                            <a:pt x="45086" y="0"/>
                          </a:moveTo>
                          <a:lnTo>
                            <a:pt x="0" y="4572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5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100223</wp:posOffset>
            </wp:positionV>
            <wp:extent cx="43544" cy="44316"/>
            <wp:effectExtent l="0" t="0" r="0" b="0"/>
            <wp:wrapNone/>
            <wp:docPr id="754" name="Freeform 7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4" cy="44316"/>
                    </a:xfrm>
                    <a:custGeom>
                      <a:rect l="l" t="t" r="r" b="b"/>
                      <a:pathLst>
                        <a:path w="45974" h="46737">
                          <a:moveTo>
                            <a:pt x="45974" y="4673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3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95767</wp:posOffset>
            </wp:positionV>
            <wp:extent cx="145788" cy="148121"/>
            <wp:effectExtent l="0" t="0" r="0" b="0"/>
            <wp:wrapNone/>
            <wp:docPr id="755" name="Freeform 7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788" cy="148121"/>
                    </a:xfrm>
                    <a:custGeom>
                      <a:rect l="l" t="t" r="r" b="b"/>
                      <a:pathLst>
                        <a:path w="153923" h="156211">
                          <a:moveTo>
                            <a:pt x="153923" y="15621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2" behindDoc="1" locked="0" layoutInCell="1" allowOverlap="1">
            <wp:simplePos x="0" y="0"/>
            <wp:positionH relativeFrom="page">
              <wp:posOffset>3628662</wp:posOffset>
            </wp:positionH>
            <wp:positionV relativeFrom="paragraph">
              <wp:posOffset>107448</wp:posOffset>
            </wp:positionV>
            <wp:extent cx="35485" cy="37091"/>
            <wp:effectExtent l="0" t="0" r="0" b="0"/>
            <wp:wrapNone/>
            <wp:docPr id="756" name="Freeform 7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7091"/>
                    </a:xfrm>
                    <a:custGeom>
                      <a:rect l="l" t="t" r="r" b="b"/>
                      <a:pathLst>
                        <a:path w="37465" h="39117">
                          <a:moveTo>
                            <a:pt x="0" y="39117"/>
                          </a:moveTo>
                          <a:lnTo>
                            <a:pt x="374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120093</wp:posOffset>
            </wp:positionV>
            <wp:extent cx="146029" cy="149083"/>
            <wp:effectExtent l="0" t="0" r="0" b="0"/>
            <wp:wrapNone/>
            <wp:docPr id="757" name="Freeform 7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029" cy="149083"/>
                    </a:xfrm>
                    <a:custGeom>
                      <a:rect l="l" t="t" r="r" b="b"/>
                      <a:pathLst>
                        <a:path w="154178" h="157225">
                          <a:moveTo>
                            <a:pt x="154178" y="0"/>
                          </a:moveTo>
                          <a:lnTo>
                            <a:pt x="0" y="1572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3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130931</wp:posOffset>
            </wp:positionV>
            <wp:extent cx="13592" cy="13607"/>
            <wp:effectExtent l="0" t="0" r="0" b="0"/>
            <wp:wrapNone/>
            <wp:docPr id="758" name="Freeform 7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92" cy="13607"/>
                    </a:xfrm>
                    <a:custGeom>
                      <a:rect l="l" t="t" r="r" b="b"/>
                      <a:pathLst>
                        <a:path w="14351" h="14351">
                          <a:moveTo>
                            <a:pt x="0" y="0"/>
                          </a:moveTo>
                          <a:lnTo>
                            <a:pt x="14351" y="1435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4" behindDoc="1" locked="0" layoutInCell="1" allowOverlap="1">
            <wp:simplePos x="0" y="0"/>
            <wp:positionH relativeFrom="page">
              <wp:posOffset>3651757</wp:posOffset>
            </wp:positionH>
            <wp:positionV relativeFrom="paragraph">
              <wp:posOffset>130931</wp:posOffset>
            </wp:positionV>
            <wp:extent cx="12389" cy="13607"/>
            <wp:effectExtent l="0" t="0" r="0" b="0"/>
            <wp:wrapNone/>
            <wp:docPr id="759" name="Freeform 7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89" cy="13607"/>
                    </a:xfrm>
                    <a:custGeom>
                      <a:rect l="l" t="t" r="r" b="b"/>
                      <a:pathLst>
                        <a:path w="13081" h="14351">
                          <a:moveTo>
                            <a:pt x="0" y="14351"/>
                          </a:moveTo>
                          <a:lnTo>
                            <a:pt x="13081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123705</wp:posOffset>
            </wp:positionV>
            <wp:extent cx="96833" cy="99349"/>
            <wp:effectExtent l="0" t="0" r="0" b="0"/>
            <wp:wrapNone/>
            <wp:docPr id="760" name="Freeform 7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10477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126475</wp:posOffset>
            </wp:positionV>
            <wp:extent cx="145788" cy="148119"/>
            <wp:effectExtent l="0" t="0" r="0" b="0"/>
            <wp:wrapNone/>
            <wp:docPr id="761" name="Freeform 7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788" cy="148119"/>
                    </a:xfrm>
                    <a:custGeom>
                      <a:rect l="l" t="t" r="r" b="b"/>
                      <a:pathLst>
                        <a:path w="153923" h="156209">
                          <a:moveTo>
                            <a:pt x="0" y="156209"/>
                          </a:moveTo>
                          <a:lnTo>
                            <a:pt x="15392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4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147188</wp:posOffset>
            </wp:positionV>
            <wp:extent cx="96833" cy="99349"/>
            <wp:effectExtent l="0" t="0" r="0" b="0"/>
            <wp:wrapNone/>
            <wp:docPr id="762" name="Freeform 7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4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168021</wp:posOffset>
            </wp:positionV>
            <wp:extent cx="145788" cy="148121"/>
            <wp:effectExtent l="0" t="0" r="0" b="0"/>
            <wp:wrapNone/>
            <wp:docPr id="763" name="Freeform 7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788" cy="148121"/>
                    </a:xfrm>
                    <a:custGeom>
                      <a:rect l="l" t="t" r="r" b="b"/>
                      <a:pathLst>
                        <a:path w="153923" h="156211">
                          <a:moveTo>
                            <a:pt x="0" y="0"/>
                          </a:moveTo>
                          <a:lnTo>
                            <a:pt x="153923" y="15621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7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173440</wp:posOffset>
            </wp:positionV>
            <wp:extent cx="259702" cy="263967"/>
            <wp:effectExtent l="0" t="0" r="0" b="0"/>
            <wp:wrapNone/>
            <wp:docPr id="764" name="Freeform 7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2" cy="263967"/>
                    </a:xfrm>
                    <a:custGeom>
                      <a:rect l="l" t="t" r="r" b="b"/>
                      <a:pathLst>
                        <a:path w="274193" h="278383">
                          <a:moveTo>
                            <a:pt x="274193" y="278383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7" behindDoc="1" locked="0" layoutInCell="1" allowOverlap="1">
            <wp:simplePos x="0" y="0"/>
            <wp:positionH relativeFrom="page">
              <wp:posOffset>3864307</wp:posOffset>
            </wp:positionH>
            <wp:positionV relativeFrom="paragraph">
              <wp:posOffset>177053</wp:posOffset>
            </wp:positionV>
            <wp:extent cx="92261" cy="93931"/>
            <wp:effectExtent l="0" t="0" r="0" b="0"/>
            <wp:wrapNone/>
            <wp:docPr id="765" name="Freeform 7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261" cy="93931"/>
                    </a:xfrm>
                    <a:custGeom>
                      <a:rect l="l" t="t" r="r" b="b"/>
                      <a:pathLst>
                        <a:path w="97409" h="99061">
                          <a:moveTo>
                            <a:pt x="0" y="0"/>
                          </a:moveTo>
                          <a:lnTo>
                            <a:pt x="97409" y="9906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2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177053</wp:posOffset>
            </wp:positionV>
            <wp:extent cx="21291" cy="20712"/>
            <wp:effectExtent l="0" t="0" r="0" b="0"/>
            <wp:wrapNone/>
            <wp:docPr id="766" name="Freeform 7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1" cy="20712"/>
                    </a:xfrm>
                    <a:custGeom>
                      <a:rect l="l" t="t" r="r" b="b"/>
                      <a:pathLst>
                        <a:path w="22479" h="21844">
                          <a:moveTo>
                            <a:pt x="0" y="21844"/>
                          </a:moveTo>
                          <a:lnTo>
                            <a:pt x="2247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2" behindDoc="1" locked="0" layoutInCell="1" allowOverlap="1">
            <wp:simplePos x="0" y="0"/>
            <wp:positionH relativeFrom="page">
              <wp:posOffset>3120684</wp:posOffset>
            </wp:positionH>
            <wp:positionV relativeFrom="paragraph">
              <wp:posOffset>17086</wp:posOffset>
            </wp:positionV>
            <wp:extent cx="105131" cy="107538"/>
            <wp:effectExtent l="0" t="0" r="0" b="0"/>
            <wp:wrapNone/>
            <wp:docPr id="767" name="Freeform 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131" cy="107538"/>
                    </a:xfrm>
                    <a:custGeom>
                      <a:rect l="l" t="t" r="r" b="b"/>
                      <a:pathLst>
                        <a:path w="110998" h="113411">
                          <a:moveTo>
                            <a:pt x="0" y="113411"/>
                          </a:moveTo>
                          <a:lnTo>
                            <a:pt x="11099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9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22505</wp:posOffset>
            </wp:positionV>
            <wp:extent cx="259702" cy="264931"/>
            <wp:effectExtent l="0" t="0" r="0" b="0"/>
            <wp:wrapNone/>
            <wp:docPr id="768" name="Freeform 7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2" cy="264931"/>
                    </a:xfrm>
                    <a:custGeom>
                      <a:rect l="l" t="t" r="r" b="b"/>
                      <a:pathLst>
                        <a:path w="274193" h="279400">
                          <a:moveTo>
                            <a:pt x="274193" y="0"/>
                          </a:moveTo>
                          <a:lnTo>
                            <a:pt x="0" y="2794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8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20699</wp:posOffset>
            </wp:positionV>
            <wp:extent cx="96833" cy="99349"/>
            <wp:effectExtent l="0" t="0" r="0" b="0"/>
            <wp:wrapNone/>
            <wp:docPr id="769" name="Freeform 7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1" locked="0" layoutInCell="1" allowOverlap="1">
            <wp:simplePos x="0" y="0"/>
            <wp:positionH relativeFrom="page">
              <wp:posOffset>2830910</wp:posOffset>
            </wp:positionH>
            <wp:positionV relativeFrom="paragraph">
              <wp:posOffset>44181</wp:posOffset>
            </wp:positionV>
            <wp:extent cx="89012" cy="99349"/>
            <wp:effectExtent l="0" t="0" r="0" b="0"/>
            <wp:wrapNone/>
            <wp:docPr id="770" name="Freeform 7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012" cy="99349"/>
                    </a:xfrm>
                    <a:custGeom>
                      <a:rect l="l" t="t" r="r" b="b"/>
                      <a:pathLst>
                        <a:path w="93979" h="104775">
                          <a:moveTo>
                            <a:pt x="0" y="104775"/>
                          </a:moveTo>
                          <a:lnTo>
                            <a:pt x="888" y="100075"/>
                          </a:lnTo>
                          <a:lnTo>
                            <a:pt x="1904" y="96265"/>
                          </a:lnTo>
                          <a:lnTo>
                            <a:pt x="2794" y="91439"/>
                          </a:lnTo>
                          <a:lnTo>
                            <a:pt x="3810" y="87630"/>
                          </a:lnTo>
                          <a:lnTo>
                            <a:pt x="5715" y="82931"/>
                          </a:lnTo>
                          <a:lnTo>
                            <a:pt x="6603" y="79120"/>
                          </a:lnTo>
                          <a:lnTo>
                            <a:pt x="8509" y="75311"/>
                          </a:lnTo>
                          <a:lnTo>
                            <a:pt x="10413" y="70485"/>
                          </a:lnTo>
                          <a:lnTo>
                            <a:pt x="11048" y="66675"/>
                          </a:lnTo>
                          <a:lnTo>
                            <a:pt x="13969" y="62864"/>
                          </a:lnTo>
                          <a:lnTo>
                            <a:pt x="15875" y="59055"/>
                          </a:lnTo>
                          <a:lnTo>
                            <a:pt x="17779" y="55244"/>
                          </a:lnTo>
                          <a:lnTo>
                            <a:pt x="20573" y="51435"/>
                          </a:lnTo>
                          <a:lnTo>
                            <a:pt x="22478" y="48640"/>
                          </a:lnTo>
                          <a:lnTo>
                            <a:pt x="25400" y="44831"/>
                          </a:lnTo>
                          <a:lnTo>
                            <a:pt x="28194" y="41020"/>
                          </a:lnTo>
                          <a:lnTo>
                            <a:pt x="31115" y="38100"/>
                          </a:lnTo>
                          <a:lnTo>
                            <a:pt x="33909" y="35306"/>
                          </a:lnTo>
                          <a:lnTo>
                            <a:pt x="36448" y="31495"/>
                          </a:lnTo>
                          <a:lnTo>
                            <a:pt x="40259" y="28575"/>
                          </a:lnTo>
                          <a:lnTo>
                            <a:pt x="43179" y="25781"/>
                          </a:lnTo>
                          <a:lnTo>
                            <a:pt x="46990" y="22860"/>
                          </a:lnTo>
                          <a:lnTo>
                            <a:pt x="49784" y="20955"/>
                          </a:lnTo>
                          <a:lnTo>
                            <a:pt x="53594" y="18161"/>
                          </a:lnTo>
                          <a:lnTo>
                            <a:pt x="57150" y="15239"/>
                          </a:lnTo>
                          <a:lnTo>
                            <a:pt x="60960" y="13335"/>
                          </a:lnTo>
                          <a:lnTo>
                            <a:pt x="64769" y="11430"/>
                          </a:lnTo>
                          <a:lnTo>
                            <a:pt x="68579" y="9525"/>
                          </a:lnTo>
                          <a:lnTo>
                            <a:pt x="72390" y="7619"/>
                          </a:lnTo>
                          <a:lnTo>
                            <a:pt x="76200" y="5714"/>
                          </a:lnTo>
                          <a:lnTo>
                            <a:pt x="80644" y="3810"/>
                          </a:lnTo>
                          <a:lnTo>
                            <a:pt x="84454" y="2920"/>
                          </a:lnTo>
                          <a:lnTo>
                            <a:pt x="88265" y="1905"/>
                          </a:lnTo>
                          <a:lnTo>
                            <a:pt x="92963" y="0"/>
                          </a:lnTo>
                          <a:lnTo>
                            <a:pt x="9397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2919923</wp:posOffset>
            </wp:positionH>
            <wp:positionV relativeFrom="paragraph">
              <wp:posOffset>44181</wp:posOffset>
            </wp:positionV>
            <wp:extent cx="842" cy="180"/>
            <wp:effectExtent l="0" t="0" r="0" b="0"/>
            <wp:wrapNone/>
            <wp:docPr id="771" name="Freeform 7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2" cy="180"/>
                    </a:xfrm>
                    <a:custGeom>
                      <a:rect l="l" t="t" r="r" b="b"/>
                      <a:pathLst>
                        <a:path w="890" h="180">
                          <a:moveTo>
                            <a:pt x="0" y="0"/>
                          </a:moveTo>
                          <a:lnTo>
                            <a:pt x="89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44181</wp:posOffset>
            </wp:positionV>
            <wp:extent cx="96833" cy="98506"/>
            <wp:effectExtent l="0" t="0" r="0" b="0"/>
            <wp:wrapNone/>
            <wp:docPr id="772" name="Freeform 7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6"/>
                    </a:xfrm>
                    <a:custGeom>
                      <a:rect l="l" t="t" r="r" b="b"/>
                      <a:pathLst>
                        <a:path w="102236" h="103886">
                          <a:moveTo>
                            <a:pt x="0" y="0"/>
                          </a:moveTo>
                          <a:lnTo>
                            <a:pt x="102236" y="1038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2920765</wp:posOffset>
            </wp:positionH>
            <wp:positionV relativeFrom="paragraph">
              <wp:posOffset>82115</wp:posOffset>
            </wp:positionV>
            <wp:extent cx="11427" cy="11800"/>
            <wp:effectExtent l="0" t="0" r="0" b="0"/>
            <wp:wrapNone/>
            <wp:docPr id="773" name="Freeform 7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27" cy="11800"/>
                    </a:xfrm>
                    <a:custGeom>
                      <a:rect l="l" t="t" r="r" b="b"/>
                      <a:pathLst>
                        <a:path w="12065" h="12445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1016" y="2920"/>
                          </a:lnTo>
                          <a:lnTo>
                            <a:pt x="1016" y="3809"/>
                          </a:lnTo>
                          <a:lnTo>
                            <a:pt x="1904" y="5714"/>
                          </a:lnTo>
                          <a:lnTo>
                            <a:pt x="1904" y="6731"/>
                          </a:lnTo>
                          <a:lnTo>
                            <a:pt x="2921" y="7620"/>
                          </a:lnTo>
                          <a:lnTo>
                            <a:pt x="3809" y="8635"/>
                          </a:lnTo>
                          <a:lnTo>
                            <a:pt x="4825" y="9525"/>
                          </a:lnTo>
                          <a:lnTo>
                            <a:pt x="5715" y="10540"/>
                          </a:lnTo>
                          <a:lnTo>
                            <a:pt x="7366" y="11430"/>
                          </a:lnTo>
                          <a:lnTo>
                            <a:pt x="8254" y="11430"/>
                          </a:lnTo>
                          <a:lnTo>
                            <a:pt x="9271" y="12445"/>
                          </a:lnTo>
                          <a:lnTo>
                            <a:pt x="11175" y="12445"/>
                          </a:lnTo>
                          <a:lnTo>
                            <a:pt x="12065" y="1244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64051</wp:posOffset>
            </wp:positionV>
            <wp:extent cx="145788" cy="149084"/>
            <wp:effectExtent l="0" t="0" r="0" b="0"/>
            <wp:wrapNone/>
            <wp:docPr id="774" name="Freeform 7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788" cy="149084"/>
                    </a:xfrm>
                    <a:custGeom>
                      <a:rect l="l" t="t" r="r" b="b"/>
                      <a:pathLst>
                        <a:path w="153923" h="157226">
                          <a:moveTo>
                            <a:pt x="153923" y="15722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8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70433</wp:posOffset>
            </wp:positionV>
            <wp:extent cx="192941" cy="195326"/>
            <wp:effectExtent l="0" t="0" r="0" b="0"/>
            <wp:wrapNone/>
            <wp:docPr id="775" name="Freeform 7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2941" cy="195326"/>
                    </a:xfrm>
                    <a:custGeom>
                      <a:rect l="l" t="t" r="r" b="b"/>
                      <a:pathLst>
                        <a:path w="203707" h="205994">
                          <a:moveTo>
                            <a:pt x="0" y="0"/>
                          </a:moveTo>
                          <a:lnTo>
                            <a:pt x="203707" y="20599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9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68627</wp:posOffset>
            </wp:positionV>
            <wp:extent cx="97675" cy="98385"/>
            <wp:effectExtent l="0" t="0" r="0" b="0"/>
            <wp:wrapNone/>
            <wp:docPr id="776" name="Freeform 7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8385"/>
                    </a:xfrm>
                    <a:custGeom>
                      <a:rect l="l" t="t" r="r" b="b"/>
                      <a:pathLst>
                        <a:path w="103125" h="103758">
                          <a:moveTo>
                            <a:pt x="103125" y="0"/>
                          </a:moveTo>
                          <a:lnTo>
                            <a:pt x="0" y="10375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3099273</wp:posOffset>
            </wp:positionH>
            <wp:positionV relativeFrom="paragraph">
              <wp:posOffset>93916</wp:posOffset>
            </wp:positionV>
            <wp:extent cx="45468" cy="65871"/>
            <wp:effectExtent l="0" t="0" r="0" b="0"/>
            <wp:wrapNone/>
            <wp:docPr id="777" name="Freeform 7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65871"/>
                    </a:xfrm>
                    <a:custGeom>
                      <a:rect l="l" t="t" r="r" b="b"/>
                      <a:pathLst>
                        <a:path w="48006" h="69469">
                          <a:moveTo>
                            <a:pt x="0" y="0"/>
                          </a:moveTo>
                          <a:lnTo>
                            <a:pt x="48006" y="6946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0" behindDoc="1" locked="0" layoutInCell="1" allowOverlap="1">
            <wp:simplePos x="0" y="0"/>
            <wp:positionH relativeFrom="page">
              <wp:posOffset>3118279</wp:posOffset>
            </wp:positionH>
            <wp:positionV relativeFrom="paragraph">
              <wp:posOffset>89340</wp:posOffset>
            </wp:positionV>
            <wp:extent cx="107537" cy="110187"/>
            <wp:effectExtent l="0" t="0" r="0" b="0"/>
            <wp:wrapNone/>
            <wp:docPr id="778" name="Freeform 7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537" cy="110187"/>
                    </a:xfrm>
                    <a:custGeom>
                      <a:rect l="l" t="t" r="r" b="b"/>
                      <a:pathLst>
                        <a:path w="113538" h="116205">
                          <a:moveTo>
                            <a:pt x="113538" y="0"/>
                          </a:moveTo>
                          <a:lnTo>
                            <a:pt x="0" y="1162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3690851</wp:posOffset>
            </wp:positionH>
            <wp:positionV relativeFrom="paragraph">
              <wp:posOffset>94759</wp:posOffset>
            </wp:positionV>
            <wp:extent cx="168042" cy="171002"/>
            <wp:effectExtent l="0" t="0" r="0" b="0"/>
            <wp:wrapNone/>
            <wp:docPr id="779" name="Freeform 7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8042" cy="171002"/>
                    </a:xfrm>
                    <a:custGeom>
                      <a:rect l="l" t="t" r="r" b="b"/>
                      <a:pathLst>
                        <a:path w="177419" h="180341">
                          <a:moveTo>
                            <a:pt x="0" y="180341"/>
                          </a:moveTo>
                          <a:lnTo>
                            <a:pt x="17741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7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92953</wp:posOffset>
            </wp:positionV>
            <wp:extent cx="96833" cy="98505"/>
            <wp:effectExtent l="0" t="0" r="0" b="0"/>
            <wp:wrapNone/>
            <wp:docPr id="780" name="Freeform 7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505"/>
                    </a:xfrm>
                    <a:custGeom>
                      <a:rect l="l" t="t" r="r" b="b"/>
                      <a:pathLst>
                        <a:path w="102236" h="103885">
                          <a:moveTo>
                            <a:pt x="0" y="10388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9" behindDoc="1" locked="0" layoutInCell="1" allowOverlap="1">
            <wp:simplePos x="0" y="0"/>
            <wp:positionH relativeFrom="page">
              <wp:posOffset>3123331</wp:posOffset>
            </wp:positionH>
            <wp:positionV relativeFrom="paragraph">
              <wp:posOffset>101141</wp:posOffset>
            </wp:positionV>
            <wp:extent cx="162028" cy="164619"/>
            <wp:effectExtent l="0" t="0" r="0" b="0"/>
            <wp:wrapNone/>
            <wp:docPr id="781" name="Freeform 7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028" cy="164619"/>
                    </a:xfrm>
                    <a:custGeom>
                      <a:rect l="l" t="t" r="r" b="b"/>
                      <a:pathLst>
                        <a:path w="171069" h="173610">
                          <a:moveTo>
                            <a:pt x="0" y="173610"/>
                          </a:moveTo>
                          <a:lnTo>
                            <a:pt x="17106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6" behindDoc="1" locked="0" layoutInCell="1" allowOverlap="1">
            <wp:simplePos x="0" y="0"/>
            <wp:positionH relativeFrom="page">
              <wp:posOffset>3252280</wp:posOffset>
            </wp:positionH>
            <wp:positionV relativeFrom="paragraph">
              <wp:posOffset>101141</wp:posOffset>
            </wp:positionV>
            <wp:extent cx="87209" cy="88511"/>
            <wp:effectExtent l="0" t="0" r="0" b="0"/>
            <wp:wrapNone/>
            <wp:docPr id="782" name="Freeform 7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209" cy="88511"/>
                    </a:xfrm>
                    <a:custGeom>
                      <a:rect l="l" t="t" r="r" b="b"/>
                      <a:pathLst>
                        <a:path w="92075" h="93345">
                          <a:moveTo>
                            <a:pt x="0" y="0"/>
                          </a:moveTo>
                          <a:lnTo>
                            <a:pt x="92075" y="933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3" behindDoc="1" locked="0" layoutInCell="1" allowOverlap="1">
            <wp:simplePos x="0" y="0"/>
            <wp:positionH relativeFrom="page">
              <wp:posOffset>3323490</wp:posOffset>
            </wp:positionH>
            <wp:positionV relativeFrom="paragraph">
              <wp:posOffset>101141</wp:posOffset>
            </wp:positionV>
            <wp:extent cx="15998" cy="17101"/>
            <wp:effectExtent l="0" t="0" r="0" b="0"/>
            <wp:wrapNone/>
            <wp:docPr id="783" name="Freeform 7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98" cy="17101"/>
                    </a:xfrm>
                    <a:custGeom>
                      <a:rect l="l" t="t" r="r" b="b"/>
                      <a:pathLst>
                        <a:path w="16891" h="18035">
                          <a:moveTo>
                            <a:pt x="16891" y="1803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9" behindDoc="1" locked="0" layoutInCell="1" allowOverlap="1">
            <wp:simplePos x="0" y="0"/>
            <wp:positionH relativeFrom="page">
              <wp:posOffset>3544219</wp:posOffset>
            </wp:positionH>
            <wp:positionV relativeFrom="paragraph">
              <wp:posOffset>106561</wp:posOffset>
            </wp:positionV>
            <wp:extent cx="1451157" cy="513605"/>
            <wp:effectExtent l="0" t="0" r="0" b="0"/>
            <wp:wrapNone/>
            <wp:docPr id="784" name="Freeform 7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1157" cy="513605"/>
                    </a:xfrm>
                    <a:custGeom>
                      <a:rect l="l" t="t" r="r" b="b"/>
                      <a:pathLst>
                        <a:path w="1532128" h="541654">
                          <a:moveTo>
                            <a:pt x="1532128" y="0"/>
                          </a:moveTo>
                          <a:lnTo>
                            <a:pt x="0" y="54165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101141</wp:posOffset>
            </wp:positionV>
            <wp:extent cx="40898" cy="41547"/>
            <wp:effectExtent l="0" t="0" r="0" b="0"/>
            <wp:wrapNone/>
            <wp:docPr id="785" name="Freeform 7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8" cy="41547"/>
                    </a:xfrm>
                    <a:custGeom>
                      <a:rect l="l" t="t" r="r" b="b"/>
                      <a:pathLst>
                        <a:path w="43180" h="43816">
                          <a:moveTo>
                            <a:pt x="43180" y="0"/>
                          </a:moveTo>
                          <a:lnTo>
                            <a:pt x="0" y="4381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101141</wp:posOffset>
            </wp:positionV>
            <wp:extent cx="112109" cy="114041"/>
            <wp:effectExtent l="0" t="0" r="0" b="0"/>
            <wp:wrapNone/>
            <wp:docPr id="786" name="Freeform 7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109" cy="114041"/>
                    </a:xfrm>
                    <a:custGeom>
                      <a:rect l="l" t="t" r="r" b="b"/>
                      <a:pathLst>
                        <a:path w="118365" h="120269">
                          <a:moveTo>
                            <a:pt x="0" y="120269"/>
                          </a:moveTo>
                          <a:lnTo>
                            <a:pt x="1183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7" behindDoc="1" locked="0" layoutInCell="1" allowOverlap="1">
            <wp:simplePos x="0" y="0"/>
            <wp:positionH relativeFrom="page">
              <wp:posOffset>3607250</wp:posOffset>
            </wp:positionH>
            <wp:positionV relativeFrom="paragraph">
              <wp:posOffset>101141</wp:posOffset>
            </wp:positionV>
            <wp:extent cx="161787" cy="164619"/>
            <wp:effectExtent l="0" t="0" r="0" b="0"/>
            <wp:wrapNone/>
            <wp:docPr id="787" name="Freeform 7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4619"/>
                    </a:xfrm>
                    <a:custGeom>
                      <a:rect l="l" t="t" r="r" b="b"/>
                      <a:pathLst>
                        <a:path w="170815" h="173610">
                          <a:moveTo>
                            <a:pt x="170815" y="17361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3678221</wp:posOffset>
            </wp:positionH>
            <wp:positionV relativeFrom="paragraph">
              <wp:posOffset>101141</wp:posOffset>
            </wp:positionV>
            <wp:extent cx="162028" cy="164619"/>
            <wp:effectExtent l="0" t="0" r="0" b="0"/>
            <wp:wrapNone/>
            <wp:docPr id="788" name="Freeform 7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028" cy="164619"/>
                    </a:xfrm>
                    <a:custGeom>
                      <a:rect l="l" t="t" r="r" b="b"/>
                      <a:pathLst>
                        <a:path w="171069" h="173610">
                          <a:moveTo>
                            <a:pt x="0" y="0"/>
                          </a:moveTo>
                          <a:lnTo>
                            <a:pt x="171069" y="1736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0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106561</wp:posOffset>
            </wp:positionV>
            <wp:extent cx="278226" cy="180"/>
            <wp:effectExtent l="0" t="0" r="0" b="0"/>
            <wp:wrapNone/>
            <wp:docPr id="789" name="Freeform 7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226" cy="180"/>
                    </a:xfrm>
                    <a:custGeom>
                      <a:rect l="l" t="t" r="r" b="b"/>
                      <a:pathLst>
                        <a:path w="293751" h="180">
                          <a:moveTo>
                            <a:pt x="0" y="0"/>
                          </a:moveTo>
                          <a:lnTo>
                            <a:pt x="29375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8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118242</wp:posOffset>
            </wp:positionV>
            <wp:extent cx="144948" cy="147518"/>
            <wp:effectExtent l="0" t="0" r="0" b="0"/>
            <wp:wrapNone/>
            <wp:docPr id="790" name="Freeform 7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948" cy="147518"/>
                    </a:xfrm>
                    <a:custGeom>
                      <a:rect l="l" t="t" r="r" b="b"/>
                      <a:pathLst>
                        <a:path w="153036" h="155575">
                          <a:moveTo>
                            <a:pt x="153036" y="0"/>
                          </a:moveTo>
                          <a:lnTo>
                            <a:pt x="0" y="1555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116435</wp:posOffset>
            </wp:positionV>
            <wp:extent cx="96833" cy="98746"/>
            <wp:effectExtent l="0" t="0" r="0" b="0"/>
            <wp:wrapNone/>
            <wp:docPr id="791" name="Freeform 7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746"/>
                    </a:xfrm>
                    <a:custGeom>
                      <a:rect l="l" t="t" r="r" b="b"/>
                      <a:pathLst>
                        <a:path w="102236" h="104139">
                          <a:moveTo>
                            <a:pt x="102236" y="10413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2" behindDoc="1" locked="0" layoutInCell="1" allowOverlap="1">
            <wp:simplePos x="0" y="0"/>
            <wp:positionH relativeFrom="page">
              <wp:posOffset>3099273</wp:posOffset>
            </wp:positionH>
            <wp:positionV relativeFrom="paragraph">
              <wp:posOffset>159788</wp:posOffset>
            </wp:positionV>
            <wp:extent cx="45468" cy="66232"/>
            <wp:effectExtent l="0" t="0" r="0" b="0"/>
            <wp:wrapNone/>
            <wp:docPr id="792" name="Freeform 7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66232"/>
                    </a:xfrm>
                    <a:custGeom>
                      <a:rect l="l" t="t" r="r" b="b"/>
                      <a:pathLst>
                        <a:path w="48006" h="69850">
                          <a:moveTo>
                            <a:pt x="0" y="69850"/>
                          </a:moveTo>
                          <a:lnTo>
                            <a:pt x="4800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8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140881</wp:posOffset>
            </wp:positionV>
            <wp:extent cx="97675" cy="98746"/>
            <wp:effectExtent l="0" t="0" r="0" b="0"/>
            <wp:wrapNone/>
            <wp:docPr id="793" name="Freeform 7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8746"/>
                    </a:xfrm>
                    <a:custGeom>
                      <a:rect l="l" t="t" r="r" b="b"/>
                      <a:pathLst>
                        <a:path w="103125" h="104139">
                          <a:moveTo>
                            <a:pt x="103125" y="10413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4" behindDoc="1" locked="0" layoutInCell="1" allowOverlap="1">
            <wp:simplePos x="0" y="0"/>
            <wp:positionH relativeFrom="page">
              <wp:posOffset>2830910</wp:posOffset>
            </wp:positionH>
            <wp:positionV relativeFrom="paragraph">
              <wp:posOffset>176045</wp:posOffset>
            </wp:positionV>
            <wp:extent cx="89012" cy="99710"/>
            <wp:effectExtent l="0" t="0" r="0" b="0"/>
            <wp:wrapNone/>
            <wp:docPr id="794" name="Freeform 7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012" cy="99710"/>
                    </a:xfrm>
                    <a:custGeom>
                      <a:rect l="l" t="t" r="r" b="b"/>
                      <a:pathLst>
                        <a:path w="93979" h="105156">
                          <a:moveTo>
                            <a:pt x="0" y="0"/>
                          </a:moveTo>
                          <a:lnTo>
                            <a:pt x="888" y="4826"/>
                          </a:lnTo>
                          <a:lnTo>
                            <a:pt x="1904" y="8636"/>
                          </a:lnTo>
                          <a:lnTo>
                            <a:pt x="2794" y="13336"/>
                          </a:lnTo>
                          <a:lnTo>
                            <a:pt x="3810" y="17146"/>
                          </a:lnTo>
                          <a:lnTo>
                            <a:pt x="5715" y="20955"/>
                          </a:lnTo>
                          <a:lnTo>
                            <a:pt x="6603" y="25781"/>
                          </a:lnTo>
                          <a:lnTo>
                            <a:pt x="8509" y="29592"/>
                          </a:lnTo>
                          <a:lnTo>
                            <a:pt x="10413" y="33401"/>
                          </a:lnTo>
                          <a:lnTo>
                            <a:pt x="11048" y="37211"/>
                          </a:lnTo>
                          <a:lnTo>
                            <a:pt x="13969" y="42292"/>
                          </a:lnTo>
                          <a:lnTo>
                            <a:pt x="15875" y="46101"/>
                          </a:lnTo>
                          <a:lnTo>
                            <a:pt x="17779" y="49911"/>
                          </a:lnTo>
                          <a:lnTo>
                            <a:pt x="20573" y="52705"/>
                          </a:lnTo>
                          <a:lnTo>
                            <a:pt x="22478" y="56516"/>
                          </a:lnTo>
                          <a:lnTo>
                            <a:pt x="25400" y="60325"/>
                          </a:lnTo>
                          <a:lnTo>
                            <a:pt x="28194" y="63247"/>
                          </a:lnTo>
                          <a:lnTo>
                            <a:pt x="31115" y="67056"/>
                          </a:lnTo>
                          <a:lnTo>
                            <a:pt x="33909" y="69850"/>
                          </a:lnTo>
                          <a:lnTo>
                            <a:pt x="36448" y="72772"/>
                          </a:lnTo>
                          <a:lnTo>
                            <a:pt x="40259" y="76581"/>
                          </a:lnTo>
                          <a:lnTo>
                            <a:pt x="43179" y="79375"/>
                          </a:lnTo>
                          <a:lnTo>
                            <a:pt x="46990" y="81280"/>
                          </a:lnTo>
                          <a:lnTo>
                            <a:pt x="49784" y="84201"/>
                          </a:lnTo>
                          <a:lnTo>
                            <a:pt x="53594" y="86996"/>
                          </a:lnTo>
                          <a:lnTo>
                            <a:pt x="57150" y="88900"/>
                          </a:lnTo>
                          <a:lnTo>
                            <a:pt x="60960" y="91822"/>
                          </a:lnTo>
                          <a:lnTo>
                            <a:pt x="64769" y="93726"/>
                          </a:lnTo>
                          <a:lnTo>
                            <a:pt x="68579" y="95631"/>
                          </a:lnTo>
                          <a:lnTo>
                            <a:pt x="72390" y="97536"/>
                          </a:lnTo>
                          <a:lnTo>
                            <a:pt x="76200" y="99442"/>
                          </a:lnTo>
                          <a:lnTo>
                            <a:pt x="80644" y="100330"/>
                          </a:lnTo>
                          <a:lnTo>
                            <a:pt x="84454" y="102236"/>
                          </a:lnTo>
                          <a:lnTo>
                            <a:pt x="88265" y="103251"/>
                          </a:lnTo>
                          <a:lnTo>
                            <a:pt x="92963" y="104141"/>
                          </a:lnTo>
                          <a:lnTo>
                            <a:pt x="93979" y="10515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8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165207</wp:posOffset>
            </wp:positionV>
            <wp:extent cx="99719" cy="100553"/>
            <wp:effectExtent l="0" t="0" r="0" b="0"/>
            <wp:wrapNone/>
            <wp:docPr id="795" name="Freeform 7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719" cy="100553"/>
                    </a:xfrm>
                    <a:custGeom>
                      <a:rect l="l" t="t" r="r" b="b"/>
                      <a:pathLst>
                        <a:path w="105284" h="106045">
                          <a:moveTo>
                            <a:pt x="0" y="0"/>
                          </a:moveTo>
                          <a:lnTo>
                            <a:pt x="105284" y="1060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5" behindDoc="1" locked="0" layoutInCell="1" allowOverlap="1">
            <wp:simplePos x="0" y="0"/>
            <wp:positionH relativeFrom="page">
              <wp:posOffset>3762062</wp:posOffset>
            </wp:positionH>
            <wp:positionV relativeFrom="paragraph">
              <wp:posOffset>167013</wp:posOffset>
            </wp:positionV>
            <wp:extent cx="96831" cy="98748"/>
            <wp:effectExtent l="0" t="0" r="0" b="0"/>
            <wp:wrapNone/>
            <wp:docPr id="796" name="Freeform 7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748"/>
                    </a:xfrm>
                    <a:custGeom>
                      <a:rect l="l" t="t" r="r" b="b"/>
                      <a:pathLst>
                        <a:path w="102234" h="104141">
                          <a:moveTo>
                            <a:pt x="102234" y="0"/>
                          </a:moveTo>
                          <a:lnTo>
                            <a:pt x="0" y="10414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165207</wp:posOffset>
            </wp:positionV>
            <wp:extent cx="96833" cy="98747"/>
            <wp:effectExtent l="0" t="0" r="0" b="0"/>
            <wp:wrapNone/>
            <wp:docPr id="797" name="Freeform 7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747"/>
                    </a:xfrm>
                    <a:custGeom>
                      <a:rect l="l" t="t" r="r" b="b"/>
                      <a:pathLst>
                        <a:path w="102236" h="104140">
                          <a:moveTo>
                            <a:pt x="102236" y="0"/>
                          </a:moveTo>
                          <a:lnTo>
                            <a:pt x="0" y="1041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41" behindDoc="1" locked="0" layoutInCell="1" allowOverlap="1">
            <wp:simplePos x="0" y="0"/>
            <wp:positionH relativeFrom="page">
              <wp:posOffset>3125135</wp:posOffset>
            </wp:positionH>
            <wp:positionV relativeFrom="paragraph">
              <wp:posOffset>13429</wp:posOffset>
            </wp:positionV>
            <wp:extent cx="76624" cy="77071"/>
            <wp:effectExtent l="0" t="0" r="0" b="0"/>
            <wp:wrapNone/>
            <wp:docPr id="798" name="Freeform 7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624" cy="77071"/>
                    </a:xfrm>
                    <a:custGeom>
                      <a:rect l="l" t="t" r="r" b="b"/>
                      <a:pathLst>
                        <a:path w="80900" h="81280">
                          <a:moveTo>
                            <a:pt x="80900" y="8128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7" behindDoc="1" locked="0" layoutInCell="1" allowOverlap="1">
            <wp:simplePos x="0" y="0"/>
            <wp:positionH relativeFrom="page">
              <wp:posOffset>3264910</wp:posOffset>
            </wp:positionH>
            <wp:positionV relativeFrom="paragraph">
              <wp:posOffset>15236</wp:posOffset>
            </wp:positionV>
            <wp:extent cx="74578" cy="75264"/>
            <wp:effectExtent l="0" t="0" r="0" b="0"/>
            <wp:wrapNone/>
            <wp:docPr id="799" name="Freeform 7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578" cy="75264"/>
                    </a:xfrm>
                    <a:custGeom>
                      <a:rect l="l" t="t" r="r" b="b"/>
                      <a:pathLst>
                        <a:path w="78740" h="79375">
                          <a:moveTo>
                            <a:pt x="0" y="79375"/>
                          </a:moveTo>
                          <a:lnTo>
                            <a:pt x="7874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2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13429</wp:posOffset>
            </wp:positionV>
            <wp:extent cx="96833" cy="98746"/>
            <wp:effectExtent l="0" t="0" r="0" b="0"/>
            <wp:wrapNone/>
            <wp:docPr id="800" name="Freeform 8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746"/>
                    </a:xfrm>
                    <a:custGeom>
                      <a:rect l="l" t="t" r="r" b="b"/>
                      <a:pathLst>
                        <a:path w="102236" h="104139">
                          <a:moveTo>
                            <a:pt x="0" y="0"/>
                          </a:moveTo>
                          <a:lnTo>
                            <a:pt x="102236" y="1041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2920765</wp:posOffset>
            </wp:positionH>
            <wp:positionV relativeFrom="paragraph">
              <wp:posOffset>50760</wp:posOffset>
            </wp:positionV>
            <wp:extent cx="11427" cy="11801"/>
            <wp:effectExtent l="0" t="0" r="0" b="0"/>
            <wp:wrapNone/>
            <wp:docPr id="801" name="Freeform 8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27" cy="11801"/>
                    </a:xfrm>
                    <a:custGeom>
                      <a:rect l="l" t="t" r="r" b="b"/>
                      <a:pathLst>
                        <a:path w="12065" h="12446">
                          <a:moveTo>
                            <a:pt x="0" y="12446"/>
                          </a:moveTo>
                          <a:lnTo>
                            <a:pt x="0" y="10542"/>
                          </a:lnTo>
                          <a:lnTo>
                            <a:pt x="1016" y="9525"/>
                          </a:lnTo>
                          <a:lnTo>
                            <a:pt x="1016" y="8637"/>
                          </a:lnTo>
                          <a:lnTo>
                            <a:pt x="1904" y="6731"/>
                          </a:lnTo>
                          <a:lnTo>
                            <a:pt x="1904" y="5716"/>
                          </a:lnTo>
                          <a:lnTo>
                            <a:pt x="2921" y="4826"/>
                          </a:lnTo>
                          <a:lnTo>
                            <a:pt x="3809" y="3811"/>
                          </a:lnTo>
                          <a:lnTo>
                            <a:pt x="4825" y="2921"/>
                          </a:lnTo>
                          <a:lnTo>
                            <a:pt x="5715" y="1906"/>
                          </a:lnTo>
                          <a:lnTo>
                            <a:pt x="7366" y="1017"/>
                          </a:lnTo>
                          <a:lnTo>
                            <a:pt x="8254" y="1017"/>
                          </a:lnTo>
                          <a:lnTo>
                            <a:pt x="9271" y="0"/>
                          </a:lnTo>
                          <a:lnTo>
                            <a:pt x="11175" y="0"/>
                          </a:lnTo>
                          <a:lnTo>
                            <a:pt x="1206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8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36912</wp:posOffset>
            </wp:positionV>
            <wp:extent cx="162629" cy="165582"/>
            <wp:effectExtent l="0" t="0" r="0" b="0"/>
            <wp:wrapNone/>
            <wp:docPr id="802" name="Freeform 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629" cy="165582"/>
                    </a:xfrm>
                    <a:custGeom>
                      <a:rect l="l" t="t" r="r" b="b"/>
                      <a:pathLst>
                        <a:path w="171704" h="174625">
                          <a:moveTo>
                            <a:pt x="0" y="174625"/>
                          </a:moveTo>
                          <a:lnTo>
                            <a:pt x="1717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1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50760</wp:posOffset>
            </wp:positionV>
            <wp:extent cx="11667" cy="11801"/>
            <wp:effectExtent l="0" t="0" r="0" b="0"/>
            <wp:wrapNone/>
            <wp:docPr id="803" name="Freeform 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67" cy="11801"/>
                    </a:xfrm>
                    <a:custGeom>
                      <a:rect l="l" t="t" r="r" b="b"/>
                      <a:pathLst>
                        <a:path w="12319" h="12446">
                          <a:moveTo>
                            <a:pt x="12319" y="0"/>
                          </a:moveTo>
                          <a:lnTo>
                            <a:pt x="0" y="1244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2" behindDoc="1" locked="0" layoutInCell="1" allowOverlap="1">
            <wp:simplePos x="0" y="0"/>
            <wp:positionH relativeFrom="page">
              <wp:posOffset>3091454</wp:posOffset>
            </wp:positionH>
            <wp:positionV relativeFrom="paragraph">
              <wp:posOffset>50760</wp:posOffset>
            </wp:positionV>
            <wp:extent cx="39093" cy="39740"/>
            <wp:effectExtent l="0" t="0" r="0" b="0"/>
            <wp:wrapNone/>
            <wp:docPr id="804" name="Freeform 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093" cy="39740"/>
                    </a:xfrm>
                    <a:custGeom>
                      <a:rect l="l" t="t" r="r" b="b"/>
                      <a:pathLst>
                        <a:path w="41275" h="41911">
                          <a:moveTo>
                            <a:pt x="0" y="0"/>
                          </a:moveTo>
                          <a:lnTo>
                            <a:pt x="41275" y="4191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6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62562</wp:posOffset>
            </wp:positionV>
            <wp:extent cx="96832" cy="99349"/>
            <wp:effectExtent l="0" t="0" r="0" b="0"/>
            <wp:wrapNone/>
            <wp:docPr id="805" name="Freeform 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2" cy="99349"/>
                    </a:xfrm>
                    <a:custGeom>
                      <a:rect l="l" t="t" r="r" b="b"/>
                      <a:pathLst>
                        <a:path w="102235" h="104775">
                          <a:moveTo>
                            <a:pt x="0" y="104775"/>
                          </a:moveTo>
                          <a:lnTo>
                            <a:pt x="10223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9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62562</wp:posOffset>
            </wp:positionV>
            <wp:extent cx="64955" cy="65872"/>
            <wp:effectExtent l="0" t="0" r="0" b="0"/>
            <wp:wrapNone/>
            <wp:docPr id="806" name="Freeform 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68580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4" behindDoc="1" locked="0" layoutInCell="1" allowOverlap="1">
            <wp:simplePos x="0" y="0"/>
            <wp:positionH relativeFrom="page">
              <wp:posOffset>3833032</wp:posOffset>
            </wp:positionH>
            <wp:positionV relativeFrom="paragraph">
              <wp:posOffset>64368</wp:posOffset>
            </wp:positionV>
            <wp:extent cx="25861" cy="26132"/>
            <wp:effectExtent l="0" t="0" r="0" b="0"/>
            <wp:wrapNone/>
            <wp:docPr id="807" name="Freeform 8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6132"/>
                    </a:xfrm>
                    <a:custGeom>
                      <a:rect l="l" t="t" r="r" b="b"/>
                      <a:pathLst>
                        <a:path w="27304" h="27560">
                          <a:moveTo>
                            <a:pt x="0" y="27560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61599</wp:posOffset>
            </wp:positionV>
            <wp:extent cx="96833" cy="99349"/>
            <wp:effectExtent l="0" t="0" r="0" b="0"/>
            <wp:wrapNone/>
            <wp:docPr id="808" name="Freeform 8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10477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0" behindDoc="1" locked="0" layoutInCell="1" allowOverlap="1">
            <wp:simplePos x="0" y="0"/>
            <wp:positionH relativeFrom="page">
              <wp:posOffset>2919923</wp:posOffset>
            </wp:positionH>
            <wp:positionV relativeFrom="paragraph">
              <wp:posOffset>100495</wp:posOffset>
            </wp:positionV>
            <wp:extent cx="842" cy="180"/>
            <wp:effectExtent l="0" t="0" r="0" b="0"/>
            <wp:wrapNone/>
            <wp:docPr id="809" name="Freeform 8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2" cy="180"/>
                    </a:xfrm>
                    <a:custGeom>
                      <a:rect l="l" t="t" r="r" b="b"/>
                      <a:pathLst>
                        <a:path w="890" h="180">
                          <a:moveTo>
                            <a:pt x="0" y="0"/>
                          </a:moveTo>
                          <a:lnTo>
                            <a:pt x="89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8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85081</wp:posOffset>
            </wp:positionV>
            <wp:extent cx="161787" cy="164378"/>
            <wp:effectExtent l="0" t="0" r="0" b="0"/>
            <wp:wrapNone/>
            <wp:docPr id="810" name="Freeform 8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4378"/>
                    </a:xfrm>
                    <a:custGeom>
                      <a:rect l="l" t="t" r="r" b="b"/>
                      <a:pathLst>
                        <a:path w="170815" h="173355">
                          <a:moveTo>
                            <a:pt x="0" y="0"/>
                          </a:moveTo>
                          <a:lnTo>
                            <a:pt x="170815" y="17335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7" behindDoc="1" locked="0" layoutInCell="1" allowOverlap="1">
            <wp:simplePos x="0" y="0"/>
            <wp:positionH relativeFrom="page">
              <wp:posOffset>3130548</wp:posOffset>
            </wp:positionH>
            <wp:positionV relativeFrom="paragraph">
              <wp:posOffset>90500</wp:posOffset>
            </wp:positionV>
            <wp:extent cx="14194" cy="15414"/>
            <wp:effectExtent l="0" t="0" r="0" b="0"/>
            <wp:wrapNone/>
            <wp:docPr id="811" name="Freeform 8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94" cy="15414"/>
                    </a:xfrm>
                    <a:custGeom>
                      <a:rect l="l" t="t" r="r" b="b"/>
                      <a:pathLst>
                        <a:path w="14986" h="16256">
                          <a:moveTo>
                            <a:pt x="14986" y="162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4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90500</wp:posOffset>
            </wp:positionV>
            <wp:extent cx="1803" cy="2768"/>
            <wp:effectExtent l="0" t="0" r="0" b="0"/>
            <wp:wrapNone/>
            <wp:docPr id="812" name="Freeform 8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3" cy="2768"/>
                    </a:xfrm>
                    <a:custGeom>
                      <a:rect l="l" t="t" r="r" b="b"/>
                      <a:pathLst>
                        <a:path w="1904" h="2920">
                          <a:moveTo>
                            <a:pt x="1904" y="0"/>
                          </a:moveTo>
                          <a:lnTo>
                            <a:pt x="0" y="292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3" behindDoc="1" locked="0" layoutInCell="1" allowOverlap="1">
            <wp:simplePos x="0" y="0"/>
            <wp:positionH relativeFrom="page">
              <wp:posOffset>3144742</wp:posOffset>
            </wp:positionH>
            <wp:positionV relativeFrom="paragraph">
              <wp:posOffset>90500</wp:posOffset>
            </wp:positionV>
            <wp:extent cx="49798" cy="50576"/>
            <wp:effectExtent l="0" t="0" r="0" b="0"/>
            <wp:wrapNone/>
            <wp:docPr id="813" name="Freeform 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798" cy="50576"/>
                    </a:xfrm>
                    <a:custGeom>
                      <a:rect l="l" t="t" r="r" b="b"/>
                      <a:pathLst>
                        <a:path w="52577" h="53339">
                          <a:moveTo>
                            <a:pt x="0" y="53339"/>
                          </a:moveTo>
                          <a:lnTo>
                            <a:pt x="5257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2" behindDoc="1" locked="0" layoutInCell="1" allowOverlap="1">
            <wp:simplePos x="0" y="0"/>
            <wp:positionH relativeFrom="page">
              <wp:posOffset>3160981</wp:posOffset>
            </wp:positionH>
            <wp:positionV relativeFrom="paragraph">
              <wp:posOffset>90500</wp:posOffset>
            </wp:positionV>
            <wp:extent cx="80833" cy="83092"/>
            <wp:effectExtent l="0" t="0" r="0" b="0"/>
            <wp:wrapNone/>
            <wp:docPr id="814" name="Freeform 8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3092"/>
                    </a:xfrm>
                    <a:custGeom>
                      <a:rect l="l" t="t" r="r" b="b"/>
                      <a:pathLst>
                        <a:path w="85344" h="87630">
                          <a:moveTo>
                            <a:pt x="85344" y="0"/>
                          </a:moveTo>
                          <a:lnTo>
                            <a:pt x="0" y="876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6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86887</wp:posOffset>
            </wp:positionV>
            <wp:extent cx="64956" cy="65992"/>
            <wp:effectExtent l="0" t="0" r="0" b="0"/>
            <wp:wrapNone/>
            <wp:docPr id="815" name="Freeform 8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2"/>
                    </a:xfrm>
                    <a:custGeom>
                      <a:rect l="l" t="t" r="r" b="b"/>
                      <a:pathLst>
                        <a:path w="68581" h="69596">
                          <a:moveTo>
                            <a:pt x="68581" y="0"/>
                          </a:moveTo>
                          <a:lnTo>
                            <a:pt x="0" y="6959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9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93270</wp:posOffset>
            </wp:positionV>
            <wp:extent cx="64956" cy="65871"/>
            <wp:effectExtent l="0" t="0" r="0" b="0"/>
            <wp:wrapNone/>
            <wp:docPr id="816" name="Freeform 8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1"/>
                    </a:xfrm>
                    <a:custGeom>
                      <a:rect l="l" t="t" r="r" b="b"/>
                      <a:pathLst>
                        <a:path w="68581" h="69469">
                          <a:moveTo>
                            <a:pt x="0" y="0"/>
                          </a:moveTo>
                          <a:lnTo>
                            <a:pt x="68581" y="694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9" behindDoc="1" locked="0" layoutInCell="1" allowOverlap="1">
            <wp:simplePos x="0" y="0"/>
            <wp:positionH relativeFrom="page">
              <wp:posOffset>3664147</wp:posOffset>
            </wp:positionH>
            <wp:positionV relativeFrom="paragraph">
              <wp:posOffset>90500</wp:posOffset>
            </wp:positionV>
            <wp:extent cx="3489" cy="3611"/>
            <wp:effectExtent l="0" t="0" r="0" b="0"/>
            <wp:wrapNone/>
            <wp:docPr id="817" name="Freeform 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9" cy="3611"/>
                    </a:xfrm>
                    <a:custGeom>
                      <a:rect l="l" t="t" r="r" b="b"/>
                      <a:pathLst>
                        <a:path w="3684" h="3809">
                          <a:moveTo>
                            <a:pt x="0" y="3809"/>
                          </a:moveTo>
                          <a:lnTo>
                            <a:pt x="368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8" behindDoc="1" locked="0" layoutInCell="1" allowOverlap="1">
            <wp:simplePos x="0" y="0"/>
            <wp:positionH relativeFrom="page">
              <wp:posOffset>3664147</wp:posOffset>
            </wp:positionH>
            <wp:positionV relativeFrom="paragraph">
              <wp:posOffset>90500</wp:posOffset>
            </wp:positionV>
            <wp:extent cx="50761" cy="51541"/>
            <wp:effectExtent l="0" t="0" r="0" b="0"/>
            <wp:wrapNone/>
            <wp:docPr id="818" name="Freeform 8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53594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7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90500</wp:posOffset>
            </wp:positionV>
            <wp:extent cx="81194" cy="83092"/>
            <wp:effectExtent l="0" t="0" r="0" b="0"/>
            <wp:wrapNone/>
            <wp:docPr id="819" name="Freeform 8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194" cy="83092"/>
                    </a:xfrm>
                    <a:custGeom>
                      <a:rect l="l" t="t" r="r" b="b"/>
                      <a:pathLst>
                        <a:path w="85725" h="87630">
                          <a:moveTo>
                            <a:pt x="0" y="87630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9" behindDoc="1" locked="0" layoutInCell="1" allowOverlap="1">
            <wp:simplePos x="0" y="0"/>
            <wp:positionH relativeFrom="page">
              <wp:posOffset>3840249</wp:posOffset>
            </wp:positionH>
            <wp:positionV relativeFrom="paragraph">
              <wp:posOffset>90500</wp:posOffset>
            </wp:positionV>
            <wp:extent cx="116318" cy="118375"/>
            <wp:effectExtent l="0" t="0" r="0" b="0"/>
            <wp:wrapNone/>
            <wp:docPr id="820" name="Freeform 8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318" cy="118375"/>
                    </a:xfrm>
                    <a:custGeom>
                      <a:rect l="l" t="t" r="r" b="b"/>
                      <a:pathLst>
                        <a:path w="122809" h="124840">
                          <a:moveTo>
                            <a:pt x="0" y="0"/>
                          </a:moveTo>
                          <a:lnTo>
                            <a:pt x="122809" y="1248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85081</wp:posOffset>
            </wp:positionV>
            <wp:extent cx="96833" cy="99349"/>
            <wp:effectExtent l="0" t="0" r="0" b="0"/>
            <wp:wrapNone/>
            <wp:docPr id="821" name="Freeform 8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1" behindDoc="1" locked="0" layoutInCell="1" allowOverlap="1">
            <wp:simplePos x="0" y="0"/>
            <wp:positionH relativeFrom="page">
              <wp:posOffset>3207773</wp:posOffset>
            </wp:positionH>
            <wp:positionV relativeFrom="paragraph">
              <wp:posOffset>104951</wp:posOffset>
            </wp:positionV>
            <wp:extent cx="66759" cy="68642"/>
            <wp:effectExtent l="0" t="0" r="0" b="0"/>
            <wp:wrapNone/>
            <wp:docPr id="822" name="Freeform 8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759" cy="68642"/>
                    </a:xfrm>
                    <a:custGeom>
                      <a:rect l="l" t="t" r="r" b="b"/>
                      <a:pathLst>
                        <a:path w="70484" h="72391">
                          <a:moveTo>
                            <a:pt x="0" y="72391"/>
                          </a:moveTo>
                          <a:lnTo>
                            <a:pt x="7048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6" behindDoc="1" locked="0" layoutInCell="1" allowOverlap="1">
            <wp:simplePos x="0" y="0"/>
            <wp:positionH relativeFrom="page">
              <wp:posOffset>3728140</wp:posOffset>
            </wp:positionH>
            <wp:positionV relativeFrom="paragraph">
              <wp:posOffset>105915</wp:posOffset>
            </wp:positionV>
            <wp:extent cx="65797" cy="67678"/>
            <wp:effectExtent l="0" t="0" r="0" b="0"/>
            <wp:wrapNone/>
            <wp:docPr id="823" name="Freeform 8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797" cy="67678"/>
                    </a:xfrm>
                    <a:custGeom>
                      <a:rect l="l" t="t" r="r" b="b"/>
                      <a:pathLst>
                        <a:path w="69469" h="71374">
                          <a:moveTo>
                            <a:pt x="69469" y="0"/>
                          </a:moveTo>
                          <a:lnTo>
                            <a:pt x="0" y="7137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7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117596</wp:posOffset>
            </wp:positionV>
            <wp:extent cx="64955" cy="65991"/>
            <wp:effectExtent l="0" t="0" r="0" b="0"/>
            <wp:wrapNone/>
            <wp:docPr id="824" name="Freeform 8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1"/>
                    </a:xfrm>
                    <a:custGeom>
                      <a:rect l="l" t="t" r="r" b="b"/>
                      <a:pathLst>
                        <a:path w="68580" h="69595">
                          <a:moveTo>
                            <a:pt x="0" y="69595"/>
                          </a:move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5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141078</wp:posOffset>
            </wp:positionV>
            <wp:extent cx="161787" cy="164379"/>
            <wp:effectExtent l="0" t="0" r="0" b="0"/>
            <wp:wrapNone/>
            <wp:docPr id="825" name="Freeform 8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4379"/>
                    </a:xfrm>
                    <a:custGeom>
                      <a:rect l="l" t="t" r="r" b="b"/>
                      <a:pathLst>
                        <a:path w="170815" h="173356">
                          <a:moveTo>
                            <a:pt x="170815" y="0"/>
                          </a:moveTo>
                          <a:lnTo>
                            <a:pt x="0" y="173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0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134816</wp:posOffset>
            </wp:positionV>
            <wp:extent cx="64955" cy="65872"/>
            <wp:effectExtent l="0" t="0" r="0" b="0"/>
            <wp:wrapNone/>
            <wp:docPr id="826" name="Freeform 8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0" y="0"/>
                          </a:moveTo>
                          <a:lnTo>
                            <a:pt x="6858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4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133853</wp:posOffset>
            </wp:positionV>
            <wp:extent cx="96833" cy="99349"/>
            <wp:effectExtent l="0" t="0" r="0" b="0"/>
            <wp:wrapNone/>
            <wp:docPr id="827" name="Freeform 8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0" behindDoc="1" locked="0" layoutInCell="1" allowOverlap="1">
            <wp:simplePos x="0" y="0"/>
            <wp:positionH relativeFrom="page">
              <wp:posOffset>3255046</wp:posOffset>
            </wp:positionH>
            <wp:positionV relativeFrom="paragraph">
              <wp:posOffset>152880</wp:posOffset>
            </wp:positionV>
            <wp:extent cx="19486" cy="20713"/>
            <wp:effectExtent l="0" t="0" r="0" b="0"/>
            <wp:wrapNone/>
            <wp:docPr id="828" name="Freeform 8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86" cy="20713"/>
                    </a:xfrm>
                    <a:custGeom>
                      <a:rect l="l" t="t" r="r" b="b"/>
                      <a:pathLst>
                        <a:path w="20574" h="21845">
                          <a:moveTo>
                            <a:pt x="20574" y="0"/>
                          </a:moveTo>
                          <a:lnTo>
                            <a:pt x="0" y="218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8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173593</wp:posOffset>
            </wp:positionV>
            <wp:extent cx="64955" cy="32514"/>
            <wp:effectExtent l="0" t="0" r="0" b="0"/>
            <wp:wrapNone/>
            <wp:docPr id="829" name="Freeform 8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32514"/>
                    </a:xfrm>
                    <a:custGeom>
                      <a:rect l="l" t="t" r="r" b="b"/>
                      <a:pathLst>
                        <a:path w="68580" h="34290">
                          <a:moveTo>
                            <a:pt x="0" y="0"/>
                          </a:moveTo>
                          <a:lnTo>
                            <a:pt x="0" y="1904"/>
                          </a:lnTo>
                          <a:lnTo>
                            <a:pt x="0" y="3809"/>
                          </a:lnTo>
                          <a:lnTo>
                            <a:pt x="888" y="6730"/>
                          </a:lnTo>
                          <a:lnTo>
                            <a:pt x="888" y="8635"/>
                          </a:lnTo>
                          <a:lnTo>
                            <a:pt x="1905" y="11429"/>
                          </a:lnTo>
                          <a:lnTo>
                            <a:pt x="2793" y="13334"/>
                          </a:lnTo>
                          <a:lnTo>
                            <a:pt x="3809" y="15240"/>
                          </a:lnTo>
                          <a:lnTo>
                            <a:pt x="4699" y="17145"/>
                          </a:lnTo>
                          <a:lnTo>
                            <a:pt x="5715" y="19050"/>
                          </a:lnTo>
                          <a:lnTo>
                            <a:pt x="7619" y="20954"/>
                          </a:lnTo>
                          <a:lnTo>
                            <a:pt x="8509" y="22859"/>
                          </a:lnTo>
                          <a:lnTo>
                            <a:pt x="10413" y="24765"/>
                          </a:lnTo>
                          <a:lnTo>
                            <a:pt x="12318" y="25780"/>
                          </a:lnTo>
                          <a:lnTo>
                            <a:pt x="13969" y="27685"/>
                          </a:lnTo>
                          <a:lnTo>
                            <a:pt x="15875" y="28575"/>
                          </a:lnTo>
                          <a:lnTo>
                            <a:pt x="17780" y="30479"/>
                          </a:lnTo>
                          <a:lnTo>
                            <a:pt x="19684" y="31496"/>
                          </a:lnTo>
                          <a:lnTo>
                            <a:pt x="21590" y="32384"/>
                          </a:lnTo>
                          <a:lnTo>
                            <a:pt x="23494" y="32384"/>
                          </a:lnTo>
                          <a:lnTo>
                            <a:pt x="26288" y="33401"/>
                          </a:lnTo>
                          <a:lnTo>
                            <a:pt x="28193" y="34290"/>
                          </a:lnTo>
                          <a:lnTo>
                            <a:pt x="30099" y="34290"/>
                          </a:lnTo>
                          <a:lnTo>
                            <a:pt x="33019" y="34290"/>
                          </a:lnTo>
                          <a:lnTo>
                            <a:pt x="34925" y="34290"/>
                          </a:lnTo>
                          <a:lnTo>
                            <a:pt x="37465" y="34290"/>
                          </a:lnTo>
                          <a:lnTo>
                            <a:pt x="39369" y="34290"/>
                          </a:lnTo>
                          <a:lnTo>
                            <a:pt x="41275" y="33401"/>
                          </a:lnTo>
                          <a:lnTo>
                            <a:pt x="44068" y="33401"/>
                          </a:lnTo>
                          <a:lnTo>
                            <a:pt x="45974" y="32384"/>
                          </a:lnTo>
                          <a:lnTo>
                            <a:pt x="47878" y="31496"/>
                          </a:lnTo>
                          <a:lnTo>
                            <a:pt x="49784" y="30479"/>
                          </a:lnTo>
                          <a:lnTo>
                            <a:pt x="51688" y="29590"/>
                          </a:lnTo>
                          <a:lnTo>
                            <a:pt x="53593" y="28575"/>
                          </a:lnTo>
                          <a:lnTo>
                            <a:pt x="55499" y="26670"/>
                          </a:lnTo>
                          <a:lnTo>
                            <a:pt x="57403" y="24765"/>
                          </a:lnTo>
                          <a:lnTo>
                            <a:pt x="59055" y="23876"/>
                          </a:lnTo>
                          <a:lnTo>
                            <a:pt x="60959" y="21971"/>
                          </a:lnTo>
                          <a:lnTo>
                            <a:pt x="61849" y="20065"/>
                          </a:lnTo>
                          <a:lnTo>
                            <a:pt x="62865" y="18160"/>
                          </a:lnTo>
                          <a:lnTo>
                            <a:pt x="64769" y="16255"/>
                          </a:lnTo>
                          <a:lnTo>
                            <a:pt x="65659" y="14351"/>
                          </a:lnTo>
                          <a:lnTo>
                            <a:pt x="66675" y="12446"/>
                          </a:lnTo>
                          <a:lnTo>
                            <a:pt x="66675" y="9525"/>
                          </a:lnTo>
                          <a:lnTo>
                            <a:pt x="67563" y="7620"/>
                          </a:lnTo>
                          <a:lnTo>
                            <a:pt x="67563" y="5715"/>
                          </a:lnTo>
                          <a:lnTo>
                            <a:pt x="68580" y="2921"/>
                          </a:lnTo>
                          <a:lnTo>
                            <a:pt x="68580" y="1015"/>
                          </a:ln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5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159142</wp:posOffset>
            </wp:positionV>
            <wp:extent cx="64956" cy="65992"/>
            <wp:effectExtent l="0" t="0" r="0" b="0"/>
            <wp:wrapNone/>
            <wp:docPr id="830" name="Freeform 8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2"/>
                    </a:xfrm>
                    <a:custGeom>
                      <a:rect l="l" t="t" r="r" b="b"/>
                      <a:pathLst>
                        <a:path w="68581" h="69596">
                          <a:moveTo>
                            <a:pt x="0" y="69596"/>
                          </a:moveTo>
                          <a:lnTo>
                            <a:pt x="6858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165524</wp:posOffset>
            </wp:positionV>
            <wp:extent cx="64956" cy="65871"/>
            <wp:effectExtent l="0" t="0" r="0" b="0"/>
            <wp:wrapNone/>
            <wp:docPr id="831" name="Freeform 8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1"/>
                    </a:xfrm>
                    <a:custGeom>
                      <a:rect l="l" t="t" r="r" b="b"/>
                      <a:pathLst>
                        <a:path w="68581" h="69469">
                          <a:moveTo>
                            <a:pt x="68581" y="6946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4" behindDoc="1" locked="0" layoutInCell="1" allowOverlap="1">
            <wp:simplePos x="0" y="0"/>
            <wp:positionH relativeFrom="page">
              <wp:posOffset>3664147</wp:posOffset>
            </wp:positionH>
            <wp:positionV relativeFrom="paragraph">
              <wp:posOffset>173593</wp:posOffset>
            </wp:positionV>
            <wp:extent cx="21291" cy="180"/>
            <wp:effectExtent l="0" t="0" r="0" b="0"/>
            <wp:wrapNone/>
            <wp:docPr id="832" name="Freeform 8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1" cy="180"/>
                    </a:xfrm>
                    <a:custGeom>
                      <a:rect l="l" t="t" r="r" b="b"/>
                      <a:pathLst>
                        <a:path w="22479" h="180">
                          <a:moveTo>
                            <a:pt x="2247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0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173593</wp:posOffset>
            </wp:positionV>
            <wp:extent cx="64955" cy="65992"/>
            <wp:effectExtent l="0" t="0" r="0" b="0"/>
            <wp:wrapNone/>
            <wp:docPr id="833" name="Freeform 8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2"/>
                    </a:xfrm>
                    <a:custGeom>
                      <a:rect l="l" t="t" r="r" b="b"/>
                      <a:pathLst>
                        <a:path w="68580" h="69596">
                          <a:moveTo>
                            <a:pt x="34036" y="0"/>
                          </a:moveTo>
                          <a:lnTo>
                            <a:pt x="32131" y="0"/>
                          </a:lnTo>
                          <a:lnTo>
                            <a:pt x="29209" y="0"/>
                          </a:lnTo>
                          <a:lnTo>
                            <a:pt x="27305" y="0"/>
                          </a:lnTo>
                          <a:lnTo>
                            <a:pt x="25400" y="1015"/>
                          </a:lnTo>
                          <a:lnTo>
                            <a:pt x="22606" y="1904"/>
                          </a:lnTo>
                          <a:lnTo>
                            <a:pt x="20700" y="2921"/>
                          </a:lnTo>
                          <a:lnTo>
                            <a:pt x="19050" y="3809"/>
                          </a:lnTo>
                          <a:lnTo>
                            <a:pt x="17144" y="4826"/>
                          </a:lnTo>
                          <a:lnTo>
                            <a:pt x="15240" y="5715"/>
                          </a:lnTo>
                          <a:lnTo>
                            <a:pt x="13334" y="6730"/>
                          </a:lnTo>
                          <a:lnTo>
                            <a:pt x="11430" y="8635"/>
                          </a:lnTo>
                          <a:lnTo>
                            <a:pt x="9525" y="10540"/>
                          </a:lnTo>
                          <a:lnTo>
                            <a:pt x="7619" y="11429"/>
                          </a:lnTo>
                          <a:lnTo>
                            <a:pt x="6731" y="13334"/>
                          </a:lnTo>
                          <a:lnTo>
                            <a:pt x="5715" y="15240"/>
                          </a:lnTo>
                          <a:lnTo>
                            <a:pt x="3809" y="17145"/>
                          </a:lnTo>
                          <a:lnTo>
                            <a:pt x="2921" y="19050"/>
                          </a:lnTo>
                          <a:lnTo>
                            <a:pt x="1905" y="21971"/>
                          </a:lnTo>
                          <a:lnTo>
                            <a:pt x="1015" y="23876"/>
                          </a:lnTo>
                          <a:lnTo>
                            <a:pt x="1015" y="25780"/>
                          </a:lnTo>
                          <a:lnTo>
                            <a:pt x="0" y="28575"/>
                          </a:lnTo>
                          <a:lnTo>
                            <a:pt x="0" y="30479"/>
                          </a:lnTo>
                          <a:lnTo>
                            <a:pt x="0" y="32384"/>
                          </a:lnTo>
                          <a:lnTo>
                            <a:pt x="0" y="35305"/>
                          </a:lnTo>
                          <a:lnTo>
                            <a:pt x="0" y="37210"/>
                          </a:lnTo>
                          <a:lnTo>
                            <a:pt x="0" y="40004"/>
                          </a:lnTo>
                          <a:lnTo>
                            <a:pt x="0" y="41909"/>
                          </a:lnTo>
                          <a:lnTo>
                            <a:pt x="1015" y="43815"/>
                          </a:lnTo>
                          <a:lnTo>
                            <a:pt x="1905" y="46735"/>
                          </a:lnTo>
                          <a:lnTo>
                            <a:pt x="2921" y="48640"/>
                          </a:lnTo>
                          <a:lnTo>
                            <a:pt x="3809" y="50546"/>
                          </a:lnTo>
                          <a:lnTo>
                            <a:pt x="4825" y="52451"/>
                          </a:lnTo>
                          <a:lnTo>
                            <a:pt x="5715" y="54355"/>
                          </a:lnTo>
                          <a:lnTo>
                            <a:pt x="7619" y="56260"/>
                          </a:lnTo>
                          <a:lnTo>
                            <a:pt x="8636" y="58165"/>
                          </a:lnTo>
                          <a:lnTo>
                            <a:pt x="10540" y="60071"/>
                          </a:lnTo>
                          <a:lnTo>
                            <a:pt x="12446" y="60959"/>
                          </a:lnTo>
                          <a:lnTo>
                            <a:pt x="14350" y="62865"/>
                          </a:lnTo>
                          <a:lnTo>
                            <a:pt x="16256" y="63880"/>
                          </a:lnTo>
                          <a:lnTo>
                            <a:pt x="18161" y="64770"/>
                          </a:lnTo>
                          <a:lnTo>
                            <a:pt x="19684" y="65785"/>
                          </a:lnTo>
                          <a:lnTo>
                            <a:pt x="21590" y="66675"/>
                          </a:lnTo>
                          <a:lnTo>
                            <a:pt x="23494" y="67690"/>
                          </a:lnTo>
                          <a:lnTo>
                            <a:pt x="26415" y="68579"/>
                          </a:lnTo>
                          <a:lnTo>
                            <a:pt x="28321" y="68579"/>
                          </a:lnTo>
                          <a:lnTo>
                            <a:pt x="31115" y="69596"/>
                          </a:lnTo>
                          <a:lnTo>
                            <a:pt x="33019" y="69596"/>
                          </a:lnTo>
                          <a:lnTo>
                            <a:pt x="34925" y="69596"/>
                          </a:lnTo>
                          <a:lnTo>
                            <a:pt x="37846" y="69596"/>
                          </a:lnTo>
                          <a:lnTo>
                            <a:pt x="39750" y="68579"/>
                          </a:lnTo>
                          <a:lnTo>
                            <a:pt x="42290" y="68579"/>
                          </a:lnTo>
                          <a:lnTo>
                            <a:pt x="44196" y="67690"/>
                          </a:lnTo>
                          <a:lnTo>
                            <a:pt x="46100" y="66675"/>
                          </a:lnTo>
                          <a:lnTo>
                            <a:pt x="48006" y="65785"/>
                          </a:lnTo>
                          <a:lnTo>
                            <a:pt x="50800" y="64770"/>
                          </a:lnTo>
                          <a:lnTo>
                            <a:pt x="52705" y="63880"/>
                          </a:lnTo>
                          <a:lnTo>
                            <a:pt x="54609" y="62865"/>
                          </a:lnTo>
                          <a:lnTo>
                            <a:pt x="56515" y="60959"/>
                          </a:lnTo>
                          <a:lnTo>
                            <a:pt x="57531" y="60071"/>
                          </a:lnTo>
                          <a:lnTo>
                            <a:pt x="59436" y="58165"/>
                          </a:lnTo>
                          <a:lnTo>
                            <a:pt x="61340" y="56260"/>
                          </a:lnTo>
                          <a:lnTo>
                            <a:pt x="62230" y="54355"/>
                          </a:lnTo>
                          <a:lnTo>
                            <a:pt x="63246" y="52451"/>
                          </a:lnTo>
                          <a:lnTo>
                            <a:pt x="64769" y="50546"/>
                          </a:lnTo>
                          <a:lnTo>
                            <a:pt x="65786" y="48640"/>
                          </a:lnTo>
                          <a:lnTo>
                            <a:pt x="65786" y="46735"/>
                          </a:lnTo>
                          <a:lnTo>
                            <a:pt x="66675" y="43815"/>
                          </a:lnTo>
                          <a:lnTo>
                            <a:pt x="67690" y="41909"/>
                          </a:lnTo>
                          <a:lnTo>
                            <a:pt x="67690" y="40004"/>
                          </a:lnTo>
                          <a:lnTo>
                            <a:pt x="68580" y="37210"/>
                          </a:lnTo>
                          <a:lnTo>
                            <a:pt x="68580" y="35305"/>
                          </a:lnTo>
                          <a:lnTo>
                            <a:pt x="68580" y="32384"/>
                          </a:lnTo>
                          <a:lnTo>
                            <a:pt x="67690" y="30479"/>
                          </a:lnTo>
                          <a:lnTo>
                            <a:pt x="67690" y="28575"/>
                          </a:lnTo>
                          <a:lnTo>
                            <a:pt x="67690" y="25780"/>
                          </a:lnTo>
                          <a:lnTo>
                            <a:pt x="66675" y="23876"/>
                          </a:lnTo>
                          <a:lnTo>
                            <a:pt x="65786" y="21971"/>
                          </a:lnTo>
                          <a:lnTo>
                            <a:pt x="64769" y="19050"/>
                          </a:lnTo>
                          <a:lnTo>
                            <a:pt x="64134" y="17145"/>
                          </a:lnTo>
                          <a:lnTo>
                            <a:pt x="63246" y="15240"/>
                          </a:lnTo>
                          <a:lnTo>
                            <a:pt x="61340" y="13334"/>
                          </a:lnTo>
                          <a:lnTo>
                            <a:pt x="60325" y="11429"/>
                          </a:lnTo>
                          <a:lnTo>
                            <a:pt x="58419" y="10540"/>
                          </a:lnTo>
                          <a:lnTo>
                            <a:pt x="56515" y="8635"/>
                          </a:lnTo>
                          <a:lnTo>
                            <a:pt x="55625" y="6730"/>
                          </a:lnTo>
                          <a:lnTo>
                            <a:pt x="53721" y="5715"/>
                          </a:lnTo>
                          <a:lnTo>
                            <a:pt x="51815" y="4826"/>
                          </a:lnTo>
                          <a:lnTo>
                            <a:pt x="48894" y="3809"/>
                          </a:lnTo>
                          <a:lnTo>
                            <a:pt x="46990" y="2921"/>
                          </a:lnTo>
                          <a:lnTo>
                            <a:pt x="45084" y="1904"/>
                          </a:lnTo>
                          <a:lnTo>
                            <a:pt x="43180" y="1015"/>
                          </a:lnTo>
                          <a:lnTo>
                            <a:pt x="40640" y="0"/>
                          </a:lnTo>
                          <a:lnTo>
                            <a:pt x="38734" y="0"/>
                          </a:lnTo>
                          <a:lnTo>
                            <a:pt x="36830" y="0"/>
                          </a:lnTo>
                          <a:lnTo>
                            <a:pt x="3403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5" behindDoc="1" locked="0" layoutInCell="1" allowOverlap="1">
            <wp:simplePos x="0" y="0"/>
            <wp:positionH relativeFrom="page">
              <wp:posOffset>3775293</wp:posOffset>
            </wp:positionH>
            <wp:positionV relativeFrom="paragraph">
              <wp:posOffset>154686</wp:posOffset>
            </wp:positionV>
            <wp:extent cx="18645" cy="18907"/>
            <wp:effectExtent l="0" t="0" r="0" b="0"/>
            <wp:wrapNone/>
            <wp:docPr id="834" name="Freeform 8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45" cy="18907"/>
                    </a:xfrm>
                    <a:custGeom>
                      <a:rect l="l" t="t" r="r" b="b"/>
                      <a:pathLst>
                        <a:path w="19686" h="19940">
                          <a:moveTo>
                            <a:pt x="0" y="19940"/>
                          </a:moveTo>
                          <a:lnTo>
                            <a:pt x="1968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4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157335</wp:posOffset>
            </wp:positionV>
            <wp:extent cx="96833" cy="99349"/>
            <wp:effectExtent l="0" t="0" r="0" b="0"/>
            <wp:wrapNone/>
            <wp:docPr id="835" name="Freeform 8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0"/>
                          </a:moveTo>
                          <a:lnTo>
                            <a:pt x="10223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6" behindDoc="1" locked="0" layoutInCell="1" allowOverlap="1">
            <wp:simplePos x="0" y="0"/>
            <wp:positionH relativeFrom="page">
              <wp:posOffset>3693497</wp:posOffset>
            </wp:positionH>
            <wp:positionV relativeFrom="paragraph">
              <wp:posOffset>186237</wp:posOffset>
            </wp:positionV>
            <wp:extent cx="45468" cy="46123"/>
            <wp:effectExtent l="0" t="0" r="0" b="0"/>
            <wp:wrapNone/>
            <wp:docPr id="836" name="Freeform 8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123"/>
                    </a:xfrm>
                    <a:custGeom>
                      <a:rect l="l" t="t" r="r" b="b"/>
                      <a:pathLst>
                        <a:path w="48006" h="48642">
                          <a:moveTo>
                            <a:pt x="0" y="48642"/>
                          </a:moveTo>
                          <a:lnTo>
                            <a:pt x="480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8" behindDoc="1" locked="0" layoutInCell="1" allowOverlap="1">
            <wp:simplePos x="0" y="0"/>
            <wp:positionH relativeFrom="page">
              <wp:posOffset>3689047</wp:posOffset>
            </wp:positionH>
            <wp:positionV relativeFrom="paragraph">
              <wp:posOffset>181781</wp:posOffset>
            </wp:positionV>
            <wp:extent cx="45348" cy="46002"/>
            <wp:effectExtent l="0" t="0" r="0" b="0"/>
            <wp:wrapNone/>
            <wp:docPr id="837" name="Freeform 8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8" cy="46002"/>
                    </a:xfrm>
                    <a:custGeom>
                      <a:rect l="l" t="t" r="r" b="b"/>
                      <a:pathLst>
                        <a:path w="47879" h="48515">
                          <a:moveTo>
                            <a:pt x="0" y="48515"/>
                          </a:moveTo>
                          <a:lnTo>
                            <a:pt x="4787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2" behindDoc="1" locked="0" layoutInCell="1" allowOverlap="1">
            <wp:simplePos x="0" y="0"/>
            <wp:positionH relativeFrom="page">
              <wp:posOffset>3681829</wp:posOffset>
            </wp:positionH>
            <wp:positionV relativeFrom="paragraph">
              <wp:posOffset>174556</wp:posOffset>
            </wp:positionV>
            <wp:extent cx="39936" cy="40583"/>
            <wp:effectExtent l="0" t="0" r="0" b="0"/>
            <wp:wrapNone/>
            <wp:docPr id="838" name="Freeform 8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936" cy="40583"/>
                    </a:xfrm>
                    <a:custGeom>
                      <a:rect l="l" t="t" r="r" b="b"/>
                      <a:pathLst>
                        <a:path w="42165" h="42800">
                          <a:moveTo>
                            <a:pt x="0" y="42800"/>
                          </a:moveTo>
                          <a:lnTo>
                            <a:pt x="4216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4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173593</wp:posOffset>
            </wp:positionV>
            <wp:extent cx="33079" cy="33476"/>
            <wp:effectExtent l="0" t="0" r="0" b="0"/>
            <wp:wrapNone/>
            <wp:docPr id="839" name="Freeform 8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3476"/>
                    </a:xfrm>
                    <a:custGeom>
                      <a:rect l="l" t="t" r="r" b="b"/>
                      <a:pathLst>
                        <a:path w="34925" h="35305">
                          <a:moveTo>
                            <a:pt x="0" y="35305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6" behindDoc="1" locked="0" layoutInCell="1" allowOverlap="1">
            <wp:simplePos x="0" y="0"/>
            <wp:positionH relativeFrom="page">
              <wp:posOffset>3681829</wp:posOffset>
            </wp:positionH>
            <wp:positionV relativeFrom="paragraph">
              <wp:posOffset>175399</wp:posOffset>
            </wp:positionV>
            <wp:extent cx="21291" cy="20834"/>
            <wp:effectExtent l="0" t="0" r="0" b="0"/>
            <wp:wrapNone/>
            <wp:docPr id="840" name="Freeform 8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1" cy="20834"/>
                    </a:xfrm>
                    <a:custGeom>
                      <a:rect l="l" t="t" r="r" b="b"/>
                      <a:pathLst>
                        <a:path w="22479" h="21972">
                          <a:moveTo>
                            <a:pt x="0" y="21972"/>
                          </a:moveTo>
                          <a:lnTo>
                            <a:pt x="2247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5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173593</wp:posOffset>
            </wp:positionV>
            <wp:extent cx="28627" cy="28900"/>
            <wp:effectExtent l="0" t="0" r="0" b="0"/>
            <wp:wrapNone/>
            <wp:docPr id="841" name="Freeform 8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627" cy="28900"/>
                    </a:xfrm>
                    <a:custGeom>
                      <a:rect l="l" t="t" r="r" b="b"/>
                      <a:pathLst>
                        <a:path w="30225" h="30479">
                          <a:moveTo>
                            <a:pt x="30225" y="0"/>
                          </a:moveTo>
                          <a:lnTo>
                            <a:pt x="0" y="3047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3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173593</wp:posOffset>
            </wp:positionV>
            <wp:extent cx="37649" cy="37932"/>
            <wp:effectExtent l="0" t="0" r="0" b="0"/>
            <wp:wrapNone/>
            <wp:docPr id="842" name="Freeform 8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649" cy="37932"/>
                    </a:xfrm>
                    <a:custGeom>
                      <a:rect l="l" t="t" r="r" b="b"/>
                      <a:pathLst>
                        <a:path w="39750" h="40004">
                          <a:moveTo>
                            <a:pt x="39750" y="0"/>
                          </a:moveTo>
                          <a:lnTo>
                            <a:pt x="0" y="4000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1" behindDoc="1" locked="0" layoutInCell="1" allowOverlap="1">
            <wp:simplePos x="0" y="0"/>
            <wp:positionH relativeFrom="page">
              <wp:posOffset>3682671</wp:posOffset>
            </wp:positionH>
            <wp:positionV relativeFrom="paragraph">
              <wp:posOffset>176362</wp:posOffset>
            </wp:positionV>
            <wp:extent cx="42702" cy="42389"/>
            <wp:effectExtent l="0" t="0" r="0" b="0"/>
            <wp:wrapNone/>
            <wp:docPr id="843" name="Freeform 8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42389"/>
                    </a:xfrm>
                    <a:custGeom>
                      <a:rect l="l" t="t" r="r" b="b"/>
                      <a:pathLst>
                        <a:path w="45085" h="44704">
                          <a:moveTo>
                            <a:pt x="45085" y="0"/>
                          </a:moveTo>
                          <a:lnTo>
                            <a:pt x="0" y="4470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0" behindDoc="1" locked="0" layoutInCell="1" allowOverlap="1">
            <wp:simplePos x="0" y="0"/>
            <wp:positionH relativeFrom="page">
              <wp:posOffset>3684475</wp:posOffset>
            </wp:positionH>
            <wp:positionV relativeFrom="paragraph">
              <wp:posOffset>177205</wp:posOffset>
            </wp:positionV>
            <wp:extent cx="44507" cy="45158"/>
            <wp:effectExtent l="0" t="0" r="0" b="0"/>
            <wp:wrapNone/>
            <wp:docPr id="844" name="Freeform 8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7" cy="45158"/>
                    </a:xfrm>
                    <a:custGeom>
                      <a:rect l="l" t="t" r="r" b="b"/>
                      <a:pathLst>
                        <a:path w="46991" h="47625">
                          <a:moveTo>
                            <a:pt x="0" y="47625"/>
                          </a:moveTo>
                          <a:lnTo>
                            <a:pt x="4699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7" behindDoc="1" locked="0" layoutInCell="1" allowOverlap="1">
            <wp:simplePos x="0" y="0"/>
            <wp:positionH relativeFrom="page">
              <wp:posOffset>3688084</wp:posOffset>
            </wp:positionH>
            <wp:positionV relativeFrom="paragraph">
              <wp:posOffset>180818</wp:posOffset>
            </wp:positionV>
            <wp:extent cx="4571" cy="4576"/>
            <wp:effectExtent l="0" t="0" r="0" b="0"/>
            <wp:wrapNone/>
            <wp:docPr id="845" name="Freeform 8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71" cy="4576"/>
                    </a:xfrm>
                    <a:custGeom>
                      <a:rect l="l" t="t" r="r" b="b"/>
                      <a:pathLst>
                        <a:path w="4827" h="4826">
                          <a:moveTo>
                            <a:pt x="4827" y="0"/>
                          </a:moveTo>
                          <a:lnTo>
                            <a:pt x="0" y="482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9" behindDoc="1" locked="0" layoutInCell="1" allowOverlap="1">
            <wp:simplePos x="0" y="0"/>
            <wp:positionH relativeFrom="page">
              <wp:posOffset>3686280</wp:posOffset>
            </wp:positionH>
            <wp:positionV relativeFrom="paragraph">
              <wp:posOffset>179012</wp:posOffset>
            </wp:positionV>
            <wp:extent cx="45468" cy="46121"/>
            <wp:effectExtent l="0" t="0" r="0" b="0"/>
            <wp:wrapNone/>
            <wp:docPr id="846" name="Freeform 8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121"/>
                    </a:xfrm>
                    <a:custGeom>
                      <a:rect l="l" t="t" r="r" b="b"/>
                      <a:pathLst>
                        <a:path w="48006" h="48640">
                          <a:moveTo>
                            <a:pt x="48006" y="0"/>
                          </a:moveTo>
                          <a:lnTo>
                            <a:pt x="0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7" behindDoc="1" locked="0" layoutInCell="1" allowOverlap="1">
            <wp:simplePos x="0" y="0"/>
            <wp:positionH relativeFrom="page">
              <wp:posOffset>3690851</wp:posOffset>
            </wp:positionH>
            <wp:positionV relativeFrom="paragraph">
              <wp:posOffset>183588</wp:posOffset>
            </wp:positionV>
            <wp:extent cx="46311" cy="46966"/>
            <wp:effectExtent l="0" t="0" r="0" b="0"/>
            <wp:wrapNone/>
            <wp:docPr id="847" name="Freeform 8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11" cy="46966"/>
                    </a:xfrm>
                    <a:custGeom>
                      <a:rect l="l" t="t" r="r" b="b"/>
                      <a:pathLst>
                        <a:path w="48896" h="49531">
                          <a:moveTo>
                            <a:pt x="48896" y="0"/>
                          </a:moveTo>
                          <a:lnTo>
                            <a:pt x="0" y="4953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35" behindDoc="1" locked="0" layoutInCell="1" allowOverlap="1">
            <wp:simplePos x="0" y="0"/>
            <wp:positionH relativeFrom="page">
              <wp:posOffset>3696264</wp:posOffset>
            </wp:positionH>
            <wp:positionV relativeFrom="paragraph">
              <wp:posOffset>13747</wp:posOffset>
            </wp:positionV>
            <wp:extent cx="44506" cy="45158"/>
            <wp:effectExtent l="0" t="0" r="0" b="0"/>
            <wp:wrapNone/>
            <wp:docPr id="848" name="Freeform 8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5158"/>
                    </a:xfrm>
                    <a:custGeom>
                      <a:rect l="l" t="t" r="r" b="b"/>
                      <a:pathLst>
                        <a:path w="46990" h="47625">
                          <a:moveTo>
                            <a:pt x="46990" y="0"/>
                          </a:moveTo>
                          <a:lnTo>
                            <a:pt x="0" y="476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2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12784</wp:posOffset>
            </wp:positionV>
            <wp:extent cx="191138" cy="194483"/>
            <wp:effectExtent l="0" t="0" r="0" b="0"/>
            <wp:wrapNone/>
            <wp:docPr id="849" name="Freeform 8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1138" cy="194483"/>
                    </a:xfrm>
                    <a:custGeom>
                      <a:rect l="l" t="t" r="r" b="b"/>
                      <a:pathLst>
                        <a:path w="201803" h="205105">
                          <a:moveTo>
                            <a:pt x="201803" y="20510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3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6521</wp:posOffset>
            </wp:positionV>
            <wp:extent cx="162629" cy="164378"/>
            <wp:effectExtent l="0" t="0" r="0" b="0"/>
            <wp:wrapNone/>
            <wp:docPr id="850" name="Freeform 8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629" cy="164378"/>
                    </a:xfrm>
                    <a:custGeom>
                      <a:rect l="l" t="t" r="r" b="b"/>
                      <a:pathLst>
                        <a:path w="171704" h="173355">
                          <a:moveTo>
                            <a:pt x="171704" y="0"/>
                          </a:moveTo>
                          <a:lnTo>
                            <a:pt x="0" y="17335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14590</wp:posOffset>
            </wp:positionV>
            <wp:extent cx="64955" cy="65991"/>
            <wp:effectExtent l="0" t="0" r="0" b="0"/>
            <wp:wrapNone/>
            <wp:docPr id="851" name="Freeform 8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1"/>
                    </a:xfrm>
                    <a:custGeom>
                      <a:rect l="l" t="t" r="r" b="b"/>
                      <a:pathLst>
                        <a:path w="68580" h="69595">
                          <a:moveTo>
                            <a:pt x="68580" y="0"/>
                          </a:moveTo>
                          <a:lnTo>
                            <a:pt x="0" y="695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4" behindDoc="1" locked="0" layoutInCell="1" allowOverlap="1">
            <wp:simplePos x="0" y="0"/>
            <wp:positionH relativeFrom="page">
              <wp:posOffset>3699512</wp:posOffset>
            </wp:positionH>
            <wp:positionV relativeFrom="paragraph">
              <wp:posOffset>17359</wp:posOffset>
            </wp:positionV>
            <wp:extent cx="42702" cy="43352"/>
            <wp:effectExtent l="0" t="0" r="0" b="0"/>
            <wp:wrapNone/>
            <wp:docPr id="852" name="Freeform 8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43352"/>
                    </a:xfrm>
                    <a:custGeom>
                      <a:rect l="l" t="t" r="r" b="b"/>
                      <a:pathLst>
                        <a:path w="45085" h="45720">
                          <a:moveTo>
                            <a:pt x="0" y="45720"/>
                          </a:moveTo>
                          <a:lnTo>
                            <a:pt x="4508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3" behindDoc="1" locked="0" layoutInCell="1" allowOverlap="1">
            <wp:simplePos x="0" y="0"/>
            <wp:positionH relativeFrom="page">
              <wp:posOffset>3703120</wp:posOffset>
            </wp:positionH>
            <wp:positionV relativeFrom="paragraph">
              <wp:posOffset>20972</wp:posOffset>
            </wp:positionV>
            <wp:extent cx="40898" cy="41545"/>
            <wp:effectExtent l="0" t="0" r="0" b="0"/>
            <wp:wrapNone/>
            <wp:docPr id="853" name="Freeform 8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8" cy="41545"/>
                    </a:xfrm>
                    <a:custGeom>
                      <a:rect l="l" t="t" r="r" b="b"/>
                      <a:pathLst>
                        <a:path w="43181" h="43814">
                          <a:moveTo>
                            <a:pt x="43181" y="0"/>
                          </a:moveTo>
                          <a:lnTo>
                            <a:pt x="0" y="4381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2" behindDoc="1" locked="0" layoutInCell="1" allowOverlap="1">
            <wp:simplePos x="0" y="0"/>
            <wp:positionH relativeFrom="page">
              <wp:posOffset>3706729</wp:posOffset>
            </wp:positionH>
            <wp:positionV relativeFrom="paragraph">
              <wp:posOffset>24585</wp:posOffset>
            </wp:positionV>
            <wp:extent cx="38250" cy="38776"/>
            <wp:effectExtent l="0" t="0" r="0" b="0"/>
            <wp:wrapNone/>
            <wp:docPr id="854" name="Freeform 8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50" cy="38776"/>
                    </a:xfrm>
                    <a:custGeom>
                      <a:rect l="l" t="t" r="r" b="b"/>
                      <a:pathLst>
                        <a:path w="40385" h="40894">
                          <a:moveTo>
                            <a:pt x="0" y="40894"/>
                          </a:moveTo>
                          <a:lnTo>
                            <a:pt x="4038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1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47104</wp:posOffset>
            </wp:positionV>
            <wp:extent cx="64955" cy="65992"/>
            <wp:effectExtent l="0" t="0" r="0" b="0"/>
            <wp:wrapNone/>
            <wp:docPr id="855" name="Freeform 8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2"/>
                    </a:xfrm>
                    <a:custGeom>
                      <a:rect l="l" t="t" r="r" b="b"/>
                      <a:pathLst>
                        <a:path w="68580" h="69596">
                          <a:moveTo>
                            <a:pt x="33909" y="0"/>
                          </a:moveTo>
                          <a:lnTo>
                            <a:pt x="32003" y="1017"/>
                          </a:lnTo>
                          <a:lnTo>
                            <a:pt x="30099" y="1017"/>
                          </a:lnTo>
                          <a:lnTo>
                            <a:pt x="27305" y="1017"/>
                          </a:lnTo>
                          <a:lnTo>
                            <a:pt x="25400" y="1906"/>
                          </a:lnTo>
                          <a:lnTo>
                            <a:pt x="23494" y="1906"/>
                          </a:lnTo>
                          <a:lnTo>
                            <a:pt x="20574" y="2921"/>
                          </a:lnTo>
                          <a:lnTo>
                            <a:pt x="18668" y="3811"/>
                          </a:lnTo>
                          <a:lnTo>
                            <a:pt x="16763" y="4826"/>
                          </a:lnTo>
                          <a:lnTo>
                            <a:pt x="14859" y="6731"/>
                          </a:lnTo>
                          <a:lnTo>
                            <a:pt x="12953" y="7620"/>
                          </a:lnTo>
                          <a:lnTo>
                            <a:pt x="11430" y="9525"/>
                          </a:lnTo>
                          <a:lnTo>
                            <a:pt x="9525" y="10542"/>
                          </a:lnTo>
                          <a:lnTo>
                            <a:pt x="8509" y="12446"/>
                          </a:lnTo>
                          <a:lnTo>
                            <a:pt x="6603" y="14351"/>
                          </a:lnTo>
                          <a:lnTo>
                            <a:pt x="5715" y="16256"/>
                          </a:lnTo>
                          <a:lnTo>
                            <a:pt x="4699" y="18162"/>
                          </a:lnTo>
                          <a:lnTo>
                            <a:pt x="3809" y="20067"/>
                          </a:lnTo>
                          <a:lnTo>
                            <a:pt x="2793" y="21971"/>
                          </a:lnTo>
                          <a:lnTo>
                            <a:pt x="1905" y="24766"/>
                          </a:lnTo>
                          <a:lnTo>
                            <a:pt x="888" y="26670"/>
                          </a:lnTo>
                          <a:lnTo>
                            <a:pt x="888" y="28575"/>
                          </a:lnTo>
                          <a:lnTo>
                            <a:pt x="0" y="31496"/>
                          </a:lnTo>
                          <a:lnTo>
                            <a:pt x="0" y="33401"/>
                          </a:lnTo>
                          <a:lnTo>
                            <a:pt x="0" y="36195"/>
                          </a:lnTo>
                          <a:lnTo>
                            <a:pt x="0" y="38100"/>
                          </a:lnTo>
                          <a:lnTo>
                            <a:pt x="0" y="40006"/>
                          </a:lnTo>
                          <a:lnTo>
                            <a:pt x="888" y="42926"/>
                          </a:lnTo>
                          <a:lnTo>
                            <a:pt x="888" y="44831"/>
                          </a:lnTo>
                          <a:lnTo>
                            <a:pt x="1905" y="46737"/>
                          </a:lnTo>
                          <a:lnTo>
                            <a:pt x="2793" y="49531"/>
                          </a:lnTo>
                          <a:lnTo>
                            <a:pt x="3809" y="51436"/>
                          </a:lnTo>
                          <a:lnTo>
                            <a:pt x="4699" y="53341"/>
                          </a:lnTo>
                          <a:lnTo>
                            <a:pt x="6603" y="55245"/>
                          </a:lnTo>
                          <a:lnTo>
                            <a:pt x="7619" y="57150"/>
                          </a:lnTo>
                          <a:lnTo>
                            <a:pt x="9525" y="59056"/>
                          </a:lnTo>
                          <a:lnTo>
                            <a:pt x="10413" y="60071"/>
                          </a:lnTo>
                          <a:lnTo>
                            <a:pt x="12318" y="61976"/>
                          </a:lnTo>
                          <a:lnTo>
                            <a:pt x="13969" y="63881"/>
                          </a:lnTo>
                          <a:lnTo>
                            <a:pt x="15875" y="64770"/>
                          </a:lnTo>
                          <a:lnTo>
                            <a:pt x="17780" y="65787"/>
                          </a:lnTo>
                          <a:lnTo>
                            <a:pt x="19684" y="66675"/>
                          </a:lnTo>
                          <a:lnTo>
                            <a:pt x="21590" y="67692"/>
                          </a:lnTo>
                          <a:lnTo>
                            <a:pt x="24384" y="68581"/>
                          </a:lnTo>
                          <a:lnTo>
                            <a:pt x="26288" y="68581"/>
                          </a:lnTo>
                          <a:lnTo>
                            <a:pt x="28193" y="69596"/>
                          </a:lnTo>
                          <a:lnTo>
                            <a:pt x="31115" y="69596"/>
                          </a:lnTo>
                          <a:lnTo>
                            <a:pt x="33019" y="69596"/>
                          </a:lnTo>
                          <a:lnTo>
                            <a:pt x="35559" y="69596"/>
                          </a:lnTo>
                          <a:lnTo>
                            <a:pt x="37465" y="69596"/>
                          </a:lnTo>
                          <a:lnTo>
                            <a:pt x="39369" y="69596"/>
                          </a:lnTo>
                          <a:lnTo>
                            <a:pt x="42163" y="68581"/>
                          </a:lnTo>
                          <a:lnTo>
                            <a:pt x="44068" y="68581"/>
                          </a:lnTo>
                          <a:lnTo>
                            <a:pt x="45974" y="67692"/>
                          </a:lnTo>
                          <a:lnTo>
                            <a:pt x="48894" y="66675"/>
                          </a:lnTo>
                          <a:lnTo>
                            <a:pt x="50800" y="65787"/>
                          </a:lnTo>
                          <a:lnTo>
                            <a:pt x="52705" y="64770"/>
                          </a:lnTo>
                          <a:lnTo>
                            <a:pt x="54609" y="63881"/>
                          </a:lnTo>
                          <a:lnTo>
                            <a:pt x="56515" y="61976"/>
                          </a:lnTo>
                          <a:lnTo>
                            <a:pt x="58038" y="60071"/>
                          </a:lnTo>
                          <a:lnTo>
                            <a:pt x="59055" y="59056"/>
                          </a:lnTo>
                          <a:lnTo>
                            <a:pt x="60959" y="57150"/>
                          </a:lnTo>
                          <a:lnTo>
                            <a:pt x="61849" y="55245"/>
                          </a:lnTo>
                          <a:lnTo>
                            <a:pt x="63753" y="53341"/>
                          </a:lnTo>
                          <a:lnTo>
                            <a:pt x="64769" y="51436"/>
                          </a:lnTo>
                          <a:lnTo>
                            <a:pt x="65659" y="49531"/>
                          </a:lnTo>
                          <a:lnTo>
                            <a:pt x="66675" y="46737"/>
                          </a:lnTo>
                          <a:lnTo>
                            <a:pt x="67563" y="44831"/>
                          </a:lnTo>
                          <a:lnTo>
                            <a:pt x="67563" y="42926"/>
                          </a:lnTo>
                          <a:lnTo>
                            <a:pt x="68580" y="40006"/>
                          </a:lnTo>
                          <a:lnTo>
                            <a:pt x="68580" y="38100"/>
                          </a:lnTo>
                          <a:lnTo>
                            <a:pt x="68580" y="36195"/>
                          </a:lnTo>
                          <a:lnTo>
                            <a:pt x="68580" y="33401"/>
                          </a:lnTo>
                          <a:lnTo>
                            <a:pt x="68580" y="31496"/>
                          </a:lnTo>
                          <a:lnTo>
                            <a:pt x="67563" y="28575"/>
                          </a:lnTo>
                          <a:lnTo>
                            <a:pt x="67563" y="26670"/>
                          </a:lnTo>
                          <a:lnTo>
                            <a:pt x="66675" y="24766"/>
                          </a:lnTo>
                          <a:lnTo>
                            <a:pt x="65659" y="21971"/>
                          </a:lnTo>
                          <a:lnTo>
                            <a:pt x="64769" y="20067"/>
                          </a:lnTo>
                          <a:lnTo>
                            <a:pt x="63753" y="18162"/>
                          </a:lnTo>
                          <a:lnTo>
                            <a:pt x="62865" y="16256"/>
                          </a:lnTo>
                          <a:lnTo>
                            <a:pt x="61849" y="14351"/>
                          </a:lnTo>
                          <a:lnTo>
                            <a:pt x="59943" y="12446"/>
                          </a:lnTo>
                          <a:lnTo>
                            <a:pt x="58038" y="10542"/>
                          </a:lnTo>
                          <a:lnTo>
                            <a:pt x="57403" y="9525"/>
                          </a:lnTo>
                          <a:lnTo>
                            <a:pt x="55499" y="7620"/>
                          </a:lnTo>
                          <a:lnTo>
                            <a:pt x="53593" y="6731"/>
                          </a:lnTo>
                          <a:lnTo>
                            <a:pt x="51688" y="4826"/>
                          </a:lnTo>
                          <a:lnTo>
                            <a:pt x="49784" y="3811"/>
                          </a:lnTo>
                          <a:lnTo>
                            <a:pt x="47878" y="2921"/>
                          </a:lnTo>
                          <a:lnTo>
                            <a:pt x="45084" y="1906"/>
                          </a:lnTo>
                          <a:lnTo>
                            <a:pt x="43180" y="1906"/>
                          </a:lnTo>
                          <a:lnTo>
                            <a:pt x="41275" y="1017"/>
                          </a:lnTo>
                          <a:lnTo>
                            <a:pt x="38353" y="1017"/>
                          </a:lnTo>
                          <a:lnTo>
                            <a:pt x="36449" y="1017"/>
                          </a:lnTo>
                          <a:lnTo>
                            <a:pt x="3390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1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31810</wp:posOffset>
            </wp:positionV>
            <wp:extent cx="64955" cy="65872"/>
            <wp:effectExtent l="0" t="0" r="0" b="0"/>
            <wp:wrapNone/>
            <wp:docPr id="856" name="Freeform 8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68580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1" behindDoc="1" locked="0" layoutInCell="1" allowOverlap="1">
            <wp:simplePos x="0" y="0"/>
            <wp:positionH relativeFrom="page">
              <wp:posOffset>3710338</wp:posOffset>
            </wp:positionH>
            <wp:positionV relativeFrom="paragraph">
              <wp:posOffset>28198</wp:posOffset>
            </wp:positionV>
            <wp:extent cx="35485" cy="36127"/>
            <wp:effectExtent l="0" t="0" r="0" b="0"/>
            <wp:wrapNone/>
            <wp:docPr id="857" name="Freeform 8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127"/>
                    </a:xfrm>
                    <a:custGeom>
                      <a:rect l="l" t="t" r="r" b="b"/>
                      <a:pathLst>
                        <a:path w="37465" h="38100">
                          <a:moveTo>
                            <a:pt x="37465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0" behindDoc="1" locked="0" layoutInCell="1" allowOverlap="1">
            <wp:simplePos x="0" y="0"/>
            <wp:positionH relativeFrom="page">
              <wp:posOffset>3715751</wp:posOffset>
            </wp:positionH>
            <wp:positionV relativeFrom="paragraph">
              <wp:posOffset>33617</wp:posOffset>
            </wp:positionV>
            <wp:extent cx="30072" cy="30708"/>
            <wp:effectExtent l="0" t="0" r="0" b="0"/>
            <wp:wrapNone/>
            <wp:docPr id="858" name="Freeform 8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72" cy="30708"/>
                    </a:xfrm>
                    <a:custGeom>
                      <a:rect l="l" t="t" r="r" b="b"/>
                      <a:pathLst>
                        <a:path w="31750" h="32386">
                          <a:moveTo>
                            <a:pt x="0" y="32386"/>
                          </a:moveTo>
                          <a:lnTo>
                            <a:pt x="317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30847</wp:posOffset>
            </wp:positionV>
            <wp:extent cx="96833" cy="99349"/>
            <wp:effectExtent l="0" t="0" r="0" b="0"/>
            <wp:wrapNone/>
            <wp:docPr id="859" name="Freeform 8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10477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9" behindDoc="1" locked="0" layoutInCell="1" allowOverlap="1">
            <wp:simplePos x="0" y="0"/>
            <wp:positionH relativeFrom="page">
              <wp:posOffset>3720923</wp:posOffset>
            </wp:positionH>
            <wp:positionV relativeFrom="paragraph">
              <wp:posOffset>39036</wp:posOffset>
            </wp:positionV>
            <wp:extent cx="24057" cy="24324"/>
            <wp:effectExtent l="0" t="0" r="0" b="0"/>
            <wp:wrapNone/>
            <wp:docPr id="860" name="Freeform 8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4324"/>
                    </a:xfrm>
                    <a:custGeom>
                      <a:rect l="l" t="t" r="r" b="b"/>
                      <a:pathLst>
                        <a:path w="25400" h="25653">
                          <a:moveTo>
                            <a:pt x="25400" y="0"/>
                          </a:moveTo>
                          <a:lnTo>
                            <a:pt x="0" y="2565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3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47104</wp:posOffset>
            </wp:positionV>
            <wp:extent cx="31274" cy="32515"/>
            <wp:effectExtent l="0" t="0" r="0" b="0"/>
            <wp:wrapNone/>
            <wp:docPr id="861" name="Freeform 8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74" cy="32515"/>
                    </a:xfrm>
                    <a:custGeom>
                      <a:rect l="l" t="t" r="r" b="b"/>
                      <a:pathLst>
                        <a:path w="33019" h="34291">
                          <a:moveTo>
                            <a:pt x="33019" y="0"/>
                          </a:moveTo>
                          <a:lnTo>
                            <a:pt x="0" y="3429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5" behindDoc="1" locked="0" layoutInCell="1" allowOverlap="1">
            <wp:simplePos x="0" y="0"/>
            <wp:positionH relativeFrom="page">
              <wp:posOffset>3196346</wp:posOffset>
            </wp:positionH>
            <wp:positionV relativeFrom="paragraph">
              <wp:posOffset>50717</wp:posOffset>
            </wp:positionV>
            <wp:extent cx="16841" cy="16257"/>
            <wp:effectExtent l="0" t="0" r="0" b="0"/>
            <wp:wrapNone/>
            <wp:docPr id="862" name="Freeform 8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841" cy="16257"/>
                    </a:xfrm>
                    <a:custGeom>
                      <a:rect l="l" t="t" r="r" b="b"/>
                      <a:pathLst>
                        <a:path w="17781" h="17145">
                          <a:moveTo>
                            <a:pt x="17781" y="0"/>
                          </a:moveTo>
                          <a:lnTo>
                            <a:pt x="0" y="171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1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48068</wp:posOffset>
            </wp:positionV>
            <wp:extent cx="39093" cy="40582"/>
            <wp:effectExtent l="0" t="0" r="0" b="0"/>
            <wp:wrapNone/>
            <wp:docPr id="863" name="Freeform 8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093" cy="40582"/>
                    </a:xfrm>
                    <a:custGeom>
                      <a:rect l="l" t="t" r="r" b="b"/>
                      <a:pathLst>
                        <a:path w="41275" h="42799">
                          <a:moveTo>
                            <a:pt x="41275" y="0"/>
                          </a:moveTo>
                          <a:lnTo>
                            <a:pt x="0" y="4279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9" behindDoc="1" locked="0" layoutInCell="1" allowOverlap="1">
            <wp:simplePos x="0" y="0"/>
            <wp:positionH relativeFrom="page">
              <wp:posOffset>3197308</wp:posOffset>
            </wp:positionH>
            <wp:positionV relativeFrom="paragraph">
              <wp:posOffset>50717</wp:posOffset>
            </wp:positionV>
            <wp:extent cx="43545" cy="44314"/>
            <wp:effectExtent l="0" t="0" r="0" b="0"/>
            <wp:wrapNone/>
            <wp:docPr id="864" name="Freeform 8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5" cy="44314"/>
                    </a:xfrm>
                    <a:custGeom>
                      <a:rect l="l" t="t" r="r" b="b"/>
                      <a:pathLst>
                        <a:path w="45975" h="46735">
                          <a:moveTo>
                            <a:pt x="45975" y="0"/>
                          </a:moveTo>
                          <a:lnTo>
                            <a:pt x="0" y="4673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8" behindDoc="1" locked="0" layoutInCell="1" allowOverlap="1">
            <wp:simplePos x="0" y="0"/>
            <wp:positionH relativeFrom="page">
              <wp:posOffset>3728982</wp:posOffset>
            </wp:positionH>
            <wp:positionV relativeFrom="paragraph">
              <wp:posOffset>47104</wp:posOffset>
            </wp:positionV>
            <wp:extent cx="12629" cy="12645"/>
            <wp:effectExtent l="0" t="0" r="0" b="0"/>
            <wp:wrapNone/>
            <wp:docPr id="865" name="Freeform 8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29" cy="12645"/>
                    </a:xfrm>
                    <a:custGeom>
                      <a:rect l="l" t="t" r="r" b="b"/>
                      <a:pathLst>
                        <a:path w="13334" h="13336">
                          <a:moveTo>
                            <a:pt x="0" y="13336"/>
                          </a:moveTo>
                          <a:lnTo>
                            <a:pt x="1333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3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53486</wp:posOffset>
            </wp:positionV>
            <wp:extent cx="161787" cy="165582"/>
            <wp:effectExtent l="0" t="0" r="0" b="0"/>
            <wp:wrapNone/>
            <wp:docPr id="866" name="Freeform 8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582"/>
                    </a:xfrm>
                    <a:custGeom>
                      <a:rect l="l" t="t" r="r" b="b"/>
                      <a:pathLst>
                        <a:path w="170815" h="174625">
                          <a:moveTo>
                            <a:pt x="170815" y="1746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2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48068</wp:posOffset>
            </wp:positionV>
            <wp:extent cx="36326" cy="36127"/>
            <wp:effectExtent l="0" t="0" r="0" b="0"/>
            <wp:wrapNone/>
            <wp:docPr id="867" name="Freeform 8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26" cy="36127"/>
                    </a:xfrm>
                    <a:custGeom>
                      <a:rect l="l" t="t" r="r" b="b"/>
                      <a:pathLst>
                        <a:path w="38353" h="38100">
                          <a:moveTo>
                            <a:pt x="0" y="38100"/>
                          </a:moveTo>
                          <a:lnTo>
                            <a:pt x="3835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0" behindDoc="1" locked="0" layoutInCell="1" allowOverlap="1">
            <wp:simplePos x="0" y="0"/>
            <wp:positionH relativeFrom="page">
              <wp:posOffset>3195504</wp:posOffset>
            </wp:positionH>
            <wp:positionV relativeFrom="paragraph">
              <wp:posOffset>49874</wp:posOffset>
            </wp:positionV>
            <wp:extent cx="41740" cy="42389"/>
            <wp:effectExtent l="0" t="0" r="0" b="0"/>
            <wp:wrapNone/>
            <wp:docPr id="868" name="Freeform 8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740" cy="42389"/>
                    </a:xfrm>
                    <a:custGeom>
                      <a:rect l="l" t="t" r="r" b="b"/>
                      <a:pathLst>
                        <a:path w="44069" h="44704">
                          <a:moveTo>
                            <a:pt x="0" y="44704"/>
                          </a:moveTo>
                          <a:lnTo>
                            <a:pt x="4406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4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48068</wp:posOffset>
            </wp:positionV>
            <wp:extent cx="25020" cy="26130"/>
            <wp:effectExtent l="0" t="0" r="0" b="0"/>
            <wp:wrapNone/>
            <wp:docPr id="869" name="Freeform 8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20" cy="26130"/>
                    </a:xfrm>
                    <a:custGeom>
                      <a:rect l="l" t="t" r="r" b="b"/>
                      <a:pathLst>
                        <a:path w="26417" h="27558">
                          <a:moveTo>
                            <a:pt x="0" y="27558"/>
                          </a:moveTo>
                          <a:lnTo>
                            <a:pt x="2641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8" behindDoc="1" locked="0" layoutInCell="1" allowOverlap="1">
            <wp:simplePos x="0" y="0"/>
            <wp:positionH relativeFrom="page">
              <wp:posOffset>3199112</wp:posOffset>
            </wp:positionH>
            <wp:positionV relativeFrom="paragraph">
              <wp:posOffset>52523</wp:posOffset>
            </wp:positionV>
            <wp:extent cx="44506" cy="46121"/>
            <wp:effectExtent l="0" t="0" r="0" b="0"/>
            <wp:wrapNone/>
            <wp:docPr id="870" name="Freeform 8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6121"/>
                    </a:xfrm>
                    <a:custGeom>
                      <a:rect l="l" t="t" r="r" b="b"/>
                      <a:pathLst>
                        <a:path w="46990" h="48640">
                          <a:moveTo>
                            <a:pt x="0" y="48640"/>
                          </a:moveTo>
                          <a:lnTo>
                            <a:pt x="4699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7" behindDoc="1" locked="0" layoutInCell="1" allowOverlap="1">
            <wp:simplePos x="0" y="0"/>
            <wp:positionH relativeFrom="page">
              <wp:posOffset>3200917</wp:posOffset>
            </wp:positionH>
            <wp:positionV relativeFrom="paragraph">
              <wp:posOffset>55293</wp:posOffset>
            </wp:positionV>
            <wp:extent cx="45349" cy="46000"/>
            <wp:effectExtent l="0" t="0" r="0" b="0"/>
            <wp:wrapNone/>
            <wp:docPr id="871" name="Freeform 8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9" cy="46000"/>
                    </a:xfrm>
                    <a:custGeom>
                      <a:rect l="l" t="t" r="r" b="b"/>
                      <a:pathLst>
                        <a:path w="47880" h="48513">
                          <a:moveTo>
                            <a:pt x="47880" y="0"/>
                          </a:moveTo>
                          <a:lnTo>
                            <a:pt x="0" y="4851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6" behindDoc="1" locked="0" layoutInCell="1" allowOverlap="1">
            <wp:simplePos x="0" y="0"/>
            <wp:positionH relativeFrom="page">
              <wp:posOffset>3203563</wp:posOffset>
            </wp:positionH>
            <wp:positionV relativeFrom="paragraph">
              <wp:posOffset>57099</wp:posOffset>
            </wp:positionV>
            <wp:extent cx="45108" cy="46964"/>
            <wp:effectExtent l="0" t="0" r="0" b="0"/>
            <wp:wrapNone/>
            <wp:docPr id="872" name="Freeform 8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108" cy="46964"/>
                    </a:xfrm>
                    <a:custGeom>
                      <a:rect l="l" t="t" r="r" b="b"/>
                      <a:pathLst>
                        <a:path w="47625" h="49529">
                          <a:moveTo>
                            <a:pt x="0" y="49529"/>
                          </a:moveTo>
                          <a:lnTo>
                            <a:pt x="476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5" behindDoc="1" locked="0" layoutInCell="1" allowOverlap="1">
            <wp:simplePos x="0" y="0"/>
            <wp:positionH relativeFrom="page">
              <wp:posOffset>3205367</wp:posOffset>
            </wp:positionH>
            <wp:positionV relativeFrom="paragraph">
              <wp:posOffset>59749</wp:posOffset>
            </wp:positionV>
            <wp:extent cx="46070" cy="46121"/>
            <wp:effectExtent l="0" t="0" r="0" b="0"/>
            <wp:wrapNone/>
            <wp:docPr id="873" name="Freeform 8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070" cy="46121"/>
                    </a:xfrm>
                    <a:custGeom>
                      <a:rect l="l" t="t" r="r" b="b"/>
                      <a:pathLst>
                        <a:path w="48641" h="48640">
                          <a:moveTo>
                            <a:pt x="48641" y="0"/>
                          </a:moveTo>
                          <a:lnTo>
                            <a:pt x="0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4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56136</wp:posOffset>
            </wp:positionV>
            <wp:extent cx="64956" cy="65992"/>
            <wp:effectExtent l="0" t="0" r="0" b="0"/>
            <wp:wrapNone/>
            <wp:docPr id="874" name="Freeform 8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992"/>
                    </a:xfrm>
                    <a:custGeom>
                      <a:rect l="l" t="t" r="r" b="b"/>
                      <a:pathLst>
                        <a:path w="68581" h="69596">
                          <a:moveTo>
                            <a:pt x="68581" y="0"/>
                          </a:moveTo>
                          <a:lnTo>
                            <a:pt x="0" y="6959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54329</wp:posOffset>
            </wp:positionV>
            <wp:extent cx="96833" cy="99349"/>
            <wp:effectExtent l="0" t="0" r="0" b="0"/>
            <wp:wrapNone/>
            <wp:docPr id="875" name="Freeform 8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4" behindDoc="1" locked="0" layoutInCell="1" allowOverlap="1">
            <wp:simplePos x="0" y="0"/>
            <wp:positionH relativeFrom="page">
              <wp:posOffset>3207773</wp:posOffset>
            </wp:positionH>
            <wp:positionV relativeFrom="paragraph">
              <wp:posOffset>62518</wp:posOffset>
            </wp:positionV>
            <wp:extent cx="45468" cy="45158"/>
            <wp:effectExtent l="0" t="0" r="0" b="0"/>
            <wp:wrapNone/>
            <wp:docPr id="876" name="Freeform 8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5158"/>
                    </a:xfrm>
                    <a:custGeom>
                      <a:rect l="l" t="t" r="r" b="b"/>
                      <a:pathLst>
                        <a:path w="48006" h="47625">
                          <a:moveTo>
                            <a:pt x="0" y="47625"/>
                          </a:moveTo>
                          <a:lnTo>
                            <a:pt x="480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3" behindDoc="1" locked="0" layoutInCell="1" allowOverlap="1">
            <wp:simplePos x="0" y="0"/>
            <wp:positionH relativeFrom="page">
              <wp:posOffset>3211382</wp:posOffset>
            </wp:positionH>
            <wp:positionV relativeFrom="paragraph">
              <wp:posOffset>65167</wp:posOffset>
            </wp:positionV>
            <wp:extent cx="43664" cy="44316"/>
            <wp:effectExtent l="0" t="0" r="0" b="0"/>
            <wp:wrapNone/>
            <wp:docPr id="877" name="Freeform 8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664" cy="44316"/>
                    </a:xfrm>
                    <a:custGeom>
                      <a:rect l="l" t="t" r="r" b="b"/>
                      <a:pathLst>
                        <a:path w="46101" h="46737">
                          <a:moveTo>
                            <a:pt x="46101" y="0"/>
                          </a:moveTo>
                          <a:lnTo>
                            <a:pt x="0" y="4673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3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62518</wp:posOffset>
            </wp:positionV>
            <wp:extent cx="64956" cy="65871"/>
            <wp:effectExtent l="0" t="0" r="0" b="0"/>
            <wp:wrapNone/>
            <wp:docPr id="878" name="Freeform 8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1"/>
                    </a:xfrm>
                    <a:custGeom>
                      <a:rect l="l" t="t" r="r" b="b"/>
                      <a:pathLst>
                        <a:path w="68581" h="69469">
                          <a:moveTo>
                            <a:pt x="0" y="0"/>
                          </a:moveTo>
                          <a:lnTo>
                            <a:pt x="68581" y="6946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2" behindDoc="1" locked="0" layoutInCell="1" allowOverlap="1">
            <wp:simplePos x="0" y="0"/>
            <wp:positionH relativeFrom="page">
              <wp:posOffset>3214148</wp:posOffset>
            </wp:positionH>
            <wp:positionV relativeFrom="paragraph">
              <wp:posOffset>68780</wp:posOffset>
            </wp:positionV>
            <wp:extent cx="42702" cy="42509"/>
            <wp:effectExtent l="0" t="0" r="0" b="0"/>
            <wp:wrapNone/>
            <wp:docPr id="879" name="Freeform 8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42509"/>
                    </a:xfrm>
                    <a:custGeom>
                      <a:rect l="l" t="t" r="r" b="b"/>
                      <a:pathLst>
                        <a:path w="45085" h="44831">
                          <a:moveTo>
                            <a:pt x="0" y="44831"/>
                          </a:moveTo>
                          <a:lnTo>
                            <a:pt x="4508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1" behindDoc="1" locked="0" layoutInCell="1" allowOverlap="1">
            <wp:simplePos x="0" y="0"/>
            <wp:positionH relativeFrom="page">
              <wp:posOffset>3217757</wp:posOffset>
            </wp:positionH>
            <wp:positionV relativeFrom="paragraph">
              <wp:posOffset>72393</wp:posOffset>
            </wp:positionV>
            <wp:extent cx="39934" cy="39740"/>
            <wp:effectExtent l="0" t="0" r="0" b="0"/>
            <wp:wrapNone/>
            <wp:docPr id="880" name="Freeform 8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934" cy="39740"/>
                    </a:xfrm>
                    <a:custGeom>
                      <a:rect l="l" t="t" r="r" b="b"/>
                      <a:pathLst>
                        <a:path w="42163" h="41911">
                          <a:moveTo>
                            <a:pt x="42163" y="0"/>
                          </a:moveTo>
                          <a:lnTo>
                            <a:pt x="0" y="4191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70" behindDoc="1" locked="0" layoutInCell="1" allowOverlap="1">
            <wp:simplePos x="0" y="0"/>
            <wp:positionH relativeFrom="page">
              <wp:posOffset>3222208</wp:posOffset>
            </wp:positionH>
            <wp:positionV relativeFrom="paragraph">
              <wp:posOffset>76006</wp:posOffset>
            </wp:positionV>
            <wp:extent cx="36447" cy="37089"/>
            <wp:effectExtent l="0" t="0" r="0" b="0"/>
            <wp:wrapNone/>
            <wp:docPr id="881" name="Freeform 8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447" cy="37089"/>
                    </a:xfrm>
                    <a:custGeom>
                      <a:rect l="l" t="t" r="r" b="b"/>
                      <a:pathLst>
                        <a:path w="38481" h="39115">
                          <a:moveTo>
                            <a:pt x="0" y="39115"/>
                          </a:moveTo>
                          <a:lnTo>
                            <a:pt x="3848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1" locked="0" layoutInCell="1" allowOverlap="1">
            <wp:simplePos x="0" y="0"/>
            <wp:positionH relativeFrom="page">
              <wp:posOffset>4242132</wp:posOffset>
            </wp:positionH>
            <wp:positionV relativeFrom="paragraph">
              <wp:posOffset>86844</wp:posOffset>
            </wp:positionV>
            <wp:extent cx="92502" cy="115967"/>
            <wp:effectExtent l="0" t="0" r="0" b="0"/>
            <wp:wrapNone/>
            <wp:docPr id="882" name="Freeform 8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502" cy="115967"/>
                    </a:xfrm>
                    <a:custGeom>
                      <a:rect l="l" t="t" r="r" b="b"/>
                      <a:pathLst>
                        <a:path w="97664" h="122301">
                          <a:moveTo>
                            <a:pt x="97664" y="122301"/>
                          </a:moveTo>
                          <a:lnTo>
                            <a:pt x="96775" y="117475"/>
                          </a:lnTo>
                          <a:lnTo>
                            <a:pt x="95758" y="112776"/>
                          </a:lnTo>
                          <a:lnTo>
                            <a:pt x="94870" y="107695"/>
                          </a:lnTo>
                          <a:lnTo>
                            <a:pt x="93853" y="102870"/>
                          </a:lnTo>
                          <a:lnTo>
                            <a:pt x="92964" y="99059"/>
                          </a:lnTo>
                          <a:lnTo>
                            <a:pt x="91059" y="94360"/>
                          </a:lnTo>
                          <a:lnTo>
                            <a:pt x="89155" y="89534"/>
                          </a:lnTo>
                          <a:lnTo>
                            <a:pt x="87250" y="84835"/>
                          </a:lnTo>
                          <a:lnTo>
                            <a:pt x="85345" y="81026"/>
                          </a:lnTo>
                          <a:lnTo>
                            <a:pt x="83439" y="76200"/>
                          </a:lnTo>
                          <a:lnTo>
                            <a:pt x="81789" y="72389"/>
                          </a:lnTo>
                          <a:lnTo>
                            <a:pt x="78995" y="67690"/>
                          </a:lnTo>
                          <a:lnTo>
                            <a:pt x="77089" y="63881"/>
                          </a:lnTo>
                          <a:lnTo>
                            <a:pt x="74169" y="59055"/>
                          </a:lnTo>
                          <a:lnTo>
                            <a:pt x="71375" y="55245"/>
                          </a:lnTo>
                          <a:lnTo>
                            <a:pt x="68453" y="51434"/>
                          </a:lnTo>
                          <a:lnTo>
                            <a:pt x="65659" y="47625"/>
                          </a:lnTo>
                          <a:lnTo>
                            <a:pt x="62738" y="43814"/>
                          </a:lnTo>
                          <a:lnTo>
                            <a:pt x="60199" y="41020"/>
                          </a:lnTo>
                          <a:lnTo>
                            <a:pt x="56388" y="37210"/>
                          </a:lnTo>
                          <a:lnTo>
                            <a:pt x="52578" y="33401"/>
                          </a:lnTo>
                          <a:lnTo>
                            <a:pt x="49784" y="30480"/>
                          </a:lnTo>
                          <a:lnTo>
                            <a:pt x="45975" y="27685"/>
                          </a:lnTo>
                          <a:lnTo>
                            <a:pt x="42165" y="23876"/>
                          </a:lnTo>
                          <a:lnTo>
                            <a:pt x="38355" y="20955"/>
                          </a:lnTo>
                          <a:lnTo>
                            <a:pt x="34925" y="18160"/>
                          </a:lnTo>
                          <a:lnTo>
                            <a:pt x="31115" y="15239"/>
                          </a:lnTo>
                          <a:lnTo>
                            <a:pt x="26290" y="13334"/>
                          </a:lnTo>
                          <a:lnTo>
                            <a:pt x="22480" y="10540"/>
                          </a:lnTo>
                          <a:lnTo>
                            <a:pt x="18669" y="8635"/>
                          </a:lnTo>
                          <a:lnTo>
                            <a:pt x="14225" y="6731"/>
                          </a:lnTo>
                          <a:lnTo>
                            <a:pt x="10415" y="3809"/>
                          </a:lnTo>
                          <a:lnTo>
                            <a:pt x="5715" y="1905"/>
                          </a:lnTo>
                          <a:lnTo>
                            <a:pt x="890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9" behindDoc="1" locked="0" layoutInCell="1" allowOverlap="1">
            <wp:simplePos x="0" y="0"/>
            <wp:positionH relativeFrom="page">
              <wp:posOffset>3226779</wp:posOffset>
            </wp:positionH>
            <wp:positionV relativeFrom="paragraph">
              <wp:posOffset>80582</wp:posOffset>
            </wp:positionV>
            <wp:extent cx="31876" cy="32514"/>
            <wp:effectExtent l="0" t="0" r="0" b="0"/>
            <wp:wrapNone/>
            <wp:docPr id="883" name="Freeform 8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6" cy="32514"/>
                    </a:xfrm>
                    <a:custGeom>
                      <a:rect l="l" t="t" r="r" b="b"/>
                      <a:pathLst>
                        <a:path w="33655" h="34290">
                          <a:moveTo>
                            <a:pt x="33655" y="0"/>
                          </a:moveTo>
                          <a:lnTo>
                            <a:pt x="0" y="3429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8" behindDoc="1" locked="0" layoutInCell="1" allowOverlap="1">
            <wp:simplePos x="0" y="0"/>
            <wp:positionH relativeFrom="page">
              <wp:posOffset>3231831</wp:posOffset>
            </wp:positionH>
            <wp:positionV relativeFrom="paragraph">
              <wp:posOffset>86001</wp:posOffset>
            </wp:positionV>
            <wp:extent cx="25861" cy="27095"/>
            <wp:effectExtent l="0" t="0" r="0" b="0"/>
            <wp:wrapNone/>
            <wp:docPr id="884" name="Freeform 8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7095"/>
                    </a:xfrm>
                    <a:custGeom>
                      <a:rect l="l" t="t" r="r" b="b"/>
                      <a:pathLst>
                        <a:path w="27304" h="28575">
                          <a:moveTo>
                            <a:pt x="0" y="28575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3" behindDoc="1" locked="0" layoutInCell="1" allowOverlap="1">
            <wp:simplePos x="0" y="0"/>
            <wp:positionH relativeFrom="page">
              <wp:posOffset>3605446</wp:posOffset>
            </wp:positionH>
            <wp:positionV relativeFrom="paragraph">
              <wp:posOffset>86844</wp:posOffset>
            </wp:positionV>
            <wp:extent cx="58699" cy="59608"/>
            <wp:effectExtent l="0" t="0" r="0" b="0"/>
            <wp:wrapNone/>
            <wp:docPr id="885" name="Freeform 8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699" cy="59608"/>
                    </a:xfrm>
                    <a:custGeom>
                      <a:rect l="l" t="t" r="r" b="b"/>
                      <a:pathLst>
                        <a:path w="61975" h="62864">
                          <a:moveTo>
                            <a:pt x="0" y="62864"/>
                          </a:moveTo>
                          <a:lnTo>
                            <a:pt x="6197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2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96839</wp:posOffset>
            </wp:positionV>
            <wp:extent cx="64955" cy="65871"/>
            <wp:effectExtent l="0" t="0" r="0" b="0"/>
            <wp:wrapNone/>
            <wp:docPr id="886" name="Freeform 8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1"/>
                    </a:xfrm>
                    <a:custGeom>
                      <a:rect l="l" t="t" r="r" b="b"/>
                      <a:pathLst>
                        <a:path w="68580" h="69469">
                          <a:moveTo>
                            <a:pt x="34036" y="0"/>
                          </a:moveTo>
                          <a:lnTo>
                            <a:pt x="32131" y="0"/>
                          </a:lnTo>
                          <a:lnTo>
                            <a:pt x="29209" y="890"/>
                          </a:lnTo>
                          <a:lnTo>
                            <a:pt x="27305" y="890"/>
                          </a:lnTo>
                          <a:lnTo>
                            <a:pt x="25400" y="890"/>
                          </a:lnTo>
                          <a:lnTo>
                            <a:pt x="22606" y="1905"/>
                          </a:lnTo>
                          <a:lnTo>
                            <a:pt x="20700" y="2794"/>
                          </a:lnTo>
                          <a:lnTo>
                            <a:pt x="19050" y="3811"/>
                          </a:lnTo>
                          <a:lnTo>
                            <a:pt x="17144" y="4699"/>
                          </a:lnTo>
                          <a:lnTo>
                            <a:pt x="15240" y="5716"/>
                          </a:lnTo>
                          <a:lnTo>
                            <a:pt x="13334" y="7620"/>
                          </a:lnTo>
                          <a:lnTo>
                            <a:pt x="11430" y="8510"/>
                          </a:lnTo>
                          <a:lnTo>
                            <a:pt x="9525" y="10415"/>
                          </a:lnTo>
                          <a:lnTo>
                            <a:pt x="7619" y="12319"/>
                          </a:lnTo>
                          <a:lnTo>
                            <a:pt x="6731" y="14224"/>
                          </a:lnTo>
                          <a:lnTo>
                            <a:pt x="5715" y="16130"/>
                          </a:lnTo>
                          <a:lnTo>
                            <a:pt x="3809" y="18035"/>
                          </a:lnTo>
                          <a:lnTo>
                            <a:pt x="2921" y="19940"/>
                          </a:lnTo>
                          <a:lnTo>
                            <a:pt x="1905" y="21844"/>
                          </a:lnTo>
                          <a:lnTo>
                            <a:pt x="1015" y="23749"/>
                          </a:lnTo>
                          <a:lnTo>
                            <a:pt x="1015" y="26670"/>
                          </a:lnTo>
                          <a:lnTo>
                            <a:pt x="0" y="28575"/>
                          </a:lnTo>
                          <a:lnTo>
                            <a:pt x="0" y="31369"/>
                          </a:lnTo>
                          <a:lnTo>
                            <a:pt x="0" y="33274"/>
                          </a:lnTo>
                          <a:lnTo>
                            <a:pt x="0" y="35180"/>
                          </a:lnTo>
                          <a:lnTo>
                            <a:pt x="0" y="38100"/>
                          </a:lnTo>
                          <a:lnTo>
                            <a:pt x="0" y="40005"/>
                          </a:lnTo>
                          <a:lnTo>
                            <a:pt x="0" y="42799"/>
                          </a:lnTo>
                          <a:lnTo>
                            <a:pt x="1015" y="44705"/>
                          </a:lnTo>
                          <a:lnTo>
                            <a:pt x="1905" y="46610"/>
                          </a:lnTo>
                          <a:lnTo>
                            <a:pt x="2921" y="48515"/>
                          </a:lnTo>
                          <a:lnTo>
                            <a:pt x="3809" y="51436"/>
                          </a:lnTo>
                          <a:lnTo>
                            <a:pt x="4825" y="53341"/>
                          </a:lnTo>
                          <a:lnTo>
                            <a:pt x="5715" y="55245"/>
                          </a:lnTo>
                          <a:lnTo>
                            <a:pt x="7619" y="57150"/>
                          </a:lnTo>
                          <a:lnTo>
                            <a:pt x="8636" y="58040"/>
                          </a:lnTo>
                          <a:lnTo>
                            <a:pt x="10540" y="59944"/>
                          </a:lnTo>
                          <a:lnTo>
                            <a:pt x="12446" y="61849"/>
                          </a:lnTo>
                          <a:lnTo>
                            <a:pt x="14350" y="62866"/>
                          </a:lnTo>
                          <a:lnTo>
                            <a:pt x="16256" y="64770"/>
                          </a:lnTo>
                          <a:lnTo>
                            <a:pt x="18161" y="65660"/>
                          </a:lnTo>
                          <a:lnTo>
                            <a:pt x="19684" y="66675"/>
                          </a:lnTo>
                          <a:lnTo>
                            <a:pt x="21590" y="67565"/>
                          </a:lnTo>
                          <a:lnTo>
                            <a:pt x="23494" y="68580"/>
                          </a:lnTo>
                          <a:lnTo>
                            <a:pt x="26415" y="68580"/>
                          </a:lnTo>
                          <a:lnTo>
                            <a:pt x="28321" y="69469"/>
                          </a:lnTo>
                          <a:lnTo>
                            <a:pt x="31115" y="69469"/>
                          </a:lnTo>
                          <a:lnTo>
                            <a:pt x="33019" y="69469"/>
                          </a:lnTo>
                          <a:lnTo>
                            <a:pt x="34925" y="69469"/>
                          </a:lnTo>
                          <a:lnTo>
                            <a:pt x="37846" y="69469"/>
                          </a:lnTo>
                          <a:lnTo>
                            <a:pt x="39750" y="69469"/>
                          </a:lnTo>
                          <a:lnTo>
                            <a:pt x="42290" y="68580"/>
                          </a:lnTo>
                          <a:lnTo>
                            <a:pt x="44196" y="68580"/>
                          </a:lnTo>
                          <a:lnTo>
                            <a:pt x="46100" y="67565"/>
                          </a:lnTo>
                          <a:lnTo>
                            <a:pt x="48006" y="66675"/>
                          </a:lnTo>
                          <a:lnTo>
                            <a:pt x="50800" y="65660"/>
                          </a:lnTo>
                          <a:lnTo>
                            <a:pt x="52705" y="64770"/>
                          </a:lnTo>
                          <a:lnTo>
                            <a:pt x="54609" y="62866"/>
                          </a:lnTo>
                          <a:lnTo>
                            <a:pt x="56515" y="61849"/>
                          </a:lnTo>
                          <a:lnTo>
                            <a:pt x="57531" y="59944"/>
                          </a:lnTo>
                          <a:lnTo>
                            <a:pt x="59436" y="58040"/>
                          </a:lnTo>
                          <a:lnTo>
                            <a:pt x="61340" y="57150"/>
                          </a:lnTo>
                          <a:lnTo>
                            <a:pt x="62230" y="55245"/>
                          </a:lnTo>
                          <a:lnTo>
                            <a:pt x="63246" y="53341"/>
                          </a:lnTo>
                          <a:lnTo>
                            <a:pt x="64769" y="51436"/>
                          </a:lnTo>
                          <a:lnTo>
                            <a:pt x="65786" y="48515"/>
                          </a:lnTo>
                          <a:lnTo>
                            <a:pt x="65786" y="46610"/>
                          </a:lnTo>
                          <a:lnTo>
                            <a:pt x="66675" y="44705"/>
                          </a:lnTo>
                          <a:lnTo>
                            <a:pt x="67690" y="42799"/>
                          </a:lnTo>
                          <a:lnTo>
                            <a:pt x="67690" y="40005"/>
                          </a:lnTo>
                          <a:lnTo>
                            <a:pt x="68580" y="38100"/>
                          </a:lnTo>
                          <a:lnTo>
                            <a:pt x="68580" y="35180"/>
                          </a:lnTo>
                          <a:lnTo>
                            <a:pt x="68580" y="33274"/>
                          </a:lnTo>
                          <a:lnTo>
                            <a:pt x="67690" y="31369"/>
                          </a:lnTo>
                          <a:lnTo>
                            <a:pt x="67690" y="28575"/>
                          </a:lnTo>
                          <a:lnTo>
                            <a:pt x="67690" y="26670"/>
                          </a:lnTo>
                          <a:lnTo>
                            <a:pt x="66675" y="23749"/>
                          </a:lnTo>
                          <a:lnTo>
                            <a:pt x="65786" y="21844"/>
                          </a:lnTo>
                          <a:lnTo>
                            <a:pt x="64769" y="19940"/>
                          </a:lnTo>
                          <a:lnTo>
                            <a:pt x="64134" y="18035"/>
                          </a:lnTo>
                          <a:lnTo>
                            <a:pt x="63246" y="16130"/>
                          </a:lnTo>
                          <a:lnTo>
                            <a:pt x="61340" y="14224"/>
                          </a:lnTo>
                          <a:lnTo>
                            <a:pt x="60325" y="12319"/>
                          </a:lnTo>
                          <a:lnTo>
                            <a:pt x="58419" y="10415"/>
                          </a:lnTo>
                          <a:lnTo>
                            <a:pt x="56515" y="8510"/>
                          </a:lnTo>
                          <a:lnTo>
                            <a:pt x="55625" y="7620"/>
                          </a:lnTo>
                          <a:lnTo>
                            <a:pt x="53721" y="5716"/>
                          </a:lnTo>
                          <a:lnTo>
                            <a:pt x="51815" y="4699"/>
                          </a:lnTo>
                          <a:lnTo>
                            <a:pt x="48894" y="3811"/>
                          </a:lnTo>
                          <a:lnTo>
                            <a:pt x="46990" y="2794"/>
                          </a:lnTo>
                          <a:lnTo>
                            <a:pt x="45084" y="1905"/>
                          </a:lnTo>
                          <a:lnTo>
                            <a:pt x="43180" y="890"/>
                          </a:lnTo>
                          <a:lnTo>
                            <a:pt x="40640" y="890"/>
                          </a:lnTo>
                          <a:lnTo>
                            <a:pt x="38734" y="890"/>
                          </a:lnTo>
                          <a:lnTo>
                            <a:pt x="36830" y="0"/>
                          </a:lnTo>
                          <a:lnTo>
                            <a:pt x="3403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2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80582</wp:posOffset>
            </wp:positionV>
            <wp:extent cx="232035" cy="235067"/>
            <wp:effectExtent l="0" t="0" r="0" b="0"/>
            <wp:wrapNone/>
            <wp:docPr id="887" name="Freeform 8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2035" cy="235067"/>
                    </a:xfrm>
                    <a:custGeom>
                      <a:rect l="l" t="t" r="r" b="b"/>
                      <a:pathLst>
                        <a:path w="244982" h="247905">
                          <a:moveTo>
                            <a:pt x="0" y="247905"/>
                          </a:moveTo>
                          <a:lnTo>
                            <a:pt x="24498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0" behindDoc="1" locked="0" layoutInCell="1" allowOverlap="1">
            <wp:simplePos x="0" y="0"/>
            <wp:positionH relativeFrom="page">
              <wp:posOffset>4002879</wp:posOffset>
            </wp:positionH>
            <wp:positionV relativeFrom="paragraph">
              <wp:posOffset>80582</wp:posOffset>
            </wp:positionV>
            <wp:extent cx="101523" cy="102963"/>
            <wp:effectExtent l="0" t="0" r="0" b="0"/>
            <wp:wrapNone/>
            <wp:docPr id="888" name="Freeform 8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523" cy="102963"/>
                    </a:xfrm>
                    <a:custGeom>
                      <a:rect l="l" t="t" r="r" b="b"/>
                      <a:pathLst>
                        <a:path w="107188" h="108586">
                          <a:moveTo>
                            <a:pt x="0" y="0"/>
                          </a:moveTo>
                          <a:lnTo>
                            <a:pt x="107188" y="1085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7" behindDoc="1" locked="0" layoutInCell="1" allowOverlap="1">
            <wp:simplePos x="0" y="0"/>
            <wp:positionH relativeFrom="page">
              <wp:posOffset>3238206</wp:posOffset>
            </wp:positionH>
            <wp:positionV relativeFrom="paragraph">
              <wp:posOffset>93226</wp:posOffset>
            </wp:positionV>
            <wp:extent cx="17682" cy="18063"/>
            <wp:effectExtent l="0" t="0" r="0" b="0"/>
            <wp:wrapNone/>
            <wp:docPr id="889" name="Freeform 8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82" cy="18063"/>
                    </a:xfrm>
                    <a:custGeom>
                      <a:rect l="l" t="t" r="r" b="b"/>
                      <a:pathLst>
                        <a:path w="18669" h="19050">
                          <a:moveTo>
                            <a:pt x="18669" y="0"/>
                          </a:moveTo>
                          <a:lnTo>
                            <a:pt x="0" y="190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2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103101</wp:posOffset>
            </wp:positionV>
            <wp:extent cx="42703" cy="43351"/>
            <wp:effectExtent l="0" t="0" r="0" b="0"/>
            <wp:wrapNone/>
            <wp:docPr id="890" name="Freeform 8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3" cy="43351"/>
                    </a:xfrm>
                    <a:custGeom>
                      <a:rect l="l" t="t" r="r" b="b"/>
                      <a:pathLst>
                        <a:path w="45086" h="45719">
                          <a:moveTo>
                            <a:pt x="0" y="0"/>
                          </a:moveTo>
                          <a:lnTo>
                            <a:pt x="45086" y="4571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0" behindDoc="1" locked="0" layoutInCell="1" allowOverlap="1">
            <wp:simplePos x="0" y="0"/>
            <wp:positionH relativeFrom="page">
              <wp:posOffset>3683634</wp:posOffset>
            </wp:positionH>
            <wp:positionV relativeFrom="paragraph">
              <wp:posOffset>100452</wp:posOffset>
            </wp:positionV>
            <wp:extent cx="43543" cy="43351"/>
            <wp:effectExtent l="0" t="0" r="0" b="0"/>
            <wp:wrapNone/>
            <wp:docPr id="891" name="Freeform 8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3" cy="43351"/>
                    </a:xfrm>
                    <a:custGeom>
                      <a:rect l="l" t="t" r="r" b="b"/>
                      <a:pathLst>
                        <a:path w="45973" h="45719">
                          <a:moveTo>
                            <a:pt x="0" y="45719"/>
                          </a:moveTo>
                          <a:lnTo>
                            <a:pt x="4597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2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97682</wp:posOffset>
            </wp:positionV>
            <wp:extent cx="39454" cy="38896"/>
            <wp:effectExtent l="0" t="0" r="0" b="0"/>
            <wp:wrapNone/>
            <wp:docPr id="892" name="Freeform 8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454" cy="38896"/>
                    </a:xfrm>
                    <a:custGeom>
                      <a:rect l="l" t="t" r="r" b="b"/>
                      <a:pathLst>
                        <a:path w="41656" h="41021">
                          <a:moveTo>
                            <a:pt x="0" y="41021"/>
                          </a:moveTo>
                          <a:lnTo>
                            <a:pt x="4165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4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96839</wp:posOffset>
            </wp:positionV>
            <wp:extent cx="30432" cy="31550"/>
            <wp:effectExtent l="0" t="0" r="0" b="0"/>
            <wp:wrapNone/>
            <wp:docPr id="893" name="Freeform 8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32" cy="31550"/>
                    </a:xfrm>
                    <a:custGeom>
                      <a:rect l="l" t="t" r="r" b="b"/>
                      <a:pathLst>
                        <a:path w="32131" h="33274">
                          <a:moveTo>
                            <a:pt x="0" y="33274"/>
                          </a:moveTo>
                          <a:lnTo>
                            <a:pt x="3213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6" behindDoc="1" locked="0" layoutInCell="1" allowOverlap="1">
            <wp:simplePos x="0" y="0"/>
            <wp:positionH relativeFrom="page">
              <wp:posOffset>3684475</wp:posOffset>
            </wp:positionH>
            <wp:positionV relativeFrom="paragraph">
              <wp:posOffset>100452</wp:posOffset>
            </wp:positionV>
            <wp:extent cx="13593" cy="14449"/>
            <wp:effectExtent l="0" t="0" r="0" b="0"/>
            <wp:wrapNone/>
            <wp:docPr id="894" name="Freeform 8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93" cy="14449"/>
                    </a:xfrm>
                    <a:custGeom>
                      <a:rect l="l" t="t" r="r" b="b"/>
                      <a:pathLst>
                        <a:path w="14352" h="15239">
                          <a:moveTo>
                            <a:pt x="0" y="15239"/>
                          </a:moveTo>
                          <a:lnTo>
                            <a:pt x="1435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5" behindDoc="1" locked="0" layoutInCell="1" allowOverlap="1">
            <wp:simplePos x="0" y="0"/>
            <wp:positionH relativeFrom="page">
              <wp:posOffset>3681829</wp:posOffset>
            </wp:positionH>
            <wp:positionV relativeFrom="paragraph">
              <wp:posOffset>97682</wp:posOffset>
            </wp:positionV>
            <wp:extent cx="24057" cy="24445"/>
            <wp:effectExtent l="0" t="0" r="0" b="0"/>
            <wp:wrapNone/>
            <wp:docPr id="895" name="Freeform 8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4445"/>
                    </a:xfrm>
                    <a:custGeom>
                      <a:rect l="l" t="t" r="r" b="b"/>
                      <a:pathLst>
                        <a:path w="25400" h="25780">
                          <a:moveTo>
                            <a:pt x="25400" y="0"/>
                          </a:moveTo>
                          <a:lnTo>
                            <a:pt x="0" y="257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3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96839</wp:posOffset>
            </wp:positionV>
            <wp:extent cx="34883" cy="36127"/>
            <wp:effectExtent l="0" t="0" r="0" b="0"/>
            <wp:wrapNone/>
            <wp:docPr id="896" name="Freeform 8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3" cy="36127"/>
                    </a:xfrm>
                    <a:custGeom>
                      <a:rect l="l" t="t" r="r" b="b"/>
                      <a:pathLst>
                        <a:path w="36830" h="38100">
                          <a:moveTo>
                            <a:pt x="36830" y="0"/>
                          </a:moveTo>
                          <a:lnTo>
                            <a:pt x="0" y="381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61" behindDoc="1" locked="0" layoutInCell="1" allowOverlap="1">
            <wp:simplePos x="0" y="0"/>
            <wp:positionH relativeFrom="page">
              <wp:posOffset>3682671</wp:posOffset>
            </wp:positionH>
            <wp:positionV relativeFrom="paragraph">
              <wp:posOffset>98645</wp:posOffset>
            </wp:positionV>
            <wp:extent cx="40897" cy="42390"/>
            <wp:effectExtent l="0" t="0" r="0" b="0"/>
            <wp:wrapNone/>
            <wp:docPr id="897" name="Freeform 8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7" cy="42390"/>
                    </a:xfrm>
                    <a:custGeom>
                      <a:rect l="l" t="t" r="r" b="b"/>
                      <a:pathLst>
                        <a:path w="43179" h="44705">
                          <a:moveTo>
                            <a:pt x="43179" y="0"/>
                          </a:moveTo>
                          <a:lnTo>
                            <a:pt x="0" y="447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9" behindDoc="1" locked="0" layoutInCell="1" allowOverlap="1">
            <wp:simplePos x="0" y="0"/>
            <wp:positionH relativeFrom="page">
              <wp:posOffset>3685438</wp:posOffset>
            </wp:positionH>
            <wp:positionV relativeFrom="paragraph">
              <wp:posOffset>102258</wp:posOffset>
            </wp:positionV>
            <wp:extent cx="44506" cy="45158"/>
            <wp:effectExtent l="0" t="0" r="0" b="0"/>
            <wp:wrapNone/>
            <wp:docPr id="898" name="Freeform 8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5158"/>
                    </a:xfrm>
                    <a:custGeom>
                      <a:rect l="l" t="t" r="r" b="b"/>
                      <a:pathLst>
                        <a:path w="46990" h="47625">
                          <a:moveTo>
                            <a:pt x="46990" y="0"/>
                          </a:moveTo>
                          <a:lnTo>
                            <a:pt x="0" y="476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7" behindDoc="1" locked="0" layoutInCell="1" allowOverlap="1">
            <wp:simplePos x="0" y="0"/>
            <wp:positionH relativeFrom="page">
              <wp:posOffset>3689889</wp:posOffset>
            </wp:positionH>
            <wp:positionV relativeFrom="paragraph">
              <wp:posOffset>105871</wp:posOffset>
            </wp:positionV>
            <wp:extent cx="45468" cy="46965"/>
            <wp:effectExtent l="0" t="0" r="0" b="0"/>
            <wp:wrapNone/>
            <wp:docPr id="899" name="Freeform 8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965"/>
                    </a:xfrm>
                    <a:custGeom>
                      <a:rect l="l" t="t" r="r" b="b"/>
                      <a:pathLst>
                        <a:path w="48006" h="49530">
                          <a:moveTo>
                            <a:pt x="48006" y="0"/>
                          </a:moveTo>
                          <a:lnTo>
                            <a:pt x="0" y="495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2" behindDoc="1" locked="0" layoutInCell="1" allowOverlap="1">
            <wp:simplePos x="0" y="0"/>
            <wp:positionH relativeFrom="page">
              <wp:posOffset>4164787</wp:posOffset>
            </wp:positionH>
            <wp:positionV relativeFrom="paragraph">
              <wp:posOffset>103101</wp:posOffset>
            </wp:positionV>
            <wp:extent cx="51483" cy="52383"/>
            <wp:effectExtent l="0" t="0" r="0" b="0"/>
            <wp:wrapNone/>
            <wp:docPr id="900" name="Freeform 9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483" cy="52383"/>
                    </a:xfrm>
                    <a:custGeom>
                      <a:rect l="l" t="t" r="r" b="b"/>
                      <a:pathLst>
                        <a:path w="54356" h="55244">
                          <a:moveTo>
                            <a:pt x="54356" y="0"/>
                          </a:moveTo>
                          <a:lnTo>
                            <a:pt x="0" y="5524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2" behindDoc="1" locked="0" layoutInCell="1" allowOverlap="1">
            <wp:simplePos x="0" y="0"/>
            <wp:positionH relativeFrom="page">
              <wp:posOffset>4216270</wp:posOffset>
            </wp:positionH>
            <wp:positionV relativeFrom="paragraph">
              <wp:posOffset>100452</wp:posOffset>
            </wp:positionV>
            <wp:extent cx="25861" cy="27095"/>
            <wp:effectExtent l="0" t="0" r="0" b="0"/>
            <wp:wrapNone/>
            <wp:docPr id="901" name="Freeform 9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7095"/>
                    </a:xfrm>
                    <a:custGeom>
                      <a:rect l="l" t="t" r="r" b="b"/>
                      <a:pathLst>
                        <a:path w="27304" h="28575">
                          <a:moveTo>
                            <a:pt x="0" y="28575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4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109484</wp:posOffset>
            </wp:positionV>
            <wp:extent cx="161787" cy="165582"/>
            <wp:effectExtent l="0" t="0" r="0" b="0"/>
            <wp:wrapNone/>
            <wp:docPr id="902" name="Freeform 9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582"/>
                    </a:xfrm>
                    <a:custGeom>
                      <a:rect l="l" t="t" r="r" b="b"/>
                      <a:pathLst>
                        <a:path w="170815" h="174625">
                          <a:moveTo>
                            <a:pt x="0" y="174625"/>
                          </a:moveTo>
                          <a:lnTo>
                            <a:pt x="1708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4" behindDoc="1" locked="0" layoutInCell="1" allowOverlap="1">
            <wp:simplePos x="0" y="0"/>
            <wp:positionH relativeFrom="page">
              <wp:posOffset>3698068</wp:posOffset>
            </wp:positionH>
            <wp:positionV relativeFrom="paragraph">
              <wp:posOffset>113939</wp:posOffset>
            </wp:positionV>
            <wp:extent cx="43543" cy="45158"/>
            <wp:effectExtent l="0" t="0" r="0" b="0"/>
            <wp:wrapNone/>
            <wp:docPr id="903" name="Freeform 9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3" cy="45158"/>
                    </a:xfrm>
                    <a:custGeom>
                      <a:rect l="l" t="t" r="r" b="b"/>
                      <a:pathLst>
                        <a:path w="45973" h="47625">
                          <a:moveTo>
                            <a:pt x="0" y="47625"/>
                          </a:moveTo>
                          <a:lnTo>
                            <a:pt x="4597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8" behindDoc="1" locked="0" layoutInCell="1" allowOverlap="1">
            <wp:simplePos x="0" y="0"/>
            <wp:positionH relativeFrom="page">
              <wp:posOffset>3687242</wp:posOffset>
            </wp:positionH>
            <wp:positionV relativeFrom="paragraph">
              <wp:posOffset>104064</wp:posOffset>
            </wp:positionV>
            <wp:extent cx="45347" cy="46002"/>
            <wp:effectExtent l="0" t="0" r="0" b="0"/>
            <wp:wrapNone/>
            <wp:docPr id="904" name="Freeform 9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7" cy="46002"/>
                    </a:xfrm>
                    <a:custGeom>
                      <a:rect l="l" t="t" r="r" b="b"/>
                      <a:pathLst>
                        <a:path w="47878" h="48515">
                          <a:moveTo>
                            <a:pt x="0" y="48515"/>
                          </a:moveTo>
                          <a:lnTo>
                            <a:pt x="4787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6" behindDoc="1" locked="0" layoutInCell="1" allowOverlap="1">
            <wp:simplePos x="0" y="0"/>
            <wp:positionH relativeFrom="page">
              <wp:posOffset>3691693</wp:posOffset>
            </wp:positionH>
            <wp:positionV relativeFrom="paragraph">
              <wp:posOffset>108520</wp:posOffset>
            </wp:positionV>
            <wp:extent cx="46310" cy="46123"/>
            <wp:effectExtent l="0" t="0" r="0" b="0"/>
            <wp:wrapNone/>
            <wp:docPr id="905" name="Freeform 9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10" cy="46123"/>
                    </a:xfrm>
                    <a:custGeom>
                      <a:rect l="l" t="t" r="r" b="b"/>
                      <a:pathLst>
                        <a:path w="48895" h="48642">
                          <a:moveTo>
                            <a:pt x="0" y="48642"/>
                          </a:moveTo>
                          <a:lnTo>
                            <a:pt x="4889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5" behindDoc="1" locked="0" layoutInCell="1" allowOverlap="1">
            <wp:simplePos x="0" y="0"/>
            <wp:positionH relativeFrom="page">
              <wp:posOffset>3694459</wp:posOffset>
            </wp:positionH>
            <wp:positionV relativeFrom="paragraph">
              <wp:posOffset>111290</wp:posOffset>
            </wp:positionV>
            <wp:extent cx="45349" cy="46001"/>
            <wp:effectExtent l="0" t="0" r="0" b="0"/>
            <wp:wrapNone/>
            <wp:docPr id="906" name="Freeform 9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9" cy="46001"/>
                    </a:xfrm>
                    <a:custGeom>
                      <a:rect l="l" t="t" r="r" b="b"/>
                      <a:pathLst>
                        <a:path w="47880" h="48514">
                          <a:moveTo>
                            <a:pt x="47880" y="0"/>
                          </a:moveTo>
                          <a:lnTo>
                            <a:pt x="0" y="4851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3" behindDoc="1" locked="0" layoutInCell="1" allowOverlap="1">
            <wp:simplePos x="0" y="0"/>
            <wp:positionH relativeFrom="page">
              <wp:posOffset>3700474</wp:posOffset>
            </wp:positionH>
            <wp:positionV relativeFrom="paragraph">
              <wp:posOffset>117552</wp:posOffset>
            </wp:positionV>
            <wp:extent cx="42703" cy="43353"/>
            <wp:effectExtent l="0" t="0" r="0" b="0"/>
            <wp:wrapNone/>
            <wp:docPr id="907" name="Freeform 9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3" cy="43353"/>
                    </a:xfrm>
                    <a:custGeom>
                      <a:rect l="l" t="t" r="r" b="b"/>
                      <a:pathLst>
                        <a:path w="45086" h="45721">
                          <a:moveTo>
                            <a:pt x="45086" y="0"/>
                          </a:moveTo>
                          <a:lnTo>
                            <a:pt x="0" y="4572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2" behindDoc="1" locked="0" layoutInCell="1" allowOverlap="1">
            <wp:simplePos x="0" y="0"/>
            <wp:positionH relativeFrom="page">
              <wp:posOffset>3704083</wp:posOffset>
            </wp:positionH>
            <wp:positionV relativeFrom="paragraph">
              <wp:posOffset>121165</wp:posOffset>
            </wp:positionV>
            <wp:extent cx="39935" cy="40702"/>
            <wp:effectExtent l="0" t="0" r="0" b="0"/>
            <wp:wrapNone/>
            <wp:docPr id="908" name="Freeform 9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935" cy="40702"/>
                    </a:xfrm>
                    <a:custGeom>
                      <a:rect l="l" t="t" r="r" b="b"/>
                      <a:pathLst>
                        <a:path w="42164" h="42925">
                          <a:moveTo>
                            <a:pt x="0" y="42925"/>
                          </a:moveTo>
                          <a:lnTo>
                            <a:pt x="4216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1" behindDoc="1" locked="0" layoutInCell="1" allowOverlap="1">
            <wp:simplePos x="0" y="0"/>
            <wp:positionH relativeFrom="page">
              <wp:posOffset>3708533</wp:posOffset>
            </wp:positionH>
            <wp:positionV relativeFrom="paragraph">
              <wp:posOffset>124777</wp:posOffset>
            </wp:positionV>
            <wp:extent cx="36447" cy="37932"/>
            <wp:effectExtent l="0" t="0" r="0" b="0"/>
            <wp:wrapNone/>
            <wp:docPr id="909" name="Freeform 9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447" cy="37932"/>
                    </a:xfrm>
                    <a:custGeom>
                      <a:rect l="l" t="t" r="r" b="b"/>
                      <a:pathLst>
                        <a:path w="38481" h="40004">
                          <a:moveTo>
                            <a:pt x="38481" y="0"/>
                          </a:moveTo>
                          <a:lnTo>
                            <a:pt x="0" y="4000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4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133809</wp:posOffset>
            </wp:positionV>
            <wp:extent cx="12630" cy="12643"/>
            <wp:effectExtent l="0" t="0" r="0" b="0"/>
            <wp:wrapNone/>
            <wp:docPr id="910" name="Freeform 9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30" cy="12643"/>
                    </a:xfrm>
                    <a:custGeom>
                      <a:rect l="l" t="t" r="r" b="b"/>
                      <a:pathLst>
                        <a:path w="13335" h="13334">
                          <a:moveTo>
                            <a:pt x="13335" y="1333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3" behindDoc="1" locked="0" layoutInCell="1" allowOverlap="1">
            <wp:simplePos x="0" y="0"/>
            <wp:positionH relativeFrom="page">
              <wp:posOffset>3321686</wp:posOffset>
            </wp:positionH>
            <wp:positionV relativeFrom="paragraph">
              <wp:posOffset>128390</wp:posOffset>
            </wp:positionV>
            <wp:extent cx="17802" cy="18063"/>
            <wp:effectExtent l="0" t="0" r="0" b="0"/>
            <wp:wrapNone/>
            <wp:docPr id="911" name="Freeform 9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02" cy="18063"/>
                    </a:xfrm>
                    <a:custGeom>
                      <a:rect l="l" t="t" r="r" b="b"/>
                      <a:pathLst>
                        <a:path w="18796" h="19050">
                          <a:moveTo>
                            <a:pt x="0" y="19050"/>
                          </a:moveTo>
                          <a:lnTo>
                            <a:pt x="1879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50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129353</wp:posOffset>
            </wp:positionV>
            <wp:extent cx="32718" cy="33356"/>
            <wp:effectExtent l="0" t="0" r="0" b="0"/>
            <wp:wrapNone/>
            <wp:docPr id="912" name="Freeform 9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8" cy="33356"/>
                    </a:xfrm>
                    <a:custGeom>
                      <a:rect l="l" t="t" r="r" b="b"/>
                      <a:pathLst>
                        <a:path w="34544" h="35178">
                          <a:moveTo>
                            <a:pt x="0" y="35178"/>
                          </a:moveTo>
                          <a:lnTo>
                            <a:pt x="345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9" behindDoc="1" locked="0" layoutInCell="1" allowOverlap="1">
            <wp:simplePos x="0" y="0"/>
            <wp:positionH relativeFrom="page">
              <wp:posOffset>3717555</wp:posOffset>
            </wp:positionH>
            <wp:positionV relativeFrom="paragraph">
              <wp:posOffset>134772</wp:posOffset>
            </wp:positionV>
            <wp:extent cx="27425" cy="27938"/>
            <wp:effectExtent l="0" t="0" r="0" b="0"/>
            <wp:wrapNone/>
            <wp:docPr id="913" name="Freeform 9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425" cy="27938"/>
                    </a:xfrm>
                    <a:custGeom>
                      <a:rect l="l" t="t" r="r" b="b"/>
                      <a:pathLst>
                        <a:path w="28956" h="29464">
                          <a:moveTo>
                            <a:pt x="28956" y="0"/>
                          </a:moveTo>
                          <a:lnTo>
                            <a:pt x="0" y="294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8" behindDoc="1" locked="0" layoutInCell="1" allowOverlap="1">
            <wp:simplePos x="0" y="0"/>
            <wp:positionH relativeFrom="page">
              <wp:posOffset>4057249</wp:posOffset>
            </wp:positionH>
            <wp:positionV relativeFrom="paragraph">
              <wp:posOffset>130196</wp:posOffset>
            </wp:positionV>
            <wp:extent cx="62188" cy="62379"/>
            <wp:effectExtent l="0" t="0" r="0" b="0"/>
            <wp:wrapNone/>
            <wp:docPr id="914" name="Freeform 9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188" cy="62379"/>
                    </a:xfrm>
                    <a:custGeom>
                      <a:rect l="l" t="t" r="r" b="b"/>
                      <a:pathLst>
                        <a:path w="65658" h="65786">
                          <a:moveTo>
                            <a:pt x="65658" y="0"/>
                          </a:moveTo>
                          <a:lnTo>
                            <a:pt x="0" y="657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126583</wp:posOffset>
            </wp:positionV>
            <wp:extent cx="27667" cy="28901"/>
            <wp:effectExtent l="0" t="0" r="0" b="0"/>
            <wp:wrapNone/>
            <wp:docPr id="915" name="Freeform 9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667" cy="28901"/>
                    </a:xfrm>
                    <a:custGeom>
                      <a:rect l="l" t="t" r="r" b="b"/>
                      <a:pathLst>
                        <a:path w="29211" h="30480">
                          <a:moveTo>
                            <a:pt x="0" y="0"/>
                          </a:moveTo>
                          <a:lnTo>
                            <a:pt x="29211" y="304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48" behindDoc="1" locked="0" layoutInCell="1" allowOverlap="1">
            <wp:simplePos x="0" y="0"/>
            <wp:positionH relativeFrom="page">
              <wp:posOffset>3723569</wp:posOffset>
            </wp:positionH>
            <wp:positionV relativeFrom="paragraph">
              <wp:posOffset>141034</wp:posOffset>
            </wp:positionV>
            <wp:extent cx="20449" cy="19869"/>
            <wp:effectExtent l="0" t="0" r="0" b="0"/>
            <wp:wrapNone/>
            <wp:docPr id="916" name="Freeform 9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49" cy="19869"/>
                    </a:xfrm>
                    <a:custGeom>
                      <a:rect l="l" t="t" r="r" b="b"/>
                      <a:pathLst>
                        <a:path w="21591" h="20955">
                          <a:moveTo>
                            <a:pt x="0" y="20955"/>
                          </a:moveTo>
                          <a:lnTo>
                            <a:pt x="2159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9" behindDoc="1" locked="0" layoutInCell="1" allowOverlap="1">
            <wp:simplePos x="0" y="0"/>
            <wp:positionH relativeFrom="page">
              <wp:posOffset>3907851</wp:posOffset>
            </wp:positionH>
            <wp:positionV relativeFrom="paragraph">
              <wp:posOffset>155485</wp:posOffset>
            </wp:positionV>
            <wp:extent cx="334280" cy="68040"/>
            <wp:effectExtent l="0" t="0" r="0" b="0"/>
            <wp:wrapNone/>
            <wp:docPr id="917" name="Freeform 9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4280" cy="68040"/>
                    </a:xfrm>
                    <a:custGeom>
                      <a:rect l="l" t="t" r="r" b="b"/>
                      <a:pathLst>
                        <a:path w="352932" h="71756">
                          <a:moveTo>
                            <a:pt x="352932" y="0"/>
                          </a:moveTo>
                          <a:lnTo>
                            <a:pt x="0" y="7175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3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157292</wp:posOffset>
            </wp:positionV>
            <wp:extent cx="325499" cy="329960"/>
            <wp:effectExtent l="0" t="0" r="0" b="0"/>
            <wp:wrapNone/>
            <wp:docPr id="918" name="Freeform 9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499" cy="329960"/>
                    </a:xfrm>
                    <a:custGeom>
                      <a:rect l="l" t="t" r="r" b="b"/>
                      <a:pathLst>
                        <a:path w="343661" h="347980">
                          <a:moveTo>
                            <a:pt x="0" y="0"/>
                          </a:moveTo>
                          <a:lnTo>
                            <a:pt x="343661" y="3479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0" behindDoc="1" locked="0" layoutInCell="1" allowOverlap="1">
            <wp:simplePos x="0" y="0"/>
            <wp:positionH relativeFrom="page">
              <wp:posOffset>4066872</wp:posOffset>
            </wp:positionH>
            <wp:positionV relativeFrom="paragraph">
              <wp:posOffset>190769</wp:posOffset>
            </wp:positionV>
            <wp:extent cx="80232" cy="81526"/>
            <wp:effectExtent l="0" t="0" r="0" b="0"/>
            <wp:wrapNone/>
            <wp:docPr id="919" name="Freeform 9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232" cy="81526"/>
                    </a:xfrm>
                    <a:custGeom>
                      <a:rect l="l" t="t" r="r" b="b"/>
                      <a:pathLst>
                        <a:path w="84709" h="85979">
                          <a:moveTo>
                            <a:pt x="84709" y="8597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14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22976</wp:posOffset>
            </wp:positionV>
            <wp:extent cx="161787" cy="165340"/>
            <wp:effectExtent l="0" t="0" r="0" b="0"/>
            <wp:wrapNone/>
            <wp:docPr id="920" name="Freeform 9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340"/>
                    </a:xfrm>
                    <a:custGeom>
                      <a:rect l="l" t="t" r="r" b="b"/>
                      <a:pathLst>
                        <a:path w="170815" h="174370">
                          <a:moveTo>
                            <a:pt x="0" y="0"/>
                          </a:moveTo>
                          <a:lnTo>
                            <a:pt x="170815" y="1743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8" behindDoc="1" locked="0" layoutInCell="1" allowOverlap="1">
            <wp:simplePos x="0" y="0"/>
            <wp:positionH relativeFrom="page">
              <wp:posOffset>3907851</wp:posOffset>
            </wp:positionH>
            <wp:positionV relativeFrom="paragraph">
              <wp:posOffset>48265</wp:posOffset>
            </wp:positionV>
            <wp:extent cx="334280" cy="67797"/>
            <wp:effectExtent l="0" t="0" r="0" b="0"/>
            <wp:wrapNone/>
            <wp:docPr id="921" name="Freeform 9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4280" cy="67797"/>
                    </a:xfrm>
                    <a:custGeom>
                      <a:rect l="l" t="t" r="r" b="b"/>
                      <a:pathLst>
                        <a:path w="352932" h="71500">
                          <a:moveTo>
                            <a:pt x="352932" y="7150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2" behindDoc="1" locked="0" layoutInCell="1" allowOverlap="1">
            <wp:simplePos x="0" y="0"/>
            <wp:positionH relativeFrom="page">
              <wp:posOffset>4046423</wp:posOffset>
            </wp:positionH>
            <wp:positionV relativeFrom="paragraph">
              <wp:posOffset>48265</wp:posOffset>
            </wp:positionV>
            <wp:extent cx="50760" cy="180"/>
            <wp:effectExtent l="0" t="0" r="0" b="0"/>
            <wp:wrapNone/>
            <wp:docPr id="922" name="Freeform 9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0" cy="180"/>
                    </a:xfrm>
                    <a:custGeom>
                      <a:rect l="l" t="t" r="r" b="b"/>
                      <a:pathLst>
                        <a:path w="53593" h="180">
                          <a:moveTo>
                            <a:pt x="5359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1" locked="0" layoutInCell="1" allowOverlap="1">
            <wp:simplePos x="0" y="0"/>
            <wp:positionH relativeFrom="page">
              <wp:posOffset>4242132</wp:posOffset>
            </wp:positionH>
            <wp:positionV relativeFrom="paragraph">
              <wp:posOffset>68134</wp:posOffset>
            </wp:positionV>
            <wp:extent cx="92502" cy="115606"/>
            <wp:effectExtent l="0" t="0" r="0" b="0"/>
            <wp:wrapNone/>
            <wp:docPr id="923" name="Freeform 9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502" cy="115606"/>
                    </a:xfrm>
                    <a:custGeom>
                      <a:rect l="l" t="t" r="r" b="b"/>
                      <a:pathLst>
                        <a:path w="97664" h="121920">
                          <a:moveTo>
                            <a:pt x="97664" y="0"/>
                          </a:moveTo>
                          <a:lnTo>
                            <a:pt x="96775" y="4826"/>
                          </a:lnTo>
                          <a:lnTo>
                            <a:pt x="95758" y="9525"/>
                          </a:lnTo>
                          <a:lnTo>
                            <a:pt x="94870" y="14351"/>
                          </a:lnTo>
                          <a:lnTo>
                            <a:pt x="93853" y="19050"/>
                          </a:lnTo>
                          <a:lnTo>
                            <a:pt x="92964" y="23876"/>
                          </a:lnTo>
                          <a:lnTo>
                            <a:pt x="91059" y="28575"/>
                          </a:lnTo>
                          <a:lnTo>
                            <a:pt x="89155" y="33401"/>
                          </a:lnTo>
                          <a:lnTo>
                            <a:pt x="87250" y="37210"/>
                          </a:lnTo>
                          <a:lnTo>
                            <a:pt x="85345" y="41909"/>
                          </a:lnTo>
                          <a:lnTo>
                            <a:pt x="83439" y="46735"/>
                          </a:lnTo>
                          <a:lnTo>
                            <a:pt x="81789" y="50545"/>
                          </a:lnTo>
                          <a:lnTo>
                            <a:pt x="78995" y="54356"/>
                          </a:lnTo>
                          <a:lnTo>
                            <a:pt x="77089" y="59055"/>
                          </a:lnTo>
                          <a:lnTo>
                            <a:pt x="74169" y="62864"/>
                          </a:lnTo>
                          <a:lnTo>
                            <a:pt x="71375" y="66675"/>
                          </a:lnTo>
                          <a:lnTo>
                            <a:pt x="68453" y="70484"/>
                          </a:lnTo>
                          <a:lnTo>
                            <a:pt x="65659" y="74295"/>
                          </a:lnTo>
                          <a:lnTo>
                            <a:pt x="62738" y="78105"/>
                          </a:lnTo>
                          <a:lnTo>
                            <a:pt x="60199" y="81914"/>
                          </a:lnTo>
                          <a:lnTo>
                            <a:pt x="56388" y="85725"/>
                          </a:lnTo>
                          <a:lnTo>
                            <a:pt x="52578" y="88645"/>
                          </a:lnTo>
                          <a:lnTo>
                            <a:pt x="49784" y="92456"/>
                          </a:lnTo>
                          <a:lnTo>
                            <a:pt x="45975" y="95250"/>
                          </a:lnTo>
                          <a:lnTo>
                            <a:pt x="42165" y="98170"/>
                          </a:lnTo>
                          <a:lnTo>
                            <a:pt x="38355" y="100964"/>
                          </a:lnTo>
                          <a:lnTo>
                            <a:pt x="34925" y="103885"/>
                          </a:lnTo>
                          <a:lnTo>
                            <a:pt x="31115" y="106680"/>
                          </a:lnTo>
                          <a:lnTo>
                            <a:pt x="26290" y="109601"/>
                          </a:lnTo>
                          <a:lnTo>
                            <a:pt x="22480" y="111506"/>
                          </a:lnTo>
                          <a:lnTo>
                            <a:pt x="18669" y="114300"/>
                          </a:lnTo>
                          <a:lnTo>
                            <a:pt x="14225" y="116205"/>
                          </a:lnTo>
                          <a:lnTo>
                            <a:pt x="10415" y="118109"/>
                          </a:lnTo>
                          <a:lnTo>
                            <a:pt x="5715" y="120014"/>
                          </a:lnTo>
                          <a:lnTo>
                            <a:pt x="890" y="121920"/>
                          </a:lnTo>
                          <a:lnTo>
                            <a:pt x="0" y="12192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9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68134</wp:posOffset>
            </wp:positionV>
            <wp:extent cx="213391" cy="216762"/>
            <wp:effectExtent l="0" t="0" r="0" b="0"/>
            <wp:wrapNone/>
            <wp:docPr id="924" name="Freeform 9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391" cy="216762"/>
                    </a:xfrm>
                    <a:custGeom>
                      <a:rect l="l" t="t" r="r" b="b"/>
                      <a:pathLst>
                        <a:path w="225298" h="228600">
                          <a:moveTo>
                            <a:pt x="225298" y="0"/>
                          </a:moveTo>
                          <a:lnTo>
                            <a:pt x="0" y="2286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3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78972</wp:posOffset>
            </wp:positionV>
            <wp:extent cx="161787" cy="165341"/>
            <wp:effectExtent l="0" t="0" r="0" b="0"/>
            <wp:wrapNone/>
            <wp:docPr id="925" name="Freeform 9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341"/>
                    </a:xfrm>
                    <a:custGeom>
                      <a:rect l="l" t="t" r="r" b="b"/>
                      <a:pathLst>
                        <a:path w="170815" h="174371">
                          <a:moveTo>
                            <a:pt x="170815" y="0"/>
                          </a:moveTo>
                          <a:lnTo>
                            <a:pt x="0" y="17437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8" behindDoc="1" locked="0" layoutInCell="1" allowOverlap="1">
            <wp:simplePos x="0" y="0"/>
            <wp:positionH relativeFrom="page">
              <wp:posOffset>3525575</wp:posOffset>
            </wp:positionH>
            <wp:positionV relativeFrom="paragraph">
              <wp:posOffset>74517</wp:posOffset>
            </wp:positionV>
            <wp:extent cx="38131" cy="38776"/>
            <wp:effectExtent l="0" t="0" r="0" b="0"/>
            <wp:wrapNone/>
            <wp:docPr id="926" name="Freeform 9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31" cy="38776"/>
                    </a:xfrm>
                    <a:custGeom>
                      <a:rect l="l" t="t" r="r" b="b"/>
                      <a:pathLst>
                        <a:path w="40259" h="40894">
                          <a:moveTo>
                            <a:pt x="29718" y="17145"/>
                          </a:moveTo>
                          <a:lnTo>
                            <a:pt x="16763" y="10414"/>
                          </a:lnTo>
                          <a:lnTo>
                            <a:pt x="10160" y="24764"/>
                          </a:lnTo>
                          <a:lnTo>
                            <a:pt x="23368" y="31369"/>
                          </a:lnTo>
                          <a:lnTo>
                            <a:pt x="29718" y="17145"/>
                          </a:lnTo>
                          <a:lnTo>
                            <a:pt x="40259" y="13334"/>
                          </a:lnTo>
                          <a:lnTo>
                            <a:pt x="12953" y="0"/>
                          </a:lnTo>
                          <a:lnTo>
                            <a:pt x="0" y="27558"/>
                          </a:lnTo>
                          <a:lnTo>
                            <a:pt x="26923" y="40894"/>
                          </a:lnTo>
                          <a:lnTo>
                            <a:pt x="40259" y="1333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1" behindDoc="1" locked="0" layoutInCell="1" allowOverlap="1">
            <wp:simplePos x="0" y="0"/>
            <wp:positionH relativeFrom="page">
              <wp:posOffset>4024170</wp:posOffset>
            </wp:positionH>
            <wp:positionV relativeFrom="paragraph">
              <wp:posOffset>71747</wp:posOffset>
            </wp:positionV>
            <wp:extent cx="95267" cy="95737"/>
            <wp:effectExtent l="0" t="0" r="0" b="0"/>
            <wp:wrapNone/>
            <wp:docPr id="927" name="Freeform 9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267" cy="95737"/>
                    </a:xfrm>
                    <a:custGeom>
                      <a:rect l="l" t="t" r="r" b="b"/>
                      <a:pathLst>
                        <a:path w="100583" h="100966">
                          <a:moveTo>
                            <a:pt x="100583" y="10096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7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98842</wp:posOffset>
            </wp:positionV>
            <wp:extent cx="325499" cy="329960"/>
            <wp:effectExtent l="0" t="0" r="0" b="0"/>
            <wp:wrapNone/>
            <wp:docPr id="928" name="Freeform 9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499" cy="329960"/>
                    </a:xfrm>
                    <a:custGeom>
                      <a:rect l="l" t="t" r="r" b="b"/>
                      <a:pathLst>
                        <a:path w="343661" h="347980">
                          <a:moveTo>
                            <a:pt x="0" y="347980"/>
                          </a:moveTo>
                          <a:lnTo>
                            <a:pt x="34366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116063</wp:posOffset>
            </wp:positionV>
            <wp:extent cx="54129" cy="55033"/>
            <wp:effectExtent l="0" t="0" r="0" b="0"/>
            <wp:wrapNone/>
            <wp:docPr id="929" name="Freeform 9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129" cy="55033"/>
                    </a:xfrm>
                    <a:custGeom>
                      <a:rect l="l" t="t" r="r" b="b"/>
                      <a:pathLst>
                        <a:path w="57150" h="58039">
                          <a:moveTo>
                            <a:pt x="57150" y="0"/>
                          </a:moveTo>
                          <a:lnTo>
                            <a:pt x="0" y="580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8" behindDoc="1" locked="0" layoutInCell="1" allowOverlap="1">
            <wp:simplePos x="0" y="0"/>
            <wp:positionH relativeFrom="page">
              <wp:posOffset>4139045</wp:posOffset>
            </wp:positionH>
            <wp:positionV relativeFrom="paragraph">
              <wp:posOffset>116063</wp:posOffset>
            </wp:positionV>
            <wp:extent cx="77225" cy="78517"/>
            <wp:effectExtent l="0" t="0" r="0" b="0"/>
            <wp:wrapNone/>
            <wp:docPr id="930" name="Freeform 9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225" cy="78517"/>
                    </a:xfrm>
                    <a:custGeom>
                      <a:rect l="l" t="t" r="r" b="b"/>
                      <a:pathLst>
                        <a:path w="81534" h="82805">
                          <a:moveTo>
                            <a:pt x="0" y="0"/>
                          </a:moveTo>
                          <a:lnTo>
                            <a:pt x="81534" y="828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7" behindDoc="1" locked="0" layoutInCell="1" allowOverlap="1">
            <wp:simplePos x="0" y="0"/>
            <wp:positionH relativeFrom="page">
              <wp:posOffset>4210256</wp:posOffset>
            </wp:positionH>
            <wp:positionV relativeFrom="paragraph">
              <wp:posOffset>116063</wp:posOffset>
            </wp:positionV>
            <wp:extent cx="6014" cy="6262"/>
            <wp:effectExtent l="0" t="0" r="0" b="0"/>
            <wp:wrapNone/>
            <wp:docPr id="931" name="Freeform 9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14" cy="6262"/>
                    </a:xfrm>
                    <a:custGeom>
                      <a:rect l="l" t="t" r="r" b="b"/>
                      <a:pathLst>
                        <a:path w="6350" h="6605">
                          <a:moveTo>
                            <a:pt x="6350" y="660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1" behindDoc="1" locked="0" layoutInCell="1" allowOverlap="1">
            <wp:simplePos x="0" y="0"/>
            <wp:positionH relativeFrom="page">
              <wp:posOffset>4216270</wp:posOffset>
            </wp:positionH>
            <wp:positionV relativeFrom="paragraph">
              <wp:posOffset>117869</wp:posOffset>
            </wp:positionV>
            <wp:extent cx="25861" cy="26130"/>
            <wp:effectExtent l="0" t="0" r="0" b="0"/>
            <wp:wrapNone/>
            <wp:docPr id="932" name="Freeform 9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6130"/>
                    </a:xfrm>
                    <a:custGeom>
                      <a:rect l="l" t="t" r="r" b="b"/>
                      <a:pathLst>
                        <a:path w="27304" h="27558">
                          <a:moveTo>
                            <a:pt x="0" y="27558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4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126901</wp:posOffset>
            </wp:positionV>
            <wp:extent cx="325499" cy="329960"/>
            <wp:effectExtent l="0" t="0" r="0" b="0"/>
            <wp:wrapNone/>
            <wp:docPr id="933" name="Freeform 9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499" cy="329960"/>
                    </a:xfrm>
                    <a:custGeom>
                      <a:rect l="l" t="t" r="r" b="b"/>
                      <a:pathLst>
                        <a:path w="343661" h="347980">
                          <a:moveTo>
                            <a:pt x="343661" y="34798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4" behindDoc="1" locked="0" layoutInCell="1" allowOverlap="1">
            <wp:simplePos x="0" y="0"/>
            <wp:positionH relativeFrom="page">
              <wp:posOffset>3225816</wp:posOffset>
            </wp:positionH>
            <wp:positionV relativeFrom="paragraph">
              <wp:posOffset>135933</wp:posOffset>
            </wp:positionV>
            <wp:extent cx="180" cy="50576"/>
            <wp:effectExtent l="0" t="0" r="0" b="0"/>
            <wp:wrapNone/>
            <wp:docPr id="934" name="Freeform 9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0576"/>
                    </a:xfrm>
                    <a:custGeom>
                      <a:rect l="l" t="t" r="r" b="b"/>
                      <a:pathLst>
                        <a:path w="180" h="53339">
                          <a:moveTo>
                            <a:pt x="0" y="5333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7" behindDoc="1" locked="0" layoutInCell="1" allowOverlap="1">
            <wp:simplePos x="0" y="0"/>
            <wp:positionH relativeFrom="page">
              <wp:posOffset>3713104</wp:posOffset>
            </wp:positionH>
            <wp:positionV relativeFrom="paragraph">
              <wp:posOffset>135933</wp:posOffset>
            </wp:positionV>
            <wp:extent cx="180" cy="50576"/>
            <wp:effectExtent l="0" t="0" r="0" b="0"/>
            <wp:wrapNone/>
            <wp:docPr id="935" name="Freeform 9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0576"/>
                    </a:xfrm>
                    <a:custGeom>
                      <a:rect l="l" t="t" r="r" b="b"/>
                      <a:pathLst>
                        <a:path w="180" h="53339">
                          <a:moveTo>
                            <a:pt x="0" y="5333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9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144001</wp:posOffset>
            </wp:positionV>
            <wp:extent cx="96833" cy="99349"/>
            <wp:effectExtent l="0" t="0" r="0" b="0"/>
            <wp:wrapNone/>
            <wp:docPr id="936" name="Freeform 9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104775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9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167484</wp:posOffset>
            </wp:positionV>
            <wp:extent cx="161787" cy="164378"/>
            <wp:effectExtent l="0" t="0" r="0" b="0"/>
            <wp:wrapNone/>
            <wp:docPr id="937" name="Freeform 9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4378"/>
                    </a:xfrm>
                    <a:custGeom>
                      <a:rect l="l" t="t" r="r" b="b"/>
                      <a:pathLst>
                        <a:path w="170815" h="173355">
                          <a:moveTo>
                            <a:pt x="170815" y="17335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5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167484</wp:posOffset>
            </wp:positionV>
            <wp:extent cx="96833" cy="99349"/>
            <wp:effectExtent l="0" t="0" r="0" b="0"/>
            <wp:wrapNone/>
            <wp:docPr id="938" name="Freeform 9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89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40996</wp:posOffset>
            </wp:positionV>
            <wp:extent cx="96833" cy="99349"/>
            <wp:effectExtent l="0" t="0" r="0" b="0"/>
            <wp:wrapNone/>
            <wp:docPr id="939" name="Freeform 9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102236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91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48222</wp:posOffset>
            </wp:positionV>
            <wp:extent cx="161787" cy="164738"/>
            <wp:effectExtent l="0" t="0" r="0" b="0"/>
            <wp:wrapNone/>
            <wp:docPr id="940" name="Freeform 9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4738"/>
                    </a:xfrm>
                    <a:custGeom>
                      <a:rect l="l" t="t" r="r" b="b"/>
                      <a:pathLst>
                        <a:path w="170815" h="173735">
                          <a:moveTo>
                            <a:pt x="0" y="173735"/>
                          </a:moveTo>
                          <a:lnTo>
                            <a:pt x="1708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5" behindDoc="1" locked="0" layoutInCell="1" allowOverlap="1">
            <wp:simplePos x="0" y="0"/>
            <wp:positionH relativeFrom="page">
              <wp:posOffset>3515591</wp:posOffset>
            </wp:positionH>
            <wp:positionV relativeFrom="paragraph">
              <wp:posOffset>56410</wp:posOffset>
            </wp:positionV>
            <wp:extent cx="1479786" cy="1448333"/>
            <wp:effectExtent l="0" t="0" r="0" b="0"/>
            <wp:wrapNone/>
            <wp:docPr id="941" name="Freeform 9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9786" cy="1448333"/>
                    </a:xfrm>
                    <a:custGeom>
                      <a:rect l="l" t="t" r="r" b="b"/>
                      <a:pathLst>
                        <a:path w="1562354" h="1527429">
                          <a:moveTo>
                            <a:pt x="1562354" y="0"/>
                          </a:moveTo>
                          <a:lnTo>
                            <a:pt x="0" y="152742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6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56410</wp:posOffset>
            </wp:positionV>
            <wp:extent cx="267760" cy="180"/>
            <wp:effectExtent l="0" t="0" r="0" b="0"/>
            <wp:wrapNone/>
            <wp:docPr id="942" name="Freeform 9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7760" cy="180"/>
                    </a:xfrm>
                    <a:custGeom>
                      <a:rect l="l" t="t" r="r" b="b"/>
                      <a:pathLst>
                        <a:path w="282701" h="180">
                          <a:moveTo>
                            <a:pt x="0" y="0"/>
                          </a:moveTo>
                          <a:lnTo>
                            <a:pt x="28270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5" behindDoc="1" locked="0" layoutInCell="1" allowOverlap="1">
            <wp:simplePos x="0" y="0"/>
            <wp:positionH relativeFrom="page">
              <wp:posOffset>3704925</wp:posOffset>
            </wp:positionH>
            <wp:positionV relativeFrom="paragraph">
              <wp:posOffset>68091</wp:posOffset>
            </wp:positionV>
            <wp:extent cx="414512" cy="421242"/>
            <wp:effectExtent l="0" t="0" r="0" b="0"/>
            <wp:wrapNone/>
            <wp:docPr id="943" name="Freeform 9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4512" cy="421242"/>
                    </a:xfrm>
                    <a:custGeom>
                      <a:rect l="l" t="t" r="r" b="b"/>
                      <a:pathLst>
                        <a:path w="437641" h="444247">
                          <a:moveTo>
                            <a:pt x="437641" y="0"/>
                          </a:moveTo>
                          <a:lnTo>
                            <a:pt x="0" y="444247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64479</wp:posOffset>
            </wp:positionV>
            <wp:extent cx="96833" cy="99349"/>
            <wp:effectExtent l="0" t="0" r="0" b="0"/>
            <wp:wrapNone/>
            <wp:docPr id="944" name="Freeform 9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349"/>
                    </a:xfrm>
                    <a:custGeom>
                      <a:rect l="l" t="t" r="r" b="b"/>
                      <a:pathLst>
                        <a:path w="102236" h="104775">
                          <a:moveTo>
                            <a:pt x="0" y="0"/>
                          </a:moveTo>
                          <a:lnTo>
                            <a:pt x="102236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5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95187</wp:posOffset>
            </wp:positionV>
            <wp:extent cx="325499" cy="329960"/>
            <wp:effectExtent l="0" t="0" r="0" b="0"/>
            <wp:wrapNone/>
            <wp:docPr id="945" name="Freeform 9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499" cy="329960"/>
                    </a:xfrm>
                    <a:custGeom>
                      <a:rect l="l" t="t" r="r" b="b"/>
                      <a:pathLst>
                        <a:path w="343661" h="347980">
                          <a:moveTo>
                            <a:pt x="0" y="0"/>
                          </a:moveTo>
                          <a:lnTo>
                            <a:pt x="343661" y="3479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8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113250</wp:posOffset>
            </wp:positionV>
            <wp:extent cx="96833" cy="99710"/>
            <wp:effectExtent l="0" t="0" r="0" b="0"/>
            <wp:wrapNone/>
            <wp:docPr id="946" name="Freeform 9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710"/>
                    </a:xfrm>
                    <a:custGeom>
                      <a:rect l="l" t="t" r="r" b="b"/>
                      <a:pathLst>
                        <a:path w="102236" h="105156">
                          <a:moveTo>
                            <a:pt x="0" y="105156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8" behindDoc="1" locked="0" layoutInCell="1" allowOverlap="1">
            <wp:simplePos x="0" y="0"/>
            <wp:positionH relativeFrom="page">
              <wp:posOffset>4242132</wp:posOffset>
            </wp:positionH>
            <wp:positionV relativeFrom="paragraph">
              <wp:posOffset>142152</wp:posOffset>
            </wp:positionV>
            <wp:extent cx="2646" cy="180"/>
            <wp:effectExtent l="0" t="0" r="0" b="0"/>
            <wp:wrapNone/>
            <wp:docPr id="947" name="Freeform 9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46" cy="180"/>
                    </a:xfrm>
                    <a:custGeom>
                      <a:rect l="l" t="t" r="r" b="b"/>
                      <a:pathLst>
                        <a:path w="2794" h="180">
                          <a:moveTo>
                            <a:pt x="2794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6" behindDoc="1" locked="0" layoutInCell="1" allowOverlap="1">
            <wp:simplePos x="0" y="0"/>
            <wp:positionH relativeFrom="page">
              <wp:posOffset>4244778</wp:posOffset>
            </wp:positionH>
            <wp:positionV relativeFrom="paragraph">
              <wp:posOffset>142152</wp:posOffset>
            </wp:positionV>
            <wp:extent cx="89014" cy="99710"/>
            <wp:effectExtent l="0" t="0" r="0" b="0"/>
            <wp:wrapNone/>
            <wp:docPr id="948" name="Freeform 9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014" cy="99710"/>
                    </a:xfrm>
                    <a:custGeom>
                      <a:rect l="l" t="t" r="r" b="b"/>
                      <a:pathLst>
                        <a:path w="93981" h="105156">
                          <a:moveTo>
                            <a:pt x="93981" y="105156"/>
                          </a:moveTo>
                          <a:lnTo>
                            <a:pt x="92964" y="100331"/>
                          </a:lnTo>
                          <a:lnTo>
                            <a:pt x="92076" y="96520"/>
                          </a:lnTo>
                          <a:lnTo>
                            <a:pt x="91059" y="91821"/>
                          </a:lnTo>
                          <a:lnTo>
                            <a:pt x="90170" y="88012"/>
                          </a:lnTo>
                          <a:lnTo>
                            <a:pt x="88265" y="84201"/>
                          </a:lnTo>
                          <a:lnTo>
                            <a:pt x="87250" y="79375"/>
                          </a:lnTo>
                          <a:lnTo>
                            <a:pt x="85345" y="75566"/>
                          </a:lnTo>
                          <a:lnTo>
                            <a:pt x="83439" y="71756"/>
                          </a:lnTo>
                          <a:lnTo>
                            <a:pt x="82551" y="67945"/>
                          </a:lnTo>
                          <a:lnTo>
                            <a:pt x="80011" y="64136"/>
                          </a:lnTo>
                          <a:lnTo>
                            <a:pt x="78106" y="59437"/>
                          </a:lnTo>
                          <a:lnTo>
                            <a:pt x="76201" y="56516"/>
                          </a:lnTo>
                          <a:lnTo>
                            <a:pt x="73280" y="52706"/>
                          </a:lnTo>
                          <a:lnTo>
                            <a:pt x="71375" y="48895"/>
                          </a:lnTo>
                          <a:lnTo>
                            <a:pt x="68581" y="45086"/>
                          </a:lnTo>
                          <a:lnTo>
                            <a:pt x="65659" y="42292"/>
                          </a:lnTo>
                          <a:lnTo>
                            <a:pt x="62865" y="38481"/>
                          </a:lnTo>
                          <a:lnTo>
                            <a:pt x="59944" y="35561"/>
                          </a:lnTo>
                          <a:lnTo>
                            <a:pt x="57405" y="32767"/>
                          </a:lnTo>
                          <a:lnTo>
                            <a:pt x="53594" y="29592"/>
                          </a:lnTo>
                          <a:lnTo>
                            <a:pt x="50800" y="26670"/>
                          </a:lnTo>
                          <a:lnTo>
                            <a:pt x="46990" y="23876"/>
                          </a:lnTo>
                          <a:lnTo>
                            <a:pt x="44069" y="20956"/>
                          </a:lnTo>
                          <a:lnTo>
                            <a:pt x="40259" y="18162"/>
                          </a:lnTo>
                          <a:lnTo>
                            <a:pt x="36450" y="16256"/>
                          </a:lnTo>
                          <a:lnTo>
                            <a:pt x="33021" y="13336"/>
                          </a:lnTo>
                          <a:lnTo>
                            <a:pt x="29211" y="11431"/>
                          </a:lnTo>
                          <a:lnTo>
                            <a:pt x="25400" y="9525"/>
                          </a:lnTo>
                          <a:lnTo>
                            <a:pt x="21590" y="7620"/>
                          </a:lnTo>
                          <a:lnTo>
                            <a:pt x="17781" y="5716"/>
                          </a:lnTo>
                          <a:lnTo>
                            <a:pt x="13081" y="4826"/>
                          </a:lnTo>
                          <a:lnTo>
                            <a:pt x="9525" y="2921"/>
                          </a:lnTo>
                          <a:lnTo>
                            <a:pt x="5715" y="1906"/>
                          </a:lnTo>
                          <a:lnTo>
                            <a:pt x="1016" y="1017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0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135890</wp:posOffset>
            </wp:positionV>
            <wp:extent cx="161787" cy="165582"/>
            <wp:effectExtent l="0" t="0" r="0" b="0"/>
            <wp:wrapNone/>
            <wp:docPr id="949" name="Freeform 9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582"/>
                    </a:xfrm>
                    <a:custGeom>
                      <a:rect l="l" t="t" r="r" b="b"/>
                      <a:pathLst>
                        <a:path w="170815" h="174625">
                          <a:moveTo>
                            <a:pt x="0" y="0"/>
                          </a:moveTo>
                          <a:lnTo>
                            <a:pt x="170815" y="1746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1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136733</wp:posOffset>
            </wp:positionV>
            <wp:extent cx="96833" cy="99710"/>
            <wp:effectExtent l="0" t="0" r="0" b="0"/>
            <wp:wrapNone/>
            <wp:docPr id="950" name="Freeform 9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9710"/>
                    </a:xfrm>
                    <a:custGeom>
                      <a:rect l="l" t="t" r="r" b="b"/>
                      <a:pathLst>
                        <a:path w="102236" h="105156">
                          <a:moveTo>
                            <a:pt x="102236" y="1051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0" behindDoc="1" locked="0" layoutInCell="1" allowOverlap="1">
            <wp:simplePos x="0" y="0"/>
            <wp:positionH relativeFrom="page">
              <wp:posOffset>4216270</wp:posOffset>
            </wp:positionH>
            <wp:positionV relativeFrom="paragraph">
              <wp:posOffset>134927</wp:posOffset>
            </wp:positionV>
            <wp:extent cx="25861" cy="26252"/>
            <wp:effectExtent l="0" t="0" r="0" b="0"/>
            <wp:wrapNone/>
            <wp:docPr id="951" name="Freeform 9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1" cy="26252"/>
                    </a:xfrm>
                    <a:custGeom>
                      <a:rect l="l" t="t" r="r" b="b"/>
                      <a:pathLst>
                        <a:path w="27304" h="27686">
                          <a:moveTo>
                            <a:pt x="0" y="27686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7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159373</wp:posOffset>
            </wp:positionV>
            <wp:extent cx="64955" cy="66232"/>
            <wp:effectExtent l="0" t="0" r="0" b="0"/>
            <wp:wrapNone/>
            <wp:docPr id="952" name="Freeform 9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6232"/>
                    </a:xfrm>
                    <a:custGeom>
                      <a:rect l="l" t="t" r="r" b="b"/>
                      <a:pathLst>
                        <a:path w="68580" h="69850">
                          <a:moveTo>
                            <a:pt x="33909" y="0"/>
                          </a:moveTo>
                          <a:lnTo>
                            <a:pt x="32003" y="0"/>
                          </a:lnTo>
                          <a:lnTo>
                            <a:pt x="30099" y="0"/>
                          </a:lnTo>
                          <a:lnTo>
                            <a:pt x="27305" y="0"/>
                          </a:lnTo>
                          <a:lnTo>
                            <a:pt x="25400" y="888"/>
                          </a:lnTo>
                          <a:lnTo>
                            <a:pt x="23494" y="1905"/>
                          </a:lnTo>
                          <a:lnTo>
                            <a:pt x="20574" y="1905"/>
                          </a:lnTo>
                          <a:lnTo>
                            <a:pt x="18668" y="2794"/>
                          </a:lnTo>
                          <a:lnTo>
                            <a:pt x="16763" y="4699"/>
                          </a:lnTo>
                          <a:lnTo>
                            <a:pt x="14859" y="5714"/>
                          </a:lnTo>
                          <a:lnTo>
                            <a:pt x="12953" y="6604"/>
                          </a:lnTo>
                          <a:lnTo>
                            <a:pt x="11430" y="8508"/>
                          </a:lnTo>
                          <a:lnTo>
                            <a:pt x="9525" y="10413"/>
                          </a:lnTo>
                          <a:lnTo>
                            <a:pt x="8509" y="11430"/>
                          </a:lnTo>
                          <a:lnTo>
                            <a:pt x="6603" y="13334"/>
                          </a:lnTo>
                          <a:lnTo>
                            <a:pt x="5715" y="15494"/>
                          </a:lnTo>
                          <a:lnTo>
                            <a:pt x="4699" y="17399"/>
                          </a:lnTo>
                          <a:lnTo>
                            <a:pt x="3809" y="19304"/>
                          </a:lnTo>
                          <a:lnTo>
                            <a:pt x="2793" y="22225"/>
                          </a:lnTo>
                          <a:lnTo>
                            <a:pt x="1905" y="24130"/>
                          </a:lnTo>
                          <a:lnTo>
                            <a:pt x="888" y="26034"/>
                          </a:lnTo>
                          <a:lnTo>
                            <a:pt x="888" y="28829"/>
                          </a:lnTo>
                          <a:lnTo>
                            <a:pt x="0" y="30733"/>
                          </a:lnTo>
                          <a:lnTo>
                            <a:pt x="0" y="32638"/>
                          </a:lnTo>
                          <a:lnTo>
                            <a:pt x="0" y="35559"/>
                          </a:lnTo>
                          <a:lnTo>
                            <a:pt x="0" y="37464"/>
                          </a:lnTo>
                          <a:lnTo>
                            <a:pt x="0" y="40258"/>
                          </a:lnTo>
                          <a:lnTo>
                            <a:pt x="888" y="42163"/>
                          </a:lnTo>
                          <a:lnTo>
                            <a:pt x="888" y="44069"/>
                          </a:lnTo>
                          <a:lnTo>
                            <a:pt x="1905" y="46989"/>
                          </a:lnTo>
                          <a:lnTo>
                            <a:pt x="2793" y="48894"/>
                          </a:lnTo>
                          <a:lnTo>
                            <a:pt x="3809" y="50800"/>
                          </a:lnTo>
                          <a:lnTo>
                            <a:pt x="4699" y="52705"/>
                          </a:lnTo>
                          <a:lnTo>
                            <a:pt x="6603" y="54609"/>
                          </a:lnTo>
                          <a:lnTo>
                            <a:pt x="7619" y="56514"/>
                          </a:lnTo>
                          <a:lnTo>
                            <a:pt x="9525" y="58419"/>
                          </a:lnTo>
                          <a:lnTo>
                            <a:pt x="10413" y="60325"/>
                          </a:lnTo>
                          <a:lnTo>
                            <a:pt x="12318" y="61213"/>
                          </a:lnTo>
                          <a:lnTo>
                            <a:pt x="13969" y="63119"/>
                          </a:lnTo>
                          <a:lnTo>
                            <a:pt x="15875" y="64134"/>
                          </a:lnTo>
                          <a:lnTo>
                            <a:pt x="17780" y="65024"/>
                          </a:lnTo>
                          <a:lnTo>
                            <a:pt x="19684" y="66039"/>
                          </a:lnTo>
                          <a:lnTo>
                            <a:pt x="21590" y="66929"/>
                          </a:lnTo>
                          <a:lnTo>
                            <a:pt x="24384" y="67944"/>
                          </a:lnTo>
                          <a:lnTo>
                            <a:pt x="26288" y="68833"/>
                          </a:lnTo>
                          <a:lnTo>
                            <a:pt x="28193" y="68833"/>
                          </a:lnTo>
                          <a:lnTo>
                            <a:pt x="31115" y="68833"/>
                          </a:lnTo>
                          <a:lnTo>
                            <a:pt x="33019" y="69850"/>
                          </a:lnTo>
                          <a:lnTo>
                            <a:pt x="35559" y="69850"/>
                          </a:lnTo>
                          <a:lnTo>
                            <a:pt x="37465" y="68833"/>
                          </a:lnTo>
                          <a:lnTo>
                            <a:pt x="39369" y="68833"/>
                          </a:lnTo>
                          <a:lnTo>
                            <a:pt x="42163" y="68833"/>
                          </a:lnTo>
                          <a:lnTo>
                            <a:pt x="44068" y="67944"/>
                          </a:lnTo>
                          <a:lnTo>
                            <a:pt x="45974" y="66929"/>
                          </a:lnTo>
                          <a:lnTo>
                            <a:pt x="48894" y="66039"/>
                          </a:lnTo>
                          <a:lnTo>
                            <a:pt x="50800" y="65024"/>
                          </a:lnTo>
                          <a:lnTo>
                            <a:pt x="52705" y="64134"/>
                          </a:lnTo>
                          <a:lnTo>
                            <a:pt x="54609" y="63119"/>
                          </a:lnTo>
                          <a:lnTo>
                            <a:pt x="56515" y="61213"/>
                          </a:lnTo>
                          <a:lnTo>
                            <a:pt x="58038" y="60325"/>
                          </a:lnTo>
                          <a:lnTo>
                            <a:pt x="59055" y="58419"/>
                          </a:lnTo>
                          <a:lnTo>
                            <a:pt x="60959" y="56514"/>
                          </a:lnTo>
                          <a:lnTo>
                            <a:pt x="61849" y="54609"/>
                          </a:lnTo>
                          <a:lnTo>
                            <a:pt x="63753" y="52705"/>
                          </a:lnTo>
                          <a:lnTo>
                            <a:pt x="64769" y="50800"/>
                          </a:lnTo>
                          <a:lnTo>
                            <a:pt x="65659" y="48894"/>
                          </a:lnTo>
                          <a:lnTo>
                            <a:pt x="66675" y="46989"/>
                          </a:lnTo>
                          <a:lnTo>
                            <a:pt x="67563" y="44069"/>
                          </a:lnTo>
                          <a:lnTo>
                            <a:pt x="67563" y="42163"/>
                          </a:lnTo>
                          <a:lnTo>
                            <a:pt x="68580" y="40258"/>
                          </a:lnTo>
                          <a:lnTo>
                            <a:pt x="68580" y="37464"/>
                          </a:lnTo>
                          <a:lnTo>
                            <a:pt x="68580" y="35559"/>
                          </a:lnTo>
                          <a:lnTo>
                            <a:pt x="68580" y="32638"/>
                          </a:lnTo>
                          <a:lnTo>
                            <a:pt x="68580" y="30733"/>
                          </a:lnTo>
                          <a:lnTo>
                            <a:pt x="67563" y="28829"/>
                          </a:lnTo>
                          <a:lnTo>
                            <a:pt x="67563" y="26034"/>
                          </a:lnTo>
                          <a:lnTo>
                            <a:pt x="66675" y="24130"/>
                          </a:lnTo>
                          <a:lnTo>
                            <a:pt x="65659" y="22225"/>
                          </a:lnTo>
                          <a:lnTo>
                            <a:pt x="64769" y="19304"/>
                          </a:lnTo>
                          <a:lnTo>
                            <a:pt x="63753" y="17399"/>
                          </a:lnTo>
                          <a:lnTo>
                            <a:pt x="62865" y="15494"/>
                          </a:lnTo>
                          <a:lnTo>
                            <a:pt x="61849" y="13334"/>
                          </a:lnTo>
                          <a:lnTo>
                            <a:pt x="59943" y="11430"/>
                          </a:lnTo>
                          <a:lnTo>
                            <a:pt x="58038" y="10413"/>
                          </a:lnTo>
                          <a:lnTo>
                            <a:pt x="57403" y="8508"/>
                          </a:lnTo>
                          <a:lnTo>
                            <a:pt x="55499" y="6604"/>
                          </a:lnTo>
                          <a:lnTo>
                            <a:pt x="53593" y="5714"/>
                          </a:lnTo>
                          <a:lnTo>
                            <a:pt x="51688" y="4699"/>
                          </a:lnTo>
                          <a:lnTo>
                            <a:pt x="49784" y="2794"/>
                          </a:lnTo>
                          <a:lnTo>
                            <a:pt x="47878" y="1905"/>
                          </a:lnTo>
                          <a:lnTo>
                            <a:pt x="45084" y="1905"/>
                          </a:lnTo>
                          <a:lnTo>
                            <a:pt x="43180" y="888"/>
                          </a:lnTo>
                          <a:lnTo>
                            <a:pt x="41275" y="0"/>
                          </a:lnTo>
                          <a:lnTo>
                            <a:pt x="38353" y="0"/>
                          </a:lnTo>
                          <a:lnTo>
                            <a:pt x="36449" y="0"/>
                          </a:lnTo>
                          <a:lnTo>
                            <a:pt x="3390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4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159373</wp:posOffset>
            </wp:positionV>
            <wp:extent cx="35485" cy="36367"/>
            <wp:effectExtent l="0" t="0" r="0" b="0"/>
            <wp:wrapNone/>
            <wp:docPr id="953" name="Freeform 9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85" cy="36367"/>
                    </a:xfrm>
                    <a:custGeom>
                      <a:rect l="l" t="t" r="r" b="b"/>
                      <a:pathLst>
                        <a:path w="37465" h="38354">
                          <a:moveTo>
                            <a:pt x="37465" y="0"/>
                          </a:moveTo>
                          <a:lnTo>
                            <a:pt x="0" y="3835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6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159373</wp:posOffset>
            </wp:positionV>
            <wp:extent cx="25020" cy="26492"/>
            <wp:effectExtent l="0" t="0" r="0" b="0"/>
            <wp:wrapNone/>
            <wp:docPr id="954" name="Freeform 9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020" cy="26492"/>
                    </a:xfrm>
                    <a:custGeom>
                      <a:rect l="l" t="t" r="r" b="b"/>
                      <a:pathLst>
                        <a:path w="26417" h="27939">
                          <a:moveTo>
                            <a:pt x="26417" y="0"/>
                          </a:moveTo>
                          <a:lnTo>
                            <a:pt x="0" y="279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7" behindDoc="1" locked="0" layoutInCell="1" allowOverlap="1">
            <wp:simplePos x="0" y="0"/>
            <wp:positionH relativeFrom="page">
              <wp:posOffset>3196346</wp:posOffset>
            </wp:positionH>
            <wp:positionV relativeFrom="paragraph">
              <wp:posOffset>162022</wp:posOffset>
            </wp:positionV>
            <wp:extent cx="15998" cy="16617"/>
            <wp:effectExtent l="0" t="0" r="0" b="0"/>
            <wp:wrapNone/>
            <wp:docPr id="955" name="Freeform 9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998" cy="16617"/>
                    </a:xfrm>
                    <a:custGeom>
                      <a:rect l="l" t="t" r="r" b="b"/>
                      <a:pathLst>
                        <a:path w="16891" h="17525">
                          <a:moveTo>
                            <a:pt x="0" y="17525"/>
                          </a:moveTo>
                          <a:lnTo>
                            <a:pt x="1689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5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159373</wp:posOffset>
            </wp:positionV>
            <wp:extent cx="31274" cy="31912"/>
            <wp:effectExtent l="0" t="0" r="0" b="0"/>
            <wp:wrapNone/>
            <wp:docPr id="956" name="Freeform 9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74" cy="31912"/>
                    </a:xfrm>
                    <a:custGeom>
                      <a:rect l="l" t="t" r="r" b="b"/>
                      <a:pathLst>
                        <a:path w="33019" h="33655">
                          <a:moveTo>
                            <a:pt x="0" y="33655"/>
                          </a:moveTo>
                          <a:lnTo>
                            <a:pt x="3301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3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160215</wp:posOffset>
            </wp:positionV>
            <wp:extent cx="39093" cy="40101"/>
            <wp:effectExtent l="0" t="0" r="0" b="0"/>
            <wp:wrapNone/>
            <wp:docPr id="957" name="Freeform 9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093" cy="40101"/>
                    </a:xfrm>
                    <a:custGeom>
                      <a:rect l="l" t="t" r="r" b="b"/>
                      <a:pathLst>
                        <a:path w="41275" h="42292">
                          <a:moveTo>
                            <a:pt x="0" y="42292"/>
                          </a:moveTo>
                          <a:lnTo>
                            <a:pt x="4127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8" behindDoc="1" locked="0" layoutInCell="1" allowOverlap="1">
            <wp:simplePos x="0" y="0"/>
            <wp:positionH relativeFrom="page">
              <wp:posOffset>3202721</wp:posOffset>
            </wp:positionH>
            <wp:positionV relativeFrom="paragraph">
              <wp:posOffset>168404</wp:posOffset>
            </wp:positionV>
            <wp:extent cx="45949" cy="47205"/>
            <wp:effectExtent l="0" t="0" r="0" b="0"/>
            <wp:wrapNone/>
            <wp:docPr id="958" name="Freeform 9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949" cy="47205"/>
                    </a:xfrm>
                    <a:custGeom>
                      <a:rect l="l" t="t" r="r" b="b"/>
                      <a:pathLst>
                        <a:path w="48513" h="49783">
                          <a:moveTo>
                            <a:pt x="48513" y="0"/>
                          </a:moveTo>
                          <a:lnTo>
                            <a:pt x="0" y="4978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0" behindDoc="1" locked="0" layoutInCell="1" allowOverlap="1">
            <wp:simplePos x="0" y="0"/>
            <wp:positionH relativeFrom="page">
              <wp:posOffset>3199112</wp:posOffset>
            </wp:positionH>
            <wp:positionV relativeFrom="paragraph">
              <wp:posOffset>163828</wp:posOffset>
            </wp:positionV>
            <wp:extent cx="44506" cy="46363"/>
            <wp:effectExtent l="0" t="0" r="0" b="0"/>
            <wp:wrapNone/>
            <wp:docPr id="959" name="Freeform 9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6363"/>
                    </a:xfrm>
                    <a:custGeom>
                      <a:rect l="l" t="t" r="r" b="b"/>
                      <a:pathLst>
                        <a:path w="46990" h="48895">
                          <a:moveTo>
                            <a:pt x="46990" y="0"/>
                          </a:moveTo>
                          <a:lnTo>
                            <a:pt x="0" y="4889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1" behindDoc="1" locked="0" layoutInCell="1" allowOverlap="1">
            <wp:simplePos x="0" y="0"/>
            <wp:positionH relativeFrom="page">
              <wp:posOffset>3197308</wp:posOffset>
            </wp:positionH>
            <wp:positionV relativeFrom="paragraph">
              <wp:posOffset>162022</wp:posOffset>
            </wp:positionV>
            <wp:extent cx="43545" cy="44555"/>
            <wp:effectExtent l="0" t="0" r="0" b="0"/>
            <wp:wrapNone/>
            <wp:docPr id="960" name="Freeform 9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5" cy="44555"/>
                    </a:xfrm>
                    <a:custGeom>
                      <a:rect l="l" t="t" r="r" b="b"/>
                      <a:pathLst>
                        <a:path w="45975" h="46989">
                          <a:moveTo>
                            <a:pt x="0" y="46989"/>
                          </a:moveTo>
                          <a:lnTo>
                            <a:pt x="4597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22" behindDoc="1" locked="0" layoutInCell="1" allowOverlap="1">
            <wp:simplePos x="0" y="0"/>
            <wp:positionH relativeFrom="page">
              <wp:posOffset>3195504</wp:posOffset>
            </wp:positionH>
            <wp:positionV relativeFrom="paragraph">
              <wp:posOffset>161179</wp:posOffset>
            </wp:positionV>
            <wp:extent cx="41740" cy="42749"/>
            <wp:effectExtent l="0" t="0" r="0" b="0"/>
            <wp:wrapNone/>
            <wp:docPr id="961" name="Freeform 9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740" cy="42749"/>
                    </a:xfrm>
                    <a:custGeom>
                      <a:rect l="l" t="t" r="r" b="b"/>
                      <a:pathLst>
                        <a:path w="44069" h="45084">
                          <a:moveTo>
                            <a:pt x="44069" y="0"/>
                          </a:moveTo>
                          <a:lnTo>
                            <a:pt x="0" y="4508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9" behindDoc="1" locked="0" layoutInCell="1" allowOverlap="1">
            <wp:simplePos x="0" y="0"/>
            <wp:positionH relativeFrom="page">
              <wp:posOffset>3200917</wp:posOffset>
            </wp:positionH>
            <wp:positionV relativeFrom="paragraph">
              <wp:posOffset>166598</wp:posOffset>
            </wp:positionV>
            <wp:extent cx="45349" cy="46363"/>
            <wp:effectExtent l="0" t="0" r="0" b="0"/>
            <wp:wrapNone/>
            <wp:docPr id="962" name="Freeform 9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9" cy="46363"/>
                    </a:xfrm>
                    <a:custGeom>
                      <a:rect l="l" t="t" r="r" b="b"/>
                      <a:pathLst>
                        <a:path w="47880" h="48895">
                          <a:moveTo>
                            <a:pt x="0" y="48895"/>
                          </a:moveTo>
                          <a:lnTo>
                            <a:pt x="478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7" behindDoc="1" locked="0" layoutInCell="1" allowOverlap="1">
            <wp:simplePos x="0" y="0"/>
            <wp:positionH relativeFrom="page">
              <wp:posOffset>3205367</wp:posOffset>
            </wp:positionH>
            <wp:positionV relativeFrom="paragraph">
              <wp:posOffset>171054</wp:posOffset>
            </wp:positionV>
            <wp:extent cx="46070" cy="46362"/>
            <wp:effectExtent l="0" t="0" r="0" b="0"/>
            <wp:wrapNone/>
            <wp:docPr id="963" name="Freeform 9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070" cy="46362"/>
                    </a:xfrm>
                    <a:custGeom>
                      <a:rect l="l" t="t" r="r" b="b"/>
                      <a:pathLst>
                        <a:path w="48641" h="48894">
                          <a:moveTo>
                            <a:pt x="0" y="48894"/>
                          </a:moveTo>
                          <a:lnTo>
                            <a:pt x="4864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6" behindDoc="1" locked="0" layoutInCell="1" allowOverlap="1">
            <wp:simplePos x="0" y="0"/>
            <wp:positionH relativeFrom="page">
              <wp:posOffset>3207773</wp:posOffset>
            </wp:positionH>
            <wp:positionV relativeFrom="paragraph">
              <wp:posOffset>174064</wp:posOffset>
            </wp:positionV>
            <wp:extent cx="45468" cy="46121"/>
            <wp:effectExtent l="0" t="0" r="0" b="0"/>
            <wp:wrapNone/>
            <wp:docPr id="964" name="Freeform 9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121"/>
                    </a:xfrm>
                    <a:custGeom>
                      <a:rect l="l" t="t" r="r" b="b"/>
                      <a:pathLst>
                        <a:path w="48006" h="48640">
                          <a:moveTo>
                            <a:pt x="48006" y="0"/>
                          </a:moveTo>
                          <a:lnTo>
                            <a:pt x="0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5" behindDoc="1" locked="0" layoutInCell="1" allowOverlap="1">
            <wp:simplePos x="0" y="0"/>
            <wp:positionH relativeFrom="page">
              <wp:posOffset>3211382</wp:posOffset>
            </wp:positionH>
            <wp:positionV relativeFrom="paragraph">
              <wp:posOffset>176834</wp:posOffset>
            </wp:positionV>
            <wp:extent cx="43664" cy="44196"/>
            <wp:effectExtent l="0" t="0" r="0" b="0"/>
            <wp:wrapNone/>
            <wp:docPr id="965" name="Freeform 9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664" cy="44196"/>
                    </a:xfrm>
                    <a:custGeom>
                      <a:rect l="l" t="t" r="r" b="b"/>
                      <a:pathLst>
                        <a:path w="46101" h="46610">
                          <a:moveTo>
                            <a:pt x="0" y="46610"/>
                          </a:moveTo>
                          <a:lnTo>
                            <a:pt x="4610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4" behindDoc="1" locked="0" layoutInCell="1" allowOverlap="1">
            <wp:simplePos x="0" y="0"/>
            <wp:positionH relativeFrom="page">
              <wp:posOffset>3214148</wp:posOffset>
            </wp:positionH>
            <wp:positionV relativeFrom="paragraph">
              <wp:posOffset>180447</wp:posOffset>
            </wp:positionV>
            <wp:extent cx="41740" cy="42389"/>
            <wp:effectExtent l="0" t="0" r="0" b="0"/>
            <wp:wrapNone/>
            <wp:docPr id="966" name="Freeform 9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1740" cy="42389"/>
                    </a:xfrm>
                    <a:custGeom>
                      <a:rect l="l" t="t" r="r" b="b"/>
                      <a:pathLst>
                        <a:path w="44069" h="44704">
                          <a:moveTo>
                            <a:pt x="44069" y="0"/>
                          </a:moveTo>
                          <a:lnTo>
                            <a:pt x="0" y="4470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3" behindDoc="1" locked="0" layoutInCell="1" allowOverlap="1">
            <wp:simplePos x="0" y="0"/>
            <wp:positionH relativeFrom="page">
              <wp:posOffset>3217757</wp:posOffset>
            </wp:positionH>
            <wp:positionV relativeFrom="paragraph">
              <wp:posOffset>184059</wp:posOffset>
            </wp:positionV>
            <wp:extent cx="39934" cy="39739"/>
            <wp:effectExtent l="0" t="0" r="0" b="0"/>
            <wp:wrapNone/>
            <wp:docPr id="967" name="Freeform 9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934" cy="39739"/>
                    </a:xfrm>
                    <a:custGeom>
                      <a:rect l="l" t="t" r="r" b="b"/>
                      <a:pathLst>
                        <a:path w="42163" h="41910">
                          <a:moveTo>
                            <a:pt x="0" y="41910"/>
                          </a:moveTo>
                          <a:lnTo>
                            <a:pt x="4216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90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16867</wp:posOffset>
            </wp:positionV>
            <wp:extent cx="161787" cy="165340"/>
            <wp:effectExtent l="0" t="0" r="0" b="0"/>
            <wp:wrapNone/>
            <wp:docPr id="968" name="Freeform 9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340"/>
                    </a:xfrm>
                    <a:custGeom>
                      <a:rect l="l" t="t" r="r" b="b"/>
                      <a:pathLst>
                        <a:path w="170815" h="174370">
                          <a:moveTo>
                            <a:pt x="170815" y="0"/>
                          </a:moveTo>
                          <a:lnTo>
                            <a:pt x="0" y="1743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7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10605</wp:posOffset>
            </wp:positionV>
            <wp:extent cx="96833" cy="98386"/>
            <wp:effectExtent l="0" t="0" r="0" b="0"/>
            <wp:wrapNone/>
            <wp:docPr id="969" name="Freeform 9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6"/>
                    </a:xfrm>
                    <a:custGeom>
                      <a:rect l="l" t="t" r="r" b="b"/>
                      <a:pathLst>
                        <a:path w="102236" h="103760">
                          <a:moveTo>
                            <a:pt x="102236" y="0"/>
                          </a:moveTo>
                          <a:lnTo>
                            <a:pt x="0" y="1037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2" behindDoc="1" locked="0" layoutInCell="1" allowOverlap="1">
            <wp:simplePos x="0" y="0"/>
            <wp:positionH relativeFrom="page">
              <wp:posOffset>3222208</wp:posOffset>
            </wp:positionH>
            <wp:positionV relativeFrom="paragraph">
              <wp:posOffset>12411</wp:posOffset>
            </wp:positionV>
            <wp:extent cx="36447" cy="36970"/>
            <wp:effectExtent l="0" t="0" r="0" b="0"/>
            <wp:wrapNone/>
            <wp:docPr id="970" name="Freeform 9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447" cy="36970"/>
                    </a:xfrm>
                    <a:custGeom>
                      <a:rect l="l" t="t" r="r" b="b"/>
                      <a:pathLst>
                        <a:path w="38481" h="38989">
                          <a:moveTo>
                            <a:pt x="38481" y="0"/>
                          </a:moveTo>
                          <a:lnTo>
                            <a:pt x="0" y="3898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1" behindDoc="1" locked="0" layoutInCell="1" allowOverlap="1">
            <wp:simplePos x="0" y="0"/>
            <wp:positionH relativeFrom="page">
              <wp:posOffset>3226779</wp:posOffset>
            </wp:positionH>
            <wp:positionV relativeFrom="paragraph">
              <wp:posOffset>16867</wp:posOffset>
            </wp:positionV>
            <wp:extent cx="31876" cy="33477"/>
            <wp:effectExtent l="0" t="0" r="0" b="0"/>
            <wp:wrapNone/>
            <wp:docPr id="971" name="Freeform 9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876" cy="33477"/>
                    </a:xfrm>
                    <a:custGeom>
                      <a:rect l="l" t="t" r="r" b="b"/>
                      <a:pathLst>
                        <a:path w="33655" h="35306">
                          <a:moveTo>
                            <a:pt x="0" y="35306"/>
                          </a:moveTo>
                          <a:lnTo>
                            <a:pt x="3365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10" behindDoc="1" locked="0" layoutInCell="1" allowOverlap="1">
            <wp:simplePos x="0" y="0"/>
            <wp:positionH relativeFrom="page">
              <wp:posOffset>3230989</wp:posOffset>
            </wp:positionH>
            <wp:positionV relativeFrom="paragraph">
              <wp:posOffset>22286</wp:posOffset>
            </wp:positionV>
            <wp:extent cx="26704" cy="27095"/>
            <wp:effectExtent l="0" t="0" r="0" b="0"/>
            <wp:wrapNone/>
            <wp:docPr id="972" name="Freeform 9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704" cy="27095"/>
                    </a:xfrm>
                    <a:custGeom>
                      <a:rect l="l" t="t" r="r" b="b"/>
                      <a:pathLst>
                        <a:path w="28194" h="28575">
                          <a:moveTo>
                            <a:pt x="28194" y="0"/>
                          </a:moveTo>
                          <a:lnTo>
                            <a:pt x="0" y="285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6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33124</wp:posOffset>
            </wp:positionV>
            <wp:extent cx="64955" cy="65992"/>
            <wp:effectExtent l="0" t="0" r="0" b="0"/>
            <wp:wrapNone/>
            <wp:docPr id="973" name="Freeform 9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992"/>
                    </a:xfrm>
                    <a:custGeom>
                      <a:rect l="l" t="t" r="r" b="b"/>
                      <a:pathLst>
                        <a:path w="68580" h="69596">
                          <a:moveTo>
                            <a:pt x="34036" y="0"/>
                          </a:moveTo>
                          <a:lnTo>
                            <a:pt x="32131" y="0"/>
                          </a:lnTo>
                          <a:lnTo>
                            <a:pt x="29209" y="1017"/>
                          </a:lnTo>
                          <a:lnTo>
                            <a:pt x="27305" y="1017"/>
                          </a:lnTo>
                          <a:lnTo>
                            <a:pt x="25400" y="1906"/>
                          </a:lnTo>
                          <a:lnTo>
                            <a:pt x="22606" y="1906"/>
                          </a:lnTo>
                          <a:lnTo>
                            <a:pt x="20700" y="2921"/>
                          </a:lnTo>
                          <a:lnTo>
                            <a:pt x="19050" y="3811"/>
                          </a:lnTo>
                          <a:lnTo>
                            <a:pt x="17144" y="4826"/>
                          </a:lnTo>
                          <a:lnTo>
                            <a:pt x="15240" y="6731"/>
                          </a:lnTo>
                          <a:lnTo>
                            <a:pt x="13334" y="7620"/>
                          </a:lnTo>
                          <a:lnTo>
                            <a:pt x="11430" y="9525"/>
                          </a:lnTo>
                          <a:lnTo>
                            <a:pt x="9525" y="10542"/>
                          </a:lnTo>
                          <a:lnTo>
                            <a:pt x="7619" y="12446"/>
                          </a:lnTo>
                          <a:lnTo>
                            <a:pt x="6731" y="14351"/>
                          </a:lnTo>
                          <a:lnTo>
                            <a:pt x="5715" y="16256"/>
                          </a:lnTo>
                          <a:lnTo>
                            <a:pt x="3809" y="18162"/>
                          </a:lnTo>
                          <a:lnTo>
                            <a:pt x="2921" y="20067"/>
                          </a:lnTo>
                          <a:lnTo>
                            <a:pt x="1905" y="21971"/>
                          </a:lnTo>
                          <a:lnTo>
                            <a:pt x="1015" y="24766"/>
                          </a:lnTo>
                          <a:lnTo>
                            <a:pt x="1015" y="26670"/>
                          </a:lnTo>
                          <a:lnTo>
                            <a:pt x="0" y="28575"/>
                          </a:lnTo>
                          <a:lnTo>
                            <a:pt x="0" y="31496"/>
                          </a:lnTo>
                          <a:lnTo>
                            <a:pt x="0" y="33401"/>
                          </a:lnTo>
                          <a:lnTo>
                            <a:pt x="0" y="36195"/>
                          </a:lnTo>
                          <a:lnTo>
                            <a:pt x="0" y="38100"/>
                          </a:lnTo>
                          <a:lnTo>
                            <a:pt x="0" y="40006"/>
                          </a:lnTo>
                          <a:lnTo>
                            <a:pt x="0" y="42926"/>
                          </a:lnTo>
                          <a:lnTo>
                            <a:pt x="1015" y="44831"/>
                          </a:lnTo>
                          <a:lnTo>
                            <a:pt x="1905" y="46737"/>
                          </a:lnTo>
                          <a:lnTo>
                            <a:pt x="2921" y="49531"/>
                          </a:lnTo>
                          <a:lnTo>
                            <a:pt x="3809" y="51436"/>
                          </a:lnTo>
                          <a:lnTo>
                            <a:pt x="4825" y="53341"/>
                          </a:lnTo>
                          <a:lnTo>
                            <a:pt x="5715" y="55245"/>
                          </a:lnTo>
                          <a:lnTo>
                            <a:pt x="7619" y="57150"/>
                          </a:lnTo>
                          <a:lnTo>
                            <a:pt x="8636" y="59056"/>
                          </a:lnTo>
                          <a:lnTo>
                            <a:pt x="10540" y="60071"/>
                          </a:lnTo>
                          <a:lnTo>
                            <a:pt x="12446" y="61976"/>
                          </a:lnTo>
                          <a:lnTo>
                            <a:pt x="14350" y="62866"/>
                          </a:lnTo>
                          <a:lnTo>
                            <a:pt x="16256" y="64770"/>
                          </a:lnTo>
                          <a:lnTo>
                            <a:pt x="18161" y="65787"/>
                          </a:lnTo>
                          <a:lnTo>
                            <a:pt x="19684" y="66675"/>
                          </a:lnTo>
                          <a:lnTo>
                            <a:pt x="21590" y="67692"/>
                          </a:lnTo>
                          <a:lnTo>
                            <a:pt x="23494" y="68581"/>
                          </a:lnTo>
                          <a:lnTo>
                            <a:pt x="26415" y="68581"/>
                          </a:lnTo>
                          <a:lnTo>
                            <a:pt x="28321" y="69596"/>
                          </a:lnTo>
                          <a:lnTo>
                            <a:pt x="31115" y="69596"/>
                          </a:lnTo>
                          <a:lnTo>
                            <a:pt x="33019" y="69596"/>
                          </a:lnTo>
                          <a:lnTo>
                            <a:pt x="34925" y="69596"/>
                          </a:lnTo>
                          <a:lnTo>
                            <a:pt x="37846" y="69596"/>
                          </a:lnTo>
                          <a:lnTo>
                            <a:pt x="39750" y="69596"/>
                          </a:lnTo>
                          <a:lnTo>
                            <a:pt x="42290" y="68581"/>
                          </a:lnTo>
                          <a:lnTo>
                            <a:pt x="44196" y="68581"/>
                          </a:lnTo>
                          <a:lnTo>
                            <a:pt x="46100" y="67692"/>
                          </a:lnTo>
                          <a:lnTo>
                            <a:pt x="48006" y="66675"/>
                          </a:lnTo>
                          <a:lnTo>
                            <a:pt x="50800" y="65787"/>
                          </a:lnTo>
                          <a:lnTo>
                            <a:pt x="52705" y="64770"/>
                          </a:lnTo>
                          <a:lnTo>
                            <a:pt x="54609" y="62866"/>
                          </a:lnTo>
                          <a:lnTo>
                            <a:pt x="56515" y="61976"/>
                          </a:lnTo>
                          <a:lnTo>
                            <a:pt x="57531" y="60071"/>
                          </a:lnTo>
                          <a:lnTo>
                            <a:pt x="59436" y="59056"/>
                          </a:lnTo>
                          <a:lnTo>
                            <a:pt x="61340" y="57150"/>
                          </a:lnTo>
                          <a:lnTo>
                            <a:pt x="62230" y="55245"/>
                          </a:lnTo>
                          <a:lnTo>
                            <a:pt x="63246" y="53341"/>
                          </a:lnTo>
                          <a:lnTo>
                            <a:pt x="64769" y="51436"/>
                          </a:lnTo>
                          <a:lnTo>
                            <a:pt x="65786" y="49531"/>
                          </a:lnTo>
                          <a:lnTo>
                            <a:pt x="65786" y="46737"/>
                          </a:lnTo>
                          <a:lnTo>
                            <a:pt x="66675" y="44831"/>
                          </a:lnTo>
                          <a:lnTo>
                            <a:pt x="67690" y="42926"/>
                          </a:lnTo>
                          <a:lnTo>
                            <a:pt x="67690" y="40006"/>
                          </a:lnTo>
                          <a:lnTo>
                            <a:pt x="68580" y="38100"/>
                          </a:lnTo>
                          <a:lnTo>
                            <a:pt x="68580" y="36195"/>
                          </a:lnTo>
                          <a:lnTo>
                            <a:pt x="68580" y="33401"/>
                          </a:lnTo>
                          <a:lnTo>
                            <a:pt x="67690" y="31496"/>
                          </a:lnTo>
                          <a:lnTo>
                            <a:pt x="67690" y="28575"/>
                          </a:lnTo>
                          <a:lnTo>
                            <a:pt x="67690" y="26670"/>
                          </a:lnTo>
                          <a:lnTo>
                            <a:pt x="66675" y="24766"/>
                          </a:lnTo>
                          <a:lnTo>
                            <a:pt x="65786" y="21971"/>
                          </a:lnTo>
                          <a:lnTo>
                            <a:pt x="64769" y="20067"/>
                          </a:lnTo>
                          <a:lnTo>
                            <a:pt x="64134" y="18162"/>
                          </a:lnTo>
                          <a:lnTo>
                            <a:pt x="63246" y="16256"/>
                          </a:lnTo>
                          <a:lnTo>
                            <a:pt x="61340" y="14351"/>
                          </a:lnTo>
                          <a:lnTo>
                            <a:pt x="60325" y="12446"/>
                          </a:lnTo>
                          <a:lnTo>
                            <a:pt x="58419" y="10542"/>
                          </a:lnTo>
                          <a:lnTo>
                            <a:pt x="56515" y="9525"/>
                          </a:lnTo>
                          <a:lnTo>
                            <a:pt x="55625" y="7620"/>
                          </a:lnTo>
                          <a:lnTo>
                            <a:pt x="53721" y="6731"/>
                          </a:lnTo>
                          <a:lnTo>
                            <a:pt x="51815" y="4826"/>
                          </a:lnTo>
                          <a:lnTo>
                            <a:pt x="48894" y="3811"/>
                          </a:lnTo>
                          <a:lnTo>
                            <a:pt x="46990" y="2921"/>
                          </a:lnTo>
                          <a:lnTo>
                            <a:pt x="45084" y="1906"/>
                          </a:lnTo>
                          <a:lnTo>
                            <a:pt x="43180" y="1906"/>
                          </a:lnTo>
                          <a:lnTo>
                            <a:pt x="40640" y="1017"/>
                          </a:lnTo>
                          <a:lnTo>
                            <a:pt x="38734" y="1017"/>
                          </a:lnTo>
                          <a:lnTo>
                            <a:pt x="36830" y="0"/>
                          </a:lnTo>
                          <a:lnTo>
                            <a:pt x="3403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9" behindDoc="1" locked="0" layoutInCell="1" allowOverlap="1">
            <wp:simplePos x="0" y="0"/>
            <wp:positionH relativeFrom="page">
              <wp:posOffset>3238206</wp:posOffset>
            </wp:positionH>
            <wp:positionV relativeFrom="paragraph">
              <wp:posOffset>29511</wp:posOffset>
            </wp:positionV>
            <wp:extent cx="17682" cy="18063"/>
            <wp:effectExtent l="0" t="0" r="0" b="0"/>
            <wp:wrapNone/>
            <wp:docPr id="974" name="Freeform 9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82" cy="18063"/>
                    </a:xfrm>
                    <a:custGeom>
                      <a:rect l="l" t="t" r="r" b="b"/>
                      <a:pathLst>
                        <a:path w="18669" h="19050">
                          <a:moveTo>
                            <a:pt x="0" y="19050"/>
                          </a:moveTo>
                          <a:lnTo>
                            <a:pt x="1866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4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34087</wp:posOffset>
            </wp:positionV>
            <wp:extent cx="39454" cy="38776"/>
            <wp:effectExtent l="0" t="0" r="0" b="0"/>
            <wp:wrapNone/>
            <wp:docPr id="975" name="Freeform 9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454" cy="38776"/>
                    </a:xfrm>
                    <a:custGeom>
                      <a:rect l="l" t="t" r="r" b="b"/>
                      <a:pathLst>
                        <a:path w="41656" h="40894">
                          <a:moveTo>
                            <a:pt x="41656" y="0"/>
                          </a:moveTo>
                          <a:lnTo>
                            <a:pt x="0" y="4089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5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34087</wp:posOffset>
            </wp:positionV>
            <wp:extent cx="34883" cy="35162"/>
            <wp:effectExtent l="0" t="0" r="0" b="0"/>
            <wp:wrapNone/>
            <wp:docPr id="976" name="Freeform 9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83" cy="35162"/>
                    </a:xfrm>
                    <a:custGeom>
                      <a:rect l="l" t="t" r="r" b="b"/>
                      <a:pathLst>
                        <a:path w="36830" h="37083">
                          <a:moveTo>
                            <a:pt x="0" y="37083"/>
                          </a:moveTo>
                          <a:lnTo>
                            <a:pt x="3683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6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33124</wp:posOffset>
            </wp:positionV>
            <wp:extent cx="30432" cy="30708"/>
            <wp:effectExtent l="0" t="0" r="0" b="0"/>
            <wp:wrapNone/>
            <wp:docPr id="977" name="Freeform 9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32" cy="30708"/>
                    </a:xfrm>
                    <a:custGeom>
                      <a:rect l="l" t="t" r="r" b="b"/>
                      <a:pathLst>
                        <a:path w="32131" h="32386">
                          <a:moveTo>
                            <a:pt x="32131" y="0"/>
                          </a:moveTo>
                          <a:lnTo>
                            <a:pt x="0" y="3238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8" behindDoc="1" locked="0" layoutInCell="1" allowOverlap="1">
            <wp:simplePos x="0" y="0"/>
            <wp:positionH relativeFrom="page">
              <wp:posOffset>3684475</wp:posOffset>
            </wp:positionH>
            <wp:positionV relativeFrom="paragraph">
              <wp:posOffset>37700</wp:posOffset>
            </wp:positionV>
            <wp:extent cx="13593" cy="12645"/>
            <wp:effectExtent l="0" t="0" r="0" b="0"/>
            <wp:wrapNone/>
            <wp:docPr id="978" name="Freeform 9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93" cy="12645"/>
                    </a:xfrm>
                    <a:custGeom>
                      <a:rect l="l" t="t" r="r" b="b"/>
                      <a:pathLst>
                        <a:path w="14352" h="13336">
                          <a:moveTo>
                            <a:pt x="14352" y="0"/>
                          </a:moveTo>
                          <a:lnTo>
                            <a:pt x="0" y="1333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7" behindDoc="1" locked="0" layoutInCell="1" allowOverlap="1">
            <wp:simplePos x="0" y="0"/>
            <wp:positionH relativeFrom="page">
              <wp:posOffset>3681829</wp:posOffset>
            </wp:positionH>
            <wp:positionV relativeFrom="paragraph">
              <wp:posOffset>34087</wp:posOffset>
            </wp:positionV>
            <wp:extent cx="23096" cy="24324"/>
            <wp:effectExtent l="0" t="0" r="0" b="0"/>
            <wp:wrapNone/>
            <wp:docPr id="979" name="Freeform 9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96" cy="24324"/>
                    </a:xfrm>
                    <a:custGeom>
                      <a:rect l="l" t="t" r="r" b="b"/>
                      <a:pathLst>
                        <a:path w="24385" h="25653">
                          <a:moveTo>
                            <a:pt x="0" y="25653"/>
                          </a:moveTo>
                          <a:lnTo>
                            <a:pt x="2438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3" behindDoc="1" locked="0" layoutInCell="1" allowOverlap="1">
            <wp:simplePos x="0" y="0"/>
            <wp:positionH relativeFrom="page">
              <wp:posOffset>3682671</wp:posOffset>
            </wp:positionH>
            <wp:positionV relativeFrom="paragraph">
              <wp:posOffset>34930</wp:posOffset>
            </wp:positionV>
            <wp:extent cx="40897" cy="42509"/>
            <wp:effectExtent l="0" t="0" r="0" b="0"/>
            <wp:wrapNone/>
            <wp:docPr id="980" name="Freeform 9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7" cy="42509"/>
                    </a:xfrm>
                    <a:custGeom>
                      <a:rect l="l" t="t" r="r" b="b"/>
                      <a:pathLst>
                        <a:path w="43179" h="44831">
                          <a:moveTo>
                            <a:pt x="0" y="44831"/>
                          </a:moveTo>
                          <a:lnTo>
                            <a:pt x="4317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4" behindDoc="1" locked="0" layoutInCell="1" allowOverlap="1">
            <wp:simplePos x="0" y="0"/>
            <wp:positionH relativeFrom="page">
              <wp:posOffset>3828461</wp:posOffset>
            </wp:positionH>
            <wp:positionV relativeFrom="paragraph">
              <wp:posOffset>37700</wp:posOffset>
            </wp:positionV>
            <wp:extent cx="290977" cy="294676"/>
            <wp:effectExtent l="0" t="0" r="0" b="0"/>
            <wp:wrapNone/>
            <wp:docPr id="981" name="Freeform 9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977" cy="294676"/>
                    </a:xfrm>
                    <a:custGeom>
                      <a:rect l="l" t="t" r="r" b="b"/>
                      <a:pathLst>
                        <a:path w="307213" h="310769">
                          <a:moveTo>
                            <a:pt x="0" y="310769"/>
                          </a:moveTo>
                          <a:lnTo>
                            <a:pt x="30721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2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34087</wp:posOffset>
            </wp:positionV>
            <wp:extent cx="96833" cy="98385"/>
            <wp:effectExtent l="0" t="0" r="0" b="0"/>
            <wp:wrapNone/>
            <wp:docPr id="982" name="Freeform 9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5"/>
                    </a:xfrm>
                    <a:custGeom>
                      <a:rect l="l" t="t" r="r" b="b"/>
                      <a:pathLst>
                        <a:path w="102236" h="103758">
                          <a:moveTo>
                            <a:pt x="0" y="0"/>
                          </a:moveTo>
                          <a:lnTo>
                            <a:pt x="102236" y="10375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0" behindDoc="1" locked="0" layoutInCell="1" allowOverlap="1">
            <wp:simplePos x="0" y="0"/>
            <wp:positionH relativeFrom="page">
              <wp:posOffset>3687242</wp:posOffset>
            </wp:positionH>
            <wp:positionV relativeFrom="paragraph">
              <wp:posOffset>40349</wp:posOffset>
            </wp:positionV>
            <wp:extent cx="45347" cy="46123"/>
            <wp:effectExtent l="0" t="0" r="0" b="0"/>
            <wp:wrapNone/>
            <wp:docPr id="983" name="Freeform 9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7" cy="46123"/>
                    </a:xfrm>
                    <a:custGeom>
                      <a:rect l="l" t="t" r="r" b="b"/>
                      <a:pathLst>
                        <a:path w="47878" h="48642">
                          <a:moveTo>
                            <a:pt x="47878" y="0"/>
                          </a:moveTo>
                          <a:lnTo>
                            <a:pt x="0" y="4864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2" behindDoc="1" locked="0" layoutInCell="1" allowOverlap="1">
            <wp:simplePos x="0" y="0"/>
            <wp:positionH relativeFrom="page">
              <wp:posOffset>3683634</wp:posOffset>
            </wp:positionH>
            <wp:positionV relativeFrom="paragraph">
              <wp:posOffset>36737</wp:posOffset>
            </wp:positionV>
            <wp:extent cx="43543" cy="43352"/>
            <wp:effectExtent l="0" t="0" r="0" b="0"/>
            <wp:wrapNone/>
            <wp:docPr id="984" name="Freeform 9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3" cy="43352"/>
                    </a:xfrm>
                    <a:custGeom>
                      <a:rect l="l" t="t" r="r" b="b"/>
                      <a:pathLst>
                        <a:path w="45973" h="45720">
                          <a:moveTo>
                            <a:pt x="45973" y="0"/>
                          </a:moveTo>
                          <a:lnTo>
                            <a:pt x="0" y="4572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01" behindDoc="1" locked="0" layoutInCell="1" allowOverlap="1">
            <wp:simplePos x="0" y="0"/>
            <wp:positionH relativeFrom="page">
              <wp:posOffset>3685438</wp:posOffset>
            </wp:positionH>
            <wp:positionV relativeFrom="paragraph">
              <wp:posOffset>38543</wp:posOffset>
            </wp:positionV>
            <wp:extent cx="44506" cy="45158"/>
            <wp:effectExtent l="0" t="0" r="0" b="0"/>
            <wp:wrapNone/>
            <wp:docPr id="985" name="Freeform 9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5158"/>
                    </a:xfrm>
                    <a:custGeom>
                      <a:rect l="l" t="t" r="r" b="b"/>
                      <a:pathLst>
                        <a:path w="46990" h="47625">
                          <a:moveTo>
                            <a:pt x="0" y="47625"/>
                          </a:moveTo>
                          <a:lnTo>
                            <a:pt x="4699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9" behindDoc="1" locked="0" layoutInCell="1" allowOverlap="1">
            <wp:simplePos x="0" y="0"/>
            <wp:positionH relativeFrom="page">
              <wp:posOffset>3689889</wp:posOffset>
            </wp:positionH>
            <wp:positionV relativeFrom="paragraph">
              <wp:posOffset>42156</wp:posOffset>
            </wp:positionV>
            <wp:extent cx="45468" cy="46966"/>
            <wp:effectExtent l="0" t="0" r="0" b="0"/>
            <wp:wrapNone/>
            <wp:docPr id="986" name="Freeform 9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966"/>
                    </a:xfrm>
                    <a:custGeom>
                      <a:rect l="l" t="t" r="r" b="b"/>
                      <a:pathLst>
                        <a:path w="48006" h="49531">
                          <a:moveTo>
                            <a:pt x="0" y="49531"/>
                          </a:moveTo>
                          <a:lnTo>
                            <a:pt x="480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8" behindDoc="1" locked="0" layoutInCell="1" allowOverlap="1">
            <wp:simplePos x="0" y="0"/>
            <wp:positionH relativeFrom="page">
              <wp:posOffset>3691693</wp:posOffset>
            </wp:positionH>
            <wp:positionV relativeFrom="paragraph">
              <wp:posOffset>44925</wp:posOffset>
            </wp:positionV>
            <wp:extent cx="46310" cy="46965"/>
            <wp:effectExtent l="0" t="0" r="0" b="0"/>
            <wp:wrapNone/>
            <wp:docPr id="987" name="Freeform 9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10" cy="46965"/>
                    </a:xfrm>
                    <a:custGeom>
                      <a:rect l="l" t="t" r="r" b="b"/>
                      <a:pathLst>
                        <a:path w="48895" h="49530">
                          <a:moveTo>
                            <a:pt x="48895" y="0"/>
                          </a:moveTo>
                          <a:lnTo>
                            <a:pt x="0" y="495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7" behindDoc="1" locked="0" layoutInCell="1" allowOverlap="1">
            <wp:simplePos x="0" y="0"/>
            <wp:positionH relativeFrom="page">
              <wp:posOffset>3694459</wp:posOffset>
            </wp:positionH>
            <wp:positionV relativeFrom="paragraph">
              <wp:posOffset>47575</wp:posOffset>
            </wp:positionV>
            <wp:extent cx="45349" cy="46121"/>
            <wp:effectExtent l="0" t="0" r="0" b="0"/>
            <wp:wrapNone/>
            <wp:docPr id="988" name="Freeform 9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9" cy="46121"/>
                    </a:xfrm>
                    <a:custGeom>
                      <a:rect l="l" t="t" r="r" b="b"/>
                      <a:pathLst>
                        <a:path w="47880" h="48640">
                          <a:moveTo>
                            <a:pt x="0" y="48640"/>
                          </a:moveTo>
                          <a:lnTo>
                            <a:pt x="478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6" behindDoc="1" locked="0" layoutInCell="1" allowOverlap="1">
            <wp:simplePos x="0" y="0"/>
            <wp:positionH relativeFrom="page">
              <wp:posOffset>3698068</wp:posOffset>
            </wp:positionH>
            <wp:positionV relativeFrom="paragraph">
              <wp:posOffset>50345</wp:posOffset>
            </wp:positionV>
            <wp:extent cx="43543" cy="45158"/>
            <wp:effectExtent l="0" t="0" r="0" b="0"/>
            <wp:wrapNone/>
            <wp:docPr id="989" name="Freeform 9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3" cy="45158"/>
                    </a:xfrm>
                    <a:custGeom>
                      <a:rect l="l" t="t" r="r" b="b"/>
                      <a:pathLst>
                        <a:path w="45973" h="47625">
                          <a:moveTo>
                            <a:pt x="45973" y="0"/>
                          </a:moveTo>
                          <a:lnTo>
                            <a:pt x="0" y="476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5" behindDoc="1" locked="0" layoutInCell="1" allowOverlap="1">
            <wp:simplePos x="0" y="0"/>
            <wp:positionH relativeFrom="page">
              <wp:posOffset>3700474</wp:posOffset>
            </wp:positionH>
            <wp:positionV relativeFrom="paragraph">
              <wp:posOffset>53957</wp:posOffset>
            </wp:positionV>
            <wp:extent cx="42703" cy="43353"/>
            <wp:effectExtent l="0" t="0" r="0" b="0"/>
            <wp:wrapNone/>
            <wp:docPr id="990" name="Freeform 9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3" cy="43353"/>
                    </a:xfrm>
                    <a:custGeom>
                      <a:rect l="l" t="t" r="r" b="b"/>
                      <a:pathLst>
                        <a:path w="45086" h="45721">
                          <a:moveTo>
                            <a:pt x="0" y="45721"/>
                          </a:moveTo>
                          <a:lnTo>
                            <a:pt x="4508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4" behindDoc="1" locked="0" layoutInCell="1" allowOverlap="1">
            <wp:simplePos x="0" y="0"/>
            <wp:positionH relativeFrom="page">
              <wp:posOffset>3704083</wp:posOffset>
            </wp:positionH>
            <wp:positionV relativeFrom="paragraph">
              <wp:posOffset>57570</wp:posOffset>
            </wp:positionV>
            <wp:extent cx="39935" cy="40583"/>
            <wp:effectExtent l="0" t="0" r="0" b="0"/>
            <wp:wrapNone/>
            <wp:docPr id="991" name="Freeform 9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935" cy="40583"/>
                    </a:xfrm>
                    <a:custGeom>
                      <a:rect l="l" t="t" r="r" b="b"/>
                      <a:pathLst>
                        <a:path w="42164" h="42800">
                          <a:moveTo>
                            <a:pt x="42164" y="0"/>
                          </a:moveTo>
                          <a:lnTo>
                            <a:pt x="0" y="4280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3" behindDoc="1" locked="0" layoutInCell="1" allowOverlap="1">
            <wp:simplePos x="0" y="0"/>
            <wp:positionH relativeFrom="page">
              <wp:posOffset>3707691</wp:posOffset>
            </wp:positionH>
            <wp:positionV relativeFrom="paragraph">
              <wp:posOffset>61183</wp:posOffset>
            </wp:positionV>
            <wp:extent cx="37288" cy="37932"/>
            <wp:effectExtent l="0" t="0" r="0" b="0"/>
            <wp:wrapNone/>
            <wp:docPr id="992" name="Freeform 9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288" cy="37932"/>
                    </a:xfrm>
                    <a:custGeom>
                      <a:rect l="l" t="t" r="r" b="b"/>
                      <a:pathLst>
                        <a:path w="39369" h="40004">
                          <a:moveTo>
                            <a:pt x="0" y="40004"/>
                          </a:moveTo>
                          <a:lnTo>
                            <a:pt x="3936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5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82859</wp:posOffset>
            </wp:positionV>
            <wp:extent cx="64955" cy="65871"/>
            <wp:effectExtent l="0" t="0" r="0" b="0"/>
            <wp:wrapNone/>
            <wp:docPr id="993" name="Freeform 9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1"/>
                    </a:xfrm>
                    <a:custGeom>
                      <a:rect l="l" t="t" r="r" b="b"/>
                      <a:pathLst>
                        <a:path w="68580" h="69469">
                          <a:moveTo>
                            <a:pt x="33909" y="0"/>
                          </a:moveTo>
                          <a:lnTo>
                            <a:pt x="32003" y="0"/>
                          </a:lnTo>
                          <a:lnTo>
                            <a:pt x="30099" y="0"/>
                          </a:lnTo>
                          <a:lnTo>
                            <a:pt x="27305" y="890"/>
                          </a:lnTo>
                          <a:lnTo>
                            <a:pt x="25400" y="890"/>
                          </a:lnTo>
                          <a:lnTo>
                            <a:pt x="23494" y="1905"/>
                          </a:lnTo>
                          <a:lnTo>
                            <a:pt x="20574" y="2794"/>
                          </a:lnTo>
                          <a:lnTo>
                            <a:pt x="18668" y="3811"/>
                          </a:lnTo>
                          <a:lnTo>
                            <a:pt x="16763" y="4699"/>
                          </a:lnTo>
                          <a:lnTo>
                            <a:pt x="14859" y="5716"/>
                          </a:lnTo>
                          <a:lnTo>
                            <a:pt x="12953" y="7620"/>
                          </a:lnTo>
                          <a:lnTo>
                            <a:pt x="11430" y="8510"/>
                          </a:lnTo>
                          <a:lnTo>
                            <a:pt x="9525" y="10415"/>
                          </a:lnTo>
                          <a:lnTo>
                            <a:pt x="8509" y="12319"/>
                          </a:lnTo>
                          <a:lnTo>
                            <a:pt x="6603" y="14224"/>
                          </a:lnTo>
                          <a:lnTo>
                            <a:pt x="5715" y="16130"/>
                          </a:lnTo>
                          <a:lnTo>
                            <a:pt x="4699" y="18035"/>
                          </a:lnTo>
                          <a:lnTo>
                            <a:pt x="3809" y="19940"/>
                          </a:lnTo>
                          <a:lnTo>
                            <a:pt x="2793" y="21844"/>
                          </a:lnTo>
                          <a:lnTo>
                            <a:pt x="1905" y="23749"/>
                          </a:lnTo>
                          <a:lnTo>
                            <a:pt x="888" y="26670"/>
                          </a:lnTo>
                          <a:lnTo>
                            <a:pt x="888" y="28575"/>
                          </a:lnTo>
                          <a:lnTo>
                            <a:pt x="0" y="30480"/>
                          </a:lnTo>
                          <a:lnTo>
                            <a:pt x="0" y="33274"/>
                          </a:lnTo>
                          <a:lnTo>
                            <a:pt x="0" y="35180"/>
                          </a:lnTo>
                          <a:lnTo>
                            <a:pt x="0" y="38100"/>
                          </a:lnTo>
                          <a:lnTo>
                            <a:pt x="0" y="40005"/>
                          </a:lnTo>
                          <a:lnTo>
                            <a:pt x="888" y="41911"/>
                          </a:lnTo>
                          <a:lnTo>
                            <a:pt x="888" y="44705"/>
                          </a:lnTo>
                          <a:lnTo>
                            <a:pt x="1905" y="46610"/>
                          </a:lnTo>
                          <a:lnTo>
                            <a:pt x="2793" y="48515"/>
                          </a:lnTo>
                          <a:lnTo>
                            <a:pt x="3809" y="51436"/>
                          </a:lnTo>
                          <a:lnTo>
                            <a:pt x="4699" y="53341"/>
                          </a:lnTo>
                          <a:lnTo>
                            <a:pt x="6603" y="55245"/>
                          </a:lnTo>
                          <a:lnTo>
                            <a:pt x="7619" y="57150"/>
                          </a:lnTo>
                          <a:lnTo>
                            <a:pt x="9525" y="58040"/>
                          </a:lnTo>
                          <a:lnTo>
                            <a:pt x="10413" y="59944"/>
                          </a:lnTo>
                          <a:lnTo>
                            <a:pt x="12318" y="61849"/>
                          </a:lnTo>
                          <a:lnTo>
                            <a:pt x="13969" y="62866"/>
                          </a:lnTo>
                          <a:lnTo>
                            <a:pt x="15875" y="64770"/>
                          </a:lnTo>
                          <a:lnTo>
                            <a:pt x="17780" y="65660"/>
                          </a:lnTo>
                          <a:lnTo>
                            <a:pt x="19684" y="66675"/>
                          </a:lnTo>
                          <a:lnTo>
                            <a:pt x="21590" y="67565"/>
                          </a:lnTo>
                          <a:lnTo>
                            <a:pt x="24384" y="68580"/>
                          </a:lnTo>
                          <a:lnTo>
                            <a:pt x="26288" y="68580"/>
                          </a:lnTo>
                          <a:lnTo>
                            <a:pt x="28193" y="69469"/>
                          </a:lnTo>
                          <a:lnTo>
                            <a:pt x="31115" y="69469"/>
                          </a:lnTo>
                          <a:lnTo>
                            <a:pt x="33019" y="69469"/>
                          </a:lnTo>
                          <a:lnTo>
                            <a:pt x="35559" y="69469"/>
                          </a:lnTo>
                          <a:lnTo>
                            <a:pt x="37465" y="69469"/>
                          </a:lnTo>
                          <a:lnTo>
                            <a:pt x="39369" y="69469"/>
                          </a:lnTo>
                          <a:lnTo>
                            <a:pt x="42163" y="68580"/>
                          </a:lnTo>
                          <a:lnTo>
                            <a:pt x="44068" y="68580"/>
                          </a:lnTo>
                          <a:lnTo>
                            <a:pt x="45974" y="67565"/>
                          </a:lnTo>
                          <a:lnTo>
                            <a:pt x="48894" y="66675"/>
                          </a:lnTo>
                          <a:lnTo>
                            <a:pt x="50800" y="65660"/>
                          </a:lnTo>
                          <a:lnTo>
                            <a:pt x="52705" y="64770"/>
                          </a:lnTo>
                          <a:lnTo>
                            <a:pt x="54609" y="62866"/>
                          </a:lnTo>
                          <a:lnTo>
                            <a:pt x="56515" y="61849"/>
                          </a:lnTo>
                          <a:lnTo>
                            <a:pt x="58038" y="59944"/>
                          </a:lnTo>
                          <a:lnTo>
                            <a:pt x="59055" y="58040"/>
                          </a:lnTo>
                          <a:lnTo>
                            <a:pt x="60959" y="57150"/>
                          </a:lnTo>
                          <a:lnTo>
                            <a:pt x="61849" y="55245"/>
                          </a:lnTo>
                          <a:lnTo>
                            <a:pt x="63753" y="53341"/>
                          </a:lnTo>
                          <a:lnTo>
                            <a:pt x="64769" y="51436"/>
                          </a:lnTo>
                          <a:lnTo>
                            <a:pt x="65659" y="48515"/>
                          </a:lnTo>
                          <a:lnTo>
                            <a:pt x="66675" y="46610"/>
                          </a:lnTo>
                          <a:lnTo>
                            <a:pt x="67563" y="44705"/>
                          </a:lnTo>
                          <a:lnTo>
                            <a:pt x="67563" y="41911"/>
                          </a:lnTo>
                          <a:lnTo>
                            <a:pt x="68580" y="40005"/>
                          </a:lnTo>
                          <a:lnTo>
                            <a:pt x="68580" y="38100"/>
                          </a:lnTo>
                          <a:lnTo>
                            <a:pt x="68580" y="35180"/>
                          </a:lnTo>
                          <a:lnTo>
                            <a:pt x="68580" y="33274"/>
                          </a:lnTo>
                          <a:lnTo>
                            <a:pt x="68580" y="30480"/>
                          </a:lnTo>
                          <a:lnTo>
                            <a:pt x="67563" y="28575"/>
                          </a:lnTo>
                          <a:lnTo>
                            <a:pt x="67563" y="26670"/>
                          </a:lnTo>
                          <a:lnTo>
                            <a:pt x="66675" y="23749"/>
                          </a:lnTo>
                          <a:lnTo>
                            <a:pt x="65659" y="21844"/>
                          </a:lnTo>
                          <a:lnTo>
                            <a:pt x="64769" y="19940"/>
                          </a:lnTo>
                          <a:lnTo>
                            <a:pt x="63753" y="18035"/>
                          </a:lnTo>
                          <a:lnTo>
                            <a:pt x="62865" y="16130"/>
                          </a:lnTo>
                          <a:lnTo>
                            <a:pt x="61849" y="14224"/>
                          </a:lnTo>
                          <a:lnTo>
                            <a:pt x="59943" y="12319"/>
                          </a:lnTo>
                          <a:lnTo>
                            <a:pt x="58038" y="10415"/>
                          </a:lnTo>
                          <a:lnTo>
                            <a:pt x="57403" y="8510"/>
                          </a:lnTo>
                          <a:lnTo>
                            <a:pt x="55499" y="7620"/>
                          </a:lnTo>
                          <a:lnTo>
                            <a:pt x="53593" y="5716"/>
                          </a:lnTo>
                          <a:lnTo>
                            <a:pt x="51688" y="4699"/>
                          </a:lnTo>
                          <a:lnTo>
                            <a:pt x="49784" y="3811"/>
                          </a:lnTo>
                          <a:lnTo>
                            <a:pt x="47878" y="2794"/>
                          </a:lnTo>
                          <a:lnTo>
                            <a:pt x="45084" y="1905"/>
                          </a:lnTo>
                          <a:lnTo>
                            <a:pt x="43180" y="890"/>
                          </a:lnTo>
                          <a:lnTo>
                            <a:pt x="41275" y="890"/>
                          </a:lnTo>
                          <a:lnTo>
                            <a:pt x="38353" y="0"/>
                          </a:lnTo>
                          <a:lnTo>
                            <a:pt x="36449" y="0"/>
                          </a:lnTo>
                          <a:lnTo>
                            <a:pt x="3390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2" behindDoc="1" locked="0" layoutInCell="1" allowOverlap="1">
            <wp:simplePos x="0" y="0"/>
            <wp:positionH relativeFrom="page">
              <wp:posOffset>3712142</wp:posOffset>
            </wp:positionH>
            <wp:positionV relativeFrom="paragraph">
              <wp:posOffset>65638</wp:posOffset>
            </wp:positionV>
            <wp:extent cx="33681" cy="33476"/>
            <wp:effectExtent l="0" t="0" r="0" b="0"/>
            <wp:wrapNone/>
            <wp:docPr id="994" name="Freeform 9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681" cy="33476"/>
                    </a:xfrm>
                    <a:custGeom>
                      <a:rect l="l" t="t" r="r" b="b"/>
                      <a:pathLst>
                        <a:path w="35561" h="35305">
                          <a:moveTo>
                            <a:pt x="35561" y="0"/>
                          </a:moveTo>
                          <a:lnTo>
                            <a:pt x="0" y="353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1" behindDoc="1" locked="0" layoutInCell="1" allowOverlap="1">
            <wp:simplePos x="0" y="0"/>
            <wp:positionH relativeFrom="page">
              <wp:posOffset>3717555</wp:posOffset>
            </wp:positionH>
            <wp:positionV relativeFrom="paragraph">
              <wp:posOffset>71057</wp:posOffset>
            </wp:positionV>
            <wp:extent cx="27425" cy="28057"/>
            <wp:effectExtent l="0" t="0" r="0" b="0"/>
            <wp:wrapNone/>
            <wp:docPr id="995" name="Freeform 9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425" cy="28057"/>
                    </a:xfrm>
                    <a:custGeom>
                      <a:rect l="l" t="t" r="r" b="b"/>
                      <a:pathLst>
                        <a:path w="28956" h="29590">
                          <a:moveTo>
                            <a:pt x="0" y="29590"/>
                          </a:moveTo>
                          <a:lnTo>
                            <a:pt x="2895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6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64795</wp:posOffset>
            </wp:positionV>
            <wp:extent cx="213391" cy="215799"/>
            <wp:effectExtent l="0" t="0" r="0" b="0"/>
            <wp:wrapNone/>
            <wp:docPr id="996" name="Freeform 9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391" cy="215799"/>
                    </a:xfrm>
                    <a:custGeom>
                      <a:rect l="l" t="t" r="r" b="b"/>
                      <a:pathLst>
                        <a:path w="225298" h="227585">
                          <a:moveTo>
                            <a:pt x="225298" y="2275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1" behindDoc="1" locked="0" layoutInCell="1" allowOverlap="1">
            <wp:simplePos x="0" y="0"/>
            <wp:positionH relativeFrom="page">
              <wp:posOffset>3197308</wp:posOffset>
            </wp:positionH>
            <wp:positionV relativeFrom="paragraph">
              <wp:posOffset>87314</wp:posOffset>
            </wp:positionV>
            <wp:extent cx="44507" cy="44316"/>
            <wp:effectExtent l="0" t="0" r="0" b="0"/>
            <wp:wrapNone/>
            <wp:docPr id="997" name="Freeform 9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7" cy="44316"/>
                    </a:xfrm>
                    <a:custGeom>
                      <a:rect l="l" t="t" r="r" b="b"/>
                      <a:pathLst>
                        <a:path w="46991" h="46737">
                          <a:moveTo>
                            <a:pt x="0" y="46737"/>
                          </a:moveTo>
                          <a:lnTo>
                            <a:pt x="4699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3" behindDoc="1" locked="0" layoutInCell="1" allowOverlap="1">
            <wp:simplePos x="0" y="0"/>
            <wp:positionH relativeFrom="page">
              <wp:posOffset>3194541</wp:posOffset>
            </wp:positionH>
            <wp:positionV relativeFrom="paragraph">
              <wp:posOffset>84665</wp:posOffset>
            </wp:positionV>
            <wp:extent cx="40898" cy="40583"/>
            <wp:effectExtent l="0" t="0" r="0" b="0"/>
            <wp:wrapNone/>
            <wp:docPr id="998" name="Freeform 9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8" cy="40583"/>
                    </a:xfrm>
                    <a:custGeom>
                      <a:rect l="l" t="t" r="r" b="b"/>
                      <a:pathLst>
                        <a:path w="43180" h="42800">
                          <a:moveTo>
                            <a:pt x="0" y="42800"/>
                          </a:moveTo>
                          <a:lnTo>
                            <a:pt x="431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0" behindDoc="1" locked="0" layoutInCell="1" allowOverlap="1">
            <wp:simplePos x="0" y="0"/>
            <wp:positionH relativeFrom="page">
              <wp:posOffset>3199954</wp:posOffset>
            </wp:positionH>
            <wp:positionV relativeFrom="paragraph">
              <wp:posOffset>89121</wp:posOffset>
            </wp:positionV>
            <wp:extent cx="44506" cy="46121"/>
            <wp:effectExtent l="0" t="0" r="0" b="0"/>
            <wp:wrapNone/>
            <wp:docPr id="999" name="Freeform 9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6121"/>
                    </a:xfrm>
                    <a:custGeom>
                      <a:rect l="l" t="t" r="r" b="b"/>
                      <a:pathLst>
                        <a:path w="46990" h="48640">
                          <a:moveTo>
                            <a:pt x="46990" y="0"/>
                          </a:moveTo>
                          <a:lnTo>
                            <a:pt x="0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6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82859</wp:posOffset>
            </wp:positionV>
            <wp:extent cx="96833" cy="98386"/>
            <wp:effectExtent l="0" t="0" r="0" b="0"/>
            <wp:wrapNone/>
            <wp:docPr id="1000" name="Freeform 10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6"/>
                    </a:xfrm>
                    <a:custGeom>
                      <a:rect l="l" t="t" r="r" b="b"/>
                      <a:pathLst>
                        <a:path w="102236" h="103760">
                          <a:moveTo>
                            <a:pt x="0" y="103760"/>
                          </a:moveTo>
                          <a:lnTo>
                            <a:pt x="1022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4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83702</wp:posOffset>
            </wp:positionV>
            <wp:extent cx="37288" cy="37089"/>
            <wp:effectExtent l="0" t="0" r="0" b="0"/>
            <wp:wrapNone/>
            <wp:docPr id="1001" name="Freeform 10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288" cy="37089"/>
                    </a:xfrm>
                    <a:custGeom>
                      <a:rect l="l" t="t" r="r" b="b"/>
                      <a:pathLst>
                        <a:path w="39369" h="39115">
                          <a:moveTo>
                            <a:pt x="39369" y="0"/>
                          </a:moveTo>
                          <a:lnTo>
                            <a:pt x="0" y="3911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6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82859</wp:posOffset>
            </wp:positionV>
            <wp:extent cx="28508" cy="28901"/>
            <wp:effectExtent l="0" t="0" r="0" b="0"/>
            <wp:wrapNone/>
            <wp:docPr id="1002" name="Freeform 10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508" cy="28901"/>
                    </a:xfrm>
                    <a:custGeom>
                      <a:rect l="l" t="t" r="r" b="b"/>
                      <a:pathLst>
                        <a:path w="30099" h="30480">
                          <a:moveTo>
                            <a:pt x="30099" y="0"/>
                          </a:moveTo>
                          <a:lnTo>
                            <a:pt x="0" y="304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8" behindDoc="1" locked="0" layoutInCell="1" allowOverlap="1">
            <wp:simplePos x="0" y="0"/>
            <wp:positionH relativeFrom="page">
              <wp:posOffset>3201759</wp:posOffset>
            </wp:positionH>
            <wp:positionV relativeFrom="paragraph">
              <wp:posOffset>90927</wp:posOffset>
            </wp:positionV>
            <wp:extent cx="2766" cy="3611"/>
            <wp:effectExtent l="0" t="0" r="0" b="0"/>
            <wp:wrapNone/>
            <wp:docPr id="1003" name="Freeform 10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66" cy="3611"/>
                    </a:xfrm>
                    <a:custGeom>
                      <a:rect l="l" t="t" r="r" b="b"/>
                      <a:pathLst>
                        <a:path w="2921" h="3809">
                          <a:moveTo>
                            <a:pt x="2921" y="0"/>
                          </a:moveTo>
                          <a:lnTo>
                            <a:pt x="0" y="380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7" behindDoc="1" locked="0" layoutInCell="1" allowOverlap="1">
            <wp:simplePos x="0" y="0"/>
            <wp:positionH relativeFrom="page">
              <wp:posOffset>3195504</wp:posOffset>
            </wp:positionH>
            <wp:positionV relativeFrom="paragraph">
              <wp:posOffset>84665</wp:posOffset>
            </wp:positionV>
            <wp:extent cx="20448" cy="20712"/>
            <wp:effectExtent l="0" t="0" r="0" b="0"/>
            <wp:wrapNone/>
            <wp:docPr id="1004" name="Freeform 10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48" cy="20712"/>
                    </a:xfrm>
                    <a:custGeom>
                      <a:rect l="l" t="t" r="r" b="b"/>
                      <a:pathLst>
                        <a:path w="21589" h="21844">
                          <a:moveTo>
                            <a:pt x="0" y="21844"/>
                          </a:moveTo>
                          <a:lnTo>
                            <a:pt x="2158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5" behindDoc="1" locked="0" layoutInCell="1" allowOverlap="1">
            <wp:simplePos x="0" y="0"/>
            <wp:positionH relativeFrom="page">
              <wp:posOffset>3193699</wp:posOffset>
            </wp:positionH>
            <wp:positionV relativeFrom="paragraph">
              <wp:posOffset>82859</wp:posOffset>
            </wp:positionV>
            <wp:extent cx="33079" cy="34320"/>
            <wp:effectExtent l="0" t="0" r="0" b="0"/>
            <wp:wrapNone/>
            <wp:docPr id="1005" name="Freeform 10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4320"/>
                    </a:xfrm>
                    <a:custGeom>
                      <a:rect l="l" t="t" r="r" b="b"/>
                      <a:pathLst>
                        <a:path w="34925" h="36195">
                          <a:moveTo>
                            <a:pt x="0" y="36195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90" behindDoc="1" locked="0" layoutInCell="1" allowOverlap="1">
            <wp:simplePos x="0" y="0"/>
            <wp:positionH relativeFrom="page">
              <wp:posOffset>3723569</wp:posOffset>
            </wp:positionH>
            <wp:positionV relativeFrom="paragraph">
              <wp:posOffset>77440</wp:posOffset>
            </wp:positionV>
            <wp:extent cx="20449" cy="20712"/>
            <wp:effectExtent l="0" t="0" r="0" b="0"/>
            <wp:wrapNone/>
            <wp:docPr id="1006" name="Freeform 10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49" cy="20712"/>
                    </a:xfrm>
                    <a:custGeom>
                      <a:rect l="l" t="t" r="r" b="b"/>
                      <a:pathLst>
                        <a:path w="21591" h="21844">
                          <a:moveTo>
                            <a:pt x="21591" y="0"/>
                          </a:moveTo>
                          <a:lnTo>
                            <a:pt x="0" y="2184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2" behindDoc="1" locked="0" layoutInCell="1" allowOverlap="1">
            <wp:simplePos x="0" y="0"/>
            <wp:positionH relativeFrom="page">
              <wp:posOffset>3196346</wp:posOffset>
            </wp:positionH>
            <wp:positionV relativeFrom="paragraph">
              <wp:posOffset>85508</wp:posOffset>
            </wp:positionV>
            <wp:extent cx="42702" cy="43353"/>
            <wp:effectExtent l="0" t="0" r="0" b="0"/>
            <wp:wrapNone/>
            <wp:docPr id="1007" name="Freeform 10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43353"/>
                    </a:xfrm>
                    <a:custGeom>
                      <a:rect l="l" t="t" r="r" b="b"/>
                      <a:pathLst>
                        <a:path w="45085" h="45721">
                          <a:moveTo>
                            <a:pt x="45085" y="0"/>
                          </a:moveTo>
                          <a:lnTo>
                            <a:pt x="0" y="4572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9" behindDoc="1" locked="0" layoutInCell="1" allowOverlap="1">
            <wp:simplePos x="0" y="0"/>
            <wp:positionH relativeFrom="page">
              <wp:posOffset>3201759</wp:posOffset>
            </wp:positionH>
            <wp:positionV relativeFrom="paragraph">
              <wp:posOffset>90927</wp:posOffset>
            </wp:positionV>
            <wp:extent cx="45468" cy="46965"/>
            <wp:effectExtent l="0" t="0" r="0" b="0"/>
            <wp:wrapNone/>
            <wp:docPr id="1008" name="Freeform 10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68" cy="46965"/>
                    </a:xfrm>
                    <a:custGeom>
                      <a:rect l="l" t="t" r="r" b="b"/>
                      <a:pathLst>
                        <a:path w="48006" h="49530">
                          <a:moveTo>
                            <a:pt x="0" y="49530"/>
                          </a:moveTo>
                          <a:lnTo>
                            <a:pt x="480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1" behindDoc="1" locked="0" layoutInCell="1" allowOverlap="1">
            <wp:simplePos x="0" y="0"/>
            <wp:positionH relativeFrom="page">
              <wp:posOffset>4244778</wp:posOffset>
            </wp:positionH>
            <wp:positionV relativeFrom="paragraph">
              <wp:posOffset>99116</wp:posOffset>
            </wp:positionV>
            <wp:extent cx="89014" cy="99349"/>
            <wp:effectExtent l="0" t="0" r="0" b="0"/>
            <wp:wrapNone/>
            <wp:docPr id="1009" name="Freeform 10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014" cy="99349"/>
                    </a:xfrm>
                    <a:custGeom>
                      <a:rect l="l" t="t" r="r" b="b"/>
                      <a:pathLst>
                        <a:path w="93981" h="104775">
                          <a:moveTo>
                            <a:pt x="93981" y="0"/>
                          </a:moveTo>
                          <a:lnTo>
                            <a:pt x="92964" y="4699"/>
                          </a:lnTo>
                          <a:lnTo>
                            <a:pt x="92076" y="8510"/>
                          </a:lnTo>
                          <a:lnTo>
                            <a:pt x="91059" y="13335"/>
                          </a:lnTo>
                          <a:lnTo>
                            <a:pt x="90170" y="17146"/>
                          </a:lnTo>
                          <a:lnTo>
                            <a:pt x="88265" y="21845"/>
                          </a:lnTo>
                          <a:lnTo>
                            <a:pt x="87250" y="25654"/>
                          </a:lnTo>
                          <a:lnTo>
                            <a:pt x="85345" y="29465"/>
                          </a:lnTo>
                          <a:lnTo>
                            <a:pt x="83439" y="34291"/>
                          </a:lnTo>
                          <a:lnTo>
                            <a:pt x="82551" y="38100"/>
                          </a:lnTo>
                          <a:lnTo>
                            <a:pt x="80011" y="41910"/>
                          </a:lnTo>
                          <a:lnTo>
                            <a:pt x="78106" y="45721"/>
                          </a:lnTo>
                          <a:lnTo>
                            <a:pt x="76201" y="49530"/>
                          </a:lnTo>
                          <a:lnTo>
                            <a:pt x="73280" y="53341"/>
                          </a:lnTo>
                          <a:lnTo>
                            <a:pt x="71375" y="56135"/>
                          </a:lnTo>
                          <a:lnTo>
                            <a:pt x="68581" y="59945"/>
                          </a:lnTo>
                          <a:lnTo>
                            <a:pt x="65659" y="63754"/>
                          </a:lnTo>
                          <a:lnTo>
                            <a:pt x="62865" y="66675"/>
                          </a:lnTo>
                          <a:lnTo>
                            <a:pt x="59944" y="69470"/>
                          </a:lnTo>
                          <a:lnTo>
                            <a:pt x="57405" y="73279"/>
                          </a:lnTo>
                          <a:lnTo>
                            <a:pt x="53594" y="76200"/>
                          </a:lnTo>
                          <a:lnTo>
                            <a:pt x="50800" y="78995"/>
                          </a:lnTo>
                          <a:lnTo>
                            <a:pt x="46990" y="81916"/>
                          </a:lnTo>
                          <a:lnTo>
                            <a:pt x="44069" y="83821"/>
                          </a:lnTo>
                          <a:lnTo>
                            <a:pt x="40259" y="86615"/>
                          </a:lnTo>
                          <a:lnTo>
                            <a:pt x="36450" y="89535"/>
                          </a:lnTo>
                          <a:lnTo>
                            <a:pt x="33021" y="91441"/>
                          </a:lnTo>
                          <a:lnTo>
                            <a:pt x="29211" y="93346"/>
                          </a:lnTo>
                          <a:lnTo>
                            <a:pt x="25400" y="95250"/>
                          </a:lnTo>
                          <a:lnTo>
                            <a:pt x="21590" y="97155"/>
                          </a:lnTo>
                          <a:lnTo>
                            <a:pt x="17781" y="99060"/>
                          </a:lnTo>
                          <a:lnTo>
                            <a:pt x="13081" y="100966"/>
                          </a:lnTo>
                          <a:lnTo>
                            <a:pt x="9525" y="101854"/>
                          </a:lnTo>
                          <a:lnTo>
                            <a:pt x="5715" y="102871"/>
                          </a:lnTo>
                          <a:lnTo>
                            <a:pt x="1016" y="104775"/>
                          </a:ln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3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105378</wp:posOffset>
            </wp:positionV>
            <wp:extent cx="204368" cy="208694"/>
            <wp:effectExtent l="0" t="0" r="0" b="0"/>
            <wp:wrapNone/>
            <wp:docPr id="1010" name="Freeform 10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4368" cy="208694"/>
                    </a:xfrm>
                    <a:custGeom>
                      <a:rect l="l" t="t" r="r" b="b"/>
                      <a:pathLst>
                        <a:path w="215772" h="220092">
                          <a:moveTo>
                            <a:pt x="215772" y="220092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8" behindDoc="1" locked="0" layoutInCell="1" allowOverlap="1">
            <wp:simplePos x="0" y="0"/>
            <wp:positionH relativeFrom="page">
              <wp:posOffset>3203563</wp:posOffset>
            </wp:positionH>
            <wp:positionV relativeFrom="paragraph">
              <wp:posOffset>93697</wp:posOffset>
            </wp:positionV>
            <wp:extent cx="46071" cy="46001"/>
            <wp:effectExtent l="0" t="0" r="0" b="0"/>
            <wp:wrapNone/>
            <wp:docPr id="1011" name="Freeform 10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071" cy="46001"/>
                    </a:xfrm>
                    <a:custGeom>
                      <a:rect l="l" t="t" r="r" b="b"/>
                      <a:pathLst>
                        <a:path w="48642" h="48514">
                          <a:moveTo>
                            <a:pt x="48642" y="0"/>
                          </a:moveTo>
                          <a:lnTo>
                            <a:pt x="0" y="4851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89" behindDoc="1" locked="0" layoutInCell="1" allowOverlap="1">
            <wp:simplePos x="0" y="0"/>
            <wp:positionH relativeFrom="page">
              <wp:posOffset>3735358</wp:posOffset>
            </wp:positionH>
            <wp:positionV relativeFrom="paragraph">
              <wp:posOffset>89121</wp:posOffset>
            </wp:positionV>
            <wp:extent cx="1804" cy="1806"/>
            <wp:effectExtent l="0" t="0" r="0" b="0"/>
            <wp:wrapNone/>
            <wp:docPr id="1012" name="Freeform 10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4" cy="1806"/>
                    </a:xfrm>
                    <a:custGeom>
                      <a:rect l="l" t="t" r="r" b="b"/>
                      <a:pathLst>
                        <a:path w="1905" h="1905">
                          <a:moveTo>
                            <a:pt x="0" y="1905"/>
                          </a:moveTo>
                          <a:lnTo>
                            <a:pt x="190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7" behindDoc="1" locked="0" layoutInCell="1" allowOverlap="1">
            <wp:simplePos x="0" y="0"/>
            <wp:positionH relativeFrom="page">
              <wp:posOffset>3205969</wp:posOffset>
            </wp:positionH>
            <wp:positionV relativeFrom="paragraph">
              <wp:posOffset>96346</wp:posOffset>
            </wp:positionV>
            <wp:extent cx="46311" cy="46123"/>
            <wp:effectExtent l="0" t="0" r="0" b="0"/>
            <wp:wrapNone/>
            <wp:docPr id="1013" name="Freeform 10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311" cy="46123"/>
                    </a:xfrm>
                    <a:custGeom>
                      <a:rect l="l" t="t" r="r" b="b"/>
                      <a:pathLst>
                        <a:path w="48896" h="48642">
                          <a:moveTo>
                            <a:pt x="0" y="48642"/>
                          </a:moveTo>
                          <a:lnTo>
                            <a:pt x="4889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6" behindDoc="1" locked="0" layoutInCell="1" allowOverlap="1">
            <wp:simplePos x="0" y="0"/>
            <wp:positionH relativeFrom="page">
              <wp:posOffset>3209577</wp:posOffset>
            </wp:positionH>
            <wp:positionV relativeFrom="paragraph">
              <wp:posOffset>99116</wp:posOffset>
            </wp:positionV>
            <wp:extent cx="44506" cy="45158"/>
            <wp:effectExtent l="0" t="0" r="0" b="0"/>
            <wp:wrapNone/>
            <wp:docPr id="1014" name="Freeform 10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06" cy="45158"/>
                    </a:xfrm>
                    <a:custGeom>
                      <a:rect l="l" t="t" r="r" b="b"/>
                      <a:pathLst>
                        <a:path w="46990" h="47625">
                          <a:moveTo>
                            <a:pt x="46990" y="0"/>
                          </a:moveTo>
                          <a:lnTo>
                            <a:pt x="0" y="4762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5" behindDoc="1" locked="0" layoutInCell="1" allowOverlap="1">
            <wp:simplePos x="0" y="0"/>
            <wp:positionH relativeFrom="page">
              <wp:posOffset>3212344</wp:posOffset>
            </wp:positionH>
            <wp:positionV relativeFrom="paragraph">
              <wp:posOffset>101765</wp:posOffset>
            </wp:positionV>
            <wp:extent cx="43545" cy="44314"/>
            <wp:effectExtent l="0" t="0" r="0" b="0"/>
            <wp:wrapNone/>
            <wp:docPr id="1015" name="Freeform 10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45" cy="44314"/>
                    </a:xfrm>
                    <a:custGeom>
                      <a:rect l="l" t="t" r="r" b="b"/>
                      <a:pathLst>
                        <a:path w="45975" h="46735">
                          <a:moveTo>
                            <a:pt x="0" y="46735"/>
                          </a:moveTo>
                          <a:lnTo>
                            <a:pt x="4597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4" behindDoc="1" locked="0" layoutInCell="1" allowOverlap="1">
            <wp:simplePos x="0" y="0"/>
            <wp:positionH relativeFrom="page">
              <wp:posOffset>3215953</wp:posOffset>
            </wp:positionH>
            <wp:positionV relativeFrom="paragraph">
              <wp:posOffset>105378</wp:posOffset>
            </wp:positionV>
            <wp:extent cx="40898" cy="41547"/>
            <wp:effectExtent l="0" t="0" r="0" b="0"/>
            <wp:wrapNone/>
            <wp:docPr id="1016" name="Freeform 10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898" cy="41547"/>
                    </a:xfrm>
                    <a:custGeom>
                      <a:rect l="l" t="t" r="r" b="b"/>
                      <a:pathLst>
                        <a:path w="43181" h="43816">
                          <a:moveTo>
                            <a:pt x="43181" y="0"/>
                          </a:moveTo>
                          <a:lnTo>
                            <a:pt x="0" y="4381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3" behindDoc="1" locked="0" layoutInCell="1" allowOverlap="1">
            <wp:simplePos x="0" y="0"/>
            <wp:positionH relativeFrom="page">
              <wp:posOffset>3680867</wp:posOffset>
            </wp:positionH>
            <wp:positionV relativeFrom="paragraph">
              <wp:posOffset>116216</wp:posOffset>
            </wp:positionV>
            <wp:extent cx="64955" cy="32513"/>
            <wp:effectExtent l="0" t="0" r="0" b="0"/>
            <wp:wrapNone/>
            <wp:docPr id="1017" name="Freeform 10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32513"/>
                    </a:xfrm>
                    <a:custGeom>
                      <a:rect l="l" t="t" r="r" b="b"/>
                      <a:pathLst>
                        <a:path w="68580" h="34289">
                          <a:moveTo>
                            <a:pt x="68580" y="34289"/>
                          </a:moveTo>
                          <a:lnTo>
                            <a:pt x="68580" y="32385"/>
                          </a:lnTo>
                          <a:lnTo>
                            <a:pt x="67690" y="29590"/>
                          </a:lnTo>
                          <a:lnTo>
                            <a:pt x="67690" y="27686"/>
                          </a:lnTo>
                          <a:lnTo>
                            <a:pt x="66675" y="25781"/>
                          </a:lnTo>
                          <a:lnTo>
                            <a:pt x="66675" y="22860"/>
                          </a:lnTo>
                          <a:lnTo>
                            <a:pt x="65786" y="20955"/>
                          </a:lnTo>
                          <a:lnTo>
                            <a:pt x="64769" y="19050"/>
                          </a:lnTo>
                          <a:lnTo>
                            <a:pt x="64134" y="17144"/>
                          </a:lnTo>
                          <a:lnTo>
                            <a:pt x="62230" y="15239"/>
                          </a:lnTo>
                          <a:lnTo>
                            <a:pt x="61340" y="13335"/>
                          </a:lnTo>
                          <a:lnTo>
                            <a:pt x="59436" y="11430"/>
                          </a:lnTo>
                          <a:lnTo>
                            <a:pt x="58419" y="9525"/>
                          </a:lnTo>
                          <a:lnTo>
                            <a:pt x="56515" y="8636"/>
                          </a:lnTo>
                          <a:lnTo>
                            <a:pt x="54609" y="6731"/>
                          </a:lnTo>
                          <a:lnTo>
                            <a:pt x="52705" y="5714"/>
                          </a:lnTo>
                          <a:lnTo>
                            <a:pt x="50800" y="3810"/>
                          </a:lnTo>
                          <a:lnTo>
                            <a:pt x="48894" y="2920"/>
                          </a:lnTo>
                          <a:lnTo>
                            <a:pt x="46990" y="1905"/>
                          </a:lnTo>
                          <a:lnTo>
                            <a:pt x="44196" y="1015"/>
                          </a:lnTo>
                          <a:lnTo>
                            <a:pt x="42290" y="1015"/>
                          </a:lnTo>
                          <a:lnTo>
                            <a:pt x="40640" y="0"/>
                          </a:lnTo>
                          <a:lnTo>
                            <a:pt x="37846" y="0"/>
                          </a:lnTo>
                          <a:lnTo>
                            <a:pt x="35940" y="0"/>
                          </a:lnTo>
                          <a:lnTo>
                            <a:pt x="33019" y="0"/>
                          </a:lnTo>
                          <a:lnTo>
                            <a:pt x="31115" y="0"/>
                          </a:lnTo>
                          <a:lnTo>
                            <a:pt x="29209" y="0"/>
                          </a:lnTo>
                          <a:lnTo>
                            <a:pt x="26415" y="1015"/>
                          </a:lnTo>
                          <a:lnTo>
                            <a:pt x="24511" y="1015"/>
                          </a:lnTo>
                          <a:lnTo>
                            <a:pt x="22606" y="1905"/>
                          </a:lnTo>
                          <a:lnTo>
                            <a:pt x="19684" y="2920"/>
                          </a:lnTo>
                          <a:lnTo>
                            <a:pt x="18161" y="3810"/>
                          </a:lnTo>
                          <a:lnTo>
                            <a:pt x="16256" y="4825"/>
                          </a:lnTo>
                          <a:lnTo>
                            <a:pt x="14350" y="5714"/>
                          </a:lnTo>
                          <a:lnTo>
                            <a:pt x="12446" y="7619"/>
                          </a:lnTo>
                          <a:lnTo>
                            <a:pt x="10540" y="8636"/>
                          </a:lnTo>
                          <a:lnTo>
                            <a:pt x="9525" y="10540"/>
                          </a:lnTo>
                          <a:lnTo>
                            <a:pt x="7619" y="12445"/>
                          </a:lnTo>
                          <a:lnTo>
                            <a:pt x="6731" y="14350"/>
                          </a:lnTo>
                          <a:lnTo>
                            <a:pt x="4825" y="16256"/>
                          </a:lnTo>
                          <a:lnTo>
                            <a:pt x="3809" y="18161"/>
                          </a:lnTo>
                          <a:lnTo>
                            <a:pt x="2921" y="20065"/>
                          </a:lnTo>
                          <a:lnTo>
                            <a:pt x="1905" y="21970"/>
                          </a:lnTo>
                          <a:lnTo>
                            <a:pt x="1015" y="24764"/>
                          </a:lnTo>
                          <a:lnTo>
                            <a:pt x="1015" y="26669"/>
                          </a:lnTo>
                          <a:lnTo>
                            <a:pt x="0" y="28575"/>
                          </a:lnTo>
                          <a:lnTo>
                            <a:pt x="0" y="31495"/>
                          </a:lnTo>
                          <a:lnTo>
                            <a:pt x="0" y="33400"/>
                          </a:lnTo>
                          <a:lnTo>
                            <a:pt x="0" y="3428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3" behindDoc="1" locked="0" layoutInCell="1" allowOverlap="1">
            <wp:simplePos x="0" y="0"/>
            <wp:positionH relativeFrom="page">
              <wp:posOffset>3219561</wp:posOffset>
            </wp:positionH>
            <wp:positionV relativeFrom="paragraph">
              <wp:posOffset>108991</wp:posOffset>
            </wp:positionV>
            <wp:extent cx="38130" cy="38895"/>
            <wp:effectExtent l="0" t="0" r="0" b="0"/>
            <wp:wrapNone/>
            <wp:docPr id="1018" name="Freeform 10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30" cy="38895"/>
                    </a:xfrm>
                    <a:custGeom>
                      <a:rect l="l" t="t" r="r" b="b"/>
                      <a:pathLst>
                        <a:path w="40258" h="41020">
                          <a:moveTo>
                            <a:pt x="0" y="41020"/>
                          </a:moveTo>
                          <a:lnTo>
                            <a:pt x="4025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3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106341</wp:posOffset>
            </wp:positionV>
            <wp:extent cx="96833" cy="98385"/>
            <wp:effectExtent l="0" t="0" r="0" b="0"/>
            <wp:wrapNone/>
            <wp:docPr id="1019" name="Freeform 10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5"/>
                    </a:xfrm>
                    <a:custGeom>
                      <a:rect l="l" t="t" r="r" b="b"/>
                      <a:pathLst>
                        <a:path w="102236" h="103758">
                          <a:moveTo>
                            <a:pt x="102236" y="10375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2" behindDoc="1" locked="0" layoutInCell="1" allowOverlap="1">
            <wp:simplePos x="0" y="0"/>
            <wp:positionH relativeFrom="page">
              <wp:posOffset>3224012</wp:posOffset>
            </wp:positionH>
            <wp:positionV relativeFrom="paragraph">
              <wp:posOffset>113567</wp:posOffset>
            </wp:positionV>
            <wp:extent cx="34643" cy="35162"/>
            <wp:effectExtent l="0" t="0" r="0" b="0"/>
            <wp:wrapNone/>
            <wp:docPr id="1020" name="Freeform 10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643" cy="35162"/>
                    </a:xfrm>
                    <a:custGeom>
                      <a:rect l="l" t="t" r="r" b="b"/>
                      <a:pathLst>
                        <a:path w="36577" h="37083">
                          <a:moveTo>
                            <a:pt x="36577" y="0"/>
                          </a:moveTo>
                          <a:lnTo>
                            <a:pt x="0" y="3708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1" behindDoc="1" locked="0" layoutInCell="1" allowOverlap="1">
            <wp:simplePos x="0" y="0"/>
            <wp:positionH relativeFrom="page">
              <wp:posOffset>3228222</wp:posOffset>
            </wp:positionH>
            <wp:positionV relativeFrom="paragraph">
              <wp:posOffset>118023</wp:posOffset>
            </wp:positionV>
            <wp:extent cx="30432" cy="30707"/>
            <wp:effectExtent l="0" t="0" r="0" b="0"/>
            <wp:wrapNone/>
            <wp:docPr id="1021" name="Freeform 10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32" cy="30707"/>
                    </a:xfrm>
                    <a:custGeom>
                      <a:rect l="l" t="t" r="r" b="b"/>
                      <a:pathLst>
                        <a:path w="32131" h="32384">
                          <a:moveTo>
                            <a:pt x="0" y="32384"/>
                          </a:moveTo>
                          <a:lnTo>
                            <a:pt x="3213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70" behindDoc="1" locked="0" layoutInCell="1" allowOverlap="1">
            <wp:simplePos x="0" y="0"/>
            <wp:positionH relativeFrom="page">
              <wp:posOffset>3233635</wp:posOffset>
            </wp:positionH>
            <wp:positionV relativeFrom="paragraph">
              <wp:posOffset>124405</wp:posOffset>
            </wp:positionV>
            <wp:extent cx="24057" cy="23481"/>
            <wp:effectExtent l="0" t="0" r="0" b="0"/>
            <wp:wrapNone/>
            <wp:docPr id="1022" name="Freeform 10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057" cy="23481"/>
                    </a:xfrm>
                    <a:custGeom>
                      <a:rect l="l" t="t" r="r" b="b"/>
                      <a:pathLst>
                        <a:path w="25400" h="24764">
                          <a:moveTo>
                            <a:pt x="25400" y="0"/>
                          </a:moveTo>
                          <a:lnTo>
                            <a:pt x="0" y="247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69" behindDoc="1" locked="0" layoutInCell="1" allowOverlap="1">
            <wp:simplePos x="0" y="0"/>
            <wp:positionH relativeFrom="page">
              <wp:posOffset>3241815</wp:posOffset>
            </wp:positionH>
            <wp:positionV relativeFrom="paragraph">
              <wp:posOffset>131630</wp:posOffset>
            </wp:positionV>
            <wp:extent cx="12268" cy="13487"/>
            <wp:effectExtent l="0" t="0" r="0" b="0"/>
            <wp:wrapNone/>
            <wp:docPr id="1023" name="Freeform 10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68" cy="13487"/>
                    </a:xfrm>
                    <a:custGeom>
                      <a:rect l="l" t="t" r="r" b="b"/>
                      <a:pathLst>
                        <a:path w="12953" h="14224">
                          <a:moveTo>
                            <a:pt x="0" y="14224"/>
                          </a:moveTo>
                          <a:lnTo>
                            <a:pt x="1295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7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161375</wp:posOffset>
            </wp:positionV>
            <wp:extent cx="161787" cy="165340"/>
            <wp:effectExtent l="0" t="0" r="0" b="0"/>
            <wp:wrapNone/>
            <wp:docPr id="1024" name="Freeform 10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1787" cy="165340"/>
                    </a:xfrm>
                    <a:custGeom>
                      <a:rect l="l" t="t" r="r" b="b"/>
                      <a:pathLst>
                        <a:path w="170815" h="174370">
                          <a:moveTo>
                            <a:pt x="0" y="174370"/>
                          </a:moveTo>
                          <a:lnTo>
                            <a:pt x="1708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155113</wp:posOffset>
            </wp:positionV>
            <wp:extent cx="96833" cy="98386"/>
            <wp:effectExtent l="0" t="0" r="0" b="0"/>
            <wp:wrapNone/>
            <wp:docPr id="1025" name="Freeform 10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6"/>
                    </a:xfrm>
                    <a:custGeom>
                      <a:rect l="l" t="t" r="r" b="b"/>
                      <a:pathLst>
                        <a:path w="102236" h="103760">
                          <a:moveTo>
                            <a:pt x="102236" y="0"/>
                          </a:moveTo>
                          <a:lnTo>
                            <a:pt x="0" y="1037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3" behindDoc="1" locked="0" layoutInCell="1" allowOverlap="1">
            <wp:simplePos x="0" y="0"/>
            <wp:positionH relativeFrom="page">
              <wp:posOffset>4216270</wp:posOffset>
            </wp:positionH>
            <wp:positionV relativeFrom="paragraph">
              <wp:posOffset>154150</wp:posOffset>
            </wp:positionV>
            <wp:extent cx="24898" cy="24445"/>
            <wp:effectExtent l="0" t="0" r="0" b="0"/>
            <wp:wrapNone/>
            <wp:docPr id="1026" name="Freeform 10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898" cy="24445"/>
                    </a:xfrm>
                    <a:custGeom>
                      <a:rect l="l" t="t" r="r" b="b"/>
                      <a:pathLst>
                        <a:path w="26288" h="25781">
                          <a:moveTo>
                            <a:pt x="0" y="25781"/>
                          </a:moveTo>
                          <a:lnTo>
                            <a:pt x="2628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2" behindDoc="1" locked="0" layoutInCell="1" allowOverlap="1">
            <wp:simplePos x="0" y="0"/>
            <wp:positionH relativeFrom="page">
              <wp:posOffset>4021523</wp:posOffset>
            </wp:positionH>
            <wp:positionV relativeFrom="paragraph">
              <wp:posOffset>181245</wp:posOffset>
            </wp:positionV>
            <wp:extent cx="97914" cy="99349"/>
            <wp:effectExtent l="0" t="0" r="0" b="0"/>
            <wp:wrapNone/>
            <wp:docPr id="1027" name="Freeform 10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914" cy="99349"/>
                    </a:xfrm>
                    <a:custGeom>
                      <a:rect l="l" t="t" r="r" b="b"/>
                      <a:pathLst>
                        <a:path w="103378" h="104775">
                          <a:moveTo>
                            <a:pt x="103378" y="0"/>
                          </a:moveTo>
                          <a:lnTo>
                            <a:pt x="0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4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178596</wp:posOffset>
            </wp:positionV>
            <wp:extent cx="96833" cy="98385"/>
            <wp:effectExtent l="0" t="0" r="0" b="0"/>
            <wp:wrapNone/>
            <wp:docPr id="1028" name="Freeform 10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3" cy="98385"/>
                    </a:xfrm>
                    <a:custGeom>
                      <a:rect l="l" t="t" r="r" b="b"/>
                      <a:pathLst>
                        <a:path w="102236" h="103758">
                          <a:moveTo>
                            <a:pt x="0" y="0"/>
                          </a:moveTo>
                          <a:lnTo>
                            <a:pt x="102236" y="10375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4" behindDoc="1" locked="0" layoutInCell="1" allowOverlap="1">
            <wp:simplePos x="0" y="0"/>
            <wp:positionH relativeFrom="page">
              <wp:posOffset>4242132</wp:posOffset>
            </wp:positionH>
            <wp:positionV relativeFrom="paragraph">
              <wp:posOffset>198465</wp:posOffset>
            </wp:positionV>
            <wp:extent cx="2646" cy="180"/>
            <wp:effectExtent l="0" t="0" r="0" b="0"/>
            <wp:wrapNone/>
            <wp:docPr id="1029" name="Freeform 10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46" cy="180"/>
                    </a:xfrm>
                    <a:custGeom>
                      <a:rect l="l" t="t" r="r" b="b"/>
                      <a:pathLst>
                        <a:path w="2794" h="180">
                          <a:moveTo>
                            <a:pt x="2794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84" behindDoc="1" locked="0" layoutInCell="1" allowOverlap="1">
            <wp:simplePos x="0" y="0"/>
            <wp:positionH relativeFrom="page">
              <wp:posOffset>3131510</wp:posOffset>
            </wp:positionH>
            <wp:positionV relativeFrom="paragraph">
              <wp:posOffset>39463</wp:posOffset>
            </wp:positionV>
            <wp:extent cx="103088" cy="104767"/>
            <wp:effectExtent l="0" t="0" r="0" b="0"/>
            <wp:wrapNone/>
            <wp:docPr id="1030" name="Freeform 10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088" cy="104767"/>
                    </a:xfrm>
                    <a:custGeom>
                      <a:rect l="l" t="t" r="r" b="b"/>
                      <a:pathLst>
                        <a:path w="108840" h="110489">
                          <a:moveTo>
                            <a:pt x="108840" y="0"/>
                          </a:moveTo>
                          <a:lnTo>
                            <a:pt x="0" y="11048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1" behindDoc="1" locked="0" layoutInCell="1" allowOverlap="1">
            <wp:simplePos x="0" y="0"/>
            <wp:positionH relativeFrom="page">
              <wp:posOffset>3232793</wp:posOffset>
            </wp:positionH>
            <wp:positionV relativeFrom="paragraph">
              <wp:posOffset>39463</wp:posOffset>
            </wp:positionV>
            <wp:extent cx="9862" cy="9874"/>
            <wp:effectExtent l="0" t="0" r="0" b="0"/>
            <wp:wrapNone/>
            <wp:docPr id="1031" name="Freeform 10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62" cy="9874"/>
                    </a:xfrm>
                    <a:custGeom>
                      <a:rect l="l" t="t" r="r" b="b"/>
                      <a:pathLst>
                        <a:path w="10413" h="10414">
                          <a:moveTo>
                            <a:pt x="0" y="0"/>
                          </a:moveTo>
                          <a:lnTo>
                            <a:pt x="10413" y="1041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09" behindDoc="1" locked="0" layoutInCell="1" allowOverlap="1">
            <wp:simplePos x="0" y="0"/>
            <wp:positionH relativeFrom="page">
              <wp:posOffset>3793938</wp:posOffset>
            </wp:positionH>
            <wp:positionV relativeFrom="paragraph">
              <wp:posOffset>34043</wp:posOffset>
            </wp:positionV>
            <wp:extent cx="162629" cy="164619"/>
            <wp:effectExtent l="0" t="0" r="0" b="0"/>
            <wp:wrapNone/>
            <wp:docPr id="1032" name="Freeform 10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629" cy="164619"/>
                    </a:xfrm>
                    <a:custGeom>
                      <a:rect l="l" t="t" r="r" b="b"/>
                      <a:pathLst>
                        <a:path w="171704" h="173610">
                          <a:moveTo>
                            <a:pt x="0" y="0"/>
                          </a:moveTo>
                          <a:lnTo>
                            <a:pt x="171704" y="1736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84" behindDoc="1" locked="0" layoutInCell="1" allowOverlap="1">
            <wp:simplePos x="0" y="0"/>
            <wp:positionH relativeFrom="page">
              <wp:posOffset>4162982</wp:posOffset>
            </wp:positionH>
            <wp:positionV relativeFrom="paragraph">
              <wp:posOffset>51144</wp:posOffset>
            </wp:positionV>
            <wp:extent cx="53288" cy="54190"/>
            <wp:effectExtent l="0" t="0" r="0" b="0"/>
            <wp:wrapNone/>
            <wp:docPr id="1033" name="Freeform 10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288" cy="54190"/>
                    </a:xfrm>
                    <a:custGeom>
                      <a:rect l="l" t="t" r="r" b="b"/>
                      <a:pathLst>
                        <a:path w="56262" h="57150">
                          <a:moveTo>
                            <a:pt x="0" y="57150"/>
                          </a:moveTo>
                          <a:lnTo>
                            <a:pt x="5626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4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74626</wp:posOffset>
            </wp:positionV>
            <wp:extent cx="106694" cy="108742"/>
            <wp:effectExtent l="0" t="0" r="0" b="0"/>
            <wp:wrapNone/>
            <wp:docPr id="1034" name="Freeform 10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694" cy="108742"/>
                    </a:xfrm>
                    <a:custGeom>
                      <a:rect l="l" t="t" r="r" b="b"/>
                      <a:pathLst>
                        <a:path w="112648" h="114681">
                          <a:moveTo>
                            <a:pt x="0" y="0"/>
                          </a:moveTo>
                          <a:lnTo>
                            <a:pt x="112648" y="11468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2" behindDoc="1" locked="0" layoutInCell="1" allowOverlap="1">
            <wp:simplePos x="0" y="0"/>
            <wp:positionH relativeFrom="page">
              <wp:posOffset>3697106</wp:posOffset>
            </wp:positionH>
            <wp:positionV relativeFrom="paragraph">
              <wp:posOffset>79202</wp:posOffset>
            </wp:positionV>
            <wp:extent cx="58701" cy="59610"/>
            <wp:effectExtent l="0" t="0" r="0" b="0"/>
            <wp:wrapNone/>
            <wp:docPr id="1035" name="Freeform 10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701" cy="59610"/>
                    </a:xfrm>
                    <a:custGeom>
                      <a:rect l="l" t="t" r="r" b="b"/>
                      <a:pathLst>
                        <a:path w="61977" h="62866">
                          <a:moveTo>
                            <a:pt x="61977" y="6286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5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74626</wp:posOffset>
            </wp:positionV>
            <wp:extent cx="29470" cy="30708"/>
            <wp:effectExtent l="0" t="0" r="0" b="0"/>
            <wp:wrapNone/>
            <wp:docPr id="1036" name="Freeform 10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70" cy="30708"/>
                    </a:xfrm>
                    <a:custGeom>
                      <a:rect l="l" t="t" r="r" b="b"/>
                      <a:pathLst>
                        <a:path w="31115" h="32386">
                          <a:moveTo>
                            <a:pt x="31115" y="3238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138812</wp:posOffset>
            </wp:positionV>
            <wp:extent cx="81194" cy="82490"/>
            <wp:effectExtent l="0" t="0" r="0" b="0"/>
            <wp:wrapNone/>
            <wp:docPr id="1037" name="Freeform 10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194" cy="82490"/>
                    </a:xfrm>
                    <a:custGeom>
                      <a:rect l="l" t="t" r="r" b="b"/>
                      <a:pathLst>
                        <a:path w="85725" h="86995">
                          <a:moveTo>
                            <a:pt x="0" y="86995"/>
                          </a:moveTo>
                          <a:lnTo>
                            <a:pt x="0" y="83184"/>
                          </a:lnTo>
                          <a:lnTo>
                            <a:pt x="0" y="79375"/>
                          </a:lnTo>
                          <a:lnTo>
                            <a:pt x="888" y="76453"/>
                          </a:lnTo>
                          <a:lnTo>
                            <a:pt x="888" y="72644"/>
                          </a:lnTo>
                          <a:lnTo>
                            <a:pt x="1905" y="68833"/>
                          </a:lnTo>
                          <a:lnTo>
                            <a:pt x="2794" y="65024"/>
                          </a:lnTo>
                          <a:lnTo>
                            <a:pt x="3809" y="62229"/>
                          </a:lnTo>
                          <a:lnTo>
                            <a:pt x="4699" y="58420"/>
                          </a:lnTo>
                          <a:lnTo>
                            <a:pt x="6603" y="54609"/>
                          </a:lnTo>
                          <a:lnTo>
                            <a:pt x="7619" y="51689"/>
                          </a:lnTo>
                          <a:lnTo>
                            <a:pt x="9525" y="47878"/>
                          </a:lnTo>
                          <a:lnTo>
                            <a:pt x="10413" y="45084"/>
                          </a:lnTo>
                          <a:lnTo>
                            <a:pt x="12319" y="42164"/>
                          </a:lnTo>
                          <a:lnTo>
                            <a:pt x="14224" y="39370"/>
                          </a:lnTo>
                          <a:lnTo>
                            <a:pt x="17144" y="35559"/>
                          </a:lnTo>
                          <a:lnTo>
                            <a:pt x="19050" y="32639"/>
                          </a:lnTo>
                          <a:lnTo>
                            <a:pt x="20574" y="29845"/>
                          </a:lnTo>
                          <a:lnTo>
                            <a:pt x="23494" y="27939"/>
                          </a:lnTo>
                          <a:lnTo>
                            <a:pt x="26288" y="25019"/>
                          </a:lnTo>
                          <a:lnTo>
                            <a:pt x="28194" y="22225"/>
                          </a:lnTo>
                          <a:lnTo>
                            <a:pt x="31115" y="20320"/>
                          </a:lnTo>
                          <a:lnTo>
                            <a:pt x="33909" y="17399"/>
                          </a:lnTo>
                          <a:lnTo>
                            <a:pt x="36830" y="15494"/>
                          </a:lnTo>
                          <a:lnTo>
                            <a:pt x="39624" y="13334"/>
                          </a:lnTo>
                          <a:lnTo>
                            <a:pt x="43180" y="11429"/>
                          </a:lnTo>
                          <a:lnTo>
                            <a:pt x="45974" y="9525"/>
                          </a:lnTo>
                          <a:lnTo>
                            <a:pt x="49784" y="7620"/>
                          </a:lnTo>
                          <a:lnTo>
                            <a:pt x="52705" y="6603"/>
                          </a:lnTo>
                          <a:lnTo>
                            <a:pt x="56515" y="5714"/>
                          </a:lnTo>
                          <a:lnTo>
                            <a:pt x="59309" y="3809"/>
                          </a:lnTo>
                          <a:lnTo>
                            <a:pt x="63119" y="2794"/>
                          </a:lnTo>
                          <a:lnTo>
                            <a:pt x="66675" y="1904"/>
                          </a:lnTo>
                          <a:lnTo>
                            <a:pt x="69469" y="889"/>
                          </a:lnTo>
                          <a:lnTo>
                            <a:pt x="73278" y="889"/>
                          </a:lnTo>
                          <a:lnTo>
                            <a:pt x="77088" y="0"/>
                          </a:lnTo>
                          <a:lnTo>
                            <a:pt x="80899" y="0"/>
                          </a:lnTo>
                          <a:lnTo>
                            <a:pt x="83819" y="0"/>
                          </a:ln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3778060</wp:posOffset>
            </wp:positionH>
            <wp:positionV relativeFrom="paragraph">
              <wp:posOffset>138812</wp:posOffset>
            </wp:positionV>
            <wp:extent cx="80833" cy="82490"/>
            <wp:effectExtent l="0" t="0" r="0" b="0"/>
            <wp:wrapNone/>
            <wp:docPr id="1038" name="Freeform 10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490"/>
                    </a:xfrm>
                    <a:custGeom>
                      <a:rect l="l" t="t" r="r" b="b"/>
                      <a:pathLst>
                        <a:path w="85344" h="86995">
                          <a:moveTo>
                            <a:pt x="85344" y="86995"/>
                          </a:moveTo>
                          <a:lnTo>
                            <a:pt x="85344" y="83184"/>
                          </a:lnTo>
                          <a:lnTo>
                            <a:pt x="85344" y="79375"/>
                          </a:lnTo>
                          <a:lnTo>
                            <a:pt x="85344" y="76453"/>
                          </a:lnTo>
                          <a:lnTo>
                            <a:pt x="84328" y="72644"/>
                          </a:lnTo>
                          <a:lnTo>
                            <a:pt x="83440" y="68833"/>
                          </a:lnTo>
                          <a:lnTo>
                            <a:pt x="83440" y="65024"/>
                          </a:lnTo>
                          <a:lnTo>
                            <a:pt x="82423" y="62229"/>
                          </a:lnTo>
                          <a:lnTo>
                            <a:pt x="80519" y="58420"/>
                          </a:lnTo>
                          <a:lnTo>
                            <a:pt x="79629" y="54609"/>
                          </a:lnTo>
                          <a:lnTo>
                            <a:pt x="78613" y="51689"/>
                          </a:lnTo>
                          <a:lnTo>
                            <a:pt x="76709" y="47878"/>
                          </a:lnTo>
                          <a:lnTo>
                            <a:pt x="74803" y="45084"/>
                          </a:lnTo>
                          <a:lnTo>
                            <a:pt x="73279" y="42164"/>
                          </a:lnTo>
                          <a:lnTo>
                            <a:pt x="71375" y="39370"/>
                          </a:lnTo>
                          <a:lnTo>
                            <a:pt x="69469" y="35559"/>
                          </a:lnTo>
                          <a:lnTo>
                            <a:pt x="67565" y="32639"/>
                          </a:lnTo>
                          <a:lnTo>
                            <a:pt x="64644" y="29845"/>
                          </a:lnTo>
                          <a:lnTo>
                            <a:pt x="62738" y="27939"/>
                          </a:lnTo>
                          <a:lnTo>
                            <a:pt x="59944" y="25019"/>
                          </a:lnTo>
                          <a:lnTo>
                            <a:pt x="57023" y="22225"/>
                          </a:lnTo>
                          <a:lnTo>
                            <a:pt x="54229" y="20320"/>
                          </a:lnTo>
                          <a:lnTo>
                            <a:pt x="51690" y="17399"/>
                          </a:lnTo>
                          <a:lnTo>
                            <a:pt x="48769" y="15494"/>
                          </a:lnTo>
                          <a:lnTo>
                            <a:pt x="45975" y="13334"/>
                          </a:lnTo>
                          <a:lnTo>
                            <a:pt x="43053" y="11429"/>
                          </a:lnTo>
                          <a:lnTo>
                            <a:pt x="39244" y="9525"/>
                          </a:lnTo>
                          <a:lnTo>
                            <a:pt x="36450" y="7620"/>
                          </a:lnTo>
                          <a:lnTo>
                            <a:pt x="33528" y="6603"/>
                          </a:lnTo>
                          <a:lnTo>
                            <a:pt x="29719" y="5714"/>
                          </a:lnTo>
                          <a:lnTo>
                            <a:pt x="26290" y="3809"/>
                          </a:lnTo>
                          <a:lnTo>
                            <a:pt x="23369" y="2794"/>
                          </a:lnTo>
                          <a:lnTo>
                            <a:pt x="19559" y="1904"/>
                          </a:lnTo>
                          <a:lnTo>
                            <a:pt x="15748" y="889"/>
                          </a:lnTo>
                          <a:lnTo>
                            <a:pt x="12954" y="889"/>
                          </a:lnTo>
                          <a:lnTo>
                            <a:pt x="9144" y="0"/>
                          </a:lnTo>
                          <a:lnTo>
                            <a:pt x="5716" y="0"/>
                          </a:lnTo>
                          <a:lnTo>
                            <a:pt x="1906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40" behindDoc="1" locked="0" layoutInCell="1" allowOverlap="1">
            <wp:simplePos x="0" y="0"/>
            <wp:positionH relativeFrom="page">
              <wp:posOffset>3225816</wp:posOffset>
            </wp:positionH>
            <wp:positionV relativeFrom="paragraph">
              <wp:posOffset>178793</wp:posOffset>
            </wp:positionV>
            <wp:extent cx="54129" cy="30707"/>
            <wp:effectExtent l="0" t="0" r="0" b="0"/>
            <wp:wrapNone/>
            <wp:docPr id="1039" name="Freeform 10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129" cy="30707"/>
                    </a:xfrm>
                    <a:custGeom>
                      <a:rect l="l" t="t" r="r" b="b"/>
                      <a:pathLst>
                        <a:path w="57150" h="32385">
                          <a:moveTo>
                            <a:pt x="0" y="32385"/>
                          </a:moveTo>
                          <a:lnTo>
                            <a:pt x="5715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44" behindDoc="1" locked="0" layoutInCell="1" allowOverlap="1">
            <wp:simplePos x="0" y="0"/>
            <wp:positionH relativeFrom="page">
              <wp:posOffset>3252280</wp:posOffset>
            </wp:positionH>
            <wp:positionV relativeFrom="paragraph">
              <wp:posOffset>177950</wp:posOffset>
            </wp:positionV>
            <wp:extent cx="95268" cy="31550"/>
            <wp:effectExtent l="0" t="0" r="0" b="0"/>
            <wp:wrapNone/>
            <wp:docPr id="1040" name="Freeform 10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268" cy="31550"/>
                    </a:xfrm>
                    <a:custGeom>
                      <a:rect l="l" t="t" r="r" b="b"/>
                      <a:pathLst>
                        <a:path w="100584" h="33274">
                          <a:moveTo>
                            <a:pt x="0" y="17145"/>
                          </a:moveTo>
                          <a:lnTo>
                            <a:pt x="2920" y="15239"/>
                          </a:lnTo>
                          <a:lnTo>
                            <a:pt x="5714" y="13334"/>
                          </a:lnTo>
                          <a:lnTo>
                            <a:pt x="7619" y="11429"/>
                          </a:lnTo>
                          <a:lnTo>
                            <a:pt x="10541" y="9525"/>
                          </a:lnTo>
                          <a:lnTo>
                            <a:pt x="13335" y="7620"/>
                          </a:lnTo>
                          <a:lnTo>
                            <a:pt x="16256" y="6603"/>
                          </a:lnTo>
                          <a:lnTo>
                            <a:pt x="19050" y="5714"/>
                          </a:lnTo>
                          <a:lnTo>
                            <a:pt x="21589" y="3809"/>
                          </a:lnTo>
                          <a:lnTo>
                            <a:pt x="24510" y="2794"/>
                          </a:lnTo>
                          <a:lnTo>
                            <a:pt x="27304" y="1904"/>
                          </a:lnTo>
                          <a:lnTo>
                            <a:pt x="31114" y="1904"/>
                          </a:lnTo>
                          <a:lnTo>
                            <a:pt x="34035" y="889"/>
                          </a:lnTo>
                          <a:lnTo>
                            <a:pt x="36829" y="889"/>
                          </a:lnTo>
                          <a:lnTo>
                            <a:pt x="40639" y="0"/>
                          </a:lnTo>
                          <a:lnTo>
                            <a:pt x="43179" y="0"/>
                          </a:lnTo>
                          <a:lnTo>
                            <a:pt x="46101" y="0"/>
                          </a:lnTo>
                          <a:lnTo>
                            <a:pt x="49910" y="0"/>
                          </a:lnTo>
                          <a:lnTo>
                            <a:pt x="52704" y="889"/>
                          </a:lnTo>
                          <a:lnTo>
                            <a:pt x="55498" y="889"/>
                          </a:lnTo>
                          <a:lnTo>
                            <a:pt x="58419" y="1904"/>
                          </a:lnTo>
                          <a:lnTo>
                            <a:pt x="62229" y="2794"/>
                          </a:lnTo>
                          <a:lnTo>
                            <a:pt x="64769" y="3809"/>
                          </a:lnTo>
                          <a:lnTo>
                            <a:pt x="67563" y="4699"/>
                          </a:lnTo>
                          <a:lnTo>
                            <a:pt x="70485" y="5714"/>
                          </a:lnTo>
                          <a:lnTo>
                            <a:pt x="73279" y="6603"/>
                          </a:lnTo>
                          <a:lnTo>
                            <a:pt x="76200" y="8508"/>
                          </a:lnTo>
                          <a:lnTo>
                            <a:pt x="78994" y="10414"/>
                          </a:lnTo>
                          <a:lnTo>
                            <a:pt x="81914" y="12319"/>
                          </a:lnTo>
                          <a:lnTo>
                            <a:pt x="83819" y="14224"/>
                          </a:lnTo>
                          <a:lnTo>
                            <a:pt x="86613" y="16128"/>
                          </a:lnTo>
                          <a:lnTo>
                            <a:pt x="88264" y="18033"/>
                          </a:lnTo>
                          <a:lnTo>
                            <a:pt x="91059" y="19939"/>
                          </a:lnTo>
                          <a:lnTo>
                            <a:pt x="92963" y="22859"/>
                          </a:lnTo>
                          <a:lnTo>
                            <a:pt x="94869" y="24764"/>
                          </a:lnTo>
                          <a:lnTo>
                            <a:pt x="96773" y="27558"/>
                          </a:lnTo>
                          <a:lnTo>
                            <a:pt x="98679" y="30479"/>
                          </a:lnTo>
                          <a:lnTo>
                            <a:pt x="100584" y="32384"/>
                          </a:lnTo>
                          <a:lnTo>
                            <a:pt x="100584" y="3327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43" behindDoc="1" locked="0" layoutInCell="1" allowOverlap="1">
            <wp:simplePos x="0" y="0"/>
            <wp:positionH relativeFrom="page">
              <wp:posOffset>3347548</wp:posOffset>
            </wp:positionH>
            <wp:positionV relativeFrom="paragraph">
              <wp:posOffset>178793</wp:posOffset>
            </wp:positionV>
            <wp:extent cx="121730" cy="30707"/>
            <wp:effectExtent l="0" t="0" r="0" b="0"/>
            <wp:wrapNone/>
            <wp:docPr id="1041" name="Freeform 10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730" cy="30707"/>
                    </a:xfrm>
                    <a:custGeom>
                      <a:rect l="l" t="t" r="r" b="b"/>
                      <a:pathLst>
                        <a:path w="128523" h="32385">
                          <a:moveTo>
                            <a:pt x="128523" y="0"/>
                          </a:moveTo>
                          <a:lnTo>
                            <a:pt x="122808" y="0"/>
                          </a:lnTo>
                          <a:lnTo>
                            <a:pt x="116458" y="0"/>
                          </a:lnTo>
                          <a:lnTo>
                            <a:pt x="109854" y="0"/>
                          </a:lnTo>
                          <a:lnTo>
                            <a:pt x="103123" y="1015"/>
                          </a:lnTo>
                          <a:lnTo>
                            <a:pt x="97789" y="1905"/>
                          </a:lnTo>
                          <a:lnTo>
                            <a:pt x="91058" y="1905"/>
                          </a:lnTo>
                          <a:lnTo>
                            <a:pt x="84454" y="2920"/>
                          </a:lnTo>
                          <a:lnTo>
                            <a:pt x="77851" y="4825"/>
                          </a:lnTo>
                          <a:lnTo>
                            <a:pt x="72389" y="5714"/>
                          </a:lnTo>
                          <a:lnTo>
                            <a:pt x="65785" y="7619"/>
                          </a:lnTo>
                          <a:lnTo>
                            <a:pt x="60070" y="8636"/>
                          </a:lnTo>
                          <a:lnTo>
                            <a:pt x="53720" y="10540"/>
                          </a:lnTo>
                          <a:lnTo>
                            <a:pt x="48005" y="12445"/>
                          </a:lnTo>
                          <a:lnTo>
                            <a:pt x="41275" y="14350"/>
                          </a:lnTo>
                          <a:lnTo>
                            <a:pt x="35560" y="16256"/>
                          </a:lnTo>
                          <a:lnTo>
                            <a:pt x="30226" y="19050"/>
                          </a:lnTo>
                          <a:lnTo>
                            <a:pt x="23495" y="20955"/>
                          </a:lnTo>
                          <a:lnTo>
                            <a:pt x="17779" y="23875"/>
                          </a:lnTo>
                          <a:lnTo>
                            <a:pt x="12064" y="26669"/>
                          </a:lnTo>
                          <a:lnTo>
                            <a:pt x="6730" y="29590"/>
                          </a:lnTo>
                          <a:lnTo>
                            <a:pt x="1016" y="32385"/>
                          </a:lnTo>
                          <a:lnTo>
                            <a:pt x="0" y="3238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0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178793</wp:posOffset>
            </wp:positionV>
            <wp:extent cx="122093" cy="30707"/>
            <wp:effectExtent l="0" t="0" r="0" b="0"/>
            <wp:wrapNone/>
            <wp:docPr id="1042" name="Freeform 10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093" cy="30707"/>
                    </a:xfrm>
                    <a:custGeom>
                      <a:rect l="l" t="t" r="r" b="b"/>
                      <a:pathLst>
                        <a:path w="128906" h="32385">
                          <a:moveTo>
                            <a:pt x="0" y="0"/>
                          </a:moveTo>
                          <a:lnTo>
                            <a:pt x="6731" y="0"/>
                          </a:lnTo>
                          <a:lnTo>
                            <a:pt x="13335" y="0"/>
                          </a:lnTo>
                          <a:lnTo>
                            <a:pt x="19685" y="0"/>
                          </a:lnTo>
                          <a:lnTo>
                            <a:pt x="25400" y="1015"/>
                          </a:lnTo>
                          <a:lnTo>
                            <a:pt x="32131" y="1905"/>
                          </a:lnTo>
                          <a:lnTo>
                            <a:pt x="38735" y="1905"/>
                          </a:lnTo>
                          <a:lnTo>
                            <a:pt x="44197" y="2920"/>
                          </a:lnTo>
                          <a:lnTo>
                            <a:pt x="50800" y="4825"/>
                          </a:lnTo>
                          <a:lnTo>
                            <a:pt x="57531" y="5714"/>
                          </a:lnTo>
                          <a:lnTo>
                            <a:pt x="62865" y="7619"/>
                          </a:lnTo>
                          <a:lnTo>
                            <a:pt x="69597" y="8636"/>
                          </a:lnTo>
                          <a:lnTo>
                            <a:pt x="75312" y="10540"/>
                          </a:lnTo>
                          <a:lnTo>
                            <a:pt x="81915" y="12445"/>
                          </a:lnTo>
                          <a:lnTo>
                            <a:pt x="87250" y="14350"/>
                          </a:lnTo>
                          <a:lnTo>
                            <a:pt x="93981" y="16256"/>
                          </a:lnTo>
                          <a:lnTo>
                            <a:pt x="99696" y="19050"/>
                          </a:lnTo>
                          <a:lnTo>
                            <a:pt x="105410" y="20955"/>
                          </a:lnTo>
                          <a:lnTo>
                            <a:pt x="111760" y="23875"/>
                          </a:lnTo>
                          <a:lnTo>
                            <a:pt x="117475" y="26669"/>
                          </a:lnTo>
                          <a:lnTo>
                            <a:pt x="123190" y="29590"/>
                          </a:lnTo>
                          <a:lnTo>
                            <a:pt x="128906" y="3238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51" behindDoc="1" locked="0" layoutInCell="1" allowOverlap="1">
            <wp:simplePos x="0" y="0"/>
            <wp:positionH relativeFrom="page">
              <wp:posOffset>3591372</wp:posOffset>
            </wp:positionH>
            <wp:positionV relativeFrom="paragraph">
              <wp:posOffset>177950</wp:posOffset>
            </wp:positionV>
            <wp:extent cx="94907" cy="31550"/>
            <wp:effectExtent l="0" t="0" r="0" b="0"/>
            <wp:wrapNone/>
            <wp:docPr id="1043" name="Freeform 10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907" cy="31550"/>
                    </a:xfrm>
                    <a:custGeom>
                      <a:rect l="l" t="t" r="r" b="b"/>
                      <a:pathLst>
                        <a:path w="100203" h="33274">
                          <a:moveTo>
                            <a:pt x="100203" y="17145"/>
                          </a:moveTo>
                          <a:lnTo>
                            <a:pt x="98297" y="15239"/>
                          </a:lnTo>
                          <a:lnTo>
                            <a:pt x="95503" y="13334"/>
                          </a:lnTo>
                          <a:lnTo>
                            <a:pt x="92582" y="11429"/>
                          </a:lnTo>
                          <a:lnTo>
                            <a:pt x="90043" y="9525"/>
                          </a:lnTo>
                          <a:lnTo>
                            <a:pt x="88138" y="7620"/>
                          </a:lnTo>
                          <a:lnTo>
                            <a:pt x="85344" y="6603"/>
                          </a:lnTo>
                          <a:lnTo>
                            <a:pt x="82422" y="5714"/>
                          </a:lnTo>
                          <a:lnTo>
                            <a:pt x="78740" y="3809"/>
                          </a:lnTo>
                          <a:lnTo>
                            <a:pt x="75819" y="2794"/>
                          </a:lnTo>
                          <a:lnTo>
                            <a:pt x="73025" y="1904"/>
                          </a:lnTo>
                          <a:lnTo>
                            <a:pt x="70103" y="1904"/>
                          </a:lnTo>
                          <a:lnTo>
                            <a:pt x="67563" y="889"/>
                          </a:lnTo>
                          <a:lnTo>
                            <a:pt x="63753" y="889"/>
                          </a:lnTo>
                          <a:lnTo>
                            <a:pt x="60959" y="0"/>
                          </a:lnTo>
                          <a:lnTo>
                            <a:pt x="58038" y="0"/>
                          </a:lnTo>
                          <a:lnTo>
                            <a:pt x="54228" y="0"/>
                          </a:lnTo>
                          <a:lnTo>
                            <a:pt x="51434" y="0"/>
                          </a:lnTo>
                          <a:lnTo>
                            <a:pt x="48513" y="889"/>
                          </a:lnTo>
                          <a:lnTo>
                            <a:pt x="45084" y="889"/>
                          </a:lnTo>
                          <a:lnTo>
                            <a:pt x="42163" y="1904"/>
                          </a:lnTo>
                          <a:lnTo>
                            <a:pt x="39369" y="2794"/>
                          </a:lnTo>
                          <a:lnTo>
                            <a:pt x="36449" y="3809"/>
                          </a:lnTo>
                          <a:lnTo>
                            <a:pt x="33654" y="4699"/>
                          </a:lnTo>
                          <a:lnTo>
                            <a:pt x="30734" y="5714"/>
                          </a:lnTo>
                          <a:lnTo>
                            <a:pt x="27940" y="6603"/>
                          </a:lnTo>
                          <a:lnTo>
                            <a:pt x="25019" y="8508"/>
                          </a:lnTo>
                          <a:lnTo>
                            <a:pt x="22478" y="10414"/>
                          </a:lnTo>
                          <a:lnTo>
                            <a:pt x="19684" y="12319"/>
                          </a:lnTo>
                          <a:lnTo>
                            <a:pt x="16763" y="14224"/>
                          </a:lnTo>
                          <a:lnTo>
                            <a:pt x="14859" y="16128"/>
                          </a:lnTo>
                          <a:lnTo>
                            <a:pt x="12065" y="18033"/>
                          </a:lnTo>
                          <a:lnTo>
                            <a:pt x="10159" y="19939"/>
                          </a:lnTo>
                          <a:lnTo>
                            <a:pt x="8254" y="22859"/>
                          </a:lnTo>
                          <a:lnTo>
                            <a:pt x="6350" y="24764"/>
                          </a:lnTo>
                          <a:lnTo>
                            <a:pt x="4444" y="27558"/>
                          </a:lnTo>
                          <a:lnTo>
                            <a:pt x="2540" y="30479"/>
                          </a:lnTo>
                          <a:lnTo>
                            <a:pt x="634" y="32384"/>
                          </a:lnTo>
                          <a:lnTo>
                            <a:pt x="0" y="3327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47" behindDoc="1" locked="0" layoutInCell="1" allowOverlap="1">
            <wp:simplePos x="0" y="0"/>
            <wp:positionH relativeFrom="page">
              <wp:posOffset>3659576</wp:posOffset>
            </wp:positionH>
            <wp:positionV relativeFrom="paragraph">
              <wp:posOffset>178793</wp:posOffset>
            </wp:positionV>
            <wp:extent cx="53528" cy="30707"/>
            <wp:effectExtent l="0" t="0" r="0" b="0"/>
            <wp:wrapNone/>
            <wp:docPr id="1044" name="Freeform 10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28" cy="30707"/>
                    </a:xfrm>
                    <a:custGeom>
                      <a:rect l="l" t="t" r="r" b="b"/>
                      <a:pathLst>
                        <a:path w="56515" h="32385">
                          <a:moveTo>
                            <a:pt x="56515" y="323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3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171567</wp:posOffset>
            </wp:positionV>
            <wp:extent cx="97675" cy="98505"/>
            <wp:effectExtent l="0" t="0" r="0" b="0"/>
            <wp:wrapNone/>
            <wp:docPr id="1045" name="Freeform 10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8505"/>
                    </a:xfrm>
                    <a:custGeom>
                      <a:rect l="l" t="t" r="r" b="b"/>
                      <a:pathLst>
                        <a:path w="103125" h="103885">
                          <a:moveTo>
                            <a:pt x="103125" y="0"/>
                          </a:moveTo>
                          <a:lnTo>
                            <a:pt x="0" y="1038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85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15334</wp:posOffset>
            </wp:positionV>
            <wp:extent cx="103086" cy="104769"/>
            <wp:effectExtent l="0" t="0" r="0" b="0"/>
            <wp:wrapNone/>
            <wp:docPr id="1046" name="Freeform 10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086" cy="104769"/>
                    </a:xfrm>
                    <a:custGeom>
                      <a:rect l="l" t="t" r="r" b="b"/>
                      <a:pathLst>
                        <a:path w="108838" h="110491">
                          <a:moveTo>
                            <a:pt x="108838" y="0"/>
                          </a:moveTo>
                          <a:lnTo>
                            <a:pt x="0" y="11049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5" behindDoc="1" locked="0" layoutInCell="1" allowOverlap="1">
            <wp:simplePos x="0" y="0"/>
            <wp:positionH relativeFrom="page">
              <wp:posOffset>2982954</wp:posOffset>
            </wp:positionH>
            <wp:positionV relativeFrom="paragraph">
              <wp:posOffset>43272</wp:posOffset>
            </wp:positionV>
            <wp:extent cx="96832" cy="99349"/>
            <wp:effectExtent l="0" t="0" r="0" b="0"/>
            <wp:wrapNone/>
            <wp:docPr id="1047" name="Freeform 10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2" cy="99349"/>
                    </a:xfrm>
                    <a:custGeom>
                      <a:rect l="l" t="t" r="r" b="b"/>
                      <a:pathLst>
                        <a:path w="102235" h="104775">
                          <a:moveTo>
                            <a:pt x="102235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1" behindDoc="1" locked="0" layoutInCell="1" allowOverlap="1">
            <wp:simplePos x="0" y="0"/>
            <wp:positionH relativeFrom="page">
              <wp:posOffset>4437721</wp:posOffset>
            </wp:positionH>
            <wp:positionV relativeFrom="paragraph">
              <wp:posOffset>46042</wp:posOffset>
            </wp:positionV>
            <wp:extent cx="557657" cy="1151489"/>
            <wp:effectExtent l="0" t="0" r="0" b="0"/>
            <wp:wrapNone/>
            <wp:docPr id="1048" name="Freeform 10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7657" cy="1151489"/>
                    </a:xfrm>
                    <a:custGeom>
                      <a:rect l="l" t="t" r="r" b="b"/>
                      <a:pathLst>
                        <a:path w="588773" h="1214374">
                          <a:moveTo>
                            <a:pt x="588773" y="0"/>
                          </a:moveTo>
                          <a:lnTo>
                            <a:pt x="0" y="121437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2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46042</wp:posOffset>
            </wp:positionV>
            <wp:extent cx="278226" cy="180"/>
            <wp:effectExtent l="0" t="0" r="0" b="0"/>
            <wp:wrapNone/>
            <wp:docPr id="1049" name="Freeform 10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226" cy="180"/>
                    </a:xfrm>
                    <a:custGeom>
                      <a:rect l="l" t="t" r="r" b="b"/>
                      <a:pathLst>
                        <a:path w="293751" h="180">
                          <a:moveTo>
                            <a:pt x="0" y="0"/>
                          </a:moveTo>
                          <a:lnTo>
                            <a:pt x="29375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1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68561</wp:posOffset>
            </wp:positionV>
            <wp:extent cx="97675" cy="99349"/>
            <wp:effectExtent l="0" t="0" r="0" b="0"/>
            <wp:wrapNone/>
            <wp:docPr id="1050" name="Freeform 10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9349"/>
                    </a:xfrm>
                    <a:custGeom>
                      <a:rect l="l" t="t" r="r" b="b"/>
                      <a:pathLst>
                        <a:path w="103125" h="104775">
                          <a:moveTo>
                            <a:pt x="103125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1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139972</wp:posOffset>
            </wp:positionV>
            <wp:extent cx="97675" cy="99349"/>
            <wp:effectExtent l="0" t="0" r="0" b="0"/>
            <wp:wrapNone/>
            <wp:docPr id="1051" name="Freeform 10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9349"/>
                    </a:xfrm>
                    <a:custGeom>
                      <a:rect l="l" t="t" r="r" b="b"/>
                      <a:pathLst>
                        <a:path w="103125" h="104775">
                          <a:moveTo>
                            <a:pt x="0" y="104775"/>
                          </a:moveTo>
                          <a:lnTo>
                            <a:pt x="10312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1" behindDoc="1" locked="0" layoutInCell="1" allowOverlap="1">
            <wp:simplePos x="0" y="0"/>
            <wp:positionH relativeFrom="page">
              <wp:posOffset>2820084</wp:posOffset>
            </wp:positionH>
            <wp:positionV relativeFrom="paragraph">
              <wp:posOffset>165261</wp:posOffset>
            </wp:positionV>
            <wp:extent cx="259703" cy="264931"/>
            <wp:effectExtent l="0" t="0" r="0" b="0"/>
            <wp:wrapNone/>
            <wp:docPr id="1052" name="Freeform 10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3" cy="264931"/>
                    </a:xfrm>
                    <a:custGeom>
                      <a:rect l="l" t="t" r="r" b="b"/>
                      <a:pathLst>
                        <a:path w="274194" h="279400">
                          <a:moveTo>
                            <a:pt x="0" y="279400"/>
                          </a:moveTo>
                          <a:lnTo>
                            <a:pt x="27419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2901278</wp:posOffset>
            </wp:positionH>
            <wp:positionV relativeFrom="paragraph">
              <wp:posOffset>177906</wp:posOffset>
            </wp:positionV>
            <wp:extent cx="81676" cy="82129"/>
            <wp:effectExtent l="0" t="0" r="0" b="0"/>
            <wp:wrapNone/>
            <wp:docPr id="1053" name="Freeform 10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676" cy="82129"/>
                    </a:xfrm>
                    <a:custGeom>
                      <a:rect l="l" t="t" r="r" b="b"/>
                      <a:pathLst>
                        <a:path w="86234" h="86615">
                          <a:moveTo>
                            <a:pt x="0" y="86615"/>
                          </a:moveTo>
                          <a:lnTo>
                            <a:pt x="3810" y="86615"/>
                          </a:lnTo>
                          <a:lnTo>
                            <a:pt x="7240" y="86615"/>
                          </a:lnTo>
                          <a:lnTo>
                            <a:pt x="11050" y="86615"/>
                          </a:lnTo>
                          <a:lnTo>
                            <a:pt x="14859" y="85725"/>
                          </a:lnTo>
                          <a:lnTo>
                            <a:pt x="17781" y="84710"/>
                          </a:lnTo>
                          <a:lnTo>
                            <a:pt x="21591" y="84710"/>
                          </a:lnTo>
                          <a:lnTo>
                            <a:pt x="25400" y="82805"/>
                          </a:lnTo>
                          <a:lnTo>
                            <a:pt x="27941" y="81916"/>
                          </a:lnTo>
                          <a:lnTo>
                            <a:pt x="31750" y="80899"/>
                          </a:lnTo>
                          <a:lnTo>
                            <a:pt x="34544" y="78994"/>
                          </a:lnTo>
                          <a:lnTo>
                            <a:pt x="38354" y="78105"/>
                          </a:lnTo>
                          <a:lnTo>
                            <a:pt x="41149" y="76200"/>
                          </a:lnTo>
                          <a:lnTo>
                            <a:pt x="44959" y="74295"/>
                          </a:lnTo>
                          <a:lnTo>
                            <a:pt x="47879" y="72391"/>
                          </a:lnTo>
                          <a:lnTo>
                            <a:pt x="50419" y="70486"/>
                          </a:lnTo>
                          <a:lnTo>
                            <a:pt x="53213" y="68580"/>
                          </a:lnTo>
                          <a:lnTo>
                            <a:pt x="56134" y="65660"/>
                          </a:lnTo>
                          <a:lnTo>
                            <a:pt x="58928" y="63755"/>
                          </a:lnTo>
                          <a:lnTo>
                            <a:pt x="61850" y="60961"/>
                          </a:lnTo>
                          <a:lnTo>
                            <a:pt x="63754" y="58040"/>
                          </a:lnTo>
                          <a:lnTo>
                            <a:pt x="66549" y="55245"/>
                          </a:lnTo>
                          <a:lnTo>
                            <a:pt x="68453" y="52324"/>
                          </a:lnTo>
                          <a:lnTo>
                            <a:pt x="70359" y="49530"/>
                          </a:lnTo>
                          <a:lnTo>
                            <a:pt x="72263" y="46610"/>
                          </a:lnTo>
                          <a:lnTo>
                            <a:pt x="73915" y="43816"/>
                          </a:lnTo>
                          <a:lnTo>
                            <a:pt x="75819" y="40005"/>
                          </a:lnTo>
                          <a:lnTo>
                            <a:pt x="77725" y="37085"/>
                          </a:lnTo>
                          <a:lnTo>
                            <a:pt x="78613" y="34291"/>
                          </a:lnTo>
                          <a:lnTo>
                            <a:pt x="80519" y="30480"/>
                          </a:lnTo>
                          <a:lnTo>
                            <a:pt x="81534" y="26670"/>
                          </a:lnTo>
                          <a:lnTo>
                            <a:pt x="82424" y="23749"/>
                          </a:lnTo>
                          <a:lnTo>
                            <a:pt x="83440" y="19940"/>
                          </a:lnTo>
                          <a:lnTo>
                            <a:pt x="84328" y="16130"/>
                          </a:lnTo>
                          <a:lnTo>
                            <a:pt x="85344" y="12319"/>
                          </a:lnTo>
                          <a:lnTo>
                            <a:pt x="85344" y="9525"/>
                          </a:lnTo>
                          <a:lnTo>
                            <a:pt x="85344" y="5716"/>
                          </a:lnTo>
                          <a:lnTo>
                            <a:pt x="86234" y="1905"/>
                          </a:lnTo>
                          <a:lnTo>
                            <a:pt x="8623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3956568</wp:posOffset>
            </wp:positionH>
            <wp:positionV relativeFrom="paragraph">
              <wp:posOffset>177906</wp:posOffset>
            </wp:positionV>
            <wp:extent cx="81073" cy="82129"/>
            <wp:effectExtent l="0" t="0" r="0" b="0"/>
            <wp:wrapNone/>
            <wp:docPr id="1054" name="Freeform 10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073" cy="82129"/>
                    </a:xfrm>
                    <a:custGeom>
                      <a:rect l="l" t="t" r="r" b="b"/>
                      <a:pathLst>
                        <a:path w="85597" h="86615">
                          <a:moveTo>
                            <a:pt x="85597" y="86615"/>
                          </a:moveTo>
                          <a:lnTo>
                            <a:pt x="81787" y="86615"/>
                          </a:lnTo>
                          <a:lnTo>
                            <a:pt x="78994" y="86615"/>
                          </a:lnTo>
                          <a:lnTo>
                            <a:pt x="75184" y="86615"/>
                          </a:lnTo>
                          <a:lnTo>
                            <a:pt x="71374" y="85725"/>
                          </a:lnTo>
                          <a:lnTo>
                            <a:pt x="67563" y="84710"/>
                          </a:lnTo>
                          <a:lnTo>
                            <a:pt x="65024" y="84710"/>
                          </a:lnTo>
                          <a:lnTo>
                            <a:pt x="61213" y="82805"/>
                          </a:lnTo>
                          <a:lnTo>
                            <a:pt x="57403" y="81916"/>
                          </a:lnTo>
                          <a:lnTo>
                            <a:pt x="54609" y="80899"/>
                          </a:lnTo>
                          <a:lnTo>
                            <a:pt x="50800" y="78994"/>
                          </a:lnTo>
                          <a:lnTo>
                            <a:pt x="47878" y="78105"/>
                          </a:lnTo>
                          <a:lnTo>
                            <a:pt x="44450" y="76200"/>
                          </a:lnTo>
                          <a:lnTo>
                            <a:pt x="41528" y="74295"/>
                          </a:lnTo>
                          <a:lnTo>
                            <a:pt x="38734" y="72391"/>
                          </a:lnTo>
                          <a:lnTo>
                            <a:pt x="35813" y="70486"/>
                          </a:lnTo>
                          <a:lnTo>
                            <a:pt x="33019" y="68580"/>
                          </a:lnTo>
                          <a:lnTo>
                            <a:pt x="30099" y="65660"/>
                          </a:lnTo>
                          <a:lnTo>
                            <a:pt x="27304" y="63755"/>
                          </a:lnTo>
                          <a:lnTo>
                            <a:pt x="24384" y="60961"/>
                          </a:lnTo>
                          <a:lnTo>
                            <a:pt x="21844" y="58040"/>
                          </a:lnTo>
                          <a:lnTo>
                            <a:pt x="19938" y="55245"/>
                          </a:lnTo>
                          <a:lnTo>
                            <a:pt x="18034" y="52324"/>
                          </a:lnTo>
                          <a:lnTo>
                            <a:pt x="15240" y="49530"/>
                          </a:lnTo>
                          <a:lnTo>
                            <a:pt x="13334" y="46610"/>
                          </a:lnTo>
                          <a:lnTo>
                            <a:pt x="11429" y="43816"/>
                          </a:lnTo>
                          <a:lnTo>
                            <a:pt x="9525" y="40005"/>
                          </a:lnTo>
                          <a:lnTo>
                            <a:pt x="8509" y="37085"/>
                          </a:lnTo>
                          <a:lnTo>
                            <a:pt x="6603" y="34291"/>
                          </a:lnTo>
                          <a:lnTo>
                            <a:pt x="5715" y="30480"/>
                          </a:lnTo>
                          <a:lnTo>
                            <a:pt x="3809" y="26670"/>
                          </a:lnTo>
                          <a:lnTo>
                            <a:pt x="2794" y="23749"/>
                          </a:lnTo>
                          <a:lnTo>
                            <a:pt x="1904" y="19940"/>
                          </a:lnTo>
                          <a:lnTo>
                            <a:pt x="1904" y="16130"/>
                          </a:lnTo>
                          <a:lnTo>
                            <a:pt x="888" y="12319"/>
                          </a:lnTo>
                          <a:lnTo>
                            <a:pt x="0" y="9525"/>
                          </a:lnTo>
                          <a:lnTo>
                            <a:pt x="0" y="5716"/>
                          </a:lnTo>
                          <a:lnTo>
                            <a:pt x="0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3079786</wp:posOffset>
            </wp:positionH>
            <wp:positionV relativeFrom="paragraph">
              <wp:posOffset>194163</wp:posOffset>
            </wp:positionV>
            <wp:extent cx="129790" cy="297446"/>
            <wp:effectExtent l="0" t="0" r="0" b="0"/>
            <wp:wrapNone/>
            <wp:docPr id="1055" name="Freeform 10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790" cy="297446"/>
                    </a:xfrm>
                    <a:custGeom>
                      <a:rect l="l" t="t" r="r" b="b"/>
                      <a:pathLst>
                        <a:path w="137032" h="313691">
                          <a:moveTo>
                            <a:pt x="137032" y="31369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3728982</wp:posOffset>
            </wp:positionH>
            <wp:positionV relativeFrom="paragraph">
              <wp:posOffset>194163</wp:posOffset>
            </wp:positionV>
            <wp:extent cx="129910" cy="297446"/>
            <wp:effectExtent l="0" t="0" r="0" b="0"/>
            <wp:wrapNone/>
            <wp:docPr id="1056" name="Freeform 10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910" cy="297446"/>
                    </a:xfrm>
                    <a:custGeom>
                      <a:rect l="l" t="t" r="r" b="b"/>
                      <a:pathLst>
                        <a:path w="137159" h="313691">
                          <a:moveTo>
                            <a:pt x="0" y="313691"/>
                          </a:moveTo>
                          <a:lnTo>
                            <a:pt x="137159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6" behindDoc="1" locked="0" layoutInCell="1" allowOverlap="1">
            <wp:simplePos x="0" y="0"/>
            <wp:positionH relativeFrom="page">
              <wp:posOffset>2982112</wp:posOffset>
            </wp:positionH>
            <wp:positionV relativeFrom="paragraph">
              <wp:posOffset>186937</wp:posOffset>
            </wp:positionV>
            <wp:extent cx="97675" cy="99349"/>
            <wp:effectExtent l="0" t="0" r="0" b="0"/>
            <wp:wrapNone/>
            <wp:docPr id="1057" name="Freeform 10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5" cy="99349"/>
                    </a:xfrm>
                    <a:custGeom>
                      <a:rect l="l" t="t" r="r" b="b"/>
                      <a:pathLst>
                        <a:path w="103125" h="104775">
                          <a:moveTo>
                            <a:pt x="0" y="0"/>
                          </a:moveTo>
                          <a:lnTo>
                            <a:pt x="103125" y="1047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78" behindDoc="1" locked="0" layoutInCell="1" allowOverlap="1">
            <wp:simplePos x="0" y="0"/>
            <wp:positionH relativeFrom="page">
              <wp:posOffset>3114670</wp:posOffset>
            </wp:positionH>
            <wp:positionV relativeFrom="paragraph">
              <wp:posOffset>18903</wp:posOffset>
            </wp:positionV>
            <wp:extent cx="79029" cy="80323"/>
            <wp:effectExtent l="0" t="0" r="0" b="0"/>
            <wp:wrapNone/>
            <wp:docPr id="1058" name="Freeform 10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029" cy="80323"/>
                    </a:xfrm>
                    <a:custGeom>
                      <a:rect l="l" t="t" r="r" b="b"/>
                      <a:pathLst>
                        <a:path w="83439" h="84710">
                          <a:moveTo>
                            <a:pt x="0" y="84710"/>
                          </a:moveTo>
                          <a:lnTo>
                            <a:pt x="8343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9" behindDoc="1" locked="0" layoutInCell="1" allowOverlap="1">
            <wp:simplePos x="0" y="0"/>
            <wp:positionH relativeFrom="page">
              <wp:posOffset>3664147</wp:posOffset>
            </wp:positionH>
            <wp:positionV relativeFrom="paragraph">
              <wp:posOffset>18903</wp:posOffset>
            </wp:positionV>
            <wp:extent cx="97073" cy="98386"/>
            <wp:effectExtent l="0" t="0" r="0" b="0"/>
            <wp:wrapNone/>
            <wp:docPr id="1059" name="Freeform 10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073" cy="98386"/>
                    </a:xfrm>
                    <a:custGeom>
                      <a:rect l="l" t="t" r="r" b="b"/>
                      <a:pathLst>
                        <a:path w="102490" h="103760">
                          <a:moveTo>
                            <a:pt x="102490" y="0"/>
                          </a:moveTo>
                          <a:lnTo>
                            <a:pt x="0" y="1037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5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37809</wp:posOffset>
            </wp:positionV>
            <wp:extent cx="136167" cy="137643"/>
            <wp:effectExtent l="0" t="0" r="0" b="0"/>
            <wp:wrapNone/>
            <wp:docPr id="1060" name="Freeform 10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6167" cy="137643"/>
                    </a:xfrm>
                    <a:custGeom>
                      <a:rect l="l" t="t" r="r" b="b"/>
                      <a:pathLst>
                        <a:path w="143765" h="145160">
                          <a:moveTo>
                            <a:pt x="0" y="0"/>
                          </a:moveTo>
                          <a:lnTo>
                            <a:pt x="143765" y="1451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1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52260</wp:posOffset>
            </wp:positionV>
            <wp:extent cx="75781" cy="76830"/>
            <wp:effectExtent l="0" t="0" r="0" b="0"/>
            <wp:wrapNone/>
            <wp:docPr id="1061" name="Freeform 10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781" cy="76830"/>
                    </a:xfrm>
                    <a:custGeom>
                      <a:rect l="l" t="t" r="r" b="b"/>
                      <a:pathLst>
                        <a:path w="80010" h="81026">
                          <a:moveTo>
                            <a:pt x="0" y="81026"/>
                          </a:moveTo>
                          <a:lnTo>
                            <a:pt x="8001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3305808</wp:posOffset>
            </wp:positionH>
            <wp:positionV relativeFrom="paragraph">
              <wp:posOffset>52260</wp:posOffset>
            </wp:positionV>
            <wp:extent cx="66760" cy="67798"/>
            <wp:effectExtent l="0" t="0" r="0" b="0"/>
            <wp:wrapNone/>
            <wp:docPr id="1062" name="Freeform 10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760" cy="67798"/>
                    </a:xfrm>
                    <a:custGeom>
                      <a:rect l="l" t="t" r="r" b="b"/>
                      <a:pathLst>
                        <a:path w="70486" h="71501">
                          <a:moveTo>
                            <a:pt x="70486" y="7150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52260</wp:posOffset>
            </wp:positionV>
            <wp:extent cx="67360" cy="68642"/>
            <wp:effectExtent l="0" t="0" r="0" b="0"/>
            <wp:wrapNone/>
            <wp:docPr id="1063" name="Freeform 10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360" cy="68642"/>
                    </a:xfrm>
                    <a:custGeom>
                      <a:rect l="l" t="t" r="r" b="b"/>
                      <a:pathLst>
                        <a:path w="71119" h="72391">
                          <a:moveTo>
                            <a:pt x="71119" y="0"/>
                          </a:moveTo>
                          <a:lnTo>
                            <a:pt x="0" y="7239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3589568</wp:posOffset>
            </wp:positionH>
            <wp:positionV relativeFrom="paragraph">
              <wp:posOffset>52260</wp:posOffset>
            </wp:positionV>
            <wp:extent cx="74578" cy="75867"/>
            <wp:effectExtent l="0" t="0" r="0" b="0"/>
            <wp:wrapNone/>
            <wp:docPr id="1064" name="Freeform 10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578" cy="75867"/>
                    </a:xfrm>
                    <a:custGeom>
                      <a:rect l="l" t="t" r="r" b="b"/>
                      <a:pathLst>
                        <a:path w="78740" h="80011">
                          <a:moveTo>
                            <a:pt x="0" y="0"/>
                          </a:moveTo>
                          <a:lnTo>
                            <a:pt x="78740" y="8001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0" behindDoc="1" locked="0" layoutInCell="1" allowOverlap="1">
            <wp:simplePos x="0" y="0"/>
            <wp:positionH relativeFrom="page">
              <wp:posOffset>4211098</wp:posOffset>
            </wp:positionH>
            <wp:positionV relativeFrom="paragraph">
              <wp:posOffset>73093</wp:posOffset>
            </wp:positionV>
            <wp:extent cx="180" cy="272158"/>
            <wp:effectExtent l="0" t="0" r="0" b="0"/>
            <wp:wrapNone/>
            <wp:docPr id="1065" name="Freeform 10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72158"/>
                    </a:xfrm>
                    <a:custGeom>
                      <a:rect l="l" t="t" r="r" b="b"/>
                      <a:pathLst>
                        <a:path w="180" h="287021">
                          <a:moveTo>
                            <a:pt x="0" y="28702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2" behindDoc="1" locked="0" layoutInCell="1" allowOverlap="1">
            <wp:simplePos x="0" y="0"/>
            <wp:positionH relativeFrom="page">
              <wp:posOffset>4211098</wp:posOffset>
            </wp:positionH>
            <wp:positionV relativeFrom="paragraph">
              <wp:posOffset>73093</wp:posOffset>
            </wp:positionV>
            <wp:extent cx="92262" cy="115847"/>
            <wp:effectExtent l="0" t="0" r="0" b="0"/>
            <wp:wrapNone/>
            <wp:docPr id="1066" name="Freeform 10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262" cy="115847"/>
                    </a:xfrm>
                    <a:custGeom>
                      <a:rect l="l" t="t" r="r" b="b"/>
                      <a:pathLst>
                        <a:path w="97410" h="122174">
                          <a:moveTo>
                            <a:pt x="97410" y="122174"/>
                          </a:moveTo>
                          <a:lnTo>
                            <a:pt x="96521" y="117475"/>
                          </a:lnTo>
                          <a:lnTo>
                            <a:pt x="95504" y="112649"/>
                          </a:lnTo>
                          <a:lnTo>
                            <a:pt x="94616" y="107950"/>
                          </a:lnTo>
                          <a:lnTo>
                            <a:pt x="93600" y="103124"/>
                          </a:lnTo>
                          <a:lnTo>
                            <a:pt x="92075" y="99315"/>
                          </a:lnTo>
                          <a:lnTo>
                            <a:pt x="91060" y="94616"/>
                          </a:lnTo>
                          <a:lnTo>
                            <a:pt x="89154" y="89790"/>
                          </a:lnTo>
                          <a:lnTo>
                            <a:pt x="87250" y="85091"/>
                          </a:lnTo>
                          <a:lnTo>
                            <a:pt x="85344" y="81280"/>
                          </a:lnTo>
                          <a:lnTo>
                            <a:pt x="83440" y="76454"/>
                          </a:lnTo>
                          <a:lnTo>
                            <a:pt x="81535" y="71755"/>
                          </a:lnTo>
                          <a:lnTo>
                            <a:pt x="78741" y="67946"/>
                          </a:lnTo>
                          <a:lnTo>
                            <a:pt x="76835" y="64135"/>
                          </a:lnTo>
                          <a:lnTo>
                            <a:pt x="73915" y="59055"/>
                          </a:lnTo>
                          <a:lnTo>
                            <a:pt x="71121" y="55246"/>
                          </a:lnTo>
                          <a:lnTo>
                            <a:pt x="68581" y="51435"/>
                          </a:lnTo>
                          <a:lnTo>
                            <a:pt x="65787" y="47625"/>
                          </a:lnTo>
                          <a:lnTo>
                            <a:pt x="62866" y="43816"/>
                          </a:lnTo>
                          <a:lnTo>
                            <a:pt x="59056" y="40895"/>
                          </a:lnTo>
                          <a:lnTo>
                            <a:pt x="56262" y="37085"/>
                          </a:lnTo>
                          <a:lnTo>
                            <a:pt x="52451" y="33274"/>
                          </a:lnTo>
                          <a:lnTo>
                            <a:pt x="49531" y="30480"/>
                          </a:lnTo>
                          <a:lnTo>
                            <a:pt x="46101" y="26671"/>
                          </a:lnTo>
                          <a:lnTo>
                            <a:pt x="42291" y="23749"/>
                          </a:lnTo>
                          <a:lnTo>
                            <a:pt x="38481" y="20955"/>
                          </a:lnTo>
                          <a:lnTo>
                            <a:pt x="34672" y="18035"/>
                          </a:lnTo>
                          <a:lnTo>
                            <a:pt x="30862" y="15241"/>
                          </a:lnTo>
                          <a:lnTo>
                            <a:pt x="26035" y="13335"/>
                          </a:lnTo>
                          <a:lnTo>
                            <a:pt x="22606" y="10415"/>
                          </a:lnTo>
                          <a:lnTo>
                            <a:pt x="17781" y="8510"/>
                          </a:lnTo>
                          <a:lnTo>
                            <a:pt x="13971" y="5716"/>
                          </a:lnTo>
                          <a:lnTo>
                            <a:pt x="9272" y="3810"/>
                          </a:lnTo>
                          <a:lnTo>
                            <a:pt x="5462" y="1905"/>
                          </a:lnTo>
                          <a:lnTo>
                            <a:pt x="1016" y="89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9" behindDoc="1" locked="0" layoutInCell="1" allowOverlap="1">
            <wp:simplePos x="0" y="0"/>
            <wp:positionH relativeFrom="page">
              <wp:posOffset>4211098</wp:posOffset>
            </wp:positionH>
            <wp:positionV relativeFrom="paragraph">
              <wp:posOffset>73093</wp:posOffset>
            </wp:positionV>
            <wp:extent cx="180" cy="272158"/>
            <wp:effectExtent l="0" t="0" r="0" b="0"/>
            <wp:wrapNone/>
            <wp:docPr id="1067" name="Freeform 10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72158"/>
                    </a:xfrm>
                    <a:custGeom>
                      <a:rect l="l" t="t" r="r" b="b"/>
                      <a:pathLst>
                        <a:path w="180" h="287021">
                          <a:moveTo>
                            <a:pt x="0" y="28702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0" behindDoc="1" locked="0" layoutInCell="1" allowOverlap="1">
            <wp:simplePos x="0" y="0"/>
            <wp:positionH relativeFrom="page">
              <wp:posOffset>3872967</wp:posOffset>
            </wp:positionH>
            <wp:positionV relativeFrom="paragraph">
              <wp:posOffset>72130</wp:posOffset>
            </wp:positionV>
            <wp:extent cx="121131" cy="122229"/>
            <wp:effectExtent l="0" t="0" r="0" b="0"/>
            <wp:wrapNone/>
            <wp:docPr id="1068" name="Freeform 10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131" cy="122229"/>
                    </a:xfrm>
                    <a:custGeom>
                      <a:rect l="l" t="t" r="r" b="b"/>
                      <a:pathLst>
                        <a:path w="127890" h="128905">
                          <a:moveTo>
                            <a:pt x="127890" y="0"/>
                          </a:moveTo>
                          <a:lnTo>
                            <a:pt x="0" y="1289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4037642</wp:posOffset>
            </wp:positionH>
            <wp:positionV relativeFrom="paragraph">
              <wp:posOffset>84775</wp:posOffset>
            </wp:positionV>
            <wp:extent cx="81796" cy="180"/>
            <wp:effectExtent l="0" t="0" r="0" b="0"/>
            <wp:wrapNone/>
            <wp:docPr id="1069" name="Freeform 10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796" cy="180"/>
                    </a:xfrm>
                    <a:custGeom>
                      <a:rect l="l" t="t" r="r" b="b"/>
                      <a:pathLst>
                        <a:path w="86360" h="180">
                          <a:moveTo>
                            <a:pt x="8636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1" locked="0" layoutInCell="1" allowOverlap="1">
            <wp:simplePos x="0" y="0"/>
            <wp:positionH relativeFrom="page">
              <wp:posOffset>4119438</wp:posOffset>
            </wp:positionH>
            <wp:positionV relativeFrom="paragraph">
              <wp:posOffset>84775</wp:posOffset>
            </wp:positionV>
            <wp:extent cx="180" cy="74420"/>
            <wp:effectExtent l="0" t="0" r="0" b="0"/>
            <wp:wrapNone/>
            <wp:docPr id="1070" name="Freeform 10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74420"/>
                    </a:xfrm>
                    <a:custGeom>
                      <a:rect l="l" t="t" r="r" b="b"/>
                      <a:pathLst>
                        <a:path w="180" h="78485">
                          <a:moveTo>
                            <a:pt x="0" y="784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6" behindDoc="1" locked="0" layoutInCell="1" allowOverlap="1">
            <wp:simplePos x="0" y="0"/>
            <wp:positionH relativeFrom="page">
              <wp:posOffset>2820084</wp:posOffset>
            </wp:positionH>
            <wp:positionV relativeFrom="paragraph">
              <wp:posOffset>84775</wp:posOffset>
            </wp:positionV>
            <wp:extent cx="24900" cy="25288"/>
            <wp:effectExtent l="0" t="0" r="0" b="0"/>
            <wp:wrapNone/>
            <wp:docPr id="1071" name="Freeform 10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00" cy="25288"/>
                    </a:xfrm>
                    <a:custGeom>
                      <a:rect l="l" t="t" r="r" b="b"/>
                      <a:pathLst>
                        <a:path w="26290" h="26670">
                          <a:moveTo>
                            <a:pt x="26290" y="0"/>
                          </a:moveTo>
                          <a:lnTo>
                            <a:pt x="0" y="266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7" behindDoc="1" locked="0" layoutInCell="1" allowOverlap="1">
            <wp:simplePos x="0" y="0"/>
            <wp:positionH relativeFrom="page">
              <wp:posOffset>2911744</wp:posOffset>
            </wp:positionH>
            <wp:positionV relativeFrom="paragraph">
              <wp:posOffset>84775</wp:posOffset>
            </wp:positionV>
            <wp:extent cx="168042" cy="171001"/>
            <wp:effectExtent l="0" t="0" r="0" b="0"/>
            <wp:wrapNone/>
            <wp:docPr id="1072" name="Freeform 10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8042" cy="171001"/>
                    </a:xfrm>
                    <a:custGeom>
                      <a:rect l="l" t="t" r="r" b="b"/>
                      <a:pathLst>
                        <a:path w="177419" h="180340">
                          <a:moveTo>
                            <a:pt x="177419" y="1803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4" behindDoc="1" locked="0" layoutInCell="1" allowOverlap="1">
            <wp:simplePos x="0" y="0"/>
            <wp:positionH relativeFrom="page">
              <wp:posOffset>3159177</wp:posOffset>
            </wp:positionH>
            <wp:positionV relativeFrom="paragraph">
              <wp:posOffset>81162</wp:posOffset>
            </wp:positionV>
            <wp:extent cx="115356" cy="117774"/>
            <wp:effectExtent l="0" t="0" r="0" b="0"/>
            <wp:wrapNone/>
            <wp:docPr id="1073" name="Freeform 10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356" cy="117774"/>
                    </a:xfrm>
                    <a:custGeom>
                      <a:rect l="l" t="t" r="r" b="b"/>
                      <a:pathLst>
                        <a:path w="121793" h="124206">
                          <a:moveTo>
                            <a:pt x="121793" y="0"/>
                          </a:moveTo>
                          <a:lnTo>
                            <a:pt x="0" y="12420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9" behindDoc="1" locked="0" layoutInCell="1" allowOverlap="1">
            <wp:simplePos x="0" y="0"/>
            <wp:positionH relativeFrom="page">
              <wp:posOffset>4041251</wp:posOffset>
            </wp:positionH>
            <wp:positionV relativeFrom="paragraph">
              <wp:posOffset>88387</wp:posOffset>
            </wp:positionV>
            <wp:extent cx="78187" cy="79840"/>
            <wp:effectExtent l="0" t="0" r="0" b="0"/>
            <wp:wrapNone/>
            <wp:docPr id="1074" name="Freeform 10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187" cy="79840"/>
                    </a:xfrm>
                    <a:custGeom>
                      <a:rect l="l" t="t" r="r" b="b"/>
                      <a:pathLst>
                        <a:path w="82550" h="84201">
                          <a:moveTo>
                            <a:pt x="0" y="84201"/>
                          </a:moveTo>
                          <a:lnTo>
                            <a:pt x="825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0" behindDoc="1" locked="0" layoutInCell="1" allowOverlap="1">
            <wp:simplePos x="0" y="0"/>
            <wp:positionH relativeFrom="page">
              <wp:posOffset>4048227</wp:posOffset>
            </wp:positionH>
            <wp:positionV relativeFrom="paragraph">
              <wp:posOffset>84775</wp:posOffset>
            </wp:positionV>
            <wp:extent cx="69406" cy="71651"/>
            <wp:effectExtent l="0" t="0" r="0" b="0"/>
            <wp:wrapNone/>
            <wp:docPr id="1075" name="Freeform 10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406" cy="71651"/>
                    </a:xfrm>
                    <a:custGeom>
                      <a:rect l="l" t="t" r="r" b="b"/>
                      <a:pathLst>
                        <a:path w="73279" h="75565">
                          <a:moveTo>
                            <a:pt x="73279" y="7556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8" behindDoc="1" locked="0" layoutInCell="1" allowOverlap="1">
            <wp:simplePos x="0" y="0"/>
            <wp:positionH relativeFrom="page">
              <wp:posOffset>3664147</wp:posOffset>
            </wp:positionH>
            <wp:positionV relativeFrom="paragraph">
              <wp:posOffset>100189</wp:posOffset>
            </wp:positionV>
            <wp:extent cx="160104" cy="161970"/>
            <wp:effectExtent l="0" t="0" r="0" b="0"/>
            <wp:wrapNone/>
            <wp:docPr id="1076" name="Freeform 10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0104" cy="161970"/>
                    </a:xfrm>
                    <a:custGeom>
                      <a:rect l="l" t="t" r="r" b="b"/>
                      <a:pathLst>
                        <a:path w="169038" h="170816">
                          <a:moveTo>
                            <a:pt x="0" y="170816"/>
                          </a:moveTo>
                          <a:lnTo>
                            <a:pt x="16903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6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117289</wp:posOffset>
            </wp:positionV>
            <wp:extent cx="98035" cy="98746"/>
            <wp:effectExtent l="0" t="0" r="0" b="0"/>
            <wp:wrapNone/>
            <wp:docPr id="1077" name="Freeform 10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6"/>
                    </a:xfrm>
                    <a:custGeom>
                      <a:rect l="l" t="t" r="r" b="b"/>
                      <a:pathLst>
                        <a:path w="103506" h="104139">
                          <a:moveTo>
                            <a:pt x="0" y="0"/>
                          </a:moveTo>
                          <a:lnTo>
                            <a:pt x="103506" y="1041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7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117289</wp:posOffset>
            </wp:positionV>
            <wp:extent cx="96831" cy="99710"/>
            <wp:effectExtent l="0" t="0" r="0" b="0"/>
            <wp:wrapNone/>
            <wp:docPr id="1078" name="Freeform 10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710"/>
                    </a:xfrm>
                    <a:custGeom>
                      <a:rect l="l" t="t" r="r" b="b"/>
                      <a:pathLst>
                        <a:path w="102234" h="105156">
                          <a:moveTo>
                            <a:pt x="0" y="105156"/>
                          </a:moveTo>
                          <a:lnTo>
                            <a:pt x="10223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0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126321</wp:posOffset>
            </wp:positionV>
            <wp:extent cx="98035" cy="98746"/>
            <wp:effectExtent l="0" t="0" r="0" b="0"/>
            <wp:wrapNone/>
            <wp:docPr id="1079" name="Freeform 10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8746"/>
                    </a:xfrm>
                    <a:custGeom>
                      <a:rect l="l" t="t" r="r" b="b"/>
                      <a:pathLst>
                        <a:path w="103506" h="104139">
                          <a:moveTo>
                            <a:pt x="103506" y="0"/>
                          </a:moveTo>
                          <a:lnTo>
                            <a:pt x="0" y="10413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3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125478</wp:posOffset>
            </wp:positionV>
            <wp:extent cx="96831" cy="99589"/>
            <wp:effectExtent l="0" t="0" r="0" b="0"/>
            <wp:wrapNone/>
            <wp:docPr id="1080" name="Freeform 10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9589"/>
                    </a:xfrm>
                    <a:custGeom>
                      <a:rect l="l" t="t" r="r" b="b"/>
                      <a:pathLst>
                        <a:path w="102234" h="105028">
                          <a:moveTo>
                            <a:pt x="102234" y="10502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4" behindDoc="1" locked="0" layoutInCell="1" allowOverlap="1">
            <wp:simplePos x="0" y="0"/>
            <wp:positionH relativeFrom="page">
              <wp:posOffset>3776256</wp:posOffset>
            </wp:positionH>
            <wp:positionV relativeFrom="paragraph">
              <wp:posOffset>141133</wp:posOffset>
            </wp:positionV>
            <wp:extent cx="434841" cy="68642"/>
            <wp:effectExtent l="0" t="0" r="0" b="0"/>
            <wp:wrapNone/>
            <wp:docPr id="1081" name="Freeform 10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4841" cy="68642"/>
                    </a:xfrm>
                    <a:custGeom>
                      <a:rect l="l" t="t" r="r" b="b"/>
                      <a:pathLst>
                        <a:path w="459104" h="72391">
                          <a:moveTo>
                            <a:pt x="459104" y="0"/>
                          </a:moveTo>
                          <a:lnTo>
                            <a:pt x="0" y="7239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8" behindDoc="1" locked="0" layoutInCell="1" allowOverlap="1">
            <wp:simplePos x="0" y="0"/>
            <wp:positionH relativeFrom="page">
              <wp:posOffset>2820084</wp:posOffset>
            </wp:positionH>
            <wp:positionV relativeFrom="paragraph">
              <wp:posOffset>136557</wp:posOffset>
            </wp:positionV>
            <wp:extent cx="259703" cy="263728"/>
            <wp:effectExtent l="0" t="0" r="0" b="0"/>
            <wp:wrapNone/>
            <wp:docPr id="1082" name="Freeform 10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3" cy="263728"/>
                    </a:xfrm>
                    <a:custGeom>
                      <a:rect l="l" t="t" r="r" b="b"/>
                      <a:pathLst>
                        <a:path w="274194" h="278131">
                          <a:moveTo>
                            <a:pt x="0" y="0"/>
                          </a:moveTo>
                          <a:lnTo>
                            <a:pt x="274194" y="27813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80" behindDoc="1" locked="0" layoutInCell="1" allowOverlap="1">
            <wp:simplePos x="0" y="0"/>
            <wp:positionH relativeFrom="page">
              <wp:posOffset>2820084</wp:posOffset>
            </wp:positionH>
            <wp:positionV relativeFrom="paragraph">
              <wp:posOffset>134750</wp:posOffset>
            </wp:positionV>
            <wp:extent cx="259703" cy="263727"/>
            <wp:effectExtent l="0" t="0" r="0" b="0"/>
            <wp:wrapNone/>
            <wp:docPr id="1083" name="Freeform 10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3" cy="263727"/>
                    </a:xfrm>
                    <a:custGeom>
                      <a:rect l="l" t="t" r="r" b="b"/>
                      <a:pathLst>
                        <a:path w="274194" h="278130">
                          <a:moveTo>
                            <a:pt x="274194" y="0"/>
                          </a:moveTo>
                          <a:lnTo>
                            <a:pt x="0" y="2781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5" behindDoc="1" locked="0" layoutInCell="1" allowOverlap="1">
            <wp:simplePos x="0" y="0"/>
            <wp:positionH relativeFrom="page">
              <wp:posOffset>4028741</wp:posOffset>
            </wp:positionH>
            <wp:positionV relativeFrom="paragraph">
              <wp:posOffset>170034</wp:posOffset>
            </wp:positionV>
            <wp:extent cx="91659" cy="92966"/>
            <wp:effectExtent l="0" t="0" r="0" b="0"/>
            <wp:wrapNone/>
            <wp:docPr id="1084" name="Freeform 10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659" cy="92966"/>
                    </a:xfrm>
                    <a:custGeom>
                      <a:rect l="l" t="t" r="r" b="b"/>
                      <a:pathLst>
                        <a:path w="96774" h="98044">
                          <a:moveTo>
                            <a:pt x="96774" y="9804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8" behindDoc="1" locked="0" layoutInCell="1" allowOverlap="1">
            <wp:simplePos x="0" y="0"/>
            <wp:positionH relativeFrom="page">
              <wp:posOffset>4237561</wp:posOffset>
            </wp:positionH>
            <wp:positionV relativeFrom="paragraph">
              <wp:posOffset>188941</wp:posOffset>
            </wp:positionV>
            <wp:extent cx="180" cy="40703"/>
            <wp:effectExtent l="0" t="0" r="0" b="0"/>
            <wp:wrapNone/>
            <wp:docPr id="1085" name="Freeform 10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0703"/>
                    </a:xfrm>
                    <a:custGeom>
                      <a:rect l="l" t="t" r="r" b="b"/>
                      <a:pathLst>
                        <a:path w="180" h="42926">
                          <a:moveTo>
                            <a:pt x="0" y="4292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7" behindDoc="1" locked="0" layoutInCell="1" allowOverlap="1">
            <wp:simplePos x="0" y="0"/>
            <wp:positionH relativeFrom="page">
              <wp:posOffset>4237561</wp:posOffset>
            </wp:positionH>
            <wp:positionV relativeFrom="paragraph">
              <wp:posOffset>188941</wp:posOffset>
            </wp:positionV>
            <wp:extent cx="65797" cy="180"/>
            <wp:effectExtent l="0" t="0" r="0" b="0"/>
            <wp:wrapNone/>
            <wp:docPr id="1086" name="Freeform 10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797" cy="180"/>
                    </a:xfrm>
                    <a:custGeom>
                      <a:rect l="l" t="t" r="r" b="b"/>
                      <a:pathLst>
                        <a:path w="69469" h="180">
                          <a:moveTo>
                            <a:pt x="6946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8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181715</wp:posOffset>
            </wp:positionV>
            <wp:extent cx="12269" cy="12645"/>
            <wp:effectExtent l="0" t="0" r="0" b="0"/>
            <wp:wrapNone/>
            <wp:docPr id="1087" name="Freeform 10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69" cy="12645"/>
                    </a:xfrm>
                    <a:custGeom>
                      <a:rect l="l" t="t" r="r" b="b"/>
                      <a:pathLst>
                        <a:path w="12954" h="13336">
                          <a:moveTo>
                            <a:pt x="12954" y="1333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493" behindDoc="1" locked="0" layoutInCell="1" allowOverlap="1">
            <wp:simplePos x="0" y="0"/>
            <wp:positionH relativeFrom="page">
              <wp:posOffset>3776256</wp:posOffset>
            </wp:positionH>
            <wp:positionV relativeFrom="paragraph">
              <wp:posOffset>34515</wp:posOffset>
            </wp:positionV>
            <wp:extent cx="434841" cy="67678"/>
            <wp:effectExtent l="0" t="0" r="0" b="0"/>
            <wp:wrapNone/>
            <wp:docPr id="1088" name="Freeform 10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4841" cy="67678"/>
                    </a:xfrm>
                    <a:custGeom>
                      <a:rect l="l" t="t" r="r" b="b"/>
                      <a:pathLst>
                        <a:path w="459104" h="71374">
                          <a:moveTo>
                            <a:pt x="459104" y="7137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7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38128</wp:posOffset>
            </wp:positionV>
            <wp:extent cx="98035" cy="99349"/>
            <wp:effectExtent l="0" t="0" r="0" b="0"/>
            <wp:wrapNone/>
            <wp:docPr id="1089" name="Freeform 10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035" cy="99349"/>
                    </a:xfrm>
                    <a:custGeom>
                      <a:rect l="l" t="t" r="r" b="b"/>
                      <a:pathLst>
                        <a:path w="103506" h="104775">
                          <a:moveTo>
                            <a:pt x="103506" y="1047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38971</wp:posOffset>
            </wp:positionV>
            <wp:extent cx="96831" cy="98505"/>
            <wp:effectExtent l="0" t="0" r="0" b="0"/>
            <wp:wrapNone/>
            <wp:docPr id="1090" name="Freeform 10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31" cy="98505"/>
                    </a:xfrm>
                    <a:custGeom>
                      <a:rect l="l" t="t" r="r" b="b"/>
                      <a:pathLst>
                        <a:path w="102234" h="103885">
                          <a:moveTo>
                            <a:pt x="102234" y="0"/>
                          </a:moveTo>
                          <a:lnTo>
                            <a:pt x="0" y="10388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7" behindDoc="1" locked="0" layoutInCell="1" allowOverlap="1">
            <wp:simplePos x="0" y="0"/>
            <wp:positionH relativeFrom="page">
              <wp:posOffset>4015509</wp:posOffset>
            </wp:positionH>
            <wp:positionV relativeFrom="paragraph">
              <wp:posOffset>34515</wp:posOffset>
            </wp:positionV>
            <wp:extent cx="49558" cy="180"/>
            <wp:effectExtent l="0" t="0" r="0" b="0"/>
            <wp:wrapNone/>
            <wp:docPr id="1091" name="Freeform 10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558" cy="180"/>
                    </a:xfrm>
                    <a:custGeom>
                      <a:rect l="l" t="t" r="r" b="b"/>
                      <a:pathLst>
                        <a:path w="52324" h="180">
                          <a:moveTo>
                            <a:pt x="52324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6" behindDoc="1" locked="0" layoutInCell="1" allowOverlap="1">
            <wp:simplePos x="0" y="0"/>
            <wp:positionH relativeFrom="page">
              <wp:posOffset>4115829</wp:posOffset>
            </wp:positionH>
            <wp:positionV relativeFrom="paragraph">
              <wp:posOffset>34515</wp:posOffset>
            </wp:positionV>
            <wp:extent cx="289173" cy="180"/>
            <wp:effectExtent l="0" t="0" r="0" b="0"/>
            <wp:wrapNone/>
            <wp:docPr id="1092" name="Freeform 10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9173" cy="180"/>
                    </a:xfrm>
                    <a:custGeom>
                      <a:rect l="l" t="t" r="r" b="b"/>
                      <a:pathLst>
                        <a:path w="305308" h="180">
                          <a:moveTo>
                            <a:pt x="305308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91" behindDoc="1" locked="0" layoutInCell="1" allowOverlap="1">
            <wp:simplePos x="0" y="0"/>
            <wp:positionH relativeFrom="page">
              <wp:posOffset>4211098</wp:posOffset>
            </wp:positionH>
            <wp:positionV relativeFrom="paragraph">
              <wp:posOffset>54385</wp:posOffset>
            </wp:positionV>
            <wp:extent cx="92262" cy="115607"/>
            <wp:effectExtent l="0" t="0" r="0" b="0"/>
            <wp:wrapNone/>
            <wp:docPr id="1093" name="Freeform 10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262" cy="115607"/>
                    </a:xfrm>
                    <a:custGeom>
                      <a:rect l="l" t="t" r="r" b="b"/>
                      <a:pathLst>
                        <a:path w="97410" h="121921">
                          <a:moveTo>
                            <a:pt x="97410" y="0"/>
                          </a:moveTo>
                          <a:lnTo>
                            <a:pt x="96521" y="4699"/>
                          </a:lnTo>
                          <a:lnTo>
                            <a:pt x="95504" y="9525"/>
                          </a:lnTo>
                          <a:lnTo>
                            <a:pt x="94616" y="14224"/>
                          </a:lnTo>
                          <a:lnTo>
                            <a:pt x="93600" y="19050"/>
                          </a:lnTo>
                          <a:lnTo>
                            <a:pt x="92075" y="23749"/>
                          </a:lnTo>
                          <a:lnTo>
                            <a:pt x="91060" y="28575"/>
                          </a:lnTo>
                          <a:lnTo>
                            <a:pt x="89154" y="33274"/>
                          </a:lnTo>
                          <a:lnTo>
                            <a:pt x="87250" y="37085"/>
                          </a:lnTo>
                          <a:lnTo>
                            <a:pt x="85344" y="41910"/>
                          </a:lnTo>
                          <a:lnTo>
                            <a:pt x="83440" y="46610"/>
                          </a:lnTo>
                          <a:lnTo>
                            <a:pt x="81535" y="50420"/>
                          </a:lnTo>
                          <a:lnTo>
                            <a:pt x="78741" y="54229"/>
                          </a:lnTo>
                          <a:lnTo>
                            <a:pt x="76835" y="59055"/>
                          </a:lnTo>
                          <a:lnTo>
                            <a:pt x="73915" y="62866"/>
                          </a:lnTo>
                          <a:lnTo>
                            <a:pt x="71121" y="66675"/>
                          </a:lnTo>
                          <a:lnTo>
                            <a:pt x="68581" y="70485"/>
                          </a:lnTo>
                          <a:lnTo>
                            <a:pt x="65787" y="74296"/>
                          </a:lnTo>
                          <a:lnTo>
                            <a:pt x="62866" y="78105"/>
                          </a:lnTo>
                          <a:lnTo>
                            <a:pt x="59056" y="81916"/>
                          </a:lnTo>
                          <a:lnTo>
                            <a:pt x="56262" y="85725"/>
                          </a:lnTo>
                          <a:lnTo>
                            <a:pt x="52451" y="88520"/>
                          </a:lnTo>
                          <a:lnTo>
                            <a:pt x="49531" y="92329"/>
                          </a:lnTo>
                          <a:lnTo>
                            <a:pt x="46101" y="95250"/>
                          </a:lnTo>
                          <a:lnTo>
                            <a:pt x="42291" y="98045"/>
                          </a:lnTo>
                          <a:lnTo>
                            <a:pt x="38481" y="100966"/>
                          </a:lnTo>
                          <a:lnTo>
                            <a:pt x="34672" y="103760"/>
                          </a:lnTo>
                          <a:lnTo>
                            <a:pt x="30862" y="106680"/>
                          </a:lnTo>
                          <a:lnTo>
                            <a:pt x="26035" y="109474"/>
                          </a:lnTo>
                          <a:lnTo>
                            <a:pt x="22606" y="111379"/>
                          </a:lnTo>
                          <a:lnTo>
                            <a:pt x="17781" y="114300"/>
                          </a:lnTo>
                          <a:lnTo>
                            <a:pt x="13971" y="116205"/>
                          </a:lnTo>
                          <a:lnTo>
                            <a:pt x="9272" y="118110"/>
                          </a:lnTo>
                          <a:lnTo>
                            <a:pt x="5462" y="120016"/>
                          </a:lnTo>
                          <a:lnTo>
                            <a:pt x="1016" y="121921"/>
                          </a:lnTo>
                          <a:lnTo>
                            <a:pt x="0" y="12192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86" behindDoc="1" locked="0" layoutInCell="1" allowOverlap="1">
            <wp:simplePos x="0" y="0"/>
            <wp:positionH relativeFrom="page">
              <wp:posOffset>4237561</wp:posOffset>
            </wp:positionH>
            <wp:positionV relativeFrom="paragraph">
              <wp:posOffset>54385</wp:posOffset>
            </wp:positionV>
            <wp:extent cx="65797" cy="180"/>
            <wp:effectExtent l="0" t="0" r="0" b="0"/>
            <wp:wrapNone/>
            <wp:docPr id="1094" name="Freeform 10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797" cy="180"/>
                    </a:xfrm>
                    <a:custGeom>
                      <a:rect l="l" t="t" r="r" b="b"/>
                      <a:pathLst>
                        <a:path w="69469" h="180">
                          <a:moveTo>
                            <a:pt x="6946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3" behindDoc="1" locked="0" layoutInCell="1" allowOverlap="1">
            <wp:simplePos x="0" y="0"/>
            <wp:positionH relativeFrom="page">
              <wp:posOffset>3202721</wp:posOffset>
            </wp:positionH>
            <wp:positionV relativeFrom="paragraph">
              <wp:posOffset>49809</wp:posOffset>
            </wp:positionV>
            <wp:extent cx="71811" cy="74060"/>
            <wp:effectExtent l="0" t="0" r="0" b="0"/>
            <wp:wrapNone/>
            <wp:docPr id="1095" name="Freeform 10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811" cy="74060"/>
                    </a:xfrm>
                    <a:custGeom>
                      <a:rect l="l" t="t" r="r" b="b"/>
                      <a:pathLst>
                        <a:path w="75818" h="78105">
                          <a:moveTo>
                            <a:pt x="0" y="78105"/>
                          </a:moveTo>
                          <a:lnTo>
                            <a:pt x="7581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9" behindDoc="1" locked="0" layoutInCell="1" allowOverlap="1">
            <wp:simplePos x="0" y="0"/>
            <wp:positionH relativeFrom="page">
              <wp:posOffset>3279946</wp:posOffset>
            </wp:positionH>
            <wp:positionV relativeFrom="paragraph">
              <wp:posOffset>47160</wp:posOffset>
            </wp:positionV>
            <wp:extent cx="92621" cy="93931"/>
            <wp:effectExtent l="0" t="0" r="0" b="0"/>
            <wp:wrapNone/>
            <wp:docPr id="1096" name="Freeform 10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621" cy="93931"/>
                    </a:xfrm>
                    <a:custGeom>
                      <a:rect l="l" t="t" r="r" b="b"/>
                      <a:pathLst>
                        <a:path w="97790" h="99061">
                          <a:moveTo>
                            <a:pt x="0" y="99061"/>
                          </a:moveTo>
                          <a:lnTo>
                            <a:pt x="9779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3567315</wp:posOffset>
            </wp:positionH>
            <wp:positionV relativeFrom="paragraph">
              <wp:posOffset>46196</wp:posOffset>
            </wp:positionV>
            <wp:extent cx="92261" cy="94893"/>
            <wp:effectExtent l="0" t="0" r="0" b="0"/>
            <wp:wrapNone/>
            <wp:docPr id="1097" name="Freeform 10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261" cy="94893"/>
                    </a:xfrm>
                    <a:custGeom>
                      <a:rect l="l" t="t" r="r" b="b"/>
                      <a:pathLst>
                        <a:path w="97409" h="100076">
                          <a:moveTo>
                            <a:pt x="0" y="0"/>
                          </a:moveTo>
                          <a:lnTo>
                            <a:pt x="97409" y="10007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7" behindDoc="1" locked="0" layoutInCell="1" allowOverlap="1">
            <wp:simplePos x="0" y="0"/>
            <wp:positionH relativeFrom="page">
              <wp:posOffset>3906047</wp:posOffset>
            </wp:positionH>
            <wp:positionV relativeFrom="paragraph">
              <wp:posOffset>54385</wp:posOffset>
            </wp:positionV>
            <wp:extent cx="182116" cy="186055"/>
            <wp:effectExtent l="0" t="0" r="0" b="0"/>
            <wp:wrapNone/>
            <wp:docPr id="1098" name="Freeform 10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2116" cy="186055"/>
                    </a:xfrm>
                    <a:custGeom>
                      <a:rect l="l" t="t" r="r" b="b"/>
                      <a:pathLst>
                        <a:path w="192278" h="196216">
                          <a:moveTo>
                            <a:pt x="192278" y="19621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8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64260</wp:posOffset>
            </wp:positionV>
            <wp:extent cx="111147" cy="112957"/>
            <wp:effectExtent l="0" t="0" r="0" b="0"/>
            <wp:wrapNone/>
            <wp:docPr id="1099" name="Freeform 10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147" cy="112957"/>
                    </a:xfrm>
                    <a:custGeom>
                      <a:rect l="l" t="t" r="r" b="b"/>
                      <a:pathLst>
                        <a:path w="117349" h="119126">
                          <a:moveTo>
                            <a:pt x="0" y="119126"/>
                          </a:moveTo>
                          <a:lnTo>
                            <a:pt x="11734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67" behindDoc="1" locked="0" layoutInCell="1" allowOverlap="1">
            <wp:simplePos x="0" y="0"/>
            <wp:positionH relativeFrom="page">
              <wp:posOffset>3939727</wp:posOffset>
            </wp:positionH>
            <wp:positionV relativeFrom="paragraph">
              <wp:posOffset>84130</wp:posOffset>
            </wp:positionV>
            <wp:extent cx="153849" cy="156309"/>
            <wp:effectExtent l="0" t="0" r="0" b="0"/>
            <wp:wrapNone/>
            <wp:docPr id="1100" name="Freeform 1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3849" cy="156309"/>
                    </a:xfrm>
                    <a:custGeom>
                      <a:rect l="l" t="t" r="r" b="b"/>
                      <a:pathLst>
                        <a:path w="162434" h="164846">
                          <a:moveTo>
                            <a:pt x="162434" y="0"/>
                          </a:moveTo>
                          <a:lnTo>
                            <a:pt x="0" y="16484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16" behindDoc="1" locked="0" layoutInCell="1" allowOverlap="1">
            <wp:simplePos x="0" y="0"/>
            <wp:positionH relativeFrom="page">
              <wp:posOffset>4074089</wp:posOffset>
            </wp:positionH>
            <wp:positionV relativeFrom="paragraph">
              <wp:posOffset>80517</wp:posOffset>
            </wp:positionV>
            <wp:extent cx="45348" cy="46121"/>
            <wp:effectExtent l="0" t="0" r="0" b="0"/>
            <wp:wrapNone/>
            <wp:docPr id="1101" name="Freeform 1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348" cy="46121"/>
                    </a:xfrm>
                    <a:custGeom>
                      <a:rect l="l" t="t" r="r" b="b"/>
                      <a:pathLst>
                        <a:path w="47879" h="48640">
                          <a:moveTo>
                            <a:pt x="0" y="0"/>
                          </a:moveTo>
                          <a:lnTo>
                            <a:pt x="47879" y="486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9" behindDoc="1" locked="0" layoutInCell="1" allowOverlap="1">
            <wp:simplePos x="0" y="0"/>
            <wp:positionH relativeFrom="page">
              <wp:posOffset>2820084</wp:posOffset>
            </wp:positionH>
            <wp:positionV relativeFrom="paragraph">
              <wp:posOffset>104963</wp:posOffset>
            </wp:positionV>
            <wp:extent cx="132557" cy="135476"/>
            <wp:effectExtent l="0" t="0" r="0" b="0"/>
            <wp:wrapNone/>
            <wp:docPr id="1102" name="Freeform 1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557" cy="135476"/>
                    </a:xfrm>
                    <a:custGeom>
                      <a:rect l="l" t="t" r="r" b="b"/>
                      <a:pathLst>
                        <a:path w="139954" h="142875">
                          <a:moveTo>
                            <a:pt x="139954" y="1428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276" behindDoc="1" locked="0" layoutInCell="1" allowOverlap="1">
            <wp:simplePos x="0" y="0"/>
            <wp:positionH relativeFrom="page">
              <wp:posOffset>2945665</wp:posOffset>
            </wp:positionH>
            <wp:positionV relativeFrom="paragraph">
              <wp:posOffset>103999</wp:posOffset>
            </wp:positionV>
            <wp:extent cx="134122" cy="136440"/>
            <wp:effectExtent l="0" t="0" r="0" b="0"/>
            <wp:wrapNone/>
            <wp:docPr id="1103" name="Freeform 1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122" cy="136440"/>
                    </a:xfrm>
                    <a:custGeom>
                      <a:rect l="l" t="t" r="r" b="b"/>
                      <a:pathLst>
                        <a:path w="141606" h="143892">
                          <a:moveTo>
                            <a:pt x="0" y="143892"/>
                          </a:moveTo>
                          <a:lnTo>
                            <a:pt x="14160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3274533</wp:posOffset>
            </wp:positionH>
            <wp:positionV relativeFrom="paragraph">
              <wp:posOffset>134708</wp:posOffset>
            </wp:positionV>
            <wp:extent cx="7217" cy="6382"/>
            <wp:effectExtent l="0" t="0" r="0" b="0"/>
            <wp:wrapNone/>
            <wp:docPr id="1104" name="Freeform 1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17" cy="6382"/>
                    </a:xfrm>
                    <a:custGeom>
                      <a:rect l="l" t="t" r="r" b="b"/>
                      <a:pathLst>
                        <a:path w="7620" h="6731">
                          <a:moveTo>
                            <a:pt x="0" y="0"/>
                          </a:moveTo>
                          <a:lnTo>
                            <a:pt x="7620" y="673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5" behindDoc="1" locked="0" layoutInCell="1" allowOverlap="1">
            <wp:simplePos x="0" y="0"/>
            <wp:positionH relativeFrom="page">
              <wp:posOffset>3658734</wp:posOffset>
            </wp:positionH>
            <wp:positionV relativeFrom="paragraph">
              <wp:posOffset>134708</wp:posOffset>
            </wp:positionV>
            <wp:extent cx="5412" cy="6382"/>
            <wp:effectExtent l="0" t="0" r="0" b="0"/>
            <wp:wrapNone/>
            <wp:docPr id="1105" name="Freeform 1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12" cy="6382"/>
                    </a:xfrm>
                    <a:custGeom>
                      <a:rect l="l" t="t" r="r" b="b"/>
                      <a:pathLst>
                        <a:path w="5715" h="6731">
                          <a:moveTo>
                            <a:pt x="0" y="6731"/>
                          </a:moveTo>
                          <a:lnTo>
                            <a:pt x="57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2" behindDoc="1" locked="0" layoutInCell="1" allowOverlap="1">
            <wp:simplePos x="0" y="0"/>
            <wp:positionH relativeFrom="page">
              <wp:posOffset>2958054</wp:posOffset>
            </wp:positionH>
            <wp:positionV relativeFrom="paragraph">
              <wp:posOffset>141090</wp:posOffset>
            </wp:positionV>
            <wp:extent cx="227465" cy="231453"/>
            <wp:effectExtent l="0" t="0" r="0" b="0"/>
            <wp:wrapNone/>
            <wp:docPr id="1106" name="Freeform 1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465" cy="231453"/>
                    </a:xfrm>
                    <a:custGeom>
                      <a:rect l="l" t="t" r="r" b="b"/>
                      <a:pathLst>
                        <a:path w="240157" h="244093">
                          <a:moveTo>
                            <a:pt x="0" y="244093"/>
                          </a:moveTo>
                          <a:lnTo>
                            <a:pt x="24015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3100235</wp:posOffset>
            </wp:positionH>
            <wp:positionV relativeFrom="paragraph">
              <wp:posOffset>141090</wp:posOffset>
            </wp:positionV>
            <wp:extent cx="226863" cy="231453"/>
            <wp:effectExtent l="0" t="0" r="0" b="0"/>
            <wp:wrapNone/>
            <wp:docPr id="1107" name="Freeform 1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6863" cy="231453"/>
                    </a:xfrm>
                    <a:custGeom>
                      <a:rect l="l" t="t" r="r" b="b"/>
                      <a:pathLst>
                        <a:path w="239522" h="244093">
                          <a:moveTo>
                            <a:pt x="239522" y="0"/>
                          </a:moveTo>
                          <a:lnTo>
                            <a:pt x="0" y="24409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7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141090</wp:posOffset>
            </wp:positionV>
            <wp:extent cx="12631" cy="11681"/>
            <wp:effectExtent l="0" t="0" r="0" b="0"/>
            <wp:wrapNone/>
            <wp:docPr id="1108" name="Freeform 1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31" cy="11681"/>
                    </a:xfrm>
                    <a:custGeom>
                      <a:rect l="l" t="t" r="r" b="b"/>
                      <a:pathLst>
                        <a:path w="13336" h="12319">
                          <a:moveTo>
                            <a:pt x="0" y="12319"/>
                          </a:moveTo>
                          <a:lnTo>
                            <a:pt x="1333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6" behindDoc="1" locked="0" layoutInCell="1" allowOverlap="1">
            <wp:simplePos x="0" y="0"/>
            <wp:positionH relativeFrom="page">
              <wp:posOffset>3599191</wp:posOffset>
            </wp:positionH>
            <wp:positionV relativeFrom="paragraph">
              <wp:posOffset>141090</wp:posOffset>
            </wp:positionV>
            <wp:extent cx="153849" cy="156549"/>
            <wp:effectExtent l="0" t="0" r="0" b="0"/>
            <wp:wrapNone/>
            <wp:docPr id="1109" name="Freeform 1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3849" cy="156549"/>
                    </a:xfrm>
                    <a:custGeom>
                      <a:rect l="l" t="t" r="r" b="b"/>
                      <a:pathLst>
                        <a:path w="162434" h="165099">
                          <a:moveTo>
                            <a:pt x="162434" y="0"/>
                          </a:moveTo>
                          <a:lnTo>
                            <a:pt x="0" y="16509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22" behindDoc="1" locked="0" layoutInCell="1" allowOverlap="1">
            <wp:simplePos x="0" y="0"/>
            <wp:positionH relativeFrom="page">
              <wp:posOffset>3858894</wp:posOffset>
            </wp:positionH>
            <wp:positionV relativeFrom="paragraph">
              <wp:posOffset>150965</wp:posOffset>
            </wp:positionV>
            <wp:extent cx="88051" cy="89475"/>
            <wp:effectExtent l="0" t="0" r="0" b="0"/>
            <wp:wrapNone/>
            <wp:docPr id="1110" name="Freeform 1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051" cy="89475"/>
                    </a:xfrm>
                    <a:custGeom>
                      <a:rect l="l" t="t" r="r" b="b"/>
                      <a:pathLst>
                        <a:path w="92965" h="94362">
                          <a:moveTo>
                            <a:pt x="0" y="0"/>
                          </a:moveTo>
                          <a:lnTo>
                            <a:pt x="92965" y="9436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3667635</wp:posOffset>
            </wp:positionH>
            <wp:positionV relativeFrom="paragraph">
              <wp:posOffset>177217</wp:posOffset>
            </wp:positionV>
            <wp:extent cx="191257" cy="195325"/>
            <wp:effectExtent l="0" t="0" r="0" b="0"/>
            <wp:wrapNone/>
            <wp:docPr id="1111" name="Freeform 1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1257" cy="195325"/>
                    </a:xfrm>
                    <a:custGeom>
                      <a:rect l="l" t="t" r="r" b="b"/>
                      <a:pathLst>
                        <a:path w="201929" h="205993">
                          <a:moveTo>
                            <a:pt x="0" y="205993"/>
                          </a:moveTo>
                          <a:lnTo>
                            <a:pt x="20192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266" behindDoc="1" locked="0" layoutInCell="1" allowOverlap="1">
            <wp:simplePos x="0" y="0"/>
            <wp:positionH relativeFrom="page">
              <wp:posOffset>4082149</wp:posOffset>
            </wp:positionH>
            <wp:positionV relativeFrom="paragraph">
              <wp:posOffset>27245</wp:posOffset>
            </wp:positionV>
            <wp:extent cx="37289" cy="37934"/>
            <wp:effectExtent l="0" t="0" r="0" b="0"/>
            <wp:wrapNone/>
            <wp:docPr id="1112" name="Freeform 1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289" cy="37934"/>
                    </a:xfrm>
                    <a:custGeom>
                      <a:rect l="l" t="t" r="r" b="b"/>
                      <a:pathLst>
                        <a:path w="39370" h="40006">
                          <a:moveTo>
                            <a:pt x="0" y="40006"/>
                          </a:moveTo>
                          <a:lnTo>
                            <a:pt x="3937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2885040</wp:posOffset>
            </wp:positionH>
            <wp:positionV relativeFrom="paragraph">
              <wp:posOffset>65178</wp:posOffset>
            </wp:positionV>
            <wp:extent cx="180" cy="16256"/>
            <wp:effectExtent l="0" t="0" r="0" b="0"/>
            <wp:wrapNone/>
            <wp:docPr id="1113" name="Freeform 1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6256"/>
                    </a:xfrm>
                    <a:custGeom>
                      <a:rect l="l" t="t" r="r" b="b"/>
                      <a:pathLst>
                        <a:path w="180" h="17144">
                          <a:moveTo>
                            <a:pt x="0" y="0"/>
                          </a:moveTo>
                          <a:lnTo>
                            <a:pt x="0" y="1714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4054482</wp:posOffset>
            </wp:positionH>
            <wp:positionV relativeFrom="paragraph">
              <wp:posOffset>65178</wp:posOffset>
            </wp:positionV>
            <wp:extent cx="180" cy="16256"/>
            <wp:effectExtent l="0" t="0" r="0" b="0"/>
            <wp:wrapNone/>
            <wp:docPr id="1114" name="Freeform 1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6256"/>
                    </a:xfrm>
                    <a:custGeom>
                      <a:rect l="l" t="t" r="r" b="b"/>
                      <a:pathLst>
                        <a:path w="180" h="17144">
                          <a:moveTo>
                            <a:pt x="0" y="0"/>
                          </a:moveTo>
                          <a:lnTo>
                            <a:pt x="0" y="1714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4054482</wp:posOffset>
            </wp:positionH>
            <wp:positionV relativeFrom="paragraph">
              <wp:posOffset>65178</wp:posOffset>
            </wp:positionV>
            <wp:extent cx="180" cy="16256"/>
            <wp:effectExtent l="0" t="0" r="0" b="0"/>
            <wp:wrapNone/>
            <wp:docPr id="1115" name="Freeform 1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6256"/>
                    </a:xfrm>
                    <a:custGeom>
                      <a:rect l="l" t="t" r="r" b="b"/>
                      <a:pathLst>
                        <a:path w="180" h="17144">
                          <a:moveTo>
                            <a:pt x="0" y="0"/>
                          </a:moveTo>
                          <a:lnTo>
                            <a:pt x="0" y="1714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5" behindDoc="1" locked="0" layoutInCell="1" allowOverlap="1">
            <wp:simplePos x="0" y="0"/>
            <wp:positionH relativeFrom="page">
              <wp:posOffset>2394167</wp:posOffset>
            </wp:positionH>
            <wp:positionV relativeFrom="paragraph">
              <wp:posOffset>65178</wp:posOffset>
            </wp:positionV>
            <wp:extent cx="551497" cy="560570"/>
            <wp:effectExtent l="0" t="0" r="0" b="0"/>
            <wp:wrapNone/>
            <wp:docPr id="1116" name="Freeform 1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1497" cy="560570"/>
                    </a:xfrm>
                    <a:custGeom>
                      <a:rect l="l" t="t" r="r" b="b"/>
                      <a:pathLst>
                        <a:path w="582269" h="591184">
                          <a:moveTo>
                            <a:pt x="582269" y="0"/>
                          </a:moveTo>
                          <a:lnTo>
                            <a:pt x="0" y="59118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2804206</wp:posOffset>
            </wp:positionH>
            <wp:positionV relativeFrom="paragraph">
              <wp:posOffset>81435</wp:posOffset>
            </wp:positionV>
            <wp:extent cx="80833" cy="82490"/>
            <wp:effectExtent l="0" t="0" r="0" b="0"/>
            <wp:wrapNone/>
            <wp:docPr id="1117" name="Freeform 1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490"/>
                    </a:xfrm>
                    <a:custGeom>
                      <a:rect l="l" t="t" r="r" b="b"/>
                      <a:pathLst>
                        <a:path w="85344" h="86995">
                          <a:moveTo>
                            <a:pt x="0" y="86995"/>
                          </a:moveTo>
                          <a:lnTo>
                            <a:pt x="3810" y="86995"/>
                          </a:lnTo>
                          <a:lnTo>
                            <a:pt x="6604" y="86995"/>
                          </a:lnTo>
                          <a:lnTo>
                            <a:pt x="10413" y="85980"/>
                          </a:lnTo>
                          <a:lnTo>
                            <a:pt x="14223" y="85980"/>
                          </a:lnTo>
                          <a:lnTo>
                            <a:pt x="17653" y="85090"/>
                          </a:lnTo>
                          <a:lnTo>
                            <a:pt x="20573" y="84074"/>
                          </a:lnTo>
                          <a:lnTo>
                            <a:pt x="24384" y="83186"/>
                          </a:lnTo>
                          <a:lnTo>
                            <a:pt x="28194" y="82170"/>
                          </a:lnTo>
                          <a:lnTo>
                            <a:pt x="30988" y="81280"/>
                          </a:lnTo>
                          <a:lnTo>
                            <a:pt x="34797" y="79376"/>
                          </a:lnTo>
                          <a:lnTo>
                            <a:pt x="37719" y="78360"/>
                          </a:lnTo>
                          <a:lnTo>
                            <a:pt x="41147" y="76455"/>
                          </a:lnTo>
                          <a:lnTo>
                            <a:pt x="44069" y="74549"/>
                          </a:lnTo>
                          <a:lnTo>
                            <a:pt x="46863" y="72645"/>
                          </a:lnTo>
                          <a:lnTo>
                            <a:pt x="49784" y="70739"/>
                          </a:lnTo>
                          <a:lnTo>
                            <a:pt x="52578" y="67945"/>
                          </a:lnTo>
                          <a:lnTo>
                            <a:pt x="55498" y="66040"/>
                          </a:lnTo>
                          <a:lnTo>
                            <a:pt x="58292" y="63120"/>
                          </a:lnTo>
                          <a:lnTo>
                            <a:pt x="61213" y="61214"/>
                          </a:lnTo>
                          <a:lnTo>
                            <a:pt x="63754" y="58420"/>
                          </a:lnTo>
                          <a:lnTo>
                            <a:pt x="65659" y="55499"/>
                          </a:lnTo>
                          <a:lnTo>
                            <a:pt x="67563" y="52705"/>
                          </a:lnTo>
                          <a:lnTo>
                            <a:pt x="70357" y="49785"/>
                          </a:lnTo>
                          <a:lnTo>
                            <a:pt x="72263" y="46990"/>
                          </a:lnTo>
                          <a:lnTo>
                            <a:pt x="74167" y="43180"/>
                          </a:lnTo>
                          <a:lnTo>
                            <a:pt x="76072" y="40260"/>
                          </a:lnTo>
                          <a:lnTo>
                            <a:pt x="77088" y="37465"/>
                          </a:lnTo>
                          <a:lnTo>
                            <a:pt x="78994" y="33656"/>
                          </a:lnTo>
                          <a:lnTo>
                            <a:pt x="79882" y="30481"/>
                          </a:lnTo>
                          <a:lnTo>
                            <a:pt x="81788" y="26670"/>
                          </a:lnTo>
                          <a:lnTo>
                            <a:pt x="82804" y="22861"/>
                          </a:lnTo>
                          <a:lnTo>
                            <a:pt x="83692" y="19939"/>
                          </a:lnTo>
                          <a:lnTo>
                            <a:pt x="83692" y="16130"/>
                          </a:lnTo>
                          <a:lnTo>
                            <a:pt x="84709" y="12319"/>
                          </a:lnTo>
                          <a:lnTo>
                            <a:pt x="85344" y="8510"/>
                          </a:lnTo>
                          <a:lnTo>
                            <a:pt x="85344" y="5715"/>
                          </a:lnTo>
                          <a:lnTo>
                            <a:pt x="85344" y="1906"/>
                          </a:lnTo>
                          <a:lnTo>
                            <a:pt x="8534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4" behindDoc="1" locked="0" layoutInCell="1" allowOverlap="1">
            <wp:simplePos x="0" y="0"/>
            <wp:positionH relativeFrom="page">
              <wp:posOffset>3809816</wp:posOffset>
            </wp:positionH>
            <wp:positionV relativeFrom="paragraph">
              <wp:posOffset>65178</wp:posOffset>
            </wp:positionV>
            <wp:extent cx="129911" cy="132103"/>
            <wp:effectExtent l="0" t="0" r="0" b="0"/>
            <wp:wrapNone/>
            <wp:docPr id="1118" name="Freeform 1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911" cy="132103"/>
                    </a:xfrm>
                    <a:custGeom>
                      <a:rect l="l" t="t" r="r" b="b"/>
                      <a:pathLst>
                        <a:path w="137160" h="139318">
                          <a:moveTo>
                            <a:pt x="137160" y="0"/>
                          </a:moveTo>
                          <a:lnTo>
                            <a:pt x="0" y="139318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4054482</wp:posOffset>
            </wp:positionH>
            <wp:positionV relativeFrom="paragraph">
              <wp:posOffset>81435</wp:posOffset>
            </wp:positionV>
            <wp:extent cx="80954" cy="82490"/>
            <wp:effectExtent l="0" t="0" r="0" b="0"/>
            <wp:wrapNone/>
            <wp:docPr id="1119" name="Freeform 1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954" cy="82490"/>
                    </a:xfrm>
                    <a:custGeom>
                      <a:rect l="l" t="t" r="r" b="b"/>
                      <a:pathLst>
                        <a:path w="85471" h="86995">
                          <a:moveTo>
                            <a:pt x="85471" y="86995"/>
                          </a:moveTo>
                          <a:lnTo>
                            <a:pt x="81660" y="86995"/>
                          </a:lnTo>
                          <a:lnTo>
                            <a:pt x="77850" y="86995"/>
                          </a:lnTo>
                          <a:lnTo>
                            <a:pt x="74294" y="85980"/>
                          </a:lnTo>
                          <a:lnTo>
                            <a:pt x="71500" y="85980"/>
                          </a:lnTo>
                          <a:lnTo>
                            <a:pt x="67691" y="85090"/>
                          </a:lnTo>
                          <a:lnTo>
                            <a:pt x="63881" y="84074"/>
                          </a:lnTo>
                          <a:lnTo>
                            <a:pt x="60071" y="83186"/>
                          </a:lnTo>
                          <a:lnTo>
                            <a:pt x="57150" y="82170"/>
                          </a:lnTo>
                          <a:lnTo>
                            <a:pt x="53721" y="81280"/>
                          </a:lnTo>
                          <a:lnTo>
                            <a:pt x="50800" y="79376"/>
                          </a:lnTo>
                          <a:lnTo>
                            <a:pt x="46990" y="78360"/>
                          </a:lnTo>
                          <a:lnTo>
                            <a:pt x="44196" y="76455"/>
                          </a:lnTo>
                          <a:lnTo>
                            <a:pt x="41275" y="74549"/>
                          </a:lnTo>
                          <a:lnTo>
                            <a:pt x="37465" y="72645"/>
                          </a:lnTo>
                          <a:lnTo>
                            <a:pt x="34671" y="70739"/>
                          </a:lnTo>
                          <a:lnTo>
                            <a:pt x="32131" y="67945"/>
                          </a:lnTo>
                          <a:lnTo>
                            <a:pt x="29209" y="66040"/>
                          </a:lnTo>
                          <a:lnTo>
                            <a:pt x="26416" y="63120"/>
                          </a:lnTo>
                          <a:lnTo>
                            <a:pt x="24510" y="61214"/>
                          </a:lnTo>
                          <a:lnTo>
                            <a:pt x="21590" y="58420"/>
                          </a:lnTo>
                          <a:lnTo>
                            <a:pt x="18796" y="55499"/>
                          </a:lnTo>
                          <a:lnTo>
                            <a:pt x="16891" y="52705"/>
                          </a:lnTo>
                          <a:lnTo>
                            <a:pt x="14985" y="49785"/>
                          </a:lnTo>
                          <a:lnTo>
                            <a:pt x="13081" y="46990"/>
                          </a:lnTo>
                          <a:lnTo>
                            <a:pt x="11175" y="43180"/>
                          </a:lnTo>
                          <a:lnTo>
                            <a:pt x="9271" y="40260"/>
                          </a:lnTo>
                          <a:lnTo>
                            <a:pt x="7619" y="37465"/>
                          </a:lnTo>
                          <a:lnTo>
                            <a:pt x="6731" y="33656"/>
                          </a:lnTo>
                          <a:lnTo>
                            <a:pt x="4825" y="30481"/>
                          </a:lnTo>
                          <a:lnTo>
                            <a:pt x="3809" y="26670"/>
                          </a:lnTo>
                          <a:lnTo>
                            <a:pt x="2921" y="22861"/>
                          </a:lnTo>
                          <a:lnTo>
                            <a:pt x="1904" y="19939"/>
                          </a:lnTo>
                          <a:lnTo>
                            <a:pt x="1016" y="16130"/>
                          </a:lnTo>
                          <a:lnTo>
                            <a:pt x="1016" y="12319"/>
                          </a:lnTo>
                          <a:lnTo>
                            <a:pt x="0" y="8510"/>
                          </a:lnTo>
                          <a:lnTo>
                            <a:pt x="0" y="5715"/>
                          </a:lnTo>
                          <a:lnTo>
                            <a:pt x="0" y="190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1" behindDoc="1" locked="0" layoutInCell="1" allowOverlap="1">
            <wp:simplePos x="0" y="0"/>
            <wp:positionH relativeFrom="page">
              <wp:posOffset>4769596</wp:posOffset>
            </wp:positionH>
            <wp:positionV relativeFrom="paragraph">
              <wp:posOffset>65178</wp:posOffset>
            </wp:positionV>
            <wp:extent cx="225782" cy="496384"/>
            <wp:effectExtent l="0" t="0" r="0" b="0"/>
            <wp:wrapNone/>
            <wp:docPr id="1120" name="Freeform 1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5782" cy="496384"/>
                    </a:xfrm>
                    <a:custGeom>
                      <a:rect l="l" t="t" r="r" b="b"/>
                      <a:pathLst>
                        <a:path w="238380" h="523493">
                          <a:moveTo>
                            <a:pt x="238380" y="0"/>
                          </a:moveTo>
                          <a:lnTo>
                            <a:pt x="0" y="52349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2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65178</wp:posOffset>
            </wp:positionV>
            <wp:extent cx="242862" cy="180"/>
            <wp:effectExtent l="0" t="0" r="0" b="0"/>
            <wp:wrapNone/>
            <wp:docPr id="1121" name="Freeform 1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2862" cy="180"/>
                    </a:xfrm>
                    <a:custGeom>
                      <a:rect l="l" t="t" r="r" b="b"/>
                      <a:pathLst>
                        <a:path w="256413" h="180">
                          <a:moveTo>
                            <a:pt x="0" y="0"/>
                          </a:moveTo>
                          <a:lnTo>
                            <a:pt x="25641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9" behindDoc="1" locked="0" layoutInCell="1" allowOverlap="1">
            <wp:simplePos x="0" y="0"/>
            <wp:positionH relativeFrom="page">
              <wp:posOffset>3241815</wp:posOffset>
            </wp:positionH>
            <wp:positionV relativeFrom="paragraph">
              <wp:posOffset>97693</wp:posOffset>
            </wp:positionV>
            <wp:extent cx="97674" cy="99590"/>
            <wp:effectExtent l="0" t="0" r="0" b="0"/>
            <wp:wrapNone/>
            <wp:docPr id="1122" name="Freeform 1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674" cy="99590"/>
                    </a:xfrm>
                    <a:custGeom>
                      <a:rect l="l" t="t" r="r" b="b"/>
                      <a:pathLst>
                        <a:path w="103124" h="105029">
                          <a:moveTo>
                            <a:pt x="0" y="105029"/>
                          </a:moveTo>
                          <a:lnTo>
                            <a:pt x="10312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9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96729</wp:posOffset>
            </wp:positionV>
            <wp:extent cx="180" cy="50939"/>
            <wp:effectExtent l="0" t="0" r="0" b="0"/>
            <wp:wrapNone/>
            <wp:docPr id="1123" name="Freeform 1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0939"/>
                    </a:xfrm>
                    <a:custGeom>
                      <a:rect l="l" t="t" r="r" b="b"/>
                      <a:pathLst>
                        <a:path w="180" h="53721">
                          <a:moveTo>
                            <a:pt x="0" y="0"/>
                          </a:moveTo>
                          <a:lnTo>
                            <a:pt x="0" y="5372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3" behindDoc="1" locked="0" layoutInCell="1" allowOverlap="1">
            <wp:simplePos x="0" y="0"/>
            <wp:positionH relativeFrom="page">
              <wp:posOffset>3952358</wp:posOffset>
            </wp:positionH>
            <wp:positionV relativeFrom="paragraph">
              <wp:posOffset>92274</wp:posOffset>
            </wp:positionV>
            <wp:extent cx="102125" cy="105008"/>
            <wp:effectExtent l="0" t="0" r="0" b="0"/>
            <wp:wrapNone/>
            <wp:docPr id="1124" name="Freeform 1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125" cy="105008"/>
                    </a:xfrm>
                    <a:custGeom>
                      <a:rect l="l" t="t" r="r" b="b"/>
                      <a:pathLst>
                        <a:path w="107824" h="110743">
                          <a:moveTo>
                            <a:pt x="0" y="110743"/>
                          </a:moveTo>
                          <a:lnTo>
                            <a:pt x="10782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2469925</wp:posOffset>
            </wp:positionH>
            <wp:positionV relativeFrom="paragraph">
              <wp:posOffset>163926</wp:posOffset>
            </wp:positionV>
            <wp:extent cx="220607" cy="280225"/>
            <wp:effectExtent l="0" t="0" r="0" b="0"/>
            <wp:wrapNone/>
            <wp:docPr id="1125" name="Freeform 1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0607" cy="280225"/>
                    </a:xfrm>
                    <a:custGeom>
                      <a:rect l="l" t="t" r="r" b="b"/>
                      <a:pathLst>
                        <a:path w="232917" h="295529">
                          <a:moveTo>
                            <a:pt x="232917" y="0"/>
                          </a:moveTo>
                          <a:lnTo>
                            <a:pt x="0" y="29552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2690533</wp:posOffset>
            </wp:positionH>
            <wp:positionV relativeFrom="paragraph">
              <wp:posOffset>163926</wp:posOffset>
            </wp:positionV>
            <wp:extent cx="113673" cy="180"/>
            <wp:effectExtent l="0" t="0" r="0" b="0"/>
            <wp:wrapNone/>
            <wp:docPr id="1126" name="Freeform 1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673" cy="180"/>
                    </a:xfrm>
                    <a:custGeom>
                      <a:rect l="l" t="t" r="r" b="b"/>
                      <a:pathLst>
                        <a:path w="120016" h="180">
                          <a:moveTo>
                            <a:pt x="0" y="0"/>
                          </a:moveTo>
                          <a:lnTo>
                            <a:pt x="12001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4135436</wp:posOffset>
            </wp:positionH>
            <wp:positionV relativeFrom="paragraph">
              <wp:posOffset>163926</wp:posOffset>
            </wp:positionV>
            <wp:extent cx="113913" cy="180"/>
            <wp:effectExtent l="0" t="0" r="0" b="0"/>
            <wp:wrapNone/>
            <wp:docPr id="1127" name="Freeform 1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913" cy="180"/>
                    </a:xfrm>
                    <a:custGeom>
                      <a:rect l="l" t="t" r="r" b="b"/>
                      <a:pathLst>
                        <a:path w="120269" h="180">
                          <a:moveTo>
                            <a:pt x="12026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4249349</wp:posOffset>
            </wp:positionH>
            <wp:positionV relativeFrom="paragraph">
              <wp:posOffset>163926</wp:posOffset>
            </wp:positionV>
            <wp:extent cx="220608" cy="280225"/>
            <wp:effectExtent l="0" t="0" r="0" b="0"/>
            <wp:wrapNone/>
            <wp:docPr id="1128" name="Freeform 1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0608" cy="280225"/>
                    </a:xfrm>
                    <a:custGeom>
                      <a:rect l="l" t="t" r="r" b="b"/>
                      <a:pathLst>
                        <a:path w="232918" h="295529">
                          <a:moveTo>
                            <a:pt x="0" y="0"/>
                          </a:moveTo>
                          <a:lnTo>
                            <a:pt x="232918" y="29552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7" behindDoc="1" locked="0" layoutInCell="1" allowOverlap="1">
            <wp:simplePos x="0" y="0"/>
            <wp:positionH relativeFrom="page">
              <wp:posOffset>2625578</wp:posOffset>
            </wp:positionH>
            <wp:positionV relativeFrom="paragraph">
              <wp:posOffset>163926</wp:posOffset>
            </wp:positionV>
            <wp:extent cx="80833" cy="82129"/>
            <wp:effectExtent l="0" t="0" r="0" b="0"/>
            <wp:wrapNone/>
            <wp:docPr id="1129" name="Freeform 1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833" cy="82129"/>
                    </a:xfrm>
                    <a:custGeom>
                      <a:rect l="l" t="t" r="r" b="b"/>
                      <a:pathLst>
                        <a:path w="85344" h="86615">
                          <a:moveTo>
                            <a:pt x="0" y="86615"/>
                          </a:moveTo>
                          <a:lnTo>
                            <a:pt x="853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2" behindDoc="1" locked="0" layoutInCell="1" allowOverlap="1">
            <wp:simplePos x="0" y="0"/>
            <wp:positionH relativeFrom="page">
              <wp:posOffset>4036800</wp:posOffset>
            </wp:positionH>
            <wp:positionV relativeFrom="paragraph">
              <wp:posOffset>163926</wp:posOffset>
            </wp:positionV>
            <wp:extent cx="89855" cy="91161"/>
            <wp:effectExtent l="0" t="0" r="0" b="0"/>
            <wp:wrapNone/>
            <wp:docPr id="1130" name="Freeform 1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855" cy="91161"/>
                    </a:xfrm>
                    <a:custGeom>
                      <a:rect l="l" t="t" r="r" b="b"/>
                      <a:pathLst>
                        <a:path w="94869" h="96140">
                          <a:moveTo>
                            <a:pt x="94869" y="0"/>
                          </a:moveTo>
                          <a:lnTo>
                            <a:pt x="0" y="961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1" behindDoc="1" locked="0" layoutInCell="1" allowOverlap="1">
            <wp:simplePos x="0" y="0"/>
            <wp:positionH relativeFrom="page">
              <wp:posOffset>4138083</wp:posOffset>
            </wp:positionH>
            <wp:positionV relativeFrom="paragraph">
              <wp:posOffset>174764</wp:posOffset>
            </wp:positionV>
            <wp:extent cx="119084" cy="121025"/>
            <wp:effectExtent l="0" t="0" r="0" b="0"/>
            <wp:wrapNone/>
            <wp:docPr id="1131" name="Freeform 1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084" cy="121025"/>
                    </a:xfrm>
                    <a:custGeom>
                      <a:rect l="l" t="t" r="r" b="b"/>
                      <a:pathLst>
                        <a:path w="125729" h="127635">
                          <a:moveTo>
                            <a:pt x="0" y="127635"/>
                          </a:moveTo>
                          <a:lnTo>
                            <a:pt x="12572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2807815</wp:posOffset>
            </wp:positionH>
            <wp:positionV relativeFrom="paragraph">
              <wp:posOffset>197283</wp:posOffset>
            </wp:positionV>
            <wp:extent cx="126181" cy="98507"/>
            <wp:effectExtent l="0" t="0" r="0" b="0"/>
            <wp:wrapNone/>
            <wp:docPr id="1132" name="Freeform 1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181" cy="98507"/>
                    </a:xfrm>
                    <a:custGeom>
                      <a:rect l="l" t="t" r="r" b="b"/>
                      <a:pathLst>
                        <a:path w="133222" h="103887">
                          <a:moveTo>
                            <a:pt x="0" y="103887"/>
                          </a:moveTo>
                          <a:lnTo>
                            <a:pt x="4699" y="103887"/>
                          </a:lnTo>
                          <a:lnTo>
                            <a:pt x="9397" y="103887"/>
                          </a:lnTo>
                          <a:lnTo>
                            <a:pt x="13843" y="102871"/>
                          </a:lnTo>
                          <a:lnTo>
                            <a:pt x="18669" y="102871"/>
                          </a:lnTo>
                          <a:lnTo>
                            <a:pt x="22478" y="101981"/>
                          </a:lnTo>
                          <a:lnTo>
                            <a:pt x="27178" y="100965"/>
                          </a:lnTo>
                          <a:lnTo>
                            <a:pt x="32003" y="100077"/>
                          </a:lnTo>
                          <a:lnTo>
                            <a:pt x="36449" y="99061"/>
                          </a:lnTo>
                          <a:lnTo>
                            <a:pt x="40259" y="98171"/>
                          </a:lnTo>
                          <a:lnTo>
                            <a:pt x="44957" y="96266"/>
                          </a:lnTo>
                          <a:lnTo>
                            <a:pt x="48768" y="95250"/>
                          </a:lnTo>
                          <a:lnTo>
                            <a:pt x="53594" y="93346"/>
                          </a:lnTo>
                          <a:lnTo>
                            <a:pt x="57403" y="91440"/>
                          </a:lnTo>
                          <a:lnTo>
                            <a:pt x="61849" y="89536"/>
                          </a:lnTo>
                          <a:lnTo>
                            <a:pt x="65659" y="86741"/>
                          </a:lnTo>
                          <a:lnTo>
                            <a:pt x="69469" y="84837"/>
                          </a:lnTo>
                          <a:lnTo>
                            <a:pt x="73278" y="82931"/>
                          </a:lnTo>
                          <a:lnTo>
                            <a:pt x="77088" y="80011"/>
                          </a:lnTo>
                          <a:lnTo>
                            <a:pt x="80899" y="77216"/>
                          </a:lnTo>
                          <a:lnTo>
                            <a:pt x="84328" y="74296"/>
                          </a:lnTo>
                          <a:lnTo>
                            <a:pt x="88137" y="71502"/>
                          </a:lnTo>
                          <a:lnTo>
                            <a:pt x="91947" y="68581"/>
                          </a:lnTo>
                          <a:lnTo>
                            <a:pt x="94869" y="65787"/>
                          </a:lnTo>
                          <a:lnTo>
                            <a:pt x="98678" y="61977"/>
                          </a:lnTo>
                          <a:lnTo>
                            <a:pt x="101472" y="59056"/>
                          </a:lnTo>
                          <a:lnTo>
                            <a:pt x="104012" y="55246"/>
                          </a:lnTo>
                          <a:lnTo>
                            <a:pt x="106934" y="52452"/>
                          </a:lnTo>
                          <a:lnTo>
                            <a:pt x="109728" y="48641"/>
                          </a:lnTo>
                          <a:lnTo>
                            <a:pt x="112649" y="44831"/>
                          </a:lnTo>
                          <a:lnTo>
                            <a:pt x="115443" y="41021"/>
                          </a:lnTo>
                          <a:lnTo>
                            <a:pt x="117347" y="37212"/>
                          </a:lnTo>
                          <a:lnTo>
                            <a:pt x="120269" y="33402"/>
                          </a:lnTo>
                          <a:lnTo>
                            <a:pt x="122174" y="28575"/>
                          </a:lnTo>
                          <a:lnTo>
                            <a:pt x="124078" y="24765"/>
                          </a:lnTo>
                          <a:lnTo>
                            <a:pt x="125984" y="20956"/>
                          </a:lnTo>
                          <a:lnTo>
                            <a:pt x="127507" y="16256"/>
                          </a:lnTo>
                          <a:lnTo>
                            <a:pt x="129412" y="12446"/>
                          </a:lnTo>
                          <a:lnTo>
                            <a:pt x="130428" y="7621"/>
                          </a:lnTo>
                          <a:lnTo>
                            <a:pt x="132334" y="2921"/>
                          </a:lnTo>
                          <a:lnTo>
                            <a:pt x="133222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4005525</wp:posOffset>
            </wp:positionH>
            <wp:positionV relativeFrom="paragraph">
              <wp:posOffset>197283</wp:posOffset>
            </wp:positionV>
            <wp:extent cx="125340" cy="98507"/>
            <wp:effectExtent l="0" t="0" r="0" b="0"/>
            <wp:wrapNone/>
            <wp:docPr id="1133" name="Freeform 1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5340" cy="98507"/>
                    </a:xfrm>
                    <a:custGeom>
                      <a:rect l="l" t="t" r="r" b="b"/>
                      <a:pathLst>
                        <a:path w="132334" h="103887">
                          <a:moveTo>
                            <a:pt x="132334" y="103887"/>
                          </a:moveTo>
                          <a:lnTo>
                            <a:pt x="127890" y="103887"/>
                          </a:lnTo>
                          <a:lnTo>
                            <a:pt x="124080" y="103887"/>
                          </a:lnTo>
                          <a:lnTo>
                            <a:pt x="119381" y="102871"/>
                          </a:lnTo>
                          <a:lnTo>
                            <a:pt x="114555" y="102871"/>
                          </a:lnTo>
                          <a:lnTo>
                            <a:pt x="109856" y="101981"/>
                          </a:lnTo>
                          <a:lnTo>
                            <a:pt x="105411" y="100965"/>
                          </a:lnTo>
                          <a:lnTo>
                            <a:pt x="101600" y="100077"/>
                          </a:lnTo>
                          <a:lnTo>
                            <a:pt x="96774" y="99061"/>
                          </a:lnTo>
                          <a:lnTo>
                            <a:pt x="92075" y="98171"/>
                          </a:lnTo>
                          <a:lnTo>
                            <a:pt x="88265" y="96266"/>
                          </a:lnTo>
                          <a:lnTo>
                            <a:pt x="83821" y="95250"/>
                          </a:lnTo>
                          <a:lnTo>
                            <a:pt x="80011" y="93346"/>
                          </a:lnTo>
                          <a:lnTo>
                            <a:pt x="75184" y="91440"/>
                          </a:lnTo>
                          <a:lnTo>
                            <a:pt x="71374" y="89536"/>
                          </a:lnTo>
                          <a:lnTo>
                            <a:pt x="67565" y="86741"/>
                          </a:lnTo>
                          <a:lnTo>
                            <a:pt x="62865" y="84837"/>
                          </a:lnTo>
                          <a:lnTo>
                            <a:pt x="59309" y="82931"/>
                          </a:lnTo>
                          <a:lnTo>
                            <a:pt x="55499" y="80011"/>
                          </a:lnTo>
                          <a:lnTo>
                            <a:pt x="51690" y="77216"/>
                          </a:lnTo>
                          <a:lnTo>
                            <a:pt x="47880" y="74296"/>
                          </a:lnTo>
                          <a:lnTo>
                            <a:pt x="45086" y="71502"/>
                          </a:lnTo>
                          <a:lnTo>
                            <a:pt x="41275" y="68581"/>
                          </a:lnTo>
                          <a:lnTo>
                            <a:pt x="37719" y="65787"/>
                          </a:lnTo>
                          <a:lnTo>
                            <a:pt x="34925" y="61977"/>
                          </a:lnTo>
                          <a:lnTo>
                            <a:pt x="32005" y="59056"/>
                          </a:lnTo>
                          <a:lnTo>
                            <a:pt x="29211" y="55246"/>
                          </a:lnTo>
                          <a:lnTo>
                            <a:pt x="25400" y="52452"/>
                          </a:lnTo>
                          <a:lnTo>
                            <a:pt x="22606" y="48641"/>
                          </a:lnTo>
                          <a:lnTo>
                            <a:pt x="20702" y="44831"/>
                          </a:lnTo>
                          <a:lnTo>
                            <a:pt x="17781" y="41021"/>
                          </a:lnTo>
                          <a:lnTo>
                            <a:pt x="15240" y="37212"/>
                          </a:lnTo>
                          <a:lnTo>
                            <a:pt x="13336" y="33402"/>
                          </a:lnTo>
                          <a:lnTo>
                            <a:pt x="11431" y="28575"/>
                          </a:lnTo>
                          <a:lnTo>
                            <a:pt x="8637" y="24765"/>
                          </a:lnTo>
                          <a:lnTo>
                            <a:pt x="6731" y="20956"/>
                          </a:lnTo>
                          <a:lnTo>
                            <a:pt x="5715" y="16256"/>
                          </a:lnTo>
                          <a:lnTo>
                            <a:pt x="3811" y="12446"/>
                          </a:lnTo>
                          <a:lnTo>
                            <a:pt x="1906" y="7621"/>
                          </a:lnTo>
                          <a:lnTo>
                            <a:pt x="1016" y="2921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71" behindDoc="1" locked="0" layoutInCell="1" allowOverlap="1">
            <wp:simplePos x="0" y="0"/>
            <wp:positionH relativeFrom="page">
              <wp:posOffset>2888648</wp:posOffset>
            </wp:positionH>
            <wp:positionV relativeFrom="paragraph">
              <wp:posOffset>70794</wp:posOffset>
            </wp:positionV>
            <wp:extent cx="21290" cy="21676"/>
            <wp:effectExtent l="0" t="0" r="0" b="0"/>
            <wp:wrapNone/>
            <wp:docPr id="1134" name="Freeform 1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290" cy="21676"/>
                    </a:xfrm>
                    <a:custGeom>
                      <a:rect l="l" t="t" r="r" b="b"/>
                      <a:pathLst>
                        <a:path w="22478" h="22860">
                          <a:moveTo>
                            <a:pt x="0" y="22860"/>
                          </a:moveTo>
                          <a:lnTo>
                            <a:pt x="2247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0" behindDoc="1" locked="0" layoutInCell="1" allowOverlap="1">
            <wp:simplePos x="0" y="0"/>
            <wp:positionH relativeFrom="page">
              <wp:posOffset>4227938</wp:posOffset>
            </wp:positionH>
            <wp:positionV relativeFrom="paragraph">
              <wp:posOffset>79826</wp:posOffset>
            </wp:positionV>
            <wp:extent cx="92621" cy="93930"/>
            <wp:effectExtent l="0" t="0" r="0" b="0"/>
            <wp:wrapNone/>
            <wp:docPr id="1135" name="Freeform 1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621" cy="93930"/>
                    </a:xfrm>
                    <a:custGeom>
                      <a:rect l="l" t="t" r="r" b="b"/>
                      <a:pathLst>
                        <a:path w="97790" h="99060">
                          <a:moveTo>
                            <a:pt x="97790" y="0"/>
                          </a:moveTo>
                          <a:lnTo>
                            <a:pt x="0" y="9906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2493020</wp:posOffset>
            </wp:positionH>
            <wp:positionV relativeFrom="paragraph">
              <wp:posOffset>120529</wp:posOffset>
            </wp:positionV>
            <wp:extent cx="259703" cy="329959"/>
            <wp:effectExtent l="0" t="0" r="0" b="0"/>
            <wp:wrapNone/>
            <wp:docPr id="1136" name="Freeform 1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9703" cy="329959"/>
                    </a:xfrm>
                    <a:custGeom>
                      <a:rect l="l" t="t" r="r" b="b"/>
                      <a:pathLst>
                        <a:path w="274194" h="347979">
                          <a:moveTo>
                            <a:pt x="0" y="347979"/>
                          </a:moveTo>
                          <a:lnTo>
                            <a:pt x="27419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2752722</wp:posOffset>
            </wp:positionH>
            <wp:positionV relativeFrom="paragraph">
              <wp:posOffset>120529</wp:posOffset>
            </wp:positionV>
            <wp:extent cx="55092" cy="180"/>
            <wp:effectExtent l="0" t="0" r="0" b="0"/>
            <wp:wrapNone/>
            <wp:docPr id="1137" name="Freeform 1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092" cy="180"/>
                    </a:xfrm>
                    <a:custGeom>
                      <a:rect l="l" t="t" r="r" b="b"/>
                      <a:pathLst>
                        <a:path w="58166" h="180">
                          <a:moveTo>
                            <a:pt x="0" y="0"/>
                          </a:moveTo>
                          <a:lnTo>
                            <a:pt x="5816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4130865</wp:posOffset>
            </wp:positionH>
            <wp:positionV relativeFrom="paragraph">
              <wp:posOffset>120529</wp:posOffset>
            </wp:positionV>
            <wp:extent cx="55333" cy="180"/>
            <wp:effectExtent l="0" t="0" r="0" b="0"/>
            <wp:wrapNone/>
            <wp:docPr id="1138" name="Freeform 1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333" cy="180"/>
                    </a:xfrm>
                    <a:custGeom>
                      <a:rect l="l" t="t" r="r" b="b"/>
                      <a:pathLst>
                        <a:path w="58421" h="180">
                          <a:moveTo>
                            <a:pt x="58421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4186198</wp:posOffset>
            </wp:positionH>
            <wp:positionV relativeFrom="paragraph">
              <wp:posOffset>120529</wp:posOffset>
            </wp:positionV>
            <wp:extent cx="260543" cy="329959"/>
            <wp:effectExtent l="0" t="0" r="0" b="0"/>
            <wp:wrapNone/>
            <wp:docPr id="1139" name="Freeform 1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0543" cy="329959"/>
                    </a:xfrm>
                    <a:custGeom>
                      <a:rect l="l" t="t" r="r" b="b"/>
                      <a:pathLst>
                        <a:path w="275081" h="347979">
                          <a:moveTo>
                            <a:pt x="275081" y="34797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9" behindDoc="1" locked="0" layoutInCell="1" allowOverlap="1">
            <wp:simplePos x="0" y="0"/>
            <wp:positionH relativeFrom="page">
              <wp:posOffset>4291089</wp:posOffset>
            </wp:positionH>
            <wp:positionV relativeFrom="paragraph">
              <wp:posOffset>160269</wp:posOffset>
            </wp:positionV>
            <wp:extent cx="92621" cy="92966"/>
            <wp:effectExtent l="0" t="0" r="0" b="0"/>
            <wp:wrapNone/>
            <wp:docPr id="1140" name="Freeform 1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621" cy="92966"/>
                    </a:xfrm>
                    <a:custGeom>
                      <a:rect l="l" t="t" r="r" b="b"/>
                      <a:pathLst>
                        <a:path w="97790" h="98044">
                          <a:moveTo>
                            <a:pt x="0" y="98044"/>
                          </a:moveTo>
                          <a:lnTo>
                            <a:pt x="9779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78" behindDoc="1" locked="0" layoutInCell="1" allowOverlap="1">
            <wp:simplePos x="0" y="0"/>
            <wp:positionH relativeFrom="page">
              <wp:posOffset>4354241</wp:posOffset>
            </wp:positionH>
            <wp:positionV relativeFrom="paragraph">
              <wp:posOffset>64489</wp:posOffset>
            </wp:positionV>
            <wp:extent cx="92501" cy="94172"/>
            <wp:effectExtent l="0" t="0" r="0" b="0"/>
            <wp:wrapNone/>
            <wp:docPr id="1141" name="Freeform 1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501" cy="94172"/>
                    </a:xfrm>
                    <a:custGeom>
                      <a:rect l="l" t="t" r="r" b="b"/>
                      <a:pathLst>
                        <a:path w="97663" h="99315">
                          <a:moveTo>
                            <a:pt x="97663" y="0"/>
                          </a:moveTo>
                          <a:lnTo>
                            <a:pt x="0" y="9931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2368618</wp:posOffset>
            </wp:positionH>
            <wp:positionV relativeFrom="paragraph">
              <wp:posOffset>93631</wp:posOffset>
            </wp:positionV>
            <wp:extent cx="101307" cy="49735"/>
            <wp:effectExtent l="0" t="0" r="0" b="0"/>
            <wp:wrapNone/>
            <wp:docPr id="1142" name="Freeform 1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07" cy="49735"/>
                    </a:xfrm>
                    <a:custGeom>
                      <a:rect l="l" t="t" r="r" b="b"/>
                      <a:pathLst>
                        <a:path w="106960" h="52452">
                          <a:moveTo>
                            <a:pt x="0" y="52452"/>
                          </a:moveTo>
                          <a:lnTo>
                            <a:pt x="4445" y="52452"/>
                          </a:lnTo>
                          <a:lnTo>
                            <a:pt x="8255" y="52452"/>
                          </a:lnTo>
                          <a:lnTo>
                            <a:pt x="13018" y="51436"/>
                          </a:lnTo>
                          <a:lnTo>
                            <a:pt x="17767" y="51436"/>
                          </a:lnTo>
                          <a:lnTo>
                            <a:pt x="22530" y="50546"/>
                          </a:lnTo>
                          <a:lnTo>
                            <a:pt x="26022" y="49531"/>
                          </a:lnTo>
                          <a:lnTo>
                            <a:pt x="30785" y="48641"/>
                          </a:lnTo>
                          <a:lnTo>
                            <a:pt x="35547" y="47625"/>
                          </a:lnTo>
                          <a:lnTo>
                            <a:pt x="40310" y="46737"/>
                          </a:lnTo>
                          <a:lnTo>
                            <a:pt x="44107" y="44831"/>
                          </a:lnTo>
                          <a:lnTo>
                            <a:pt x="48552" y="43815"/>
                          </a:lnTo>
                          <a:lnTo>
                            <a:pt x="52362" y="41911"/>
                          </a:lnTo>
                          <a:lnTo>
                            <a:pt x="57125" y="40006"/>
                          </a:lnTo>
                          <a:lnTo>
                            <a:pt x="60985" y="38100"/>
                          </a:lnTo>
                          <a:lnTo>
                            <a:pt x="64796" y="36196"/>
                          </a:lnTo>
                          <a:lnTo>
                            <a:pt x="68605" y="33402"/>
                          </a:lnTo>
                          <a:lnTo>
                            <a:pt x="73051" y="31496"/>
                          </a:lnTo>
                          <a:lnTo>
                            <a:pt x="76860" y="28575"/>
                          </a:lnTo>
                          <a:lnTo>
                            <a:pt x="80671" y="25781"/>
                          </a:lnTo>
                          <a:lnTo>
                            <a:pt x="83465" y="22861"/>
                          </a:lnTo>
                          <a:lnTo>
                            <a:pt x="87274" y="20066"/>
                          </a:lnTo>
                          <a:lnTo>
                            <a:pt x="91085" y="17146"/>
                          </a:lnTo>
                          <a:lnTo>
                            <a:pt x="93624" y="14352"/>
                          </a:lnTo>
                          <a:lnTo>
                            <a:pt x="97435" y="10541"/>
                          </a:lnTo>
                          <a:lnTo>
                            <a:pt x="100229" y="7621"/>
                          </a:lnTo>
                          <a:lnTo>
                            <a:pt x="103149" y="3811"/>
                          </a:lnTo>
                          <a:lnTo>
                            <a:pt x="106960" y="1016"/>
                          </a:lnTo>
                          <a:lnTo>
                            <a:pt x="10696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4469958</wp:posOffset>
            </wp:positionH>
            <wp:positionV relativeFrom="paragraph">
              <wp:posOffset>93631</wp:posOffset>
            </wp:positionV>
            <wp:extent cx="101281" cy="49735"/>
            <wp:effectExtent l="0" t="0" r="0" b="0"/>
            <wp:wrapNone/>
            <wp:docPr id="1143" name="Freeform 1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281" cy="49735"/>
                    </a:xfrm>
                    <a:custGeom>
                      <a:rect l="l" t="t" r="r" b="b"/>
                      <a:pathLst>
                        <a:path w="106933" h="52452">
                          <a:moveTo>
                            <a:pt x="106933" y="52452"/>
                          </a:moveTo>
                          <a:lnTo>
                            <a:pt x="102107" y="52452"/>
                          </a:lnTo>
                          <a:lnTo>
                            <a:pt x="97408" y="52452"/>
                          </a:lnTo>
                          <a:lnTo>
                            <a:pt x="92582" y="51436"/>
                          </a:lnTo>
                          <a:lnTo>
                            <a:pt x="89154" y="51436"/>
                          </a:lnTo>
                          <a:lnTo>
                            <a:pt x="84327" y="50546"/>
                          </a:lnTo>
                          <a:lnTo>
                            <a:pt x="79629" y="49531"/>
                          </a:lnTo>
                          <a:lnTo>
                            <a:pt x="74802" y="48641"/>
                          </a:lnTo>
                          <a:lnTo>
                            <a:pt x="70993" y="47625"/>
                          </a:lnTo>
                          <a:lnTo>
                            <a:pt x="66548" y="46737"/>
                          </a:lnTo>
                          <a:lnTo>
                            <a:pt x="61849" y="44831"/>
                          </a:lnTo>
                          <a:lnTo>
                            <a:pt x="58038" y="43815"/>
                          </a:lnTo>
                          <a:lnTo>
                            <a:pt x="53339" y="41911"/>
                          </a:lnTo>
                          <a:lnTo>
                            <a:pt x="49530" y="40006"/>
                          </a:lnTo>
                          <a:lnTo>
                            <a:pt x="45974" y="38100"/>
                          </a:lnTo>
                          <a:lnTo>
                            <a:pt x="41275" y="36196"/>
                          </a:lnTo>
                          <a:lnTo>
                            <a:pt x="37464" y="33402"/>
                          </a:lnTo>
                          <a:lnTo>
                            <a:pt x="33655" y="31496"/>
                          </a:lnTo>
                          <a:lnTo>
                            <a:pt x="29844" y="28575"/>
                          </a:lnTo>
                          <a:lnTo>
                            <a:pt x="26035" y="25781"/>
                          </a:lnTo>
                          <a:lnTo>
                            <a:pt x="22479" y="22861"/>
                          </a:lnTo>
                          <a:lnTo>
                            <a:pt x="18669" y="20066"/>
                          </a:lnTo>
                          <a:lnTo>
                            <a:pt x="15875" y="17146"/>
                          </a:lnTo>
                          <a:lnTo>
                            <a:pt x="12064" y="14352"/>
                          </a:lnTo>
                          <a:lnTo>
                            <a:pt x="9144" y="10541"/>
                          </a:lnTo>
                          <a:lnTo>
                            <a:pt x="5333" y="7621"/>
                          </a:lnTo>
                          <a:lnTo>
                            <a:pt x="2539" y="3811"/>
                          </a:lnTo>
                          <a:lnTo>
                            <a:pt x="0" y="101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4" behindDoc="1" locked="0" layoutInCell="1" allowOverlap="1">
            <wp:simplePos x="0" y="0"/>
            <wp:positionH relativeFrom="page">
              <wp:posOffset>3501517</wp:posOffset>
            </wp:positionH>
            <wp:positionV relativeFrom="paragraph">
              <wp:posOffset>87971</wp:posOffset>
            </wp:positionV>
            <wp:extent cx="28266" cy="29142"/>
            <wp:effectExtent l="0" t="0" r="0" b="0"/>
            <wp:wrapNone/>
            <wp:docPr id="1144" name="Freeform 1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66" cy="29142"/>
                    </a:xfrm>
                    <a:custGeom>
                      <a:rect l="l" t="t" r="r" b="b"/>
                      <a:pathLst>
                        <a:path w="29844" h="30734">
                          <a:moveTo>
                            <a:pt x="22478" y="7875"/>
                          </a:moveTo>
                          <a:lnTo>
                            <a:pt x="7238" y="7875"/>
                          </a:lnTo>
                          <a:lnTo>
                            <a:pt x="7238" y="23115"/>
                          </a:lnTo>
                          <a:lnTo>
                            <a:pt x="22478" y="23115"/>
                          </a:lnTo>
                          <a:lnTo>
                            <a:pt x="22478" y="7875"/>
                          </a:lnTo>
                          <a:lnTo>
                            <a:pt x="29844" y="0"/>
                          </a:lnTo>
                          <a:lnTo>
                            <a:pt x="0" y="0"/>
                          </a:lnTo>
                          <a:lnTo>
                            <a:pt x="0" y="30734"/>
                          </a:lnTo>
                          <a:lnTo>
                            <a:pt x="29844" y="30734"/>
                          </a:lnTo>
                          <a:lnTo>
                            <a:pt x="2984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7" behindDoc="1" locked="0" layoutInCell="1" allowOverlap="1">
            <wp:simplePos x="0" y="0"/>
            <wp:positionH relativeFrom="page">
              <wp:posOffset>4417272</wp:posOffset>
            </wp:positionH>
            <wp:positionV relativeFrom="paragraph">
              <wp:posOffset>133371</wp:posOffset>
            </wp:positionV>
            <wp:extent cx="104049" cy="105730"/>
            <wp:effectExtent l="0" t="0" r="0" b="0"/>
            <wp:wrapNone/>
            <wp:docPr id="1145" name="Freeform 1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049" cy="105730"/>
                    </a:xfrm>
                    <a:custGeom>
                      <a:rect l="l" t="t" r="r" b="b"/>
                      <a:pathLst>
                        <a:path w="109855" h="111505">
                          <a:moveTo>
                            <a:pt x="0" y="111505"/>
                          </a:moveTo>
                          <a:lnTo>
                            <a:pt x="10985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1" behindDoc="1" locked="0" layoutInCell="1" allowOverlap="1">
            <wp:simplePos x="0" y="0"/>
            <wp:positionH relativeFrom="page">
              <wp:posOffset>1878383</wp:posOffset>
            </wp:positionH>
            <wp:positionV relativeFrom="paragraph">
              <wp:posOffset>143366</wp:posOffset>
            </wp:positionV>
            <wp:extent cx="77549" cy="78516"/>
            <wp:effectExtent l="0" t="0" r="0" b="0"/>
            <wp:wrapNone/>
            <wp:docPr id="1146" name="Freeform 1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549" cy="78516"/>
                    </a:xfrm>
                    <a:custGeom>
                      <a:rect l="l" t="t" r="r" b="b"/>
                      <a:pathLst>
                        <a:path w="81876" h="82804">
                          <a:moveTo>
                            <a:pt x="81876" y="0"/>
                          </a:moveTo>
                          <a:lnTo>
                            <a:pt x="0" y="8280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0" behindDoc="1" locked="0" layoutInCell="1" allowOverlap="1">
            <wp:simplePos x="0" y="0"/>
            <wp:positionH relativeFrom="page">
              <wp:posOffset>1968262</wp:posOffset>
            </wp:positionH>
            <wp:positionV relativeFrom="paragraph">
              <wp:posOffset>143366</wp:posOffset>
            </wp:positionV>
            <wp:extent cx="129839" cy="131862"/>
            <wp:effectExtent l="0" t="0" r="0" b="0"/>
            <wp:wrapNone/>
            <wp:docPr id="1147" name="Freeform 1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839" cy="131862"/>
                    </a:xfrm>
                    <a:custGeom>
                      <a:rect l="l" t="t" r="r" b="b"/>
                      <a:pathLst>
                        <a:path w="137084" h="139064">
                          <a:moveTo>
                            <a:pt x="0" y="139064"/>
                          </a:moveTo>
                          <a:lnTo>
                            <a:pt x="13708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9" behindDoc="1" locked="0" layoutInCell="1" allowOverlap="1">
            <wp:simplePos x="0" y="0"/>
            <wp:positionH relativeFrom="page">
              <wp:posOffset>2109830</wp:posOffset>
            </wp:positionH>
            <wp:positionV relativeFrom="paragraph">
              <wp:posOffset>143366</wp:posOffset>
            </wp:positionV>
            <wp:extent cx="129839" cy="131862"/>
            <wp:effectExtent l="0" t="0" r="0" b="0"/>
            <wp:wrapNone/>
            <wp:docPr id="1148" name="Freeform 1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839" cy="131862"/>
                    </a:xfrm>
                    <a:custGeom>
                      <a:rect l="l" t="t" r="r" b="b"/>
                      <a:pathLst>
                        <a:path w="137084" h="139064">
                          <a:moveTo>
                            <a:pt x="137084" y="0"/>
                          </a:moveTo>
                          <a:lnTo>
                            <a:pt x="0" y="1390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6" behindDoc="1" locked="0" layoutInCell="1" allowOverlap="1">
            <wp:simplePos x="0" y="0"/>
            <wp:positionH relativeFrom="page">
              <wp:posOffset>2251998</wp:posOffset>
            </wp:positionH>
            <wp:positionV relativeFrom="paragraph">
              <wp:posOffset>142403</wp:posOffset>
            </wp:positionV>
            <wp:extent cx="130753" cy="132826"/>
            <wp:effectExtent l="0" t="0" r="0" b="0"/>
            <wp:wrapNone/>
            <wp:docPr id="1149" name="Freeform 1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753" cy="132826"/>
                    </a:xfrm>
                    <a:custGeom>
                      <a:rect l="l" t="t" r="r" b="b"/>
                      <a:pathLst>
                        <a:path w="138049" h="140080">
                          <a:moveTo>
                            <a:pt x="0" y="140080"/>
                          </a:moveTo>
                          <a:lnTo>
                            <a:pt x="13804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6" behindDoc="1" locked="0" layoutInCell="1" allowOverlap="1">
            <wp:simplePos x="0" y="0"/>
            <wp:positionH relativeFrom="page">
              <wp:posOffset>4523126</wp:posOffset>
            </wp:positionH>
            <wp:positionV relativeFrom="paragraph">
              <wp:posOffset>143366</wp:posOffset>
            </wp:positionV>
            <wp:extent cx="129792" cy="131862"/>
            <wp:effectExtent l="0" t="0" r="0" b="0"/>
            <wp:wrapNone/>
            <wp:docPr id="1150" name="Freeform 1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792" cy="131862"/>
                    </a:xfrm>
                    <a:custGeom>
                      <a:rect l="l" t="t" r="r" b="b"/>
                      <a:pathLst>
                        <a:path w="137034" h="139064">
                          <a:moveTo>
                            <a:pt x="137034" y="0"/>
                          </a:moveTo>
                          <a:lnTo>
                            <a:pt x="0" y="1390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5" behindDoc="1" locked="0" layoutInCell="1" allowOverlap="1">
            <wp:simplePos x="0" y="0"/>
            <wp:positionH relativeFrom="page">
              <wp:posOffset>4665306</wp:posOffset>
            </wp:positionH>
            <wp:positionV relativeFrom="paragraph">
              <wp:posOffset>143366</wp:posOffset>
            </wp:positionV>
            <wp:extent cx="129791" cy="131862"/>
            <wp:effectExtent l="0" t="0" r="0" b="0"/>
            <wp:wrapNone/>
            <wp:docPr id="1151" name="Freeform 1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791" cy="131862"/>
                    </a:xfrm>
                    <a:custGeom>
                      <a:rect l="l" t="t" r="r" b="b"/>
                      <a:pathLst>
                        <a:path w="137033" h="139064">
                          <a:moveTo>
                            <a:pt x="0" y="139064"/>
                          </a:moveTo>
                          <a:lnTo>
                            <a:pt x="13703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4" behindDoc="1" locked="0" layoutInCell="1" allowOverlap="1">
            <wp:simplePos x="0" y="0"/>
            <wp:positionH relativeFrom="page">
              <wp:posOffset>4807728</wp:posOffset>
            </wp:positionH>
            <wp:positionV relativeFrom="paragraph">
              <wp:posOffset>143366</wp:posOffset>
            </wp:positionV>
            <wp:extent cx="129910" cy="131862"/>
            <wp:effectExtent l="0" t="0" r="0" b="0"/>
            <wp:wrapNone/>
            <wp:docPr id="1152" name="Freeform 1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910" cy="131862"/>
                    </a:xfrm>
                    <a:custGeom>
                      <a:rect l="l" t="t" r="r" b="b"/>
                      <a:pathLst>
                        <a:path w="137159" h="139064">
                          <a:moveTo>
                            <a:pt x="137159" y="0"/>
                          </a:moveTo>
                          <a:lnTo>
                            <a:pt x="0" y="139064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3" behindDoc="1" locked="0" layoutInCell="1" allowOverlap="1">
            <wp:simplePos x="0" y="0"/>
            <wp:positionH relativeFrom="page">
              <wp:posOffset>4949066</wp:posOffset>
            </wp:positionH>
            <wp:positionV relativeFrom="paragraph">
              <wp:posOffset>162272</wp:posOffset>
            </wp:positionV>
            <wp:extent cx="111145" cy="112957"/>
            <wp:effectExtent l="0" t="0" r="0" b="0"/>
            <wp:wrapNone/>
            <wp:docPr id="1153" name="Freeform 1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145" cy="112957"/>
                    </a:xfrm>
                    <a:custGeom>
                      <a:rect l="l" t="t" r="r" b="b"/>
                      <a:pathLst>
                        <a:path w="117347" h="119126">
                          <a:moveTo>
                            <a:pt x="0" y="119126"/>
                          </a:moveTo>
                          <a:lnTo>
                            <a:pt x="11734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30" behindDoc="1" locked="0" layoutInCell="1" allowOverlap="1">
            <wp:simplePos x="0" y="0"/>
            <wp:positionH relativeFrom="page">
              <wp:posOffset>4750711</wp:posOffset>
            </wp:positionH>
            <wp:positionV relativeFrom="paragraph">
              <wp:posOffset>17720</wp:posOffset>
            </wp:positionV>
            <wp:extent cx="37529" cy="37090"/>
            <wp:effectExtent l="0" t="0" r="0" b="0"/>
            <wp:wrapNone/>
            <wp:docPr id="1154" name="Freeform 1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529" cy="37090"/>
                    </a:xfrm>
                    <a:custGeom>
                      <a:rect l="l" t="t" r="r" b="b"/>
                      <a:pathLst>
                        <a:path w="39624" h="39116">
                          <a:moveTo>
                            <a:pt x="24383" y="9525"/>
                          </a:moveTo>
                          <a:lnTo>
                            <a:pt x="10413" y="14352"/>
                          </a:lnTo>
                          <a:lnTo>
                            <a:pt x="15239" y="29591"/>
                          </a:lnTo>
                          <a:lnTo>
                            <a:pt x="29082" y="23877"/>
                          </a:lnTo>
                          <a:lnTo>
                            <a:pt x="24383" y="9525"/>
                          </a:lnTo>
                          <a:lnTo>
                            <a:pt x="29082" y="0"/>
                          </a:lnTo>
                          <a:lnTo>
                            <a:pt x="0" y="10541"/>
                          </a:lnTo>
                          <a:lnTo>
                            <a:pt x="10413" y="39116"/>
                          </a:lnTo>
                          <a:lnTo>
                            <a:pt x="39624" y="28575"/>
                          </a:lnTo>
                          <a:lnTo>
                            <a:pt x="2908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2493020</wp:posOffset>
            </wp:positionH>
            <wp:positionV relativeFrom="paragraph">
              <wp:posOffset>99970</wp:posOffset>
            </wp:positionV>
            <wp:extent cx="7819" cy="180"/>
            <wp:effectExtent l="0" t="0" r="0" b="0"/>
            <wp:wrapNone/>
            <wp:docPr id="1155" name="Freeform 1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19" cy="180"/>
                    </a:xfrm>
                    <a:custGeom>
                      <a:rect l="l" t="t" r="r" b="b"/>
                      <a:pathLst>
                        <a:path w="8256" h="180">
                          <a:moveTo>
                            <a:pt x="0" y="0"/>
                          </a:moveTo>
                          <a:lnTo>
                            <a:pt x="825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2500839</wp:posOffset>
            </wp:positionH>
            <wp:positionV relativeFrom="paragraph">
              <wp:posOffset>99970</wp:posOffset>
            </wp:positionV>
            <wp:extent cx="69405" cy="39740"/>
            <wp:effectExtent l="0" t="0" r="0" b="0"/>
            <wp:wrapNone/>
            <wp:docPr id="1156" name="Freeform 1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405" cy="39740"/>
                    </a:xfrm>
                    <a:custGeom>
                      <a:rect l="l" t="t" r="r" b="b"/>
                      <a:pathLst>
                        <a:path w="73278" h="41911">
                          <a:moveTo>
                            <a:pt x="0" y="0"/>
                          </a:moveTo>
                          <a:lnTo>
                            <a:pt x="3809" y="0"/>
                          </a:lnTo>
                          <a:lnTo>
                            <a:pt x="7619" y="890"/>
                          </a:lnTo>
                          <a:lnTo>
                            <a:pt x="11430" y="890"/>
                          </a:lnTo>
                          <a:lnTo>
                            <a:pt x="15239" y="890"/>
                          </a:lnTo>
                          <a:lnTo>
                            <a:pt x="18161" y="1905"/>
                          </a:lnTo>
                          <a:lnTo>
                            <a:pt x="21589" y="2795"/>
                          </a:lnTo>
                          <a:lnTo>
                            <a:pt x="25400" y="3811"/>
                          </a:lnTo>
                          <a:lnTo>
                            <a:pt x="28320" y="4699"/>
                          </a:lnTo>
                          <a:lnTo>
                            <a:pt x="32131" y="6605"/>
                          </a:lnTo>
                          <a:lnTo>
                            <a:pt x="35941" y="7621"/>
                          </a:lnTo>
                          <a:lnTo>
                            <a:pt x="38734" y="9525"/>
                          </a:lnTo>
                          <a:lnTo>
                            <a:pt x="41656" y="11430"/>
                          </a:lnTo>
                          <a:lnTo>
                            <a:pt x="45084" y="12320"/>
                          </a:lnTo>
                          <a:lnTo>
                            <a:pt x="48006" y="14224"/>
                          </a:lnTo>
                          <a:lnTo>
                            <a:pt x="50800" y="17146"/>
                          </a:lnTo>
                          <a:lnTo>
                            <a:pt x="53720" y="19050"/>
                          </a:lnTo>
                          <a:lnTo>
                            <a:pt x="56514" y="20955"/>
                          </a:lnTo>
                          <a:lnTo>
                            <a:pt x="59436" y="23749"/>
                          </a:lnTo>
                          <a:lnTo>
                            <a:pt x="62230" y="26671"/>
                          </a:lnTo>
                          <a:lnTo>
                            <a:pt x="64134" y="28575"/>
                          </a:lnTo>
                          <a:lnTo>
                            <a:pt x="66675" y="31370"/>
                          </a:lnTo>
                          <a:lnTo>
                            <a:pt x="68580" y="34290"/>
                          </a:lnTo>
                          <a:lnTo>
                            <a:pt x="70484" y="37084"/>
                          </a:lnTo>
                          <a:lnTo>
                            <a:pt x="72389" y="40895"/>
                          </a:lnTo>
                          <a:lnTo>
                            <a:pt x="73278" y="4191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4368315</wp:posOffset>
            </wp:positionH>
            <wp:positionV relativeFrom="paragraph">
              <wp:posOffset>99970</wp:posOffset>
            </wp:positionV>
            <wp:extent cx="69405" cy="39740"/>
            <wp:effectExtent l="0" t="0" r="0" b="0"/>
            <wp:wrapNone/>
            <wp:docPr id="1157" name="Freeform 1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405" cy="39740"/>
                    </a:xfrm>
                    <a:custGeom>
                      <a:rect l="l" t="t" r="r" b="b"/>
                      <a:pathLst>
                        <a:path w="73278" h="41911">
                          <a:moveTo>
                            <a:pt x="73278" y="0"/>
                          </a:moveTo>
                          <a:lnTo>
                            <a:pt x="69469" y="0"/>
                          </a:lnTo>
                          <a:lnTo>
                            <a:pt x="66675" y="890"/>
                          </a:lnTo>
                          <a:lnTo>
                            <a:pt x="62865" y="890"/>
                          </a:lnTo>
                          <a:lnTo>
                            <a:pt x="59309" y="890"/>
                          </a:lnTo>
                          <a:lnTo>
                            <a:pt x="55498" y="1905"/>
                          </a:lnTo>
                          <a:lnTo>
                            <a:pt x="51689" y="2795"/>
                          </a:lnTo>
                          <a:lnTo>
                            <a:pt x="48895" y="3811"/>
                          </a:lnTo>
                          <a:lnTo>
                            <a:pt x="45084" y="4699"/>
                          </a:lnTo>
                          <a:lnTo>
                            <a:pt x="42164" y="6605"/>
                          </a:lnTo>
                          <a:lnTo>
                            <a:pt x="38734" y="7621"/>
                          </a:lnTo>
                          <a:lnTo>
                            <a:pt x="35814" y="9525"/>
                          </a:lnTo>
                          <a:lnTo>
                            <a:pt x="32131" y="11430"/>
                          </a:lnTo>
                          <a:lnTo>
                            <a:pt x="29209" y="12320"/>
                          </a:lnTo>
                          <a:lnTo>
                            <a:pt x="26415" y="14224"/>
                          </a:lnTo>
                          <a:lnTo>
                            <a:pt x="23495" y="17146"/>
                          </a:lnTo>
                          <a:lnTo>
                            <a:pt x="19684" y="19050"/>
                          </a:lnTo>
                          <a:lnTo>
                            <a:pt x="17779" y="20955"/>
                          </a:lnTo>
                          <a:lnTo>
                            <a:pt x="15240" y="23749"/>
                          </a:lnTo>
                          <a:lnTo>
                            <a:pt x="12446" y="26671"/>
                          </a:lnTo>
                          <a:lnTo>
                            <a:pt x="9525" y="28575"/>
                          </a:lnTo>
                          <a:lnTo>
                            <a:pt x="7620" y="31370"/>
                          </a:lnTo>
                          <a:lnTo>
                            <a:pt x="4826" y="34290"/>
                          </a:lnTo>
                          <a:lnTo>
                            <a:pt x="2921" y="37084"/>
                          </a:lnTo>
                          <a:lnTo>
                            <a:pt x="1015" y="40895"/>
                          </a:lnTo>
                          <a:lnTo>
                            <a:pt x="0" y="4191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4437721</wp:posOffset>
            </wp:positionH>
            <wp:positionV relativeFrom="paragraph">
              <wp:posOffset>99970</wp:posOffset>
            </wp:positionV>
            <wp:extent cx="9021" cy="180"/>
            <wp:effectExtent l="0" t="0" r="0" b="0"/>
            <wp:wrapNone/>
            <wp:docPr id="1158" name="Freeform 1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021" cy="180"/>
                    </a:xfrm>
                    <a:custGeom>
                      <a:rect l="l" t="t" r="r" b="b"/>
                      <a:pathLst>
                        <a:path w="9525" h="180">
                          <a:moveTo>
                            <a:pt x="952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5" behindDoc="1" locked="0" layoutInCell="1" allowOverlap="1">
            <wp:simplePos x="0" y="0"/>
            <wp:positionH relativeFrom="page">
              <wp:posOffset>1878383</wp:posOffset>
            </wp:positionH>
            <wp:positionV relativeFrom="paragraph">
              <wp:posOffset>106232</wp:posOffset>
            </wp:positionV>
            <wp:extent cx="58916" cy="59609"/>
            <wp:effectExtent l="0" t="0" r="0" b="0"/>
            <wp:wrapNone/>
            <wp:docPr id="1159" name="Freeform 1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16" cy="59609"/>
                    </a:xfrm>
                    <a:custGeom>
                      <a:rect l="l" t="t" r="r" b="b"/>
                      <a:pathLst>
                        <a:path w="62204" h="62865">
                          <a:moveTo>
                            <a:pt x="0" y="0"/>
                          </a:moveTo>
                          <a:lnTo>
                            <a:pt x="62204" y="628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3" behindDoc="1" locked="0" layoutInCell="1" allowOverlap="1">
            <wp:simplePos x="0" y="0"/>
            <wp:positionH relativeFrom="page">
              <wp:posOffset>1878383</wp:posOffset>
            </wp:positionH>
            <wp:positionV relativeFrom="paragraph">
              <wp:posOffset>99970</wp:posOffset>
            </wp:positionV>
            <wp:extent cx="18932" cy="18907"/>
            <wp:effectExtent l="0" t="0" r="0" b="0"/>
            <wp:wrapNone/>
            <wp:docPr id="1160" name="Freeform 1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32" cy="18907"/>
                    </a:xfrm>
                    <a:custGeom>
                      <a:rect l="l" t="t" r="r" b="b"/>
                      <a:pathLst>
                        <a:path w="19989" h="19940">
                          <a:moveTo>
                            <a:pt x="19989" y="0"/>
                          </a:moveTo>
                          <a:lnTo>
                            <a:pt x="0" y="1994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2" behindDoc="1" locked="0" layoutInCell="1" allowOverlap="1">
            <wp:simplePos x="0" y="0"/>
            <wp:positionH relativeFrom="page">
              <wp:posOffset>1903331</wp:posOffset>
            </wp:positionH>
            <wp:positionV relativeFrom="paragraph">
              <wp:posOffset>99970</wp:posOffset>
            </wp:positionV>
            <wp:extent cx="64932" cy="65872"/>
            <wp:effectExtent l="0" t="0" r="0" b="0"/>
            <wp:wrapNone/>
            <wp:docPr id="1161" name="Freeform 1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32" cy="65872"/>
                    </a:xfrm>
                    <a:custGeom>
                      <a:rect l="l" t="t" r="r" b="b"/>
                      <a:pathLst>
                        <a:path w="68555" h="69470">
                          <a:moveTo>
                            <a:pt x="0" y="69470"/>
                          </a:moveTo>
                          <a:lnTo>
                            <a:pt x="6855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4" behindDoc="1" locked="0" layoutInCell="1" allowOverlap="1">
            <wp:simplePos x="0" y="0"/>
            <wp:positionH relativeFrom="page">
              <wp:posOffset>1943314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62" name="Freeform 1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68542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1973663</wp:posOffset>
            </wp:positionH>
            <wp:positionV relativeFrom="paragraph">
              <wp:posOffset>99970</wp:posOffset>
            </wp:positionV>
            <wp:extent cx="65833" cy="65872"/>
            <wp:effectExtent l="0" t="0" r="0" b="0"/>
            <wp:wrapNone/>
            <wp:docPr id="1163" name="Freeform 1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833" cy="65872"/>
                    </a:xfrm>
                    <a:custGeom>
                      <a:rect l="l" t="t" r="r" b="b"/>
                      <a:pathLst>
                        <a:path w="69507" h="69470">
                          <a:moveTo>
                            <a:pt x="69507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3" behindDoc="1" locked="0" layoutInCell="1" allowOverlap="1">
            <wp:simplePos x="0" y="0"/>
            <wp:positionH relativeFrom="page">
              <wp:posOffset>2014549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64" name="Freeform 1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0" y="0"/>
                          </a:moveTo>
                          <a:lnTo>
                            <a:pt x="68542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2044898</wp:posOffset>
            </wp:positionH>
            <wp:positionV relativeFrom="paragraph">
              <wp:posOffset>99970</wp:posOffset>
            </wp:positionV>
            <wp:extent cx="64931" cy="65872"/>
            <wp:effectExtent l="0" t="0" r="0" b="0"/>
            <wp:wrapNone/>
            <wp:docPr id="1165" name="Freeform 1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31" cy="65872"/>
                    </a:xfrm>
                    <a:custGeom>
                      <a:rect l="l" t="t" r="r" b="b"/>
                      <a:pathLst>
                        <a:path w="68554" h="69470">
                          <a:moveTo>
                            <a:pt x="0" y="69470"/>
                          </a:moveTo>
                          <a:lnTo>
                            <a:pt x="6855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2" behindDoc="1" locked="0" layoutInCell="1" allowOverlap="1">
            <wp:simplePos x="0" y="0"/>
            <wp:positionH relativeFrom="page">
              <wp:posOffset>2084882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66" name="Freeform 1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68542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9" behindDoc="1" locked="0" layoutInCell="1" allowOverlap="1">
            <wp:simplePos x="0" y="0"/>
            <wp:positionH relativeFrom="page">
              <wp:posOffset>2115832</wp:posOffset>
            </wp:positionH>
            <wp:positionV relativeFrom="paragraph">
              <wp:posOffset>99970</wp:posOffset>
            </wp:positionV>
            <wp:extent cx="64931" cy="65872"/>
            <wp:effectExtent l="0" t="0" r="0" b="0"/>
            <wp:wrapNone/>
            <wp:docPr id="1167" name="Freeform 1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31" cy="65872"/>
                    </a:xfrm>
                    <a:custGeom>
                      <a:rect l="l" t="t" r="r" b="b"/>
                      <a:pathLst>
                        <a:path w="68554" h="69470">
                          <a:moveTo>
                            <a:pt x="68554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1" behindDoc="1" locked="0" layoutInCell="1" allowOverlap="1">
            <wp:simplePos x="0" y="0"/>
            <wp:positionH relativeFrom="page">
              <wp:posOffset>2155816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68" name="Freeform 1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0" y="0"/>
                          </a:moveTo>
                          <a:lnTo>
                            <a:pt x="68542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2187079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69" name="Freeform 1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0" y="69470"/>
                          </a:moveTo>
                          <a:lnTo>
                            <a:pt x="6854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0" behindDoc="1" locked="0" layoutInCell="1" allowOverlap="1">
            <wp:simplePos x="0" y="0"/>
            <wp:positionH relativeFrom="page">
              <wp:posOffset>2227051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70" name="Freeform 1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68542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7" behindDoc="1" locked="0" layoutInCell="1" allowOverlap="1">
            <wp:simplePos x="0" y="0"/>
            <wp:positionH relativeFrom="page">
              <wp:posOffset>2258313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71" name="Freeform 1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68542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9" behindDoc="1" locked="0" layoutInCell="1" allowOverlap="1">
            <wp:simplePos x="0" y="0"/>
            <wp:positionH relativeFrom="page">
              <wp:posOffset>2298285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72" name="Freeform 1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0" y="0"/>
                          </a:moveTo>
                          <a:lnTo>
                            <a:pt x="68542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2329248</wp:posOffset>
            </wp:positionH>
            <wp:positionV relativeFrom="paragraph">
              <wp:posOffset>99970</wp:posOffset>
            </wp:positionV>
            <wp:extent cx="64919" cy="65872"/>
            <wp:effectExtent l="0" t="0" r="0" b="0"/>
            <wp:wrapNone/>
            <wp:docPr id="1173" name="Freeform 1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19" cy="65872"/>
                    </a:xfrm>
                    <a:custGeom>
                      <a:rect l="l" t="t" r="r" b="b"/>
                      <a:pathLst>
                        <a:path w="68542" h="69470">
                          <a:moveTo>
                            <a:pt x="0" y="69470"/>
                          </a:moveTo>
                          <a:lnTo>
                            <a:pt x="6854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2369520</wp:posOffset>
            </wp:positionH>
            <wp:positionV relativeFrom="paragraph">
              <wp:posOffset>99970</wp:posOffset>
            </wp:positionV>
            <wp:extent cx="64679" cy="65872"/>
            <wp:effectExtent l="0" t="0" r="0" b="0"/>
            <wp:wrapNone/>
            <wp:docPr id="1174" name="Freeform 1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679" cy="65872"/>
                    </a:xfrm>
                    <a:custGeom>
                      <a:rect l="l" t="t" r="r" b="b"/>
                      <a:pathLst>
                        <a:path w="68288" h="69470">
                          <a:moveTo>
                            <a:pt x="68288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5" behindDoc="1" locked="0" layoutInCell="1" allowOverlap="1">
            <wp:simplePos x="0" y="0"/>
            <wp:positionH relativeFrom="page">
              <wp:posOffset>2399580</wp:posOffset>
            </wp:positionH>
            <wp:positionV relativeFrom="paragraph">
              <wp:posOffset>99970</wp:posOffset>
            </wp:positionV>
            <wp:extent cx="64931" cy="65872"/>
            <wp:effectExtent l="0" t="0" r="0" b="0"/>
            <wp:wrapNone/>
            <wp:docPr id="1175" name="Freeform 1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31" cy="65872"/>
                    </a:xfrm>
                    <a:custGeom>
                      <a:rect l="l" t="t" r="r" b="b"/>
                      <a:pathLst>
                        <a:path w="68554" h="69470">
                          <a:moveTo>
                            <a:pt x="68554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7" behindDoc="1" locked="0" layoutInCell="1" allowOverlap="1">
            <wp:simplePos x="0" y="0"/>
            <wp:positionH relativeFrom="page">
              <wp:posOffset>2440454</wp:posOffset>
            </wp:positionH>
            <wp:positionV relativeFrom="paragraph">
              <wp:posOffset>99970</wp:posOffset>
            </wp:positionV>
            <wp:extent cx="154811" cy="158356"/>
            <wp:effectExtent l="0" t="0" r="0" b="0"/>
            <wp:wrapNone/>
            <wp:docPr id="1176" name="Freeform 1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4811" cy="158356"/>
                    </a:xfrm>
                    <a:custGeom>
                      <a:rect l="l" t="t" r="r" b="b"/>
                      <a:pathLst>
                        <a:path w="163449" h="167005">
                          <a:moveTo>
                            <a:pt x="0" y="0"/>
                          </a:moveTo>
                          <a:lnTo>
                            <a:pt x="163449" y="16700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2468120</wp:posOffset>
            </wp:positionH>
            <wp:positionV relativeFrom="paragraph">
              <wp:posOffset>105389</wp:posOffset>
            </wp:positionV>
            <wp:extent cx="62188" cy="63222"/>
            <wp:effectExtent l="0" t="0" r="0" b="0"/>
            <wp:wrapNone/>
            <wp:docPr id="1177" name="Freeform 1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188" cy="63222"/>
                    </a:xfrm>
                    <a:custGeom>
                      <a:rect l="l" t="t" r="r" b="b"/>
                      <a:pathLst>
                        <a:path w="65658" h="66675">
                          <a:moveTo>
                            <a:pt x="0" y="66675"/>
                          </a:moveTo>
                          <a:lnTo>
                            <a:pt x="6565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2511665</wp:posOffset>
            </wp:positionH>
            <wp:positionV relativeFrom="paragraph">
              <wp:posOffset>100813</wp:posOffset>
            </wp:positionV>
            <wp:extent cx="160824" cy="163775"/>
            <wp:effectExtent l="0" t="0" r="0" b="0"/>
            <wp:wrapNone/>
            <wp:docPr id="1178" name="Freeform 1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0824" cy="163775"/>
                    </a:xfrm>
                    <a:custGeom>
                      <a:rect l="l" t="t" r="r" b="b"/>
                      <a:pathLst>
                        <a:path w="169798" h="172719">
                          <a:moveTo>
                            <a:pt x="169798" y="17271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2834519</wp:posOffset>
            </wp:positionH>
            <wp:positionV relativeFrom="paragraph">
              <wp:posOffset>116227</wp:posOffset>
            </wp:positionV>
            <wp:extent cx="32717" cy="33356"/>
            <wp:effectExtent l="0" t="0" r="0" b="0"/>
            <wp:wrapNone/>
            <wp:docPr id="1179" name="Freeform 1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7" cy="33356"/>
                    </a:xfrm>
                    <a:custGeom>
                      <a:rect l="l" t="t" r="r" b="b"/>
                      <a:pathLst>
                        <a:path w="34543" h="35178">
                          <a:moveTo>
                            <a:pt x="34543" y="3517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4072285</wp:posOffset>
            </wp:positionH>
            <wp:positionV relativeFrom="paragraph">
              <wp:posOffset>116227</wp:posOffset>
            </wp:positionV>
            <wp:extent cx="33079" cy="33356"/>
            <wp:effectExtent l="0" t="0" r="0" b="0"/>
            <wp:wrapNone/>
            <wp:docPr id="1180" name="Freeform 1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079" cy="33356"/>
                    </a:xfrm>
                    <a:custGeom>
                      <a:rect l="l" t="t" r="r" b="b"/>
                      <a:pathLst>
                        <a:path w="34925" h="35178">
                          <a:moveTo>
                            <a:pt x="0" y="35178"/>
                          </a:move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6" behindDoc="1" locked="0" layoutInCell="1" allowOverlap="1">
            <wp:simplePos x="0" y="0"/>
            <wp:positionH relativeFrom="page">
              <wp:posOffset>4289285</wp:posOffset>
            </wp:positionH>
            <wp:positionV relativeFrom="paragraph">
              <wp:posOffset>99970</wp:posOffset>
            </wp:positionV>
            <wp:extent cx="163471" cy="166426"/>
            <wp:effectExtent l="0" t="0" r="0" b="0"/>
            <wp:wrapNone/>
            <wp:docPr id="1181" name="Freeform 1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3471" cy="166426"/>
                    </a:xfrm>
                    <a:custGeom>
                      <a:rect l="l" t="t" r="r" b="b"/>
                      <a:pathLst>
                        <a:path w="172593" h="175515">
                          <a:moveTo>
                            <a:pt x="172593" y="0"/>
                          </a:moveTo>
                          <a:lnTo>
                            <a:pt x="0" y="17551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8" behindDoc="1" locked="0" layoutInCell="1" allowOverlap="1">
            <wp:simplePos x="0" y="0"/>
            <wp:positionH relativeFrom="page">
              <wp:posOffset>4427857</wp:posOffset>
            </wp:positionH>
            <wp:positionV relativeFrom="paragraph">
              <wp:posOffset>100813</wp:posOffset>
            </wp:positionV>
            <wp:extent cx="64955" cy="65028"/>
            <wp:effectExtent l="0" t="0" r="0" b="0"/>
            <wp:wrapNone/>
            <wp:docPr id="1182" name="Freeform 1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028"/>
                    </a:xfrm>
                    <a:custGeom>
                      <a:rect l="l" t="t" r="r" b="b"/>
                      <a:pathLst>
                        <a:path w="68580" h="68580">
                          <a:moveTo>
                            <a:pt x="0" y="0"/>
                          </a:moveTo>
                          <a:lnTo>
                            <a:pt x="68580" y="6858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5" behindDoc="1" locked="0" layoutInCell="1" allowOverlap="1">
            <wp:simplePos x="0" y="0"/>
            <wp:positionH relativeFrom="page">
              <wp:posOffset>4440488</wp:posOffset>
            </wp:positionH>
            <wp:positionV relativeFrom="paragraph">
              <wp:posOffset>99970</wp:posOffset>
            </wp:positionV>
            <wp:extent cx="82637" cy="84899"/>
            <wp:effectExtent l="0" t="0" r="0" b="0"/>
            <wp:wrapNone/>
            <wp:docPr id="1183" name="Freeform 1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637" cy="84899"/>
                    </a:xfrm>
                    <a:custGeom>
                      <a:rect l="l" t="t" r="r" b="b"/>
                      <a:pathLst>
                        <a:path w="87248" h="89536">
                          <a:moveTo>
                            <a:pt x="0" y="89536"/>
                          </a:moveTo>
                          <a:lnTo>
                            <a:pt x="8724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7" behindDoc="1" locked="0" layoutInCell="1" allowOverlap="1">
            <wp:simplePos x="0" y="0"/>
            <wp:positionH relativeFrom="page">
              <wp:posOffset>4499068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84" name="Freeform 1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68580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3" behindDoc="1" locked="0" layoutInCell="1" allowOverlap="1">
            <wp:simplePos x="0" y="0"/>
            <wp:positionH relativeFrom="page">
              <wp:posOffset>4529380</wp:posOffset>
            </wp:positionH>
            <wp:positionV relativeFrom="paragraph">
              <wp:posOffset>99970</wp:posOffset>
            </wp:positionV>
            <wp:extent cx="64956" cy="65872"/>
            <wp:effectExtent l="0" t="0" r="0" b="0"/>
            <wp:wrapNone/>
            <wp:docPr id="1185" name="Freeform 1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2"/>
                    </a:xfrm>
                    <a:custGeom>
                      <a:rect l="l" t="t" r="r" b="b"/>
                      <a:pathLst>
                        <a:path w="68581" h="69470">
                          <a:moveTo>
                            <a:pt x="68581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4569437</wp:posOffset>
            </wp:positionH>
            <wp:positionV relativeFrom="paragraph">
              <wp:posOffset>99970</wp:posOffset>
            </wp:positionV>
            <wp:extent cx="64954" cy="65872"/>
            <wp:effectExtent l="0" t="0" r="0" b="0"/>
            <wp:wrapNone/>
            <wp:docPr id="1186" name="Freeform 1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4" cy="65872"/>
                    </a:xfrm>
                    <a:custGeom>
                      <a:rect l="l" t="t" r="r" b="b"/>
                      <a:pathLst>
                        <a:path w="68579" h="69470">
                          <a:moveTo>
                            <a:pt x="0" y="0"/>
                          </a:moveTo>
                          <a:lnTo>
                            <a:pt x="68579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2" behindDoc="1" locked="0" layoutInCell="1" allowOverlap="1">
            <wp:simplePos x="0" y="0"/>
            <wp:positionH relativeFrom="page">
              <wp:posOffset>4600351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87" name="Freeform 1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0" y="69470"/>
                          </a:move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5" behindDoc="1" locked="0" layoutInCell="1" allowOverlap="1">
            <wp:simplePos x="0" y="0"/>
            <wp:positionH relativeFrom="page">
              <wp:posOffset>4640647</wp:posOffset>
            </wp:positionH>
            <wp:positionV relativeFrom="paragraph">
              <wp:posOffset>99970</wp:posOffset>
            </wp:positionV>
            <wp:extent cx="64956" cy="65872"/>
            <wp:effectExtent l="0" t="0" r="0" b="0"/>
            <wp:wrapNone/>
            <wp:docPr id="1188" name="Freeform 1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2"/>
                    </a:xfrm>
                    <a:custGeom>
                      <a:rect l="l" t="t" r="r" b="b"/>
                      <a:pathLst>
                        <a:path w="68581" h="69470">
                          <a:moveTo>
                            <a:pt x="68581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1" behindDoc="1" locked="0" layoutInCell="1" allowOverlap="1">
            <wp:simplePos x="0" y="0"/>
            <wp:positionH relativeFrom="page">
              <wp:posOffset>4671561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89" name="Freeform 1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68580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4711617</wp:posOffset>
            </wp:positionH>
            <wp:positionV relativeFrom="paragraph">
              <wp:posOffset>99970</wp:posOffset>
            </wp:positionV>
            <wp:extent cx="64834" cy="65872"/>
            <wp:effectExtent l="0" t="0" r="0" b="0"/>
            <wp:wrapNone/>
            <wp:docPr id="1190" name="Freeform 1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834" cy="65872"/>
                    </a:xfrm>
                    <a:custGeom>
                      <a:rect l="l" t="t" r="r" b="b"/>
                      <a:pathLst>
                        <a:path w="68452" h="69470">
                          <a:moveTo>
                            <a:pt x="0" y="0"/>
                          </a:moveTo>
                          <a:lnTo>
                            <a:pt x="68452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0" behindDoc="1" locked="0" layoutInCell="1" allowOverlap="1">
            <wp:simplePos x="0" y="0"/>
            <wp:positionH relativeFrom="page">
              <wp:posOffset>4742892</wp:posOffset>
            </wp:positionH>
            <wp:positionV relativeFrom="paragraph">
              <wp:posOffset>99970</wp:posOffset>
            </wp:positionV>
            <wp:extent cx="64836" cy="65872"/>
            <wp:effectExtent l="0" t="0" r="0" b="0"/>
            <wp:wrapNone/>
            <wp:docPr id="1191" name="Freeform 1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836" cy="65872"/>
                    </a:xfrm>
                    <a:custGeom>
                      <a:rect l="l" t="t" r="r" b="b"/>
                      <a:pathLst>
                        <a:path w="68454" h="69470">
                          <a:moveTo>
                            <a:pt x="0" y="69470"/>
                          </a:moveTo>
                          <a:lnTo>
                            <a:pt x="6845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3" behindDoc="1" locked="0" layoutInCell="1" allowOverlap="1">
            <wp:simplePos x="0" y="0"/>
            <wp:positionH relativeFrom="page">
              <wp:posOffset>4782828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92" name="Freeform 1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68580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9" behindDoc="1" locked="0" layoutInCell="1" allowOverlap="1">
            <wp:simplePos x="0" y="0"/>
            <wp:positionH relativeFrom="page">
              <wp:posOffset>4813742</wp:posOffset>
            </wp:positionH>
            <wp:positionV relativeFrom="paragraph">
              <wp:posOffset>99970</wp:posOffset>
            </wp:positionV>
            <wp:extent cx="64954" cy="65872"/>
            <wp:effectExtent l="0" t="0" r="0" b="0"/>
            <wp:wrapNone/>
            <wp:docPr id="1193" name="Freeform 1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4" cy="65872"/>
                    </a:xfrm>
                    <a:custGeom>
                      <a:rect l="l" t="t" r="r" b="b"/>
                      <a:pathLst>
                        <a:path w="68579" h="69470">
                          <a:moveTo>
                            <a:pt x="68579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4854039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94" name="Freeform 1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0" y="0"/>
                          </a:moveTo>
                          <a:lnTo>
                            <a:pt x="6858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8" behindDoc="1" locked="0" layoutInCell="1" allowOverlap="1">
            <wp:simplePos x="0" y="0"/>
            <wp:positionH relativeFrom="page">
              <wp:posOffset>4884111</wp:posOffset>
            </wp:positionH>
            <wp:positionV relativeFrom="paragraph">
              <wp:posOffset>99970</wp:posOffset>
            </wp:positionV>
            <wp:extent cx="64955" cy="65872"/>
            <wp:effectExtent l="0" t="0" r="0" b="0"/>
            <wp:wrapNone/>
            <wp:docPr id="1195" name="Freeform 1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5872"/>
                    </a:xfrm>
                    <a:custGeom>
                      <a:rect l="l" t="t" r="r" b="b"/>
                      <a:pathLst>
                        <a:path w="68580" h="69470">
                          <a:moveTo>
                            <a:pt x="0" y="69470"/>
                          </a:moveTo>
                          <a:lnTo>
                            <a:pt x="6858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1" behindDoc="1" locked="0" layoutInCell="1" allowOverlap="1">
            <wp:simplePos x="0" y="0"/>
            <wp:positionH relativeFrom="page">
              <wp:posOffset>4924047</wp:posOffset>
            </wp:positionH>
            <wp:positionV relativeFrom="paragraph">
              <wp:posOffset>99970</wp:posOffset>
            </wp:positionV>
            <wp:extent cx="65917" cy="65872"/>
            <wp:effectExtent l="0" t="0" r="0" b="0"/>
            <wp:wrapNone/>
            <wp:docPr id="1196" name="Freeform 1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917" cy="65872"/>
                    </a:xfrm>
                    <a:custGeom>
                      <a:rect l="l" t="t" r="r" b="b"/>
                      <a:pathLst>
                        <a:path w="69595" h="69470">
                          <a:moveTo>
                            <a:pt x="69595" y="6947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7" behindDoc="1" locked="0" layoutInCell="1" allowOverlap="1">
            <wp:simplePos x="0" y="0"/>
            <wp:positionH relativeFrom="page">
              <wp:posOffset>4955321</wp:posOffset>
            </wp:positionH>
            <wp:positionV relativeFrom="paragraph">
              <wp:posOffset>99970</wp:posOffset>
            </wp:positionV>
            <wp:extent cx="64956" cy="65872"/>
            <wp:effectExtent l="0" t="0" r="0" b="0"/>
            <wp:wrapNone/>
            <wp:docPr id="1197" name="Freeform 1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6" cy="65872"/>
                    </a:xfrm>
                    <a:custGeom>
                      <a:rect l="l" t="t" r="r" b="b"/>
                      <a:pathLst>
                        <a:path w="68581" h="69470">
                          <a:moveTo>
                            <a:pt x="68581" y="0"/>
                          </a:moveTo>
                          <a:lnTo>
                            <a:pt x="0" y="694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99970</wp:posOffset>
            </wp:positionV>
            <wp:extent cx="59422" cy="60453"/>
            <wp:effectExtent l="0" t="0" r="0" b="0"/>
            <wp:wrapNone/>
            <wp:docPr id="1198" name="Freeform 1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422" cy="60453"/>
                    </a:xfrm>
                    <a:custGeom>
                      <a:rect l="l" t="t" r="r" b="b"/>
                      <a:pathLst>
                        <a:path w="62738" h="63755">
                          <a:moveTo>
                            <a:pt x="0" y="0"/>
                          </a:moveTo>
                          <a:lnTo>
                            <a:pt x="62738" y="6375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1878383</wp:posOffset>
            </wp:positionH>
            <wp:positionV relativeFrom="paragraph">
              <wp:posOffset>145972</wp:posOffset>
            </wp:positionV>
            <wp:extent cx="19835" cy="19869"/>
            <wp:effectExtent l="0" t="0" r="0" b="0"/>
            <wp:wrapNone/>
            <wp:docPr id="1199" name="Freeform 1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35" cy="19869"/>
                    </a:xfrm>
                    <a:custGeom>
                      <a:rect l="l" t="t" r="r" b="b"/>
                      <a:pathLst>
                        <a:path w="20942" h="20955">
                          <a:moveTo>
                            <a:pt x="20942" y="20955"/>
                          </a:moveTo>
                          <a:lnTo>
                            <a:pt x="19037" y="20955"/>
                          </a:lnTo>
                          <a:lnTo>
                            <a:pt x="17145" y="20955"/>
                          </a:lnTo>
                          <a:lnTo>
                            <a:pt x="16192" y="20955"/>
                          </a:lnTo>
                          <a:lnTo>
                            <a:pt x="14287" y="20065"/>
                          </a:lnTo>
                          <a:lnTo>
                            <a:pt x="12382" y="19050"/>
                          </a:lnTo>
                          <a:lnTo>
                            <a:pt x="10477" y="18160"/>
                          </a:lnTo>
                          <a:lnTo>
                            <a:pt x="9525" y="17144"/>
                          </a:lnTo>
                          <a:lnTo>
                            <a:pt x="7620" y="16256"/>
                          </a:lnTo>
                          <a:lnTo>
                            <a:pt x="6667" y="15240"/>
                          </a:lnTo>
                          <a:lnTo>
                            <a:pt x="5715" y="14350"/>
                          </a:lnTo>
                          <a:lnTo>
                            <a:pt x="3810" y="12446"/>
                          </a:lnTo>
                          <a:lnTo>
                            <a:pt x="2857" y="11430"/>
                          </a:lnTo>
                          <a:lnTo>
                            <a:pt x="1905" y="9525"/>
                          </a:lnTo>
                          <a:lnTo>
                            <a:pt x="1905" y="7619"/>
                          </a:lnTo>
                          <a:lnTo>
                            <a:pt x="952" y="6731"/>
                          </a:lnTo>
                          <a:lnTo>
                            <a:pt x="952" y="4825"/>
                          </a:lnTo>
                          <a:lnTo>
                            <a:pt x="0" y="2921"/>
                          </a:lnTo>
                          <a:lnTo>
                            <a:pt x="0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2570245</wp:posOffset>
            </wp:positionH>
            <wp:positionV relativeFrom="paragraph">
              <wp:posOffset>139709</wp:posOffset>
            </wp:positionV>
            <wp:extent cx="130754" cy="44195"/>
            <wp:effectExtent l="0" t="0" r="0" b="0"/>
            <wp:wrapNone/>
            <wp:docPr id="1200" name="Freeform 1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754" cy="44195"/>
                    </a:xfrm>
                    <a:custGeom>
                      <a:rect l="l" t="t" r="r" b="b"/>
                      <a:pathLst>
                        <a:path w="138050" h="46609">
                          <a:moveTo>
                            <a:pt x="0" y="0"/>
                          </a:moveTo>
                          <a:lnTo>
                            <a:pt x="2922" y="3810"/>
                          </a:lnTo>
                          <a:lnTo>
                            <a:pt x="4827" y="6604"/>
                          </a:lnTo>
                          <a:lnTo>
                            <a:pt x="6731" y="9525"/>
                          </a:lnTo>
                          <a:lnTo>
                            <a:pt x="9525" y="12319"/>
                          </a:lnTo>
                          <a:lnTo>
                            <a:pt x="11430" y="15239"/>
                          </a:lnTo>
                          <a:lnTo>
                            <a:pt x="14352" y="18034"/>
                          </a:lnTo>
                          <a:lnTo>
                            <a:pt x="16891" y="20954"/>
                          </a:lnTo>
                          <a:lnTo>
                            <a:pt x="19686" y="23748"/>
                          </a:lnTo>
                          <a:lnTo>
                            <a:pt x="22606" y="25654"/>
                          </a:lnTo>
                          <a:lnTo>
                            <a:pt x="26416" y="27559"/>
                          </a:lnTo>
                          <a:lnTo>
                            <a:pt x="29211" y="30479"/>
                          </a:lnTo>
                          <a:lnTo>
                            <a:pt x="32131" y="32385"/>
                          </a:lnTo>
                          <a:lnTo>
                            <a:pt x="35941" y="34289"/>
                          </a:lnTo>
                          <a:lnTo>
                            <a:pt x="38481" y="36194"/>
                          </a:lnTo>
                          <a:lnTo>
                            <a:pt x="42291" y="38100"/>
                          </a:lnTo>
                          <a:lnTo>
                            <a:pt x="46102" y="38988"/>
                          </a:lnTo>
                          <a:lnTo>
                            <a:pt x="48895" y="40894"/>
                          </a:lnTo>
                          <a:lnTo>
                            <a:pt x="52705" y="41910"/>
                          </a:lnTo>
                          <a:lnTo>
                            <a:pt x="56516" y="42798"/>
                          </a:lnTo>
                          <a:lnTo>
                            <a:pt x="60072" y="43814"/>
                          </a:lnTo>
                          <a:lnTo>
                            <a:pt x="63881" y="44704"/>
                          </a:lnTo>
                          <a:lnTo>
                            <a:pt x="67691" y="45719"/>
                          </a:lnTo>
                          <a:lnTo>
                            <a:pt x="71502" y="45719"/>
                          </a:lnTo>
                          <a:lnTo>
                            <a:pt x="75311" y="45719"/>
                          </a:lnTo>
                          <a:lnTo>
                            <a:pt x="79122" y="46609"/>
                          </a:lnTo>
                          <a:lnTo>
                            <a:pt x="82550" y="46609"/>
                          </a:lnTo>
                          <a:lnTo>
                            <a:pt x="86361" y="46609"/>
                          </a:lnTo>
                          <a:lnTo>
                            <a:pt x="90170" y="45719"/>
                          </a:lnTo>
                          <a:lnTo>
                            <a:pt x="93980" y="45719"/>
                          </a:lnTo>
                          <a:lnTo>
                            <a:pt x="97791" y="44704"/>
                          </a:lnTo>
                          <a:lnTo>
                            <a:pt x="101600" y="43814"/>
                          </a:lnTo>
                          <a:lnTo>
                            <a:pt x="105411" y="43814"/>
                          </a:lnTo>
                          <a:lnTo>
                            <a:pt x="108966" y="42798"/>
                          </a:lnTo>
                          <a:lnTo>
                            <a:pt x="111761" y="40894"/>
                          </a:lnTo>
                          <a:lnTo>
                            <a:pt x="115570" y="40004"/>
                          </a:lnTo>
                          <a:lnTo>
                            <a:pt x="119380" y="38100"/>
                          </a:lnTo>
                          <a:lnTo>
                            <a:pt x="123191" y="37084"/>
                          </a:lnTo>
                          <a:lnTo>
                            <a:pt x="125985" y="35179"/>
                          </a:lnTo>
                          <a:lnTo>
                            <a:pt x="129541" y="33273"/>
                          </a:lnTo>
                          <a:lnTo>
                            <a:pt x="132335" y="31369"/>
                          </a:lnTo>
                          <a:lnTo>
                            <a:pt x="135255" y="29463"/>
                          </a:lnTo>
                          <a:lnTo>
                            <a:pt x="138050" y="2755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4238523</wp:posOffset>
            </wp:positionH>
            <wp:positionV relativeFrom="paragraph">
              <wp:posOffset>139709</wp:posOffset>
            </wp:positionV>
            <wp:extent cx="129792" cy="44195"/>
            <wp:effectExtent l="0" t="0" r="0" b="0"/>
            <wp:wrapNone/>
            <wp:docPr id="1201" name="Freeform 1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792" cy="44195"/>
                    </a:xfrm>
                    <a:custGeom>
                      <a:rect l="l" t="t" r="r" b="b"/>
                      <a:pathLst>
                        <a:path w="137034" h="46609">
                          <a:moveTo>
                            <a:pt x="137034" y="0"/>
                          </a:moveTo>
                          <a:lnTo>
                            <a:pt x="135129" y="3810"/>
                          </a:lnTo>
                          <a:lnTo>
                            <a:pt x="133224" y="6604"/>
                          </a:lnTo>
                          <a:lnTo>
                            <a:pt x="130684" y="9525"/>
                          </a:lnTo>
                          <a:lnTo>
                            <a:pt x="128779" y="12319"/>
                          </a:lnTo>
                          <a:lnTo>
                            <a:pt x="125985" y="15239"/>
                          </a:lnTo>
                          <a:lnTo>
                            <a:pt x="123063" y="18034"/>
                          </a:lnTo>
                          <a:lnTo>
                            <a:pt x="120269" y="20954"/>
                          </a:lnTo>
                          <a:lnTo>
                            <a:pt x="117349" y="23748"/>
                          </a:lnTo>
                          <a:lnTo>
                            <a:pt x="114555" y="25654"/>
                          </a:lnTo>
                          <a:lnTo>
                            <a:pt x="111634" y="27559"/>
                          </a:lnTo>
                          <a:lnTo>
                            <a:pt x="109093" y="30479"/>
                          </a:lnTo>
                          <a:lnTo>
                            <a:pt x="105284" y="32385"/>
                          </a:lnTo>
                          <a:lnTo>
                            <a:pt x="102490" y="34289"/>
                          </a:lnTo>
                          <a:lnTo>
                            <a:pt x="98680" y="36194"/>
                          </a:lnTo>
                          <a:lnTo>
                            <a:pt x="95759" y="38100"/>
                          </a:lnTo>
                          <a:lnTo>
                            <a:pt x="91949" y="38988"/>
                          </a:lnTo>
                          <a:lnTo>
                            <a:pt x="88138" y="40894"/>
                          </a:lnTo>
                          <a:lnTo>
                            <a:pt x="84710" y="41910"/>
                          </a:lnTo>
                          <a:lnTo>
                            <a:pt x="81788" y="42798"/>
                          </a:lnTo>
                          <a:lnTo>
                            <a:pt x="77979" y="43814"/>
                          </a:lnTo>
                          <a:lnTo>
                            <a:pt x="74168" y="44704"/>
                          </a:lnTo>
                          <a:lnTo>
                            <a:pt x="70359" y="45719"/>
                          </a:lnTo>
                          <a:lnTo>
                            <a:pt x="66548" y="45719"/>
                          </a:lnTo>
                          <a:lnTo>
                            <a:pt x="63119" y="45719"/>
                          </a:lnTo>
                          <a:lnTo>
                            <a:pt x="59310" y="46609"/>
                          </a:lnTo>
                          <a:lnTo>
                            <a:pt x="55500" y="46609"/>
                          </a:lnTo>
                          <a:lnTo>
                            <a:pt x="51690" y="46609"/>
                          </a:lnTo>
                          <a:lnTo>
                            <a:pt x="47879" y="45719"/>
                          </a:lnTo>
                          <a:lnTo>
                            <a:pt x="44069" y="45719"/>
                          </a:lnTo>
                          <a:lnTo>
                            <a:pt x="40641" y="44704"/>
                          </a:lnTo>
                          <a:lnTo>
                            <a:pt x="36831" y="43814"/>
                          </a:lnTo>
                          <a:lnTo>
                            <a:pt x="33020" y="43814"/>
                          </a:lnTo>
                          <a:lnTo>
                            <a:pt x="29210" y="42798"/>
                          </a:lnTo>
                          <a:lnTo>
                            <a:pt x="25400" y="40894"/>
                          </a:lnTo>
                          <a:lnTo>
                            <a:pt x="21591" y="40004"/>
                          </a:lnTo>
                          <a:lnTo>
                            <a:pt x="18669" y="38100"/>
                          </a:lnTo>
                          <a:lnTo>
                            <a:pt x="15241" y="37084"/>
                          </a:lnTo>
                          <a:lnTo>
                            <a:pt x="11431" y="35179"/>
                          </a:lnTo>
                          <a:lnTo>
                            <a:pt x="8510" y="33273"/>
                          </a:lnTo>
                          <a:lnTo>
                            <a:pt x="5716" y="31369"/>
                          </a:lnTo>
                          <a:lnTo>
                            <a:pt x="1906" y="29463"/>
                          </a:lnTo>
                          <a:lnTo>
                            <a:pt x="0" y="2755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9" behindDoc="1" locked="0" layoutInCell="1" allowOverlap="1">
            <wp:simplePos x="0" y="0"/>
            <wp:positionH relativeFrom="page">
              <wp:posOffset>4380945</wp:posOffset>
            </wp:positionH>
            <wp:positionV relativeFrom="paragraph">
              <wp:posOffset>124295</wp:posOffset>
            </wp:positionV>
            <wp:extent cx="59543" cy="60573"/>
            <wp:effectExtent l="0" t="0" r="0" b="0"/>
            <wp:wrapNone/>
            <wp:docPr id="1202" name="Freeform 1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543" cy="60573"/>
                    </a:xfrm>
                    <a:custGeom>
                      <a:rect l="l" t="t" r="r" b="b"/>
                      <a:pathLst>
                        <a:path w="62866" h="63881">
                          <a:moveTo>
                            <a:pt x="62866" y="6388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0" behindDoc="1" locked="0" layoutInCell="1" allowOverlap="1">
            <wp:simplePos x="0" y="0"/>
            <wp:positionH relativeFrom="page">
              <wp:posOffset>4420038</wp:posOffset>
            </wp:positionH>
            <wp:positionV relativeFrom="paragraph">
              <wp:posOffset>127908</wp:posOffset>
            </wp:positionV>
            <wp:extent cx="36328" cy="37089"/>
            <wp:effectExtent l="0" t="0" r="0" b="0"/>
            <wp:wrapNone/>
            <wp:docPr id="1203" name="Freeform 1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28" cy="37089"/>
                    </a:xfrm>
                    <a:custGeom>
                      <a:rect l="l" t="t" r="r" b="b"/>
                      <a:pathLst>
                        <a:path w="38355" h="39115">
                          <a:moveTo>
                            <a:pt x="23495" y="9525"/>
                          </a:moveTo>
                          <a:lnTo>
                            <a:pt x="9144" y="14350"/>
                          </a:lnTo>
                          <a:lnTo>
                            <a:pt x="13970" y="29590"/>
                          </a:lnTo>
                          <a:lnTo>
                            <a:pt x="28194" y="23875"/>
                          </a:lnTo>
                          <a:lnTo>
                            <a:pt x="23495" y="9525"/>
                          </a:lnTo>
                          <a:lnTo>
                            <a:pt x="28194" y="0"/>
                          </a:lnTo>
                          <a:lnTo>
                            <a:pt x="0" y="9525"/>
                          </a:lnTo>
                          <a:lnTo>
                            <a:pt x="9144" y="39115"/>
                          </a:lnTo>
                          <a:lnTo>
                            <a:pt x="38355" y="28575"/>
                          </a:lnTo>
                          <a:lnTo>
                            <a:pt x="2819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3" behindDoc="1" locked="0" layoutInCell="1" allowOverlap="1">
            <wp:simplePos x="0" y="0"/>
            <wp:positionH relativeFrom="page">
              <wp:posOffset>2511665</wp:posOffset>
            </wp:positionH>
            <wp:positionV relativeFrom="paragraph">
              <wp:posOffset>137903</wp:posOffset>
            </wp:positionV>
            <wp:extent cx="57737" cy="59610"/>
            <wp:effectExtent l="0" t="0" r="0" b="0"/>
            <wp:wrapNone/>
            <wp:docPr id="1204" name="Freeform 1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737" cy="59610"/>
                    </a:xfrm>
                    <a:custGeom>
                      <a:rect l="l" t="t" r="r" b="b"/>
                      <a:pathLst>
                        <a:path w="60959" h="62866">
                          <a:moveTo>
                            <a:pt x="60959" y="0"/>
                          </a:moveTo>
                          <a:lnTo>
                            <a:pt x="0" y="6286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2700998</wp:posOffset>
            </wp:positionH>
            <wp:positionV relativeFrom="paragraph">
              <wp:posOffset>149584</wp:posOffset>
            </wp:positionV>
            <wp:extent cx="48115" cy="16258"/>
            <wp:effectExtent l="0" t="0" r="0" b="0"/>
            <wp:wrapNone/>
            <wp:docPr id="1205" name="Freeform 1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115" cy="16258"/>
                    </a:xfrm>
                    <a:custGeom>
                      <a:rect l="l" t="t" r="r" b="b"/>
                      <a:pathLst>
                        <a:path w="50800" h="17146">
                          <a:moveTo>
                            <a:pt x="50800" y="0"/>
                          </a:moveTo>
                          <a:lnTo>
                            <a:pt x="46989" y="0"/>
                          </a:lnTo>
                          <a:lnTo>
                            <a:pt x="44195" y="0"/>
                          </a:lnTo>
                          <a:lnTo>
                            <a:pt x="40386" y="1016"/>
                          </a:lnTo>
                          <a:lnTo>
                            <a:pt x="36575" y="1016"/>
                          </a:lnTo>
                          <a:lnTo>
                            <a:pt x="33019" y="1906"/>
                          </a:lnTo>
                          <a:lnTo>
                            <a:pt x="29210" y="2922"/>
                          </a:lnTo>
                          <a:lnTo>
                            <a:pt x="26416" y="3810"/>
                          </a:lnTo>
                          <a:lnTo>
                            <a:pt x="22605" y="4826"/>
                          </a:lnTo>
                          <a:lnTo>
                            <a:pt x="19685" y="5716"/>
                          </a:lnTo>
                          <a:lnTo>
                            <a:pt x="15875" y="7621"/>
                          </a:lnTo>
                          <a:lnTo>
                            <a:pt x="13080" y="9525"/>
                          </a:lnTo>
                          <a:lnTo>
                            <a:pt x="9525" y="10541"/>
                          </a:lnTo>
                          <a:lnTo>
                            <a:pt x="6730" y="12447"/>
                          </a:lnTo>
                          <a:lnTo>
                            <a:pt x="3810" y="14351"/>
                          </a:lnTo>
                          <a:lnTo>
                            <a:pt x="1016" y="16256"/>
                          </a:lnTo>
                          <a:lnTo>
                            <a:pt x="0" y="1714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4189807</wp:posOffset>
            </wp:positionH>
            <wp:positionV relativeFrom="paragraph">
              <wp:posOffset>149584</wp:posOffset>
            </wp:positionV>
            <wp:extent cx="48715" cy="16258"/>
            <wp:effectExtent l="0" t="0" r="0" b="0"/>
            <wp:wrapNone/>
            <wp:docPr id="1206" name="Freeform 1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715" cy="16258"/>
                    </a:xfrm>
                    <a:custGeom>
                      <a:rect l="l" t="t" r="r" b="b"/>
                      <a:pathLst>
                        <a:path w="51434" h="17146">
                          <a:moveTo>
                            <a:pt x="0" y="0"/>
                          </a:moveTo>
                          <a:lnTo>
                            <a:pt x="3428" y="0"/>
                          </a:lnTo>
                          <a:lnTo>
                            <a:pt x="7238" y="0"/>
                          </a:lnTo>
                          <a:lnTo>
                            <a:pt x="11049" y="1016"/>
                          </a:lnTo>
                          <a:lnTo>
                            <a:pt x="14859" y="1016"/>
                          </a:lnTo>
                          <a:lnTo>
                            <a:pt x="17779" y="1906"/>
                          </a:lnTo>
                          <a:lnTo>
                            <a:pt x="21590" y="2922"/>
                          </a:lnTo>
                          <a:lnTo>
                            <a:pt x="25019" y="3810"/>
                          </a:lnTo>
                          <a:lnTo>
                            <a:pt x="27940" y="4826"/>
                          </a:lnTo>
                          <a:lnTo>
                            <a:pt x="31750" y="5716"/>
                          </a:lnTo>
                          <a:lnTo>
                            <a:pt x="35559" y="7621"/>
                          </a:lnTo>
                          <a:lnTo>
                            <a:pt x="38353" y="9525"/>
                          </a:lnTo>
                          <a:lnTo>
                            <a:pt x="41275" y="10541"/>
                          </a:lnTo>
                          <a:lnTo>
                            <a:pt x="45084" y="12447"/>
                          </a:lnTo>
                          <a:lnTo>
                            <a:pt x="47625" y="14351"/>
                          </a:lnTo>
                          <a:lnTo>
                            <a:pt x="50419" y="16256"/>
                          </a:lnTo>
                          <a:lnTo>
                            <a:pt x="51434" y="1714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6" behindDoc="1" locked="0" layoutInCell="1" allowOverlap="1">
            <wp:simplePos x="0" y="0"/>
            <wp:positionH relativeFrom="page">
              <wp:posOffset>5026532</wp:posOffset>
            </wp:positionH>
            <wp:positionV relativeFrom="paragraph">
              <wp:posOffset>131521</wp:posOffset>
            </wp:positionV>
            <wp:extent cx="33679" cy="34321"/>
            <wp:effectExtent l="0" t="0" r="0" b="0"/>
            <wp:wrapNone/>
            <wp:docPr id="1207" name="Freeform 1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679" cy="34321"/>
                    </a:xfrm>
                    <a:custGeom>
                      <a:rect l="l" t="t" r="r" b="b"/>
                      <a:pathLst>
                        <a:path w="35559" h="36196">
                          <a:moveTo>
                            <a:pt x="0" y="36196"/>
                          </a:moveTo>
                          <a:lnTo>
                            <a:pt x="3555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5041568</wp:posOffset>
            </wp:positionH>
            <wp:positionV relativeFrom="paragraph">
              <wp:posOffset>145972</wp:posOffset>
            </wp:positionV>
            <wp:extent cx="18643" cy="19869"/>
            <wp:effectExtent l="0" t="0" r="0" b="0"/>
            <wp:wrapNone/>
            <wp:docPr id="1208" name="Freeform 1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43" cy="19869"/>
                    </a:xfrm>
                    <a:custGeom>
                      <a:rect l="l" t="t" r="r" b="b"/>
                      <a:pathLst>
                        <a:path w="19684" h="20955">
                          <a:moveTo>
                            <a:pt x="0" y="20955"/>
                          </a:moveTo>
                          <a:lnTo>
                            <a:pt x="1015" y="20955"/>
                          </a:lnTo>
                          <a:lnTo>
                            <a:pt x="2921" y="20955"/>
                          </a:lnTo>
                          <a:lnTo>
                            <a:pt x="4826" y="20955"/>
                          </a:lnTo>
                          <a:lnTo>
                            <a:pt x="6731" y="20065"/>
                          </a:lnTo>
                          <a:lnTo>
                            <a:pt x="8254" y="19050"/>
                          </a:lnTo>
                          <a:lnTo>
                            <a:pt x="9271" y="18160"/>
                          </a:lnTo>
                          <a:lnTo>
                            <a:pt x="11176" y="17144"/>
                          </a:lnTo>
                          <a:lnTo>
                            <a:pt x="12065" y="16256"/>
                          </a:lnTo>
                          <a:lnTo>
                            <a:pt x="13970" y="15240"/>
                          </a:lnTo>
                          <a:lnTo>
                            <a:pt x="14985" y="14350"/>
                          </a:lnTo>
                          <a:lnTo>
                            <a:pt x="15875" y="12446"/>
                          </a:lnTo>
                          <a:lnTo>
                            <a:pt x="16890" y="11430"/>
                          </a:lnTo>
                          <a:lnTo>
                            <a:pt x="17779" y="9525"/>
                          </a:lnTo>
                          <a:lnTo>
                            <a:pt x="18796" y="7619"/>
                          </a:lnTo>
                          <a:lnTo>
                            <a:pt x="19684" y="6731"/>
                          </a:lnTo>
                          <a:lnTo>
                            <a:pt x="19684" y="4825"/>
                          </a:lnTo>
                          <a:lnTo>
                            <a:pt x="19684" y="2921"/>
                          </a:lnTo>
                          <a:lnTo>
                            <a:pt x="19684" y="1015"/>
                          </a:ln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2447671</wp:posOffset>
            </wp:positionH>
            <wp:positionV relativeFrom="paragraph">
              <wp:posOffset>165841</wp:posOffset>
            </wp:positionV>
            <wp:extent cx="63993" cy="32513"/>
            <wp:effectExtent l="0" t="0" r="0" b="0"/>
            <wp:wrapNone/>
            <wp:docPr id="1209" name="Freeform 1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993" cy="32513"/>
                    </a:xfrm>
                    <a:custGeom>
                      <a:rect l="l" t="t" r="r" b="b"/>
                      <a:pathLst>
                        <a:path w="67564" h="34289">
                          <a:moveTo>
                            <a:pt x="0" y="0"/>
                          </a:moveTo>
                          <a:lnTo>
                            <a:pt x="3809" y="0"/>
                          </a:lnTo>
                          <a:lnTo>
                            <a:pt x="7620" y="1016"/>
                          </a:lnTo>
                          <a:lnTo>
                            <a:pt x="10159" y="1016"/>
                          </a:lnTo>
                          <a:lnTo>
                            <a:pt x="13970" y="1904"/>
                          </a:lnTo>
                          <a:lnTo>
                            <a:pt x="17779" y="1904"/>
                          </a:lnTo>
                          <a:lnTo>
                            <a:pt x="21590" y="2920"/>
                          </a:lnTo>
                          <a:lnTo>
                            <a:pt x="24384" y="3810"/>
                          </a:lnTo>
                          <a:lnTo>
                            <a:pt x="28193" y="4826"/>
                          </a:lnTo>
                          <a:lnTo>
                            <a:pt x="31750" y="6730"/>
                          </a:lnTo>
                          <a:lnTo>
                            <a:pt x="34543" y="7620"/>
                          </a:lnTo>
                          <a:lnTo>
                            <a:pt x="38353" y="9525"/>
                          </a:lnTo>
                          <a:lnTo>
                            <a:pt x="41275" y="11429"/>
                          </a:lnTo>
                          <a:lnTo>
                            <a:pt x="44068" y="12445"/>
                          </a:lnTo>
                          <a:lnTo>
                            <a:pt x="46990" y="14351"/>
                          </a:lnTo>
                          <a:lnTo>
                            <a:pt x="50800" y="17145"/>
                          </a:lnTo>
                          <a:lnTo>
                            <a:pt x="53593" y="19050"/>
                          </a:lnTo>
                          <a:lnTo>
                            <a:pt x="56134" y="20954"/>
                          </a:lnTo>
                          <a:lnTo>
                            <a:pt x="58039" y="23876"/>
                          </a:lnTo>
                          <a:lnTo>
                            <a:pt x="60959" y="26670"/>
                          </a:lnTo>
                          <a:lnTo>
                            <a:pt x="63753" y="28575"/>
                          </a:lnTo>
                          <a:lnTo>
                            <a:pt x="65659" y="31495"/>
                          </a:lnTo>
                          <a:lnTo>
                            <a:pt x="67564" y="3428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0" behindDoc="1" locked="0" layoutInCell="1" allowOverlap="1">
            <wp:simplePos x="0" y="0"/>
            <wp:positionH relativeFrom="page">
              <wp:posOffset>2656612</wp:posOffset>
            </wp:positionH>
            <wp:positionV relativeFrom="paragraph">
              <wp:posOffset>149584</wp:posOffset>
            </wp:positionV>
            <wp:extent cx="114755" cy="116811"/>
            <wp:effectExtent l="0" t="0" r="0" b="0"/>
            <wp:wrapNone/>
            <wp:docPr id="1210" name="Freeform 1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755" cy="116811"/>
                    </a:xfrm>
                    <a:custGeom>
                      <a:rect l="l" t="t" r="r" b="b"/>
                      <a:pathLst>
                        <a:path w="121159" h="123191">
                          <a:moveTo>
                            <a:pt x="0" y="123191"/>
                          </a:moveTo>
                          <a:lnTo>
                            <a:pt x="12115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3" behindDoc="1" locked="0" layoutInCell="1" allowOverlap="1">
            <wp:simplePos x="0" y="0"/>
            <wp:positionH relativeFrom="page">
              <wp:posOffset>2773171</wp:posOffset>
            </wp:positionH>
            <wp:positionV relativeFrom="paragraph">
              <wp:posOffset>149584</wp:posOffset>
            </wp:positionV>
            <wp:extent cx="50520" cy="51541"/>
            <wp:effectExtent l="0" t="0" r="0" b="0"/>
            <wp:wrapNone/>
            <wp:docPr id="1211" name="Freeform 1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0" cy="51541"/>
                    </a:xfrm>
                    <a:custGeom>
                      <a:rect l="l" t="t" r="r" b="b"/>
                      <a:pathLst>
                        <a:path w="53339" h="54356">
                          <a:moveTo>
                            <a:pt x="0" y="0"/>
                          </a:moveTo>
                          <a:lnTo>
                            <a:pt x="53339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9" behindDoc="1" locked="0" layoutInCell="1" allowOverlap="1">
            <wp:simplePos x="0" y="0"/>
            <wp:positionH relativeFrom="page">
              <wp:posOffset>2785561</wp:posOffset>
            </wp:positionH>
            <wp:positionV relativeFrom="paragraph">
              <wp:posOffset>149584</wp:posOffset>
            </wp:positionV>
            <wp:extent cx="56777" cy="56961"/>
            <wp:effectExtent l="0" t="0" r="0" b="0"/>
            <wp:wrapNone/>
            <wp:docPr id="1212" name="Freeform 1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777" cy="56961"/>
                    </a:xfrm>
                    <a:custGeom>
                      <a:rect l="l" t="t" r="r" b="b"/>
                      <a:pathLst>
                        <a:path w="59945" h="60072">
                          <a:moveTo>
                            <a:pt x="59945" y="0"/>
                          </a:moveTo>
                          <a:lnTo>
                            <a:pt x="0" y="60072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2" behindDoc="1" locked="0" layoutInCell="1" allowOverlap="1">
            <wp:simplePos x="0" y="0"/>
            <wp:positionH relativeFrom="page">
              <wp:posOffset>2843179</wp:posOffset>
            </wp:positionH>
            <wp:positionV relativeFrom="paragraph">
              <wp:posOffset>149584</wp:posOffset>
            </wp:positionV>
            <wp:extent cx="51723" cy="51541"/>
            <wp:effectExtent l="0" t="0" r="0" b="0"/>
            <wp:wrapNone/>
            <wp:docPr id="1213" name="Freeform 1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23" cy="51541"/>
                    </a:xfrm>
                    <a:custGeom>
                      <a:rect l="l" t="t" r="r" b="b"/>
                      <a:pathLst>
                        <a:path w="54610" h="54356">
                          <a:moveTo>
                            <a:pt x="54610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8" behindDoc="1" locked="0" layoutInCell="1" allowOverlap="1">
            <wp:simplePos x="0" y="0"/>
            <wp:positionH relativeFrom="page">
              <wp:posOffset>2862185</wp:posOffset>
            </wp:positionH>
            <wp:positionV relativeFrom="paragraph">
              <wp:posOffset>149584</wp:posOffset>
            </wp:positionV>
            <wp:extent cx="50522" cy="51541"/>
            <wp:effectExtent l="0" t="0" r="0" b="0"/>
            <wp:wrapNone/>
            <wp:docPr id="1214" name="Freeform 1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2" cy="51541"/>
                    </a:xfrm>
                    <a:custGeom>
                      <a:rect l="l" t="t" r="r" b="b"/>
                      <a:pathLst>
                        <a:path w="53341" h="54356">
                          <a:moveTo>
                            <a:pt x="0" y="54356"/>
                          </a:moveTo>
                          <a:lnTo>
                            <a:pt x="5334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2914510</wp:posOffset>
            </wp:positionH>
            <wp:positionV relativeFrom="paragraph">
              <wp:posOffset>149584</wp:posOffset>
            </wp:positionV>
            <wp:extent cx="51602" cy="51541"/>
            <wp:effectExtent l="0" t="0" r="0" b="0"/>
            <wp:wrapNone/>
            <wp:docPr id="1215" name="Freeform 1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602" cy="51541"/>
                    </a:xfrm>
                    <a:custGeom>
                      <a:rect l="l" t="t" r="r" b="b"/>
                      <a:pathLst>
                        <a:path w="54482" h="54356">
                          <a:moveTo>
                            <a:pt x="0" y="0"/>
                          </a:moveTo>
                          <a:lnTo>
                            <a:pt x="54482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7" behindDoc="1" locked="0" layoutInCell="1" allowOverlap="1">
            <wp:simplePos x="0" y="0"/>
            <wp:positionH relativeFrom="page">
              <wp:posOffset>2933155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16" name="Freeform 1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53594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0" behindDoc="1" locked="0" layoutInCell="1" allowOverlap="1">
            <wp:simplePos x="0" y="0"/>
            <wp:positionH relativeFrom="page">
              <wp:posOffset>2985721</wp:posOffset>
            </wp:positionH>
            <wp:positionV relativeFrom="paragraph">
              <wp:posOffset>149584</wp:posOffset>
            </wp:positionV>
            <wp:extent cx="50521" cy="51541"/>
            <wp:effectExtent l="0" t="0" r="0" b="0"/>
            <wp:wrapNone/>
            <wp:docPr id="1217" name="Freeform 1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1" cy="51541"/>
                    </a:xfrm>
                    <a:custGeom>
                      <a:rect l="l" t="t" r="r" b="b"/>
                      <a:pathLst>
                        <a:path w="53340" h="54356">
                          <a:moveTo>
                            <a:pt x="53340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6" behindDoc="1" locked="0" layoutInCell="1" allowOverlap="1">
            <wp:simplePos x="0" y="0"/>
            <wp:positionH relativeFrom="page">
              <wp:posOffset>3004366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18" name="Freeform 1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0" y="54356"/>
                          </a:moveTo>
                          <a:lnTo>
                            <a:pt x="5359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9" behindDoc="1" locked="0" layoutInCell="1" allowOverlap="1">
            <wp:simplePos x="0" y="0"/>
            <wp:positionH relativeFrom="page">
              <wp:posOffset>3056571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19" name="Freeform 1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1" h="54356">
                          <a:moveTo>
                            <a:pt x="0" y="0"/>
                          </a:moveTo>
                          <a:lnTo>
                            <a:pt x="53721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5" behindDoc="1" locked="0" layoutInCell="1" allowOverlap="1">
            <wp:simplePos x="0" y="0"/>
            <wp:positionH relativeFrom="page">
              <wp:posOffset>3075576</wp:posOffset>
            </wp:positionH>
            <wp:positionV relativeFrom="paragraph">
              <wp:posOffset>149584</wp:posOffset>
            </wp:positionV>
            <wp:extent cx="50520" cy="51541"/>
            <wp:effectExtent l="0" t="0" r="0" b="0"/>
            <wp:wrapNone/>
            <wp:docPr id="1220" name="Freeform 1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0" cy="51541"/>
                    </a:xfrm>
                    <a:custGeom>
                      <a:rect l="l" t="t" r="r" b="b"/>
                      <a:pathLst>
                        <a:path w="53339" h="54356">
                          <a:moveTo>
                            <a:pt x="53339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8" behindDoc="1" locked="0" layoutInCell="1" allowOverlap="1">
            <wp:simplePos x="0" y="0"/>
            <wp:positionH relativeFrom="page">
              <wp:posOffset>3127902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21" name="Freeform 1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53594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3146546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22" name="Freeform 1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0" y="54356"/>
                          </a:moveTo>
                          <a:lnTo>
                            <a:pt x="5359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7" behindDoc="1" locked="0" layoutInCell="1" allowOverlap="1">
            <wp:simplePos x="0" y="0"/>
            <wp:positionH relativeFrom="page">
              <wp:posOffset>3199112</wp:posOffset>
            </wp:positionH>
            <wp:positionV relativeFrom="paragraph">
              <wp:posOffset>149584</wp:posOffset>
            </wp:positionV>
            <wp:extent cx="50521" cy="51541"/>
            <wp:effectExtent l="0" t="0" r="0" b="0"/>
            <wp:wrapNone/>
            <wp:docPr id="1223" name="Freeform 1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1" cy="51541"/>
                    </a:xfrm>
                    <a:custGeom>
                      <a:rect l="l" t="t" r="r" b="b"/>
                      <a:pathLst>
                        <a:path w="53340" h="54356">
                          <a:moveTo>
                            <a:pt x="0" y="0"/>
                          </a:moveTo>
                          <a:lnTo>
                            <a:pt x="5334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1" locked="0" layoutInCell="1" allowOverlap="1">
            <wp:simplePos x="0" y="0"/>
            <wp:positionH relativeFrom="page">
              <wp:posOffset>3216795</wp:posOffset>
            </wp:positionH>
            <wp:positionV relativeFrom="paragraph">
              <wp:posOffset>149584</wp:posOffset>
            </wp:positionV>
            <wp:extent cx="51723" cy="51541"/>
            <wp:effectExtent l="0" t="0" r="0" b="0"/>
            <wp:wrapNone/>
            <wp:docPr id="1224" name="Freeform 1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23" cy="51541"/>
                    </a:xfrm>
                    <a:custGeom>
                      <a:rect l="l" t="t" r="r" b="b"/>
                      <a:pathLst>
                        <a:path w="54609" h="54356">
                          <a:moveTo>
                            <a:pt x="54609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6" behindDoc="1" locked="0" layoutInCell="1" allowOverlap="1">
            <wp:simplePos x="0" y="0"/>
            <wp:positionH relativeFrom="page">
              <wp:posOffset>3269481</wp:posOffset>
            </wp:positionH>
            <wp:positionV relativeFrom="paragraph">
              <wp:posOffset>149584</wp:posOffset>
            </wp:positionV>
            <wp:extent cx="51363" cy="51541"/>
            <wp:effectExtent l="0" t="0" r="0" b="0"/>
            <wp:wrapNone/>
            <wp:docPr id="1225" name="Freeform 1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363" cy="51541"/>
                    </a:xfrm>
                    <a:custGeom>
                      <a:rect l="l" t="t" r="r" b="b"/>
                      <a:pathLst>
                        <a:path w="54229" h="54356">
                          <a:moveTo>
                            <a:pt x="54229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3288126</wp:posOffset>
            </wp:positionH>
            <wp:positionV relativeFrom="paragraph">
              <wp:posOffset>149584</wp:posOffset>
            </wp:positionV>
            <wp:extent cx="50401" cy="51541"/>
            <wp:effectExtent l="0" t="0" r="0" b="0"/>
            <wp:wrapNone/>
            <wp:docPr id="1226" name="Freeform 1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401" cy="51541"/>
                    </a:xfrm>
                    <a:custGeom>
                      <a:rect l="l" t="t" r="r" b="b"/>
                      <a:pathLst>
                        <a:path w="53214" h="54356">
                          <a:moveTo>
                            <a:pt x="0" y="54356"/>
                          </a:moveTo>
                          <a:lnTo>
                            <a:pt x="5321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5" behindDoc="1" locked="0" layoutInCell="1" allowOverlap="1">
            <wp:simplePos x="0" y="0"/>
            <wp:positionH relativeFrom="page">
              <wp:posOffset>3340331</wp:posOffset>
            </wp:positionH>
            <wp:positionV relativeFrom="paragraph">
              <wp:posOffset>149584</wp:posOffset>
            </wp:positionV>
            <wp:extent cx="50882" cy="51541"/>
            <wp:effectExtent l="0" t="0" r="0" b="0"/>
            <wp:wrapNone/>
            <wp:docPr id="1227" name="Freeform 1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2" cy="51541"/>
                    </a:xfrm>
                    <a:custGeom>
                      <a:rect l="l" t="t" r="r" b="b"/>
                      <a:pathLst>
                        <a:path w="53722" h="54356">
                          <a:moveTo>
                            <a:pt x="0" y="0"/>
                          </a:moveTo>
                          <a:lnTo>
                            <a:pt x="53722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1" behindDoc="1" locked="0" layoutInCell="1" allowOverlap="1">
            <wp:simplePos x="0" y="0"/>
            <wp:positionH relativeFrom="page">
              <wp:posOffset>3358975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28" name="Freeform 1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1" h="54356">
                          <a:moveTo>
                            <a:pt x="53721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4" behindDoc="1" locked="0" layoutInCell="1" allowOverlap="1">
            <wp:simplePos x="0" y="0"/>
            <wp:positionH relativeFrom="page">
              <wp:posOffset>3411662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29" name="Freeform 1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53594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9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149584</wp:posOffset>
            </wp:positionV>
            <wp:extent cx="11789" cy="11802"/>
            <wp:effectExtent l="0" t="0" r="0" b="0"/>
            <wp:wrapNone/>
            <wp:docPr id="1230" name="Freeform 1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9" cy="11802"/>
                    </a:xfrm>
                    <a:custGeom>
                      <a:rect l="l" t="t" r="r" b="b"/>
                      <a:pathLst>
                        <a:path w="12447" h="12447">
                          <a:moveTo>
                            <a:pt x="0" y="12447"/>
                          </a:moveTo>
                          <a:lnTo>
                            <a:pt x="12447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3482872</wp:posOffset>
            </wp:positionH>
            <wp:positionV relativeFrom="paragraph">
              <wp:posOffset>149584</wp:posOffset>
            </wp:positionV>
            <wp:extent cx="50520" cy="51541"/>
            <wp:effectExtent l="0" t="0" r="0" b="0"/>
            <wp:wrapNone/>
            <wp:docPr id="1231" name="Freeform 1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0" cy="51541"/>
                    </a:xfrm>
                    <a:custGeom>
                      <a:rect l="l" t="t" r="r" b="b"/>
                      <a:pathLst>
                        <a:path w="53339" h="54356">
                          <a:moveTo>
                            <a:pt x="0" y="0"/>
                          </a:moveTo>
                          <a:lnTo>
                            <a:pt x="53339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3501517</wp:posOffset>
            </wp:positionH>
            <wp:positionV relativeFrom="paragraph">
              <wp:posOffset>149584</wp:posOffset>
            </wp:positionV>
            <wp:extent cx="50400" cy="51541"/>
            <wp:effectExtent l="0" t="0" r="0" b="0"/>
            <wp:wrapNone/>
            <wp:docPr id="1232" name="Freeform 1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400" cy="51541"/>
                    </a:xfrm>
                    <a:custGeom>
                      <a:rect l="l" t="t" r="r" b="b"/>
                      <a:pathLst>
                        <a:path w="53213" h="54356">
                          <a:moveTo>
                            <a:pt x="53213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1" behindDoc="1" locked="0" layoutInCell="1" allowOverlap="1">
            <wp:simplePos x="0" y="0"/>
            <wp:positionH relativeFrom="page">
              <wp:posOffset>3553722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33" name="Freeform 1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0" h="54356">
                          <a:moveTo>
                            <a:pt x="53720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7" behindDoc="1" locked="0" layoutInCell="1" allowOverlap="1">
            <wp:simplePos x="0" y="0"/>
            <wp:positionH relativeFrom="page">
              <wp:posOffset>3572367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34" name="Freeform 1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0" h="54356">
                          <a:moveTo>
                            <a:pt x="0" y="54356"/>
                          </a:moveTo>
                          <a:lnTo>
                            <a:pt x="5372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0" behindDoc="1" locked="0" layoutInCell="1" allowOverlap="1">
            <wp:simplePos x="0" y="0"/>
            <wp:positionH relativeFrom="page">
              <wp:posOffset>3625053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35" name="Freeform 1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0" y="0"/>
                          </a:moveTo>
                          <a:lnTo>
                            <a:pt x="53594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6" behindDoc="1" locked="0" layoutInCell="1" allowOverlap="1">
            <wp:simplePos x="0" y="0"/>
            <wp:positionH relativeFrom="page">
              <wp:posOffset>3642735</wp:posOffset>
            </wp:positionH>
            <wp:positionV relativeFrom="paragraph">
              <wp:posOffset>149584</wp:posOffset>
            </wp:positionV>
            <wp:extent cx="51723" cy="51541"/>
            <wp:effectExtent l="0" t="0" r="0" b="0"/>
            <wp:wrapNone/>
            <wp:docPr id="1236" name="Freeform 1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23" cy="51541"/>
                    </a:xfrm>
                    <a:custGeom>
                      <a:rect l="l" t="t" r="r" b="b"/>
                      <a:pathLst>
                        <a:path w="54610" h="54356">
                          <a:moveTo>
                            <a:pt x="54610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9" behindDoc="1" locked="0" layoutInCell="1" allowOverlap="1">
            <wp:simplePos x="0" y="0"/>
            <wp:positionH relativeFrom="page">
              <wp:posOffset>3695302</wp:posOffset>
            </wp:positionH>
            <wp:positionV relativeFrom="paragraph">
              <wp:posOffset>149584</wp:posOffset>
            </wp:positionV>
            <wp:extent cx="51483" cy="51541"/>
            <wp:effectExtent l="0" t="0" r="0" b="0"/>
            <wp:wrapNone/>
            <wp:docPr id="1237" name="Freeform 1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483" cy="51541"/>
                    </a:xfrm>
                    <a:custGeom>
                      <a:rect l="l" t="t" r="r" b="b"/>
                      <a:pathLst>
                        <a:path w="54356" h="54356">
                          <a:moveTo>
                            <a:pt x="54356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5" behindDoc="1" locked="0" layoutInCell="1" allowOverlap="1">
            <wp:simplePos x="0" y="0"/>
            <wp:positionH relativeFrom="page">
              <wp:posOffset>3713946</wp:posOffset>
            </wp:positionH>
            <wp:positionV relativeFrom="paragraph">
              <wp:posOffset>149584</wp:posOffset>
            </wp:positionV>
            <wp:extent cx="50521" cy="51541"/>
            <wp:effectExtent l="0" t="0" r="0" b="0"/>
            <wp:wrapNone/>
            <wp:docPr id="1238" name="Freeform 1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1" cy="51541"/>
                    </a:xfrm>
                    <a:custGeom>
                      <a:rect l="l" t="t" r="r" b="b"/>
                      <a:pathLst>
                        <a:path w="53340" h="54356">
                          <a:moveTo>
                            <a:pt x="0" y="54356"/>
                          </a:moveTo>
                          <a:lnTo>
                            <a:pt x="5334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8" behindDoc="1" locked="0" layoutInCell="1" allowOverlap="1">
            <wp:simplePos x="0" y="0"/>
            <wp:positionH relativeFrom="page">
              <wp:posOffset>3766272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39" name="Freeform 1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0" y="0"/>
                          </a:moveTo>
                          <a:lnTo>
                            <a:pt x="53594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4" behindDoc="1" locked="0" layoutInCell="1" allowOverlap="1">
            <wp:simplePos x="0" y="0"/>
            <wp:positionH relativeFrom="page">
              <wp:posOffset>3784916</wp:posOffset>
            </wp:positionH>
            <wp:positionV relativeFrom="paragraph">
              <wp:posOffset>149584</wp:posOffset>
            </wp:positionV>
            <wp:extent cx="50761" cy="51541"/>
            <wp:effectExtent l="0" t="0" r="0" b="0"/>
            <wp:wrapNone/>
            <wp:docPr id="1240" name="Freeform 1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761" cy="51541"/>
                    </a:xfrm>
                    <a:custGeom>
                      <a:rect l="l" t="t" r="r" b="b"/>
                      <a:pathLst>
                        <a:path w="53594" h="54356">
                          <a:moveTo>
                            <a:pt x="53594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7" behindDoc="1" locked="0" layoutInCell="1" allowOverlap="1">
            <wp:simplePos x="0" y="0"/>
            <wp:positionH relativeFrom="page">
              <wp:posOffset>3837482</wp:posOffset>
            </wp:positionH>
            <wp:positionV relativeFrom="paragraph">
              <wp:posOffset>149584</wp:posOffset>
            </wp:positionV>
            <wp:extent cx="50882" cy="51541"/>
            <wp:effectExtent l="0" t="0" r="0" b="0"/>
            <wp:wrapNone/>
            <wp:docPr id="1241" name="Freeform 1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2" cy="51541"/>
                    </a:xfrm>
                    <a:custGeom>
                      <a:rect l="l" t="t" r="r" b="b"/>
                      <a:pathLst>
                        <a:path w="53722" h="54356">
                          <a:moveTo>
                            <a:pt x="53722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3" behindDoc="1" locked="0" layoutInCell="1" allowOverlap="1">
            <wp:simplePos x="0" y="0"/>
            <wp:positionH relativeFrom="page">
              <wp:posOffset>3856127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42" name="Freeform 1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1" h="54356">
                          <a:moveTo>
                            <a:pt x="0" y="54356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6" behindDoc="1" locked="0" layoutInCell="1" allowOverlap="1">
            <wp:simplePos x="0" y="0"/>
            <wp:positionH relativeFrom="page">
              <wp:posOffset>3908813</wp:posOffset>
            </wp:positionH>
            <wp:positionV relativeFrom="paragraph">
              <wp:posOffset>149584</wp:posOffset>
            </wp:positionV>
            <wp:extent cx="50400" cy="51541"/>
            <wp:effectExtent l="0" t="0" r="0" b="0"/>
            <wp:wrapNone/>
            <wp:docPr id="1243" name="Freeform 1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400" cy="51541"/>
                    </a:xfrm>
                    <a:custGeom>
                      <a:rect l="l" t="t" r="r" b="b"/>
                      <a:pathLst>
                        <a:path w="53213" h="54356">
                          <a:moveTo>
                            <a:pt x="0" y="0"/>
                          </a:moveTo>
                          <a:lnTo>
                            <a:pt x="53213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2" behindDoc="1" locked="0" layoutInCell="1" allowOverlap="1">
            <wp:simplePos x="0" y="0"/>
            <wp:positionH relativeFrom="page">
              <wp:posOffset>3927338</wp:posOffset>
            </wp:positionH>
            <wp:positionV relativeFrom="paragraph">
              <wp:posOffset>149584</wp:posOffset>
            </wp:positionV>
            <wp:extent cx="50521" cy="51541"/>
            <wp:effectExtent l="0" t="0" r="0" b="0"/>
            <wp:wrapNone/>
            <wp:docPr id="1244" name="Freeform 1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521" cy="51541"/>
                    </a:xfrm>
                    <a:custGeom>
                      <a:rect l="l" t="t" r="r" b="b"/>
                      <a:pathLst>
                        <a:path w="53340" h="54356">
                          <a:moveTo>
                            <a:pt x="53340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5" behindDoc="1" locked="0" layoutInCell="1" allowOverlap="1">
            <wp:simplePos x="0" y="0"/>
            <wp:positionH relativeFrom="page">
              <wp:posOffset>3979663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45" name="Freeform 1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0" h="54356">
                          <a:moveTo>
                            <a:pt x="53720" y="543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1" behindDoc="1" locked="0" layoutInCell="1" allowOverlap="1">
            <wp:simplePos x="0" y="0"/>
            <wp:positionH relativeFrom="page">
              <wp:posOffset>3997706</wp:posOffset>
            </wp:positionH>
            <wp:positionV relativeFrom="paragraph">
              <wp:posOffset>149584</wp:posOffset>
            </wp:positionV>
            <wp:extent cx="51362" cy="51541"/>
            <wp:effectExtent l="0" t="0" r="0" b="0"/>
            <wp:wrapNone/>
            <wp:docPr id="1246" name="Freeform 1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362" cy="51541"/>
                    </a:xfrm>
                    <a:custGeom>
                      <a:rect l="l" t="t" r="r" b="b"/>
                      <a:pathLst>
                        <a:path w="54228" h="54356">
                          <a:moveTo>
                            <a:pt x="0" y="54356"/>
                          </a:moveTo>
                          <a:lnTo>
                            <a:pt x="5422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4" behindDoc="1" locked="0" layoutInCell="1" allowOverlap="1">
            <wp:simplePos x="0" y="0"/>
            <wp:positionH relativeFrom="page">
              <wp:posOffset>4050874</wp:posOffset>
            </wp:positionH>
            <wp:positionV relativeFrom="paragraph">
              <wp:posOffset>149584</wp:posOffset>
            </wp:positionV>
            <wp:extent cx="50881" cy="51541"/>
            <wp:effectExtent l="0" t="0" r="0" b="0"/>
            <wp:wrapNone/>
            <wp:docPr id="1247" name="Freeform 1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881" cy="51541"/>
                    </a:xfrm>
                    <a:custGeom>
                      <a:rect l="l" t="t" r="r" b="b"/>
                      <a:pathLst>
                        <a:path w="53720" h="54356">
                          <a:moveTo>
                            <a:pt x="0" y="0"/>
                          </a:moveTo>
                          <a:lnTo>
                            <a:pt x="5372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0" behindDoc="1" locked="0" layoutInCell="1" allowOverlap="1">
            <wp:simplePos x="0" y="0"/>
            <wp:positionH relativeFrom="page">
              <wp:posOffset>4068676</wp:posOffset>
            </wp:positionH>
            <wp:positionV relativeFrom="paragraph">
              <wp:posOffset>149584</wp:posOffset>
            </wp:positionV>
            <wp:extent cx="51724" cy="51541"/>
            <wp:effectExtent l="0" t="0" r="0" b="0"/>
            <wp:wrapNone/>
            <wp:docPr id="1248" name="Freeform 1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724" cy="51541"/>
                    </a:xfrm>
                    <a:custGeom>
                      <a:rect l="l" t="t" r="r" b="b"/>
                      <a:pathLst>
                        <a:path w="54611" h="54356">
                          <a:moveTo>
                            <a:pt x="54611" y="0"/>
                          </a:moveTo>
                          <a:lnTo>
                            <a:pt x="0" y="5435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3" behindDoc="1" locked="0" layoutInCell="1" allowOverlap="1">
            <wp:simplePos x="0" y="0"/>
            <wp:positionH relativeFrom="page">
              <wp:posOffset>4121242</wp:posOffset>
            </wp:positionH>
            <wp:positionV relativeFrom="paragraph">
              <wp:posOffset>149584</wp:posOffset>
            </wp:positionV>
            <wp:extent cx="99478" cy="101517"/>
            <wp:effectExtent l="0" t="0" r="0" b="0"/>
            <wp:wrapNone/>
            <wp:docPr id="1249" name="Freeform 1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478" cy="101517"/>
                    </a:xfrm>
                    <a:custGeom>
                      <a:rect l="l" t="t" r="r" b="b"/>
                      <a:pathLst>
                        <a:path w="105029" h="107062">
                          <a:moveTo>
                            <a:pt x="105029" y="107062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9" behindDoc="1" locked="0" layoutInCell="1" allowOverlap="1">
            <wp:simplePos x="0" y="0"/>
            <wp:positionH relativeFrom="page">
              <wp:posOffset>4139045</wp:posOffset>
            </wp:positionH>
            <wp:positionV relativeFrom="paragraph">
              <wp:posOffset>149584</wp:posOffset>
            </wp:positionV>
            <wp:extent cx="51602" cy="53348"/>
            <wp:effectExtent l="0" t="0" r="0" b="0"/>
            <wp:wrapNone/>
            <wp:docPr id="1250" name="Freeform 1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602" cy="53348"/>
                    </a:xfrm>
                    <a:custGeom>
                      <a:rect l="l" t="t" r="r" b="b"/>
                      <a:pathLst>
                        <a:path w="54482" h="56262">
                          <a:moveTo>
                            <a:pt x="0" y="56262"/>
                          </a:moveTo>
                          <a:lnTo>
                            <a:pt x="5448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2" behindDoc="1" locked="0" layoutInCell="1" allowOverlap="1">
            <wp:simplePos x="0" y="0"/>
            <wp:positionH relativeFrom="page">
              <wp:posOffset>4192212</wp:posOffset>
            </wp:positionH>
            <wp:positionV relativeFrom="paragraph">
              <wp:posOffset>149584</wp:posOffset>
            </wp:positionV>
            <wp:extent cx="113912" cy="115967"/>
            <wp:effectExtent l="0" t="0" r="0" b="0"/>
            <wp:wrapNone/>
            <wp:docPr id="1251" name="Freeform 1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912" cy="115967"/>
                    </a:xfrm>
                    <a:custGeom>
                      <a:rect l="l" t="t" r="r" b="b"/>
                      <a:pathLst>
                        <a:path w="120268" h="122301">
                          <a:moveTo>
                            <a:pt x="0" y="0"/>
                          </a:moveTo>
                          <a:lnTo>
                            <a:pt x="120268" y="12230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4427256</wp:posOffset>
            </wp:positionH>
            <wp:positionV relativeFrom="paragraph">
              <wp:posOffset>165841</wp:posOffset>
            </wp:positionV>
            <wp:extent cx="64955" cy="32513"/>
            <wp:effectExtent l="0" t="0" r="0" b="0"/>
            <wp:wrapNone/>
            <wp:docPr id="1252" name="Freeform 1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32513"/>
                    </a:xfrm>
                    <a:custGeom>
                      <a:rect l="l" t="t" r="r" b="b"/>
                      <a:pathLst>
                        <a:path w="68580" h="34289">
                          <a:moveTo>
                            <a:pt x="68580" y="0"/>
                          </a:moveTo>
                          <a:lnTo>
                            <a:pt x="64771" y="0"/>
                          </a:lnTo>
                          <a:lnTo>
                            <a:pt x="60961" y="1016"/>
                          </a:lnTo>
                          <a:lnTo>
                            <a:pt x="57150" y="1016"/>
                          </a:lnTo>
                          <a:lnTo>
                            <a:pt x="53341" y="1904"/>
                          </a:lnTo>
                          <a:lnTo>
                            <a:pt x="50419" y="1904"/>
                          </a:lnTo>
                          <a:lnTo>
                            <a:pt x="46610" y="2920"/>
                          </a:lnTo>
                          <a:lnTo>
                            <a:pt x="43180" y="3810"/>
                          </a:lnTo>
                          <a:lnTo>
                            <a:pt x="40260" y="4826"/>
                          </a:lnTo>
                          <a:lnTo>
                            <a:pt x="36449" y="6730"/>
                          </a:lnTo>
                          <a:lnTo>
                            <a:pt x="33655" y="7620"/>
                          </a:lnTo>
                          <a:lnTo>
                            <a:pt x="29846" y="9525"/>
                          </a:lnTo>
                          <a:lnTo>
                            <a:pt x="26924" y="11429"/>
                          </a:lnTo>
                          <a:lnTo>
                            <a:pt x="23115" y="12445"/>
                          </a:lnTo>
                          <a:lnTo>
                            <a:pt x="20574" y="14351"/>
                          </a:lnTo>
                          <a:lnTo>
                            <a:pt x="17780" y="17145"/>
                          </a:lnTo>
                          <a:lnTo>
                            <a:pt x="14860" y="19050"/>
                          </a:lnTo>
                          <a:lnTo>
                            <a:pt x="12066" y="20954"/>
                          </a:lnTo>
                          <a:lnTo>
                            <a:pt x="9144" y="23876"/>
                          </a:lnTo>
                          <a:lnTo>
                            <a:pt x="6350" y="26670"/>
                          </a:lnTo>
                          <a:lnTo>
                            <a:pt x="4446" y="28575"/>
                          </a:lnTo>
                          <a:lnTo>
                            <a:pt x="1524" y="31495"/>
                          </a:lnTo>
                          <a:lnTo>
                            <a:pt x="0" y="34289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9" behindDoc="1" locked="0" layoutInCell="1" allowOverlap="1">
            <wp:simplePos x="0" y="0"/>
            <wp:positionH relativeFrom="page">
              <wp:posOffset>1911450</wp:posOffset>
            </wp:positionH>
            <wp:positionV relativeFrom="paragraph">
              <wp:posOffset>165841</wp:posOffset>
            </wp:positionV>
            <wp:extent cx="133448" cy="136680"/>
            <wp:effectExtent l="0" t="0" r="0" b="0"/>
            <wp:wrapNone/>
            <wp:docPr id="1253" name="Freeform 1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3448" cy="136680"/>
                    </a:xfrm>
                    <a:custGeom>
                      <a:rect l="l" t="t" r="r" b="b"/>
                      <a:pathLst>
                        <a:path w="140894" h="144145">
                          <a:moveTo>
                            <a:pt x="140894" y="0"/>
                          </a:moveTo>
                          <a:lnTo>
                            <a:pt x="0" y="14414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8" behindDoc="1" locked="0" layoutInCell="1" allowOverlap="1">
            <wp:simplePos x="0" y="0"/>
            <wp:positionH relativeFrom="page">
              <wp:posOffset>1992308</wp:posOffset>
            </wp:positionH>
            <wp:positionV relativeFrom="paragraph">
              <wp:posOffset>165841</wp:posOffset>
            </wp:positionV>
            <wp:extent cx="194771" cy="198095"/>
            <wp:effectExtent l="0" t="0" r="0" b="0"/>
            <wp:wrapNone/>
            <wp:docPr id="1254" name="Freeform 1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771" cy="198095"/>
                    </a:xfrm>
                    <a:custGeom>
                      <a:rect l="l" t="t" r="r" b="b"/>
                      <a:pathLst>
                        <a:path w="205639" h="208914">
                          <a:moveTo>
                            <a:pt x="0" y="208914"/>
                          </a:moveTo>
                          <a:lnTo>
                            <a:pt x="20563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4" behindDoc="1" locked="0" layoutInCell="1" allowOverlap="1">
            <wp:simplePos x="0" y="0"/>
            <wp:positionH relativeFrom="page">
              <wp:posOffset>2710982</wp:posOffset>
            </wp:positionH>
            <wp:positionV relativeFrom="paragraph">
              <wp:posOffset>159579</wp:posOffset>
            </wp:positionV>
            <wp:extent cx="56776" cy="56839"/>
            <wp:effectExtent l="0" t="0" r="0" b="0"/>
            <wp:wrapNone/>
            <wp:docPr id="1255" name="Freeform 1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776" cy="56839"/>
                    </a:xfrm>
                    <a:custGeom>
                      <a:rect l="l" t="t" r="r" b="b"/>
                      <a:pathLst>
                        <a:path w="59944" h="59944">
                          <a:moveTo>
                            <a:pt x="59944" y="5994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0" behindDoc="1" locked="0" layoutInCell="1" allowOverlap="1">
            <wp:simplePos x="0" y="0"/>
            <wp:positionH relativeFrom="page">
              <wp:posOffset>3430186</wp:posOffset>
            </wp:positionH>
            <wp:positionV relativeFrom="paragraph">
              <wp:posOffset>161386</wp:posOffset>
            </wp:positionV>
            <wp:extent cx="39093" cy="39738"/>
            <wp:effectExtent l="0" t="0" r="0" b="0"/>
            <wp:wrapNone/>
            <wp:docPr id="1256" name="Freeform 1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093" cy="39738"/>
                    </a:xfrm>
                    <a:custGeom>
                      <a:rect l="l" t="t" r="r" b="b"/>
                      <a:pathLst>
                        <a:path w="41275" h="41909">
                          <a:moveTo>
                            <a:pt x="0" y="41909"/>
                          </a:moveTo>
                          <a:lnTo>
                            <a:pt x="4127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7" behindDoc="1" locked="0" layoutInCell="1" allowOverlap="1">
            <wp:simplePos x="0" y="0"/>
            <wp:positionH relativeFrom="page">
              <wp:posOffset>4556806</wp:posOffset>
            </wp:positionH>
            <wp:positionV relativeFrom="paragraph">
              <wp:posOffset>165841</wp:posOffset>
            </wp:positionV>
            <wp:extent cx="469725" cy="478441"/>
            <wp:effectExtent l="0" t="0" r="0" b="0"/>
            <wp:wrapNone/>
            <wp:docPr id="1257" name="Freeform 1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9725" cy="478441"/>
                    </a:xfrm>
                    <a:custGeom>
                      <a:rect l="l" t="t" r="r" b="b"/>
                      <a:pathLst>
                        <a:path w="495935" h="504570">
                          <a:moveTo>
                            <a:pt x="495935" y="0"/>
                          </a:moveTo>
                          <a:lnTo>
                            <a:pt x="0" y="5045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2" behindDoc="1" locked="0" layoutInCell="1" allowOverlap="1">
            <wp:simplePos x="0" y="0"/>
            <wp:positionH relativeFrom="page">
              <wp:posOffset>2547150</wp:posOffset>
            </wp:positionH>
            <wp:positionV relativeFrom="paragraph">
              <wp:posOffset>173067</wp:posOffset>
            </wp:positionV>
            <wp:extent cx="58581" cy="59609"/>
            <wp:effectExtent l="0" t="0" r="0" b="0"/>
            <wp:wrapNone/>
            <wp:docPr id="1258" name="Freeform 1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581" cy="59609"/>
                    </a:xfrm>
                    <a:custGeom>
                      <a:rect l="l" t="t" r="r" b="b"/>
                      <a:pathLst>
                        <a:path w="61850" h="62865">
                          <a:moveTo>
                            <a:pt x="0" y="62865"/>
                          </a:moveTo>
                          <a:lnTo>
                            <a:pt x="618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8" behindDoc="1" locked="0" layoutInCell="1" allowOverlap="1">
            <wp:simplePos x="0" y="0"/>
            <wp:positionH relativeFrom="page">
              <wp:posOffset>4184394</wp:posOffset>
            </wp:positionH>
            <wp:positionV relativeFrom="paragraph">
              <wp:posOffset>168611</wp:posOffset>
            </wp:positionV>
            <wp:extent cx="58581" cy="59609"/>
            <wp:effectExtent l="0" t="0" r="0" b="0"/>
            <wp:wrapNone/>
            <wp:docPr id="1259" name="Freeform 1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581" cy="59609"/>
                    </a:xfrm>
                    <a:custGeom>
                      <a:rect l="l" t="t" r="r" b="b"/>
                      <a:pathLst>
                        <a:path w="61850" h="62865">
                          <a:moveTo>
                            <a:pt x="61850" y="0"/>
                          </a:moveTo>
                          <a:lnTo>
                            <a:pt x="0" y="628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0" behindDoc="1" locked="0" layoutInCell="1" allowOverlap="1">
            <wp:simplePos x="0" y="0"/>
            <wp:positionH relativeFrom="page">
              <wp:posOffset>4347865</wp:posOffset>
            </wp:positionH>
            <wp:positionV relativeFrom="paragraph">
              <wp:posOffset>163192</wp:posOffset>
            </wp:positionV>
            <wp:extent cx="57978" cy="58646"/>
            <wp:effectExtent l="0" t="0" r="0" b="0"/>
            <wp:wrapNone/>
            <wp:docPr id="1260" name="Freeform 1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978" cy="58646"/>
                    </a:xfrm>
                    <a:custGeom>
                      <a:rect l="l" t="t" r="r" b="b"/>
                      <a:pathLst>
                        <a:path w="61214" h="61849">
                          <a:moveTo>
                            <a:pt x="0" y="0"/>
                          </a:moveTo>
                          <a:lnTo>
                            <a:pt x="61214" y="6184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0" behindDoc="1" locked="0" layoutInCell="1" allowOverlap="1">
            <wp:simplePos x="0" y="0"/>
            <wp:positionH relativeFrom="page">
              <wp:posOffset>4703798</wp:posOffset>
            </wp:positionH>
            <wp:positionV relativeFrom="paragraph">
              <wp:posOffset>165841</wp:posOffset>
            </wp:positionV>
            <wp:extent cx="39093" cy="39739"/>
            <wp:effectExtent l="0" t="0" r="0" b="0"/>
            <wp:wrapNone/>
            <wp:docPr id="1261" name="Freeform 1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093" cy="39739"/>
                    </a:xfrm>
                    <a:custGeom>
                      <a:rect l="l" t="t" r="r" b="b"/>
                      <a:pathLst>
                        <a:path w="41275" h="41910">
                          <a:moveTo>
                            <a:pt x="41275" y="0"/>
                          </a:moveTo>
                          <a:lnTo>
                            <a:pt x="0" y="4191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9" behindDoc="1" locked="0" layoutInCell="1" allowOverlap="1">
            <wp:simplePos x="0" y="0"/>
            <wp:positionH relativeFrom="page">
              <wp:posOffset>4703798</wp:posOffset>
            </wp:positionH>
            <wp:positionV relativeFrom="paragraph">
              <wp:posOffset>165841</wp:posOffset>
            </wp:positionV>
            <wp:extent cx="180313" cy="184609"/>
            <wp:effectExtent l="0" t="0" r="0" b="0"/>
            <wp:wrapNone/>
            <wp:docPr id="1262" name="Freeform 1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313" cy="184609"/>
                    </a:xfrm>
                    <a:custGeom>
                      <a:rect l="l" t="t" r="r" b="b"/>
                      <a:pathLst>
                        <a:path w="190374" h="194691">
                          <a:moveTo>
                            <a:pt x="0" y="194691"/>
                          </a:moveTo>
                          <a:lnTo>
                            <a:pt x="190374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2511665</wp:posOffset>
            </wp:positionH>
            <wp:positionV relativeFrom="paragraph">
              <wp:posOffset>198356</wp:posOffset>
            </wp:positionV>
            <wp:extent cx="249837" cy="68040"/>
            <wp:effectExtent l="0" t="0" r="0" b="0"/>
            <wp:wrapNone/>
            <wp:docPr id="1263" name="Freeform 1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837" cy="68040"/>
                    </a:xfrm>
                    <a:custGeom>
                      <a:rect l="l" t="t" r="r" b="b"/>
                      <a:pathLst>
                        <a:path w="263778" h="71756">
                          <a:moveTo>
                            <a:pt x="0" y="0"/>
                          </a:moveTo>
                          <a:lnTo>
                            <a:pt x="3809" y="3811"/>
                          </a:lnTo>
                          <a:lnTo>
                            <a:pt x="6731" y="7621"/>
                          </a:lnTo>
                          <a:lnTo>
                            <a:pt x="10159" y="12446"/>
                          </a:lnTo>
                          <a:lnTo>
                            <a:pt x="13970" y="16256"/>
                          </a:lnTo>
                          <a:lnTo>
                            <a:pt x="17779" y="20066"/>
                          </a:lnTo>
                          <a:lnTo>
                            <a:pt x="21589" y="22861"/>
                          </a:lnTo>
                          <a:lnTo>
                            <a:pt x="25400" y="26671"/>
                          </a:lnTo>
                          <a:lnTo>
                            <a:pt x="29209" y="30481"/>
                          </a:lnTo>
                          <a:lnTo>
                            <a:pt x="33654" y="33402"/>
                          </a:lnTo>
                          <a:lnTo>
                            <a:pt x="37464" y="36196"/>
                          </a:lnTo>
                          <a:lnTo>
                            <a:pt x="42290" y="40006"/>
                          </a:lnTo>
                          <a:lnTo>
                            <a:pt x="46101" y="42927"/>
                          </a:lnTo>
                          <a:lnTo>
                            <a:pt x="50800" y="45721"/>
                          </a:lnTo>
                          <a:lnTo>
                            <a:pt x="55245" y="47625"/>
                          </a:lnTo>
                          <a:lnTo>
                            <a:pt x="59943" y="50546"/>
                          </a:lnTo>
                          <a:lnTo>
                            <a:pt x="63753" y="53721"/>
                          </a:lnTo>
                          <a:lnTo>
                            <a:pt x="68579" y="55627"/>
                          </a:lnTo>
                          <a:lnTo>
                            <a:pt x="74295" y="57531"/>
                          </a:lnTo>
                          <a:lnTo>
                            <a:pt x="78739" y="59437"/>
                          </a:lnTo>
                          <a:lnTo>
                            <a:pt x="83439" y="61341"/>
                          </a:lnTo>
                          <a:lnTo>
                            <a:pt x="88264" y="63246"/>
                          </a:lnTo>
                          <a:lnTo>
                            <a:pt x="93979" y="64136"/>
                          </a:lnTo>
                          <a:lnTo>
                            <a:pt x="98678" y="66040"/>
                          </a:lnTo>
                          <a:lnTo>
                            <a:pt x="103123" y="67056"/>
                          </a:lnTo>
                          <a:lnTo>
                            <a:pt x="108839" y="67946"/>
                          </a:lnTo>
                          <a:lnTo>
                            <a:pt x="113664" y="68962"/>
                          </a:lnTo>
                          <a:lnTo>
                            <a:pt x="119379" y="69850"/>
                          </a:lnTo>
                          <a:lnTo>
                            <a:pt x="123825" y="70866"/>
                          </a:lnTo>
                          <a:lnTo>
                            <a:pt x="129539" y="70866"/>
                          </a:lnTo>
                          <a:lnTo>
                            <a:pt x="134239" y="71756"/>
                          </a:lnTo>
                          <a:lnTo>
                            <a:pt x="139953" y="71756"/>
                          </a:lnTo>
                          <a:lnTo>
                            <a:pt x="144398" y="71756"/>
                          </a:lnTo>
                          <a:lnTo>
                            <a:pt x="150114" y="71756"/>
                          </a:lnTo>
                          <a:lnTo>
                            <a:pt x="154939" y="71756"/>
                          </a:lnTo>
                          <a:lnTo>
                            <a:pt x="160654" y="70866"/>
                          </a:lnTo>
                          <a:lnTo>
                            <a:pt x="165353" y="70866"/>
                          </a:lnTo>
                          <a:lnTo>
                            <a:pt x="170814" y="69850"/>
                          </a:lnTo>
                          <a:lnTo>
                            <a:pt x="175514" y="68962"/>
                          </a:lnTo>
                          <a:lnTo>
                            <a:pt x="181228" y="67946"/>
                          </a:lnTo>
                          <a:lnTo>
                            <a:pt x="186054" y="67056"/>
                          </a:lnTo>
                          <a:lnTo>
                            <a:pt x="191389" y="65152"/>
                          </a:lnTo>
                          <a:lnTo>
                            <a:pt x="196087" y="64136"/>
                          </a:lnTo>
                          <a:lnTo>
                            <a:pt x="200914" y="62231"/>
                          </a:lnTo>
                          <a:lnTo>
                            <a:pt x="205612" y="60325"/>
                          </a:lnTo>
                          <a:lnTo>
                            <a:pt x="211328" y="58421"/>
                          </a:lnTo>
                          <a:lnTo>
                            <a:pt x="215773" y="56515"/>
                          </a:lnTo>
                          <a:lnTo>
                            <a:pt x="220598" y="54611"/>
                          </a:lnTo>
                          <a:lnTo>
                            <a:pt x="225298" y="51816"/>
                          </a:lnTo>
                          <a:lnTo>
                            <a:pt x="230123" y="49531"/>
                          </a:lnTo>
                          <a:lnTo>
                            <a:pt x="233934" y="46737"/>
                          </a:lnTo>
                          <a:lnTo>
                            <a:pt x="238378" y="43815"/>
                          </a:lnTo>
                          <a:lnTo>
                            <a:pt x="243078" y="41021"/>
                          </a:lnTo>
                          <a:lnTo>
                            <a:pt x="247903" y="38100"/>
                          </a:lnTo>
                          <a:lnTo>
                            <a:pt x="251714" y="35306"/>
                          </a:lnTo>
                          <a:lnTo>
                            <a:pt x="255523" y="31496"/>
                          </a:lnTo>
                          <a:lnTo>
                            <a:pt x="259968" y="28575"/>
                          </a:lnTo>
                          <a:lnTo>
                            <a:pt x="263778" y="2476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2594303</wp:posOffset>
            </wp:positionH>
            <wp:positionV relativeFrom="paragraph">
              <wp:posOffset>181256</wp:posOffset>
            </wp:positionV>
            <wp:extent cx="74940" cy="76108"/>
            <wp:effectExtent l="0" t="0" r="0" b="0"/>
            <wp:wrapNone/>
            <wp:docPr id="1264" name="Freeform 1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940" cy="76108"/>
                    </a:xfrm>
                    <a:custGeom>
                      <a:rect l="l" t="t" r="r" b="b"/>
                      <a:pathLst>
                        <a:path w="79122" h="80265">
                          <a:moveTo>
                            <a:pt x="79122" y="0"/>
                          </a:moveTo>
                          <a:lnTo>
                            <a:pt x="0" y="8026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5" behindDoc="1" locked="0" layoutInCell="1" allowOverlap="1">
            <wp:simplePos x="0" y="0"/>
            <wp:positionH relativeFrom="page">
              <wp:posOffset>2662867</wp:posOffset>
            </wp:positionH>
            <wp:positionV relativeFrom="paragraph">
              <wp:posOffset>182099</wp:posOffset>
            </wp:positionV>
            <wp:extent cx="63151" cy="64184"/>
            <wp:effectExtent l="0" t="0" r="0" b="0"/>
            <wp:wrapNone/>
            <wp:docPr id="1265" name="Freeform 1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151" cy="64184"/>
                    </a:xfrm>
                    <a:custGeom>
                      <a:rect l="l" t="t" r="r" b="b"/>
                      <a:pathLst>
                        <a:path w="66675" h="67690">
                          <a:moveTo>
                            <a:pt x="0" y="0"/>
                          </a:moveTo>
                          <a:lnTo>
                            <a:pt x="66675" y="6769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2761503</wp:posOffset>
            </wp:positionH>
            <wp:positionV relativeFrom="paragraph">
              <wp:posOffset>201125</wp:posOffset>
            </wp:positionV>
            <wp:extent cx="53408" cy="20712"/>
            <wp:effectExtent l="0" t="0" r="0" b="0"/>
            <wp:wrapNone/>
            <wp:docPr id="1266" name="Freeform 1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08" cy="20712"/>
                    </a:xfrm>
                    <a:custGeom>
                      <a:rect l="l" t="t" r="r" b="b"/>
                      <a:pathLst>
                        <a:path w="56389" h="21844">
                          <a:moveTo>
                            <a:pt x="56389" y="0"/>
                          </a:moveTo>
                          <a:lnTo>
                            <a:pt x="53595" y="0"/>
                          </a:lnTo>
                          <a:lnTo>
                            <a:pt x="49784" y="890"/>
                          </a:lnTo>
                          <a:lnTo>
                            <a:pt x="45974" y="890"/>
                          </a:lnTo>
                          <a:lnTo>
                            <a:pt x="42165" y="890"/>
                          </a:lnTo>
                          <a:lnTo>
                            <a:pt x="38736" y="1906"/>
                          </a:lnTo>
                          <a:lnTo>
                            <a:pt x="35815" y="2794"/>
                          </a:lnTo>
                          <a:lnTo>
                            <a:pt x="32005" y="3810"/>
                          </a:lnTo>
                          <a:lnTo>
                            <a:pt x="28195" y="4700"/>
                          </a:lnTo>
                          <a:lnTo>
                            <a:pt x="25400" y="6604"/>
                          </a:lnTo>
                          <a:lnTo>
                            <a:pt x="21590" y="7620"/>
                          </a:lnTo>
                          <a:lnTo>
                            <a:pt x="18670" y="9525"/>
                          </a:lnTo>
                          <a:lnTo>
                            <a:pt x="15240" y="10415"/>
                          </a:lnTo>
                          <a:lnTo>
                            <a:pt x="12320" y="12319"/>
                          </a:lnTo>
                          <a:lnTo>
                            <a:pt x="9525" y="14225"/>
                          </a:lnTo>
                          <a:lnTo>
                            <a:pt x="6605" y="17145"/>
                          </a:lnTo>
                          <a:lnTo>
                            <a:pt x="3811" y="19050"/>
                          </a:lnTo>
                          <a:lnTo>
                            <a:pt x="889" y="20956"/>
                          </a:lnTo>
                          <a:lnTo>
                            <a:pt x="0" y="2184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1" behindDoc="1" locked="0" layoutInCell="1" allowOverlap="1">
            <wp:simplePos x="0" y="0"/>
            <wp:positionH relativeFrom="page">
              <wp:posOffset>4124009</wp:posOffset>
            </wp:positionH>
            <wp:positionV relativeFrom="paragraph">
              <wp:posOffset>201125</wp:posOffset>
            </wp:positionV>
            <wp:extent cx="54008" cy="20712"/>
            <wp:effectExtent l="0" t="0" r="0" b="0"/>
            <wp:wrapNone/>
            <wp:docPr id="1267" name="Freeform 1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008" cy="20712"/>
                    </a:xfrm>
                    <a:custGeom>
                      <a:rect l="l" t="t" r="r" b="b"/>
                      <a:pathLst>
                        <a:path w="57022" h="21844">
                          <a:moveTo>
                            <a:pt x="0" y="0"/>
                          </a:moveTo>
                          <a:lnTo>
                            <a:pt x="3810" y="0"/>
                          </a:lnTo>
                          <a:lnTo>
                            <a:pt x="7238" y="890"/>
                          </a:lnTo>
                          <a:lnTo>
                            <a:pt x="11048" y="890"/>
                          </a:lnTo>
                          <a:lnTo>
                            <a:pt x="13969" y="890"/>
                          </a:lnTo>
                          <a:lnTo>
                            <a:pt x="17779" y="1906"/>
                          </a:lnTo>
                          <a:lnTo>
                            <a:pt x="21590" y="2794"/>
                          </a:lnTo>
                          <a:lnTo>
                            <a:pt x="25400" y="3810"/>
                          </a:lnTo>
                          <a:lnTo>
                            <a:pt x="27940" y="4700"/>
                          </a:lnTo>
                          <a:lnTo>
                            <a:pt x="31750" y="6604"/>
                          </a:lnTo>
                          <a:lnTo>
                            <a:pt x="34544" y="7620"/>
                          </a:lnTo>
                          <a:lnTo>
                            <a:pt x="38353" y="9525"/>
                          </a:lnTo>
                          <a:lnTo>
                            <a:pt x="41147" y="10415"/>
                          </a:lnTo>
                          <a:lnTo>
                            <a:pt x="44957" y="12319"/>
                          </a:lnTo>
                          <a:lnTo>
                            <a:pt x="47878" y="14225"/>
                          </a:lnTo>
                          <a:lnTo>
                            <a:pt x="50419" y="17145"/>
                          </a:lnTo>
                          <a:lnTo>
                            <a:pt x="53213" y="19050"/>
                          </a:lnTo>
                          <a:lnTo>
                            <a:pt x="56134" y="20956"/>
                          </a:lnTo>
                          <a:lnTo>
                            <a:pt x="57022" y="21844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4178018</wp:posOffset>
            </wp:positionH>
            <wp:positionV relativeFrom="paragraph">
              <wp:posOffset>198356</wp:posOffset>
            </wp:positionV>
            <wp:extent cx="249237" cy="68040"/>
            <wp:effectExtent l="0" t="0" r="0" b="0"/>
            <wp:wrapNone/>
            <wp:docPr id="1268" name="Freeform 1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237" cy="68040"/>
                    </a:xfrm>
                    <a:custGeom>
                      <a:rect l="l" t="t" r="r" b="b"/>
                      <a:pathLst>
                        <a:path w="263144" h="71756">
                          <a:moveTo>
                            <a:pt x="263144" y="0"/>
                          </a:moveTo>
                          <a:lnTo>
                            <a:pt x="260224" y="3811"/>
                          </a:lnTo>
                          <a:lnTo>
                            <a:pt x="256413" y="7621"/>
                          </a:lnTo>
                          <a:lnTo>
                            <a:pt x="253619" y="12446"/>
                          </a:lnTo>
                          <a:lnTo>
                            <a:pt x="249810" y="16256"/>
                          </a:lnTo>
                          <a:lnTo>
                            <a:pt x="245999" y="20066"/>
                          </a:lnTo>
                          <a:lnTo>
                            <a:pt x="242190" y="22861"/>
                          </a:lnTo>
                          <a:lnTo>
                            <a:pt x="238634" y="26671"/>
                          </a:lnTo>
                          <a:lnTo>
                            <a:pt x="233935" y="30481"/>
                          </a:lnTo>
                          <a:lnTo>
                            <a:pt x="230124" y="33402"/>
                          </a:lnTo>
                          <a:lnTo>
                            <a:pt x="226315" y="36196"/>
                          </a:lnTo>
                          <a:lnTo>
                            <a:pt x="221616" y="40006"/>
                          </a:lnTo>
                          <a:lnTo>
                            <a:pt x="217171" y="42927"/>
                          </a:lnTo>
                          <a:lnTo>
                            <a:pt x="213361" y="45721"/>
                          </a:lnTo>
                          <a:lnTo>
                            <a:pt x="208535" y="47625"/>
                          </a:lnTo>
                          <a:lnTo>
                            <a:pt x="203836" y="50546"/>
                          </a:lnTo>
                          <a:lnTo>
                            <a:pt x="199010" y="53721"/>
                          </a:lnTo>
                          <a:lnTo>
                            <a:pt x="194565" y="55627"/>
                          </a:lnTo>
                          <a:lnTo>
                            <a:pt x="189866" y="57531"/>
                          </a:lnTo>
                          <a:lnTo>
                            <a:pt x="185040" y="59437"/>
                          </a:lnTo>
                          <a:lnTo>
                            <a:pt x="180341" y="61341"/>
                          </a:lnTo>
                          <a:lnTo>
                            <a:pt x="174625" y="63246"/>
                          </a:lnTo>
                          <a:lnTo>
                            <a:pt x="170180" y="64136"/>
                          </a:lnTo>
                          <a:lnTo>
                            <a:pt x="165355" y="66040"/>
                          </a:lnTo>
                          <a:lnTo>
                            <a:pt x="159640" y="67056"/>
                          </a:lnTo>
                          <a:lnTo>
                            <a:pt x="154941" y="67946"/>
                          </a:lnTo>
                          <a:lnTo>
                            <a:pt x="149480" y="68962"/>
                          </a:lnTo>
                          <a:lnTo>
                            <a:pt x="144780" y="69850"/>
                          </a:lnTo>
                          <a:lnTo>
                            <a:pt x="139066" y="70866"/>
                          </a:lnTo>
                          <a:lnTo>
                            <a:pt x="134240" y="70866"/>
                          </a:lnTo>
                          <a:lnTo>
                            <a:pt x="128525" y="71756"/>
                          </a:lnTo>
                          <a:lnTo>
                            <a:pt x="124079" y="71756"/>
                          </a:lnTo>
                          <a:lnTo>
                            <a:pt x="118365" y="71756"/>
                          </a:lnTo>
                          <a:lnTo>
                            <a:pt x="113666" y="71756"/>
                          </a:lnTo>
                          <a:lnTo>
                            <a:pt x="107950" y="71756"/>
                          </a:lnTo>
                          <a:lnTo>
                            <a:pt x="103506" y="70866"/>
                          </a:lnTo>
                          <a:lnTo>
                            <a:pt x="97791" y="70866"/>
                          </a:lnTo>
                          <a:lnTo>
                            <a:pt x="93091" y="69850"/>
                          </a:lnTo>
                          <a:lnTo>
                            <a:pt x="87376" y="68962"/>
                          </a:lnTo>
                          <a:lnTo>
                            <a:pt x="82550" y="67946"/>
                          </a:lnTo>
                          <a:lnTo>
                            <a:pt x="77216" y="67056"/>
                          </a:lnTo>
                          <a:lnTo>
                            <a:pt x="72391" y="65152"/>
                          </a:lnTo>
                          <a:lnTo>
                            <a:pt x="67691" y="64136"/>
                          </a:lnTo>
                          <a:lnTo>
                            <a:pt x="61976" y="62231"/>
                          </a:lnTo>
                          <a:lnTo>
                            <a:pt x="57531" y="60325"/>
                          </a:lnTo>
                          <a:lnTo>
                            <a:pt x="52706" y="58421"/>
                          </a:lnTo>
                          <a:lnTo>
                            <a:pt x="48006" y="56515"/>
                          </a:lnTo>
                          <a:lnTo>
                            <a:pt x="43181" y="54611"/>
                          </a:lnTo>
                          <a:lnTo>
                            <a:pt x="38481" y="51816"/>
                          </a:lnTo>
                          <a:lnTo>
                            <a:pt x="34037" y="49531"/>
                          </a:lnTo>
                          <a:lnTo>
                            <a:pt x="29210" y="46737"/>
                          </a:lnTo>
                          <a:lnTo>
                            <a:pt x="24512" y="43815"/>
                          </a:lnTo>
                          <a:lnTo>
                            <a:pt x="20701" y="41021"/>
                          </a:lnTo>
                          <a:lnTo>
                            <a:pt x="15875" y="38100"/>
                          </a:lnTo>
                          <a:lnTo>
                            <a:pt x="12447" y="35306"/>
                          </a:lnTo>
                          <a:lnTo>
                            <a:pt x="7621" y="31496"/>
                          </a:lnTo>
                          <a:lnTo>
                            <a:pt x="3810" y="28575"/>
                          </a:lnTo>
                          <a:lnTo>
                            <a:pt x="0" y="2476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7" behindDoc="1" locked="0" layoutInCell="1" allowOverlap="1">
            <wp:simplePos x="0" y="0"/>
            <wp:positionH relativeFrom="page">
              <wp:posOffset>4229742</wp:posOffset>
            </wp:positionH>
            <wp:positionV relativeFrom="paragraph">
              <wp:posOffset>183062</wp:posOffset>
            </wp:positionV>
            <wp:extent cx="70008" cy="71652"/>
            <wp:effectExtent l="0" t="0" r="0" b="0"/>
            <wp:wrapNone/>
            <wp:docPr id="1269" name="Freeform 1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008" cy="71652"/>
                    </a:xfrm>
                    <a:custGeom>
                      <a:rect l="l" t="t" r="r" b="b"/>
                      <a:pathLst>
                        <a:path w="73915" h="75566">
                          <a:moveTo>
                            <a:pt x="0" y="75566"/>
                          </a:moveTo>
                          <a:lnTo>
                            <a:pt x="73915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1" behindDoc="1" locked="0" layoutInCell="1" allowOverlap="1">
            <wp:simplePos x="0" y="0"/>
            <wp:positionH relativeFrom="page">
              <wp:posOffset>4297345</wp:posOffset>
            </wp:positionH>
            <wp:positionV relativeFrom="paragraph">
              <wp:posOffset>183905</wp:posOffset>
            </wp:positionV>
            <wp:extent cx="65917" cy="67196"/>
            <wp:effectExtent l="0" t="0" r="0" b="0"/>
            <wp:wrapNone/>
            <wp:docPr id="1270" name="Freeform 1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917" cy="67196"/>
                    </a:xfrm>
                    <a:custGeom>
                      <a:rect l="l" t="t" r="r" b="b"/>
                      <a:pathLst>
                        <a:path w="69595" h="70866">
                          <a:moveTo>
                            <a:pt x="69595" y="7086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44" behindDoc="1" locked="0" layoutInCell="1" allowOverlap="1">
            <wp:simplePos x="0" y="0"/>
            <wp:positionH relativeFrom="page">
              <wp:posOffset>4394176</wp:posOffset>
            </wp:positionH>
            <wp:positionV relativeFrom="paragraph">
              <wp:posOffset>20447</wp:posOffset>
            </wp:positionV>
            <wp:extent cx="34522" cy="36127"/>
            <wp:effectExtent l="0" t="0" r="0" b="0"/>
            <wp:wrapNone/>
            <wp:docPr id="1271" name="Freeform 1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522" cy="36127"/>
                    </a:xfrm>
                    <a:custGeom>
                      <a:rect l="l" t="t" r="r" b="b"/>
                      <a:pathLst>
                        <a:path w="36449" h="38100">
                          <a:moveTo>
                            <a:pt x="0" y="38100"/>
                          </a:moveTo>
                          <a:lnTo>
                            <a:pt x="36449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7" behindDoc="1" locked="0" layoutInCell="1" allowOverlap="1">
            <wp:simplePos x="0" y="0"/>
            <wp:positionH relativeFrom="page">
              <wp:posOffset>2106221</wp:posOffset>
            </wp:positionH>
            <wp:positionV relativeFrom="paragraph">
              <wp:posOffset>85717</wp:posOffset>
            </wp:positionV>
            <wp:extent cx="129851" cy="131864"/>
            <wp:effectExtent l="0" t="0" r="0" b="0"/>
            <wp:wrapNone/>
            <wp:docPr id="1272" name="Freeform 1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851" cy="131864"/>
                    </a:xfrm>
                    <a:custGeom>
                      <a:rect l="l" t="t" r="r" b="b"/>
                      <a:pathLst>
                        <a:path w="137097" h="139066">
                          <a:moveTo>
                            <a:pt x="137097" y="0"/>
                          </a:moveTo>
                          <a:lnTo>
                            <a:pt x="0" y="139066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3276337</wp:posOffset>
            </wp:positionH>
            <wp:positionV relativeFrom="paragraph">
              <wp:posOffset>131839</wp:posOffset>
            </wp:positionV>
            <wp:extent cx="386847" cy="37934"/>
            <wp:effectExtent l="0" t="0" r="0" b="0"/>
            <wp:wrapNone/>
            <wp:docPr id="1273" name="Freeform 1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6847" cy="37934"/>
                    </a:xfrm>
                    <a:custGeom>
                      <a:rect l="l" t="t" r="r" b="b"/>
                      <a:pathLst>
                        <a:path w="408432" h="40006">
                          <a:moveTo>
                            <a:pt x="0" y="40006"/>
                          </a:moveTo>
                          <a:lnTo>
                            <a:pt x="8635" y="37084"/>
                          </a:lnTo>
                          <a:lnTo>
                            <a:pt x="16891" y="34290"/>
                          </a:lnTo>
                          <a:lnTo>
                            <a:pt x="25400" y="30481"/>
                          </a:lnTo>
                          <a:lnTo>
                            <a:pt x="33909" y="27559"/>
                          </a:lnTo>
                          <a:lnTo>
                            <a:pt x="42163" y="24765"/>
                          </a:lnTo>
                          <a:lnTo>
                            <a:pt x="51688" y="22860"/>
                          </a:lnTo>
                          <a:lnTo>
                            <a:pt x="60325" y="19940"/>
                          </a:lnTo>
                          <a:lnTo>
                            <a:pt x="68579" y="17146"/>
                          </a:lnTo>
                          <a:lnTo>
                            <a:pt x="78104" y="15240"/>
                          </a:lnTo>
                          <a:lnTo>
                            <a:pt x="86360" y="13335"/>
                          </a:lnTo>
                          <a:lnTo>
                            <a:pt x="95885" y="11431"/>
                          </a:lnTo>
                          <a:lnTo>
                            <a:pt x="104394" y="9525"/>
                          </a:lnTo>
                          <a:lnTo>
                            <a:pt x="113664" y="8509"/>
                          </a:lnTo>
                          <a:lnTo>
                            <a:pt x="122173" y="6605"/>
                          </a:lnTo>
                          <a:lnTo>
                            <a:pt x="131444" y="5715"/>
                          </a:lnTo>
                          <a:lnTo>
                            <a:pt x="139954" y="3810"/>
                          </a:lnTo>
                          <a:lnTo>
                            <a:pt x="149479" y="2794"/>
                          </a:lnTo>
                          <a:lnTo>
                            <a:pt x="158622" y="1906"/>
                          </a:lnTo>
                          <a:lnTo>
                            <a:pt x="167259" y="1906"/>
                          </a:lnTo>
                          <a:lnTo>
                            <a:pt x="176403" y="890"/>
                          </a:lnTo>
                          <a:lnTo>
                            <a:pt x="185928" y="890"/>
                          </a:lnTo>
                          <a:lnTo>
                            <a:pt x="194563" y="890"/>
                          </a:lnTo>
                          <a:lnTo>
                            <a:pt x="203707" y="0"/>
                          </a:lnTo>
                          <a:lnTo>
                            <a:pt x="213232" y="890"/>
                          </a:lnTo>
                          <a:lnTo>
                            <a:pt x="221488" y="890"/>
                          </a:lnTo>
                          <a:lnTo>
                            <a:pt x="231013" y="890"/>
                          </a:lnTo>
                          <a:lnTo>
                            <a:pt x="240538" y="1906"/>
                          </a:lnTo>
                          <a:lnTo>
                            <a:pt x="248792" y="1906"/>
                          </a:lnTo>
                          <a:lnTo>
                            <a:pt x="258317" y="2794"/>
                          </a:lnTo>
                          <a:lnTo>
                            <a:pt x="266572" y="3810"/>
                          </a:lnTo>
                          <a:lnTo>
                            <a:pt x="276097" y="5715"/>
                          </a:lnTo>
                          <a:lnTo>
                            <a:pt x="285622" y="6605"/>
                          </a:lnTo>
                          <a:lnTo>
                            <a:pt x="293878" y="7621"/>
                          </a:lnTo>
                          <a:lnTo>
                            <a:pt x="303403" y="9525"/>
                          </a:lnTo>
                          <a:lnTo>
                            <a:pt x="311657" y="11431"/>
                          </a:lnTo>
                          <a:lnTo>
                            <a:pt x="321182" y="13335"/>
                          </a:lnTo>
                          <a:lnTo>
                            <a:pt x="329691" y="15240"/>
                          </a:lnTo>
                          <a:lnTo>
                            <a:pt x="337947" y="17146"/>
                          </a:lnTo>
                          <a:lnTo>
                            <a:pt x="347472" y="19940"/>
                          </a:lnTo>
                          <a:lnTo>
                            <a:pt x="355726" y="21844"/>
                          </a:lnTo>
                          <a:lnTo>
                            <a:pt x="364363" y="24765"/>
                          </a:lnTo>
                          <a:lnTo>
                            <a:pt x="373888" y="27559"/>
                          </a:lnTo>
                          <a:lnTo>
                            <a:pt x="382142" y="30481"/>
                          </a:lnTo>
                          <a:lnTo>
                            <a:pt x="390651" y="33275"/>
                          </a:lnTo>
                          <a:lnTo>
                            <a:pt x="399288" y="37084"/>
                          </a:lnTo>
                          <a:lnTo>
                            <a:pt x="407542" y="40006"/>
                          </a:lnTo>
                          <a:lnTo>
                            <a:pt x="408432" y="4000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6" behindDoc="1" locked="0" layoutInCell="1" allowOverlap="1">
            <wp:simplePos x="0" y="0"/>
            <wp:positionH relativeFrom="page">
              <wp:posOffset>4973966</wp:posOffset>
            </wp:positionH>
            <wp:positionV relativeFrom="paragraph">
              <wp:posOffset>133646</wp:posOffset>
            </wp:positionV>
            <wp:extent cx="54129" cy="55032"/>
            <wp:effectExtent l="0" t="0" r="0" b="0"/>
            <wp:wrapNone/>
            <wp:docPr id="1274" name="Freeform 1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129" cy="55032"/>
                    </a:xfrm>
                    <a:custGeom>
                      <a:rect l="l" t="t" r="r" b="b"/>
                      <a:pathLst>
                        <a:path w="57150" h="58038">
                          <a:moveTo>
                            <a:pt x="0" y="58038"/>
                          </a:moveTo>
                          <a:lnTo>
                            <a:pt x="5715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0" behindDoc="1" locked="0" layoutInCell="1" allowOverlap="1">
            <wp:simplePos x="0" y="0"/>
            <wp:positionH relativeFrom="page">
              <wp:posOffset>1911450</wp:posOffset>
            </wp:positionH>
            <wp:positionV relativeFrom="paragraph">
              <wp:posOffset>156165</wp:posOffset>
            </wp:positionV>
            <wp:extent cx="32754" cy="32513"/>
            <wp:effectExtent l="0" t="0" r="0" b="0"/>
            <wp:wrapNone/>
            <wp:docPr id="1275" name="Freeform 1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54" cy="32513"/>
                    </a:xfrm>
                    <a:custGeom>
                      <a:rect l="l" t="t" r="r" b="b"/>
                      <a:pathLst>
                        <a:path w="34582" h="34289">
                          <a:moveTo>
                            <a:pt x="34582" y="34289"/>
                          </a:moveTo>
                          <a:lnTo>
                            <a:pt x="31737" y="34289"/>
                          </a:lnTo>
                          <a:lnTo>
                            <a:pt x="30150" y="34289"/>
                          </a:lnTo>
                          <a:lnTo>
                            <a:pt x="27292" y="34289"/>
                          </a:lnTo>
                          <a:lnTo>
                            <a:pt x="25387" y="33401"/>
                          </a:lnTo>
                          <a:lnTo>
                            <a:pt x="23482" y="32385"/>
                          </a:lnTo>
                          <a:lnTo>
                            <a:pt x="20625" y="31495"/>
                          </a:lnTo>
                          <a:lnTo>
                            <a:pt x="18720" y="30479"/>
                          </a:lnTo>
                          <a:lnTo>
                            <a:pt x="16815" y="29591"/>
                          </a:lnTo>
                          <a:lnTo>
                            <a:pt x="14910" y="28575"/>
                          </a:lnTo>
                          <a:lnTo>
                            <a:pt x="13005" y="27685"/>
                          </a:lnTo>
                          <a:lnTo>
                            <a:pt x="11100" y="25780"/>
                          </a:lnTo>
                          <a:lnTo>
                            <a:pt x="9195" y="23876"/>
                          </a:lnTo>
                          <a:lnTo>
                            <a:pt x="8572" y="22860"/>
                          </a:lnTo>
                          <a:lnTo>
                            <a:pt x="6667" y="20954"/>
                          </a:lnTo>
                          <a:lnTo>
                            <a:pt x="5715" y="19050"/>
                          </a:lnTo>
                          <a:lnTo>
                            <a:pt x="4762" y="17145"/>
                          </a:lnTo>
                          <a:lnTo>
                            <a:pt x="3810" y="15239"/>
                          </a:lnTo>
                          <a:lnTo>
                            <a:pt x="2857" y="12445"/>
                          </a:lnTo>
                          <a:lnTo>
                            <a:pt x="1905" y="10541"/>
                          </a:lnTo>
                          <a:lnTo>
                            <a:pt x="952" y="8635"/>
                          </a:lnTo>
                          <a:lnTo>
                            <a:pt x="952" y="5714"/>
                          </a:lnTo>
                          <a:lnTo>
                            <a:pt x="0" y="3810"/>
                          </a:lnTo>
                          <a:lnTo>
                            <a:pt x="0" y="1904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7" behindDoc="1" locked="0" layoutInCell="1" allowOverlap="1">
            <wp:simplePos x="0" y="0"/>
            <wp:positionH relativeFrom="page">
              <wp:posOffset>4995377</wp:posOffset>
            </wp:positionH>
            <wp:positionV relativeFrom="paragraph">
              <wp:posOffset>156165</wp:posOffset>
            </wp:positionV>
            <wp:extent cx="32718" cy="32513"/>
            <wp:effectExtent l="0" t="0" r="0" b="0"/>
            <wp:wrapNone/>
            <wp:docPr id="1276" name="Freeform 1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718" cy="32513"/>
                    </a:xfrm>
                    <a:custGeom>
                      <a:rect l="l" t="t" r="r" b="b"/>
                      <a:pathLst>
                        <a:path w="34544" h="34289">
                          <a:moveTo>
                            <a:pt x="0" y="34289"/>
                          </a:moveTo>
                          <a:lnTo>
                            <a:pt x="1905" y="34289"/>
                          </a:lnTo>
                          <a:lnTo>
                            <a:pt x="4699" y="34289"/>
                          </a:lnTo>
                          <a:lnTo>
                            <a:pt x="6603" y="34289"/>
                          </a:lnTo>
                          <a:lnTo>
                            <a:pt x="9525" y="33401"/>
                          </a:lnTo>
                          <a:lnTo>
                            <a:pt x="11430" y="32385"/>
                          </a:lnTo>
                          <a:lnTo>
                            <a:pt x="12953" y="31495"/>
                          </a:lnTo>
                          <a:lnTo>
                            <a:pt x="14858" y="30479"/>
                          </a:lnTo>
                          <a:lnTo>
                            <a:pt x="17652" y="29591"/>
                          </a:lnTo>
                          <a:lnTo>
                            <a:pt x="19558" y="28575"/>
                          </a:lnTo>
                          <a:lnTo>
                            <a:pt x="21463" y="27685"/>
                          </a:lnTo>
                          <a:lnTo>
                            <a:pt x="22478" y="25780"/>
                          </a:lnTo>
                          <a:lnTo>
                            <a:pt x="24383" y="23876"/>
                          </a:lnTo>
                          <a:lnTo>
                            <a:pt x="26289" y="22860"/>
                          </a:lnTo>
                          <a:lnTo>
                            <a:pt x="27177" y="20954"/>
                          </a:lnTo>
                          <a:lnTo>
                            <a:pt x="29083" y="19050"/>
                          </a:lnTo>
                          <a:lnTo>
                            <a:pt x="30099" y="17145"/>
                          </a:lnTo>
                          <a:lnTo>
                            <a:pt x="30988" y="15239"/>
                          </a:lnTo>
                          <a:lnTo>
                            <a:pt x="32003" y="12445"/>
                          </a:lnTo>
                          <a:lnTo>
                            <a:pt x="32893" y="10541"/>
                          </a:lnTo>
                          <a:lnTo>
                            <a:pt x="32893" y="8635"/>
                          </a:lnTo>
                          <a:lnTo>
                            <a:pt x="33908" y="5714"/>
                          </a:lnTo>
                          <a:lnTo>
                            <a:pt x="33908" y="3810"/>
                          </a:lnTo>
                          <a:lnTo>
                            <a:pt x="34544" y="1904"/>
                          </a:lnTo>
                          <a:lnTo>
                            <a:pt x="3454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2495787</wp:posOffset>
            </wp:positionH>
            <wp:positionV relativeFrom="paragraph">
              <wp:posOffset>169773</wp:posOffset>
            </wp:positionV>
            <wp:extent cx="780550" cy="318158"/>
            <wp:effectExtent l="0" t="0" r="0" b="0"/>
            <wp:wrapNone/>
            <wp:docPr id="1277" name="Freeform 1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0550" cy="318158"/>
                    </a:xfrm>
                    <a:custGeom>
                      <a:rect l="l" t="t" r="r" b="b"/>
                      <a:pathLst>
                        <a:path w="824103" h="335534">
                          <a:moveTo>
                            <a:pt x="0" y="335534"/>
                          </a:moveTo>
                          <a:lnTo>
                            <a:pt x="824103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3663185</wp:posOffset>
            </wp:positionH>
            <wp:positionV relativeFrom="paragraph">
              <wp:posOffset>169773</wp:posOffset>
            </wp:positionV>
            <wp:extent cx="780910" cy="318158"/>
            <wp:effectExtent l="0" t="0" r="0" b="0"/>
            <wp:wrapNone/>
            <wp:docPr id="1278" name="Freeform 1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0910" cy="318158"/>
                    </a:xfrm>
                    <a:custGeom>
                      <a:rect l="l" t="t" r="r" b="b"/>
                      <a:pathLst>
                        <a:path w="824483" h="335534">
                          <a:moveTo>
                            <a:pt x="824483" y="33553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1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171579</wp:posOffset>
            </wp:positionV>
            <wp:extent cx="180" cy="51421"/>
            <wp:effectExtent l="0" t="0" r="0" b="0"/>
            <wp:wrapNone/>
            <wp:docPr id="1279" name="Freeform 1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1421"/>
                    </a:xfrm>
                    <a:custGeom>
                      <a:rect l="l" t="t" r="r" b="b"/>
                      <a:pathLst>
                        <a:path w="180" h="54230">
                          <a:moveTo>
                            <a:pt x="0" y="0"/>
                          </a:moveTo>
                          <a:lnTo>
                            <a:pt x="0" y="5423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0" behindDoc="1" locked="0" layoutInCell="1" allowOverlap="1">
            <wp:simplePos x="0" y="0"/>
            <wp:positionH relativeFrom="page">
              <wp:posOffset>3112866</wp:posOffset>
            </wp:positionH>
            <wp:positionV relativeFrom="paragraph">
              <wp:posOffset>46896</wp:posOffset>
            </wp:positionV>
            <wp:extent cx="714151" cy="725793"/>
            <wp:effectExtent l="0" t="0" r="0" b="0"/>
            <wp:wrapNone/>
            <wp:docPr id="1280" name="Freeform 1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4151" cy="725793"/>
                    </a:xfrm>
                    <a:custGeom>
                      <a:rect l="l" t="t" r="r" b="b"/>
                      <a:pathLst>
                        <a:path w="753999" h="765430">
                          <a:moveTo>
                            <a:pt x="753999" y="382271"/>
                          </a:moveTo>
                          <a:lnTo>
                            <a:pt x="753999" y="374650"/>
                          </a:lnTo>
                          <a:lnTo>
                            <a:pt x="753999" y="367031"/>
                          </a:lnTo>
                          <a:lnTo>
                            <a:pt x="752982" y="359410"/>
                          </a:lnTo>
                          <a:lnTo>
                            <a:pt x="752982" y="351790"/>
                          </a:lnTo>
                          <a:lnTo>
                            <a:pt x="752094" y="344171"/>
                          </a:lnTo>
                          <a:lnTo>
                            <a:pt x="751078" y="337440"/>
                          </a:lnTo>
                          <a:lnTo>
                            <a:pt x="750188" y="329819"/>
                          </a:lnTo>
                          <a:lnTo>
                            <a:pt x="749172" y="322200"/>
                          </a:lnTo>
                          <a:lnTo>
                            <a:pt x="747268" y="314580"/>
                          </a:lnTo>
                          <a:lnTo>
                            <a:pt x="746378" y="306959"/>
                          </a:lnTo>
                          <a:lnTo>
                            <a:pt x="744474" y="299340"/>
                          </a:lnTo>
                          <a:lnTo>
                            <a:pt x="742569" y="291719"/>
                          </a:lnTo>
                          <a:lnTo>
                            <a:pt x="741553" y="284100"/>
                          </a:lnTo>
                          <a:lnTo>
                            <a:pt x="738759" y="277496"/>
                          </a:lnTo>
                          <a:lnTo>
                            <a:pt x="736853" y="269875"/>
                          </a:lnTo>
                          <a:lnTo>
                            <a:pt x="734949" y="262256"/>
                          </a:lnTo>
                          <a:lnTo>
                            <a:pt x="732028" y="255525"/>
                          </a:lnTo>
                          <a:lnTo>
                            <a:pt x="729487" y="247905"/>
                          </a:lnTo>
                          <a:lnTo>
                            <a:pt x="726694" y="241300"/>
                          </a:lnTo>
                          <a:lnTo>
                            <a:pt x="723772" y="233681"/>
                          </a:lnTo>
                          <a:lnTo>
                            <a:pt x="720978" y="226950"/>
                          </a:lnTo>
                          <a:lnTo>
                            <a:pt x="718057" y="220346"/>
                          </a:lnTo>
                          <a:lnTo>
                            <a:pt x="714375" y="213615"/>
                          </a:lnTo>
                          <a:lnTo>
                            <a:pt x="711453" y="205994"/>
                          </a:lnTo>
                          <a:lnTo>
                            <a:pt x="708025" y="199390"/>
                          </a:lnTo>
                          <a:lnTo>
                            <a:pt x="704215" y="192659"/>
                          </a:lnTo>
                          <a:lnTo>
                            <a:pt x="700405" y="185675"/>
                          </a:lnTo>
                          <a:lnTo>
                            <a:pt x="696594" y="179959"/>
                          </a:lnTo>
                          <a:lnTo>
                            <a:pt x="692784" y="173356"/>
                          </a:lnTo>
                          <a:lnTo>
                            <a:pt x="687959" y="166625"/>
                          </a:lnTo>
                          <a:lnTo>
                            <a:pt x="684530" y="160909"/>
                          </a:lnTo>
                          <a:lnTo>
                            <a:pt x="679703" y="154306"/>
                          </a:lnTo>
                          <a:lnTo>
                            <a:pt x="675005" y="148590"/>
                          </a:lnTo>
                          <a:lnTo>
                            <a:pt x="670178" y="141859"/>
                          </a:lnTo>
                          <a:lnTo>
                            <a:pt x="665480" y="136144"/>
                          </a:lnTo>
                          <a:lnTo>
                            <a:pt x="661034" y="130430"/>
                          </a:lnTo>
                          <a:lnTo>
                            <a:pt x="655319" y="124715"/>
                          </a:lnTo>
                          <a:lnTo>
                            <a:pt x="650494" y="119000"/>
                          </a:lnTo>
                          <a:lnTo>
                            <a:pt x="644778" y="114300"/>
                          </a:lnTo>
                          <a:lnTo>
                            <a:pt x="640334" y="108585"/>
                          </a:lnTo>
                          <a:lnTo>
                            <a:pt x="634619" y="102871"/>
                          </a:lnTo>
                          <a:lnTo>
                            <a:pt x="628903" y="98044"/>
                          </a:lnTo>
                          <a:lnTo>
                            <a:pt x="623188" y="93346"/>
                          </a:lnTo>
                          <a:lnTo>
                            <a:pt x="617855" y="88519"/>
                          </a:lnTo>
                          <a:lnTo>
                            <a:pt x="612140" y="82805"/>
                          </a:lnTo>
                          <a:lnTo>
                            <a:pt x="605409" y="78994"/>
                          </a:lnTo>
                          <a:lnTo>
                            <a:pt x="599694" y="74296"/>
                          </a:lnTo>
                          <a:lnTo>
                            <a:pt x="593344" y="69469"/>
                          </a:lnTo>
                          <a:lnTo>
                            <a:pt x="587628" y="65659"/>
                          </a:lnTo>
                          <a:lnTo>
                            <a:pt x="581025" y="60960"/>
                          </a:lnTo>
                          <a:lnTo>
                            <a:pt x="574421" y="57150"/>
                          </a:lnTo>
                          <a:lnTo>
                            <a:pt x="568959" y="53340"/>
                          </a:lnTo>
                          <a:lnTo>
                            <a:pt x="562356" y="49531"/>
                          </a:lnTo>
                          <a:lnTo>
                            <a:pt x="555625" y="45721"/>
                          </a:lnTo>
                          <a:lnTo>
                            <a:pt x="549275" y="41910"/>
                          </a:lnTo>
                          <a:lnTo>
                            <a:pt x="541655" y="38100"/>
                          </a:lnTo>
                          <a:lnTo>
                            <a:pt x="535050" y="35180"/>
                          </a:lnTo>
                          <a:lnTo>
                            <a:pt x="528319" y="32385"/>
                          </a:lnTo>
                          <a:lnTo>
                            <a:pt x="521081" y="29465"/>
                          </a:lnTo>
                          <a:lnTo>
                            <a:pt x="514350" y="26671"/>
                          </a:lnTo>
                          <a:lnTo>
                            <a:pt x="507746" y="23750"/>
                          </a:lnTo>
                          <a:lnTo>
                            <a:pt x="500380" y="20956"/>
                          </a:lnTo>
                          <a:lnTo>
                            <a:pt x="492759" y="18034"/>
                          </a:lnTo>
                          <a:lnTo>
                            <a:pt x="486156" y="16130"/>
                          </a:lnTo>
                          <a:lnTo>
                            <a:pt x="478790" y="14225"/>
                          </a:lnTo>
                          <a:lnTo>
                            <a:pt x="471169" y="12319"/>
                          </a:lnTo>
                          <a:lnTo>
                            <a:pt x="464565" y="10415"/>
                          </a:lnTo>
                          <a:lnTo>
                            <a:pt x="457200" y="8509"/>
                          </a:lnTo>
                          <a:lnTo>
                            <a:pt x="449706" y="6605"/>
                          </a:lnTo>
                          <a:lnTo>
                            <a:pt x="442087" y="5715"/>
                          </a:lnTo>
                          <a:lnTo>
                            <a:pt x="434721" y="4700"/>
                          </a:lnTo>
                          <a:lnTo>
                            <a:pt x="427100" y="2794"/>
                          </a:lnTo>
                          <a:lnTo>
                            <a:pt x="419481" y="1906"/>
                          </a:lnTo>
                          <a:lnTo>
                            <a:pt x="412241" y="1906"/>
                          </a:lnTo>
                          <a:lnTo>
                            <a:pt x="404622" y="890"/>
                          </a:lnTo>
                          <a:lnTo>
                            <a:pt x="397002" y="0"/>
                          </a:lnTo>
                          <a:lnTo>
                            <a:pt x="389635" y="0"/>
                          </a:lnTo>
                          <a:lnTo>
                            <a:pt x="382015" y="0"/>
                          </a:lnTo>
                          <a:lnTo>
                            <a:pt x="374396" y="0"/>
                          </a:lnTo>
                          <a:lnTo>
                            <a:pt x="367156" y="0"/>
                          </a:lnTo>
                          <a:lnTo>
                            <a:pt x="359537" y="0"/>
                          </a:lnTo>
                          <a:lnTo>
                            <a:pt x="351916" y="890"/>
                          </a:lnTo>
                          <a:lnTo>
                            <a:pt x="344550" y="890"/>
                          </a:lnTo>
                          <a:lnTo>
                            <a:pt x="336931" y="1906"/>
                          </a:lnTo>
                          <a:lnTo>
                            <a:pt x="329310" y="2794"/>
                          </a:lnTo>
                          <a:lnTo>
                            <a:pt x="322072" y="3810"/>
                          </a:lnTo>
                          <a:lnTo>
                            <a:pt x="314452" y="4700"/>
                          </a:lnTo>
                          <a:lnTo>
                            <a:pt x="307847" y="6605"/>
                          </a:lnTo>
                          <a:lnTo>
                            <a:pt x="300481" y="7621"/>
                          </a:lnTo>
                          <a:lnTo>
                            <a:pt x="292862" y="9525"/>
                          </a:lnTo>
                          <a:lnTo>
                            <a:pt x="285241" y="11431"/>
                          </a:lnTo>
                          <a:lnTo>
                            <a:pt x="278003" y="13335"/>
                          </a:lnTo>
                          <a:lnTo>
                            <a:pt x="271272" y="15240"/>
                          </a:lnTo>
                          <a:lnTo>
                            <a:pt x="263652" y="17146"/>
                          </a:lnTo>
                          <a:lnTo>
                            <a:pt x="256412" y="19940"/>
                          </a:lnTo>
                          <a:lnTo>
                            <a:pt x="249681" y="21844"/>
                          </a:lnTo>
                          <a:lnTo>
                            <a:pt x="242062" y="24765"/>
                          </a:lnTo>
                          <a:lnTo>
                            <a:pt x="235457" y="27559"/>
                          </a:lnTo>
                          <a:lnTo>
                            <a:pt x="228091" y="30481"/>
                          </a:lnTo>
                          <a:lnTo>
                            <a:pt x="221487" y="33275"/>
                          </a:lnTo>
                          <a:lnTo>
                            <a:pt x="214756" y="37084"/>
                          </a:lnTo>
                          <a:lnTo>
                            <a:pt x="208406" y="40006"/>
                          </a:lnTo>
                          <a:lnTo>
                            <a:pt x="201803" y="43815"/>
                          </a:lnTo>
                          <a:lnTo>
                            <a:pt x="194182" y="47625"/>
                          </a:lnTo>
                          <a:lnTo>
                            <a:pt x="187832" y="51435"/>
                          </a:lnTo>
                          <a:lnTo>
                            <a:pt x="182118" y="55246"/>
                          </a:lnTo>
                          <a:lnTo>
                            <a:pt x="175513" y="59056"/>
                          </a:lnTo>
                          <a:lnTo>
                            <a:pt x="168782" y="62865"/>
                          </a:lnTo>
                          <a:lnTo>
                            <a:pt x="162432" y="67565"/>
                          </a:lnTo>
                          <a:lnTo>
                            <a:pt x="156718" y="71375"/>
                          </a:lnTo>
                          <a:lnTo>
                            <a:pt x="150113" y="76200"/>
                          </a:lnTo>
                          <a:lnTo>
                            <a:pt x="144399" y="80900"/>
                          </a:lnTo>
                          <a:lnTo>
                            <a:pt x="138937" y="85725"/>
                          </a:lnTo>
                          <a:lnTo>
                            <a:pt x="133222" y="90425"/>
                          </a:lnTo>
                          <a:lnTo>
                            <a:pt x="127507" y="95250"/>
                          </a:lnTo>
                          <a:lnTo>
                            <a:pt x="121793" y="100965"/>
                          </a:lnTo>
                          <a:lnTo>
                            <a:pt x="116459" y="105665"/>
                          </a:lnTo>
                          <a:lnTo>
                            <a:pt x="110744" y="111380"/>
                          </a:lnTo>
                          <a:lnTo>
                            <a:pt x="105028" y="116206"/>
                          </a:lnTo>
                          <a:lnTo>
                            <a:pt x="100203" y="121921"/>
                          </a:lnTo>
                          <a:lnTo>
                            <a:pt x="94869" y="127635"/>
                          </a:lnTo>
                          <a:lnTo>
                            <a:pt x="90043" y="133350"/>
                          </a:lnTo>
                          <a:lnTo>
                            <a:pt x="85344" y="139065"/>
                          </a:lnTo>
                          <a:lnTo>
                            <a:pt x="80518" y="145669"/>
                          </a:lnTo>
                          <a:lnTo>
                            <a:pt x="75819" y="151384"/>
                          </a:lnTo>
                          <a:lnTo>
                            <a:pt x="71374" y="157100"/>
                          </a:lnTo>
                          <a:lnTo>
                            <a:pt x="67563" y="163831"/>
                          </a:lnTo>
                          <a:lnTo>
                            <a:pt x="62865" y="170434"/>
                          </a:lnTo>
                          <a:lnTo>
                            <a:pt x="59055" y="176150"/>
                          </a:lnTo>
                          <a:lnTo>
                            <a:pt x="55244" y="182881"/>
                          </a:lnTo>
                          <a:lnTo>
                            <a:pt x="50800" y="189865"/>
                          </a:lnTo>
                          <a:lnTo>
                            <a:pt x="46990" y="196469"/>
                          </a:lnTo>
                          <a:lnTo>
                            <a:pt x="44069" y="203200"/>
                          </a:lnTo>
                          <a:lnTo>
                            <a:pt x="40259" y="209805"/>
                          </a:lnTo>
                          <a:lnTo>
                            <a:pt x="36449" y="216535"/>
                          </a:lnTo>
                          <a:lnTo>
                            <a:pt x="33655" y="223140"/>
                          </a:lnTo>
                          <a:lnTo>
                            <a:pt x="30734" y="230759"/>
                          </a:lnTo>
                          <a:lnTo>
                            <a:pt x="28194" y="237490"/>
                          </a:lnTo>
                          <a:lnTo>
                            <a:pt x="25400" y="245110"/>
                          </a:lnTo>
                          <a:lnTo>
                            <a:pt x="22478" y="251715"/>
                          </a:lnTo>
                          <a:lnTo>
                            <a:pt x="19684" y="259334"/>
                          </a:lnTo>
                          <a:lnTo>
                            <a:pt x="17780" y="266065"/>
                          </a:lnTo>
                          <a:lnTo>
                            <a:pt x="14859" y="273685"/>
                          </a:lnTo>
                          <a:lnTo>
                            <a:pt x="12953" y="281306"/>
                          </a:lnTo>
                          <a:lnTo>
                            <a:pt x="11049" y="287909"/>
                          </a:lnTo>
                          <a:lnTo>
                            <a:pt x="9144" y="295530"/>
                          </a:lnTo>
                          <a:lnTo>
                            <a:pt x="7619" y="303150"/>
                          </a:lnTo>
                          <a:lnTo>
                            <a:pt x="6603" y="310769"/>
                          </a:lnTo>
                          <a:lnTo>
                            <a:pt x="4699" y="318390"/>
                          </a:lnTo>
                          <a:lnTo>
                            <a:pt x="3809" y="326009"/>
                          </a:lnTo>
                          <a:lnTo>
                            <a:pt x="2794" y="333630"/>
                          </a:lnTo>
                          <a:lnTo>
                            <a:pt x="1905" y="341250"/>
                          </a:lnTo>
                          <a:lnTo>
                            <a:pt x="888" y="347981"/>
                          </a:lnTo>
                          <a:lnTo>
                            <a:pt x="888" y="355600"/>
                          </a:lnTo>
                          <a:lnTo>
                            <a:pt x="0" y="363221"/>
                          </a:lnTo>
                          <a:lnTo>
                            <a:pt x="0" y="370840"/>
                          </a:lnTo>
                          <a:lnTo>
                            <a:pt x="0" y="378460"/>
                          </a:lnTo>
                          <a:lnTo>
                            <a:pt x="0" y="386081"/>
                          </a:lnTo>
                          <a:lnTo>
                            <a:pt x="0" y="393700"/>
                          </a:lnTo>
                          <a:lnTo>
                            <a:pt x="0" y="401321"/>
                          </a:lnTo>
                          <a:lnTo>
                            <a:pt x="888" y="408940"/>
                          </a:lnTo>
                          <a:lnTo>
                            <a:pt x="888" y="416560"/>
                          </a:lnTo>
                          <a:lnTo>
                            <a:pt x="1905" y="424181"/>
                          </a:lnTo>
                          <a:lnTo>
                            <a:pt x="2794" y="431800"/>
                          </a:lnTo>
                          <a:lnTo>
                            <a:pt x="3809" y="439421"/>
                          </a:lnTo>
                          <a:lnTo>
                            <a:pt x="4699" y="447040"/>
                          </a:lnTo>
                          <a:lnTo>
                            <a:pt x="6603" y="454660"/>
                          </a:lnTo>
                          <a:lnTo>
                            <a:pt x="7619" y="462281"/>
                          </a:lnTo>
                          <a:lnTo>
                            <a:pt x="9144" y="469900"/>
                          </a:lnTo>
                          <a:lnTo>
                            <a:pt x="11049" y="477521"/>
                          </a:lnTo>
                          <a:lnTo>
                            <a:pt x="12953" y="484125"/>
                          </a:lnTo>
                          <a:lnTo>
                            <a:pt x="14859" y="491744"/>
                          </a:lnTo>
                          <a:lnTo>
                            <a:pt x="17780" y="499365"/>
                          </a:lnTo>
                          <a:lnTo>
                            <a:pt x="19684" y="506096"/>
                          </a:lnTo>
                          <a:lnTo>
                            <a:pt x="22478" y="513715"/>
                          </a:lnTo>
                          <a:lnTo>
                            <a:pt x="25400" y="520319"/>
                          </a:lnTo>
                          <a:lnTo>
                            <a:pt x="28194" y="527940"/>
                          </a:lnTo>
                          <a:lnTo>
                            <a:pt x="30734" y="534671"/>
                          </a:lnTo>
                          <a:lnTo>
                            <a:pt x="33655" y="541656"/>
                          </a:lnTo>
                          <a:lnTo>
                            <a:pt x="36449" y="549275"/>
                          </a:lnTo>
                          <a:lnTo>
                            <a:pt x="40259" y="555880"/>
                          </a:lnTo>
                          <a:lnTo>
                            <a:pt x="44069" y="562610"/>
                          </a:lnTo>
                          <a:lnTo>
                            <a:pt x="46990" y="569215"/>
                          </a:lnTo>
                          <a:lnTo>
                            <a:pt x="50800" y="575946"/>
                          </a:lnTo>
                          <a:lnTo>
                            <a:pt x="55244" y="582550"/>
                          </a:lnTo>
                          <a:lnTo>
                            <a:pt x="59055" y="589281"/>
                          </a:lnTo>
                          <a:lnTo>
                            <a:pt x="62865" y="594996"/>
                          </a:lnTo>
                          <a:lnTo>
                            <a:pt x="67563" y="601600"/>
                          </a:lnTo>
                          <a:lnTo>
                            <a:pt x="71374" y="608331"/>
                          </a:lnTo>
                          <a:lnTo>
                            <a:pt x="75819" y="614046"/>
                          </a:lnTo>
                          <a:lnTo>
                            <a:pt x="80518" y="619760"/>
                          </a:lnTo>
                          <a:lnTo>
                            <a:pt x="85344" y="626365"/>
                          </a:lnTo>
                          <a:lnTo>
                            <a:pt x="90043" y="632080"/>
                          </a:lnTo>
                          <a:lnTo>
                            <a:pt x="94869" y="637794"/>
                          </a:lnTo>
                          <a:lnTo>
                            <a:pt x="100203" y="643509"/>
                          </a:lnTo>
                          <a:lnTo>
                            <a:pt x="105028" y="648335"/>
                          </a:lnTo>
                          <a:lnTo>
                            <a:pt x="110744" y="654050"/>
                          </a:lnTo>
                          <a:lnTo>
                            <a:pt x="116459" y="659765"/>
                          </a:lnTo>
                          <a:lnTo>
                            <a:pt x="121793" y="664465"/>
                          </a:lnTo>
                          <a:lnTo>
                            <a:pt x="127507" y="670180"/>
                          </a:lnTo>
                          <a:lnTo>
                            <a:pt x="133222" y="675006"/>
                          </a:lnTo>
                          <a:lnTo>
                            <a:pt x="138937" y="679705"/>
                          </a:lnTo>
                          <a:lnTo>
                            <a:pt x="144399" y="684531"/>
                          </a:lnTo>
                          <a:lnTo>
                            <a:pt x="150113" y="689230"/>
                          </a:lnTo>
                          <a:lnTo>
                            <a:pt x="156718" y="694056"/>
                          </a:lnTo>
                          <a:lnTo>
                            <a:pt x="162432" y="697865"/>
                          </a:lnTo>
                          <a:lnTo>
                            <a:pt x="168782" y="702565"/>
                          </a:lnTo>
                          <a:lnTo>
                            <a:pt x="175513" y="706375"/>
                          </a:lnTo>
                          <a:lnTo>
                            <a:pt x="182118" y="710184"/>
                          </a:lnTo>
                          <a:lnTo>
                            <a:pt x="187832" y="713994"/>
                          </a:lnTo>
                          <a:lnTo>
                            <a:pt x="194182" y="717805"/>
                          </a:lnTo>
                          <a:lnTo>
                            <a:pt x="201803" y="721615"/>
                          </a:lnTo>
                          <a:lnTo>
                            <a:pt x="208406" y="725425"/>
                          </a:lnTo>
                          <a:lnTo>
                            <a:pt x="214756" y="728346"/>
                          </a:lnTo>
                          <a:lnTo>
                            <a:pt x="221487" y="732156"/>
                          </a:lnTo>
                          <a:lnTo>
                            <a:pt x="228091" y="734950"/>
                          </a:lnTo>
                          <a:lnTo>
                            <a:pt x="235457" y="737871"/>
                          </a:lnTo>
                          <a:lnTo>
                            <a:pt x="242062" y="740665"/>
                          </a:lnTo>
                          <a:lnTo>
                            <a:pt x="249681" y="743585"/>
                          </a:lnTo>
                          <a:lnTo>
                            <a:pt x="256412" y="745490"/>
                          </a:lnTo>
                          <a:lnTo>
                            <a:pt x="263652" y="748284"/>
                          </a:lnTo>
                          <a:lnTo>
                            <a:pt x="271272" y="750190"/>
                          </a:lnTo>
                          <a:lnTo>
                            <a:pt x="278003" y="752094"/>
                          </a:lnTo>
                          <a:lnTo>
                            <a:pt x="285241" y="754000"/>
                          </a:lnTo>
                          <a:lnTo>
                            <a:pt x="292862" y="755905"/>
                          </a:lnTo>
                          <a:lnTo>
                            <a:pt x="300481" y="757809"/>
                          </a:lnTo>
                          <a:lnTo>
                            <a:pt x="307847" y="758825"/>
                          </a:lnTo>
                          <a:lnTo>
                            <a:pt x="314452" y="760731"/>
                          </a:lnTo>
                          <a:lnTo>
                            <a:pt x="322072" y="761619"/>
                          </a:lnTo>
                          <a:lnTo>
                            <a:pt x="329310" y="762635"/>
                          </a:lnTo>
                          <a:lnTo>
                            <a:pt x="336931" y="763525"/>
                          </a:lnTo>
                          <a:lnTo>
                            <a:pt x="344550" y="764540"/>
                          </a:lnTo>
                          <a:lnTo>
                            <a:pt x="351916" y="764540"/>
                          </a:lnTo>
                          <a:lnTo>
                            <a:pt x="359537" y="765430"/>
                          </a:lnTo>
                          <a:lnTo>
                            <a:pt x="367156" y="765430"/>
                          </a:lnTo>
                          <a:lnTo>
                            <a:pt x="374396" y="765430"/>
                          </a:lnTo>
                          <a:lnTo>
                            <a:pt x="382015" y="765430"/>
                          </a:lnTo>
                          <a:lnTo>
                            <a:pt x="389635" y="765430"/>
                          </a:lnTo>
                          <a:lnTo>
                            <a:pt x="397002" y="765430"/>
                          </a:lnTo>
                          <a:lnTo>
                            <a:pt x="404622" y="764540"/>
                          </a:lnTo>
                          <a:lnTo>
                            <a:pt x="412241" y="763525"/>
                          </a:lnTo>
                          <a:lnTo>
                            <a:pt x="419481" y="762635"/>
                          </a:lnTo>
                          <a:lnTo>
                            <a:pt x="427100" y="761619"/>
                          </a:lnTo>
                          <a:lnTo>
                            <a:pt x="434721" y="760731"/>
                          </a:lnTo>
                          <a:lnTo>
                            <a:pt x="442087" y="759715"/>
                          </a:lnTo>
                          <a:lnTo>
                            <a:pt x="449706" y="758825"/>
                          </a:lnTo>
                          <a:lnTo>
                            <a:pt x="457200" y="756921"/>
                          </a:lnTo>
                          <a:lnTo>
                            <a:pt x="464565" y="755015"/>
                          </a:lnTo>
                          <a:lnTo>
                            <a:pt x="471169" y="753110"/>
                          </a:lnTo>
                          <a:lnTo>
                            <a:pt x="478790" y="751206"/>
                          </a:lnTo>
                          <a:lnTo>
                            <a:pt x="486156" y="749300"/>
                          </a:lnTo>
                          <a:lnTo>
                            <a:pt x="492759" y="746380"/>
                          </a:lnTo>
                          <a:lnTo>
                            <a:pt x="500380" y="744475"/>
                          </a:lnTo>
                          <a:lnTo>
                            <a:pt x="507746" y="741681"/>
                          </a:lnTo>
                          <a:lnTo>
                            <a:pt x="514350" y="738759"/>
                          </a:lnTo>
                          <a:lnTo>
                            <a:pt x="521081" y="735965"/>
                          </a:lnTo>
                          <a:lnTo>
                            <a:pt x="528319" y="733044"/>
                          </a:lnTo>
                          <a:lnTo>
                            <a:pt x="535050" y="730250"/>
                          </a:lnTo>
                          <a:lnTo>
                            <a:pt x="541655" y="726440"/>
                          </a:lnTo>
                          <a:lnTo>
                            <a:pt x="549275" y="723519"/>
                          </a:lnTo>
                          <a:lnTo>
                            <a:pt x="555625" y="719709"/>
                          </a:lnTo>
                          <a:lnTo>
                            <a:pt x="562356" y="715900"/>
                          </a:lnTo>
                          <a:lnTo>
                            <a:pt x="568959" y="712090"/>
                          </a:lnTo>
                          <a:lnTo>
                            <a:pt x="574421" y="708280"/>
                          </a:lnTo>
                          <a:lnTo>
                            <a:pt x="581025" y="704469"/>
                          </a:lnTo>
                          <a:lnTo>
                            <a:pt x="587628" y="699771"/>
                          </a:lnTo>
                          <a:lnTo>
                            <a:pt x="593344" y="695960"/>
                          </a:lnTo>
                          <a:lnTo>
                            <a:pt x="599694" y="691134"/>
                          </a:lnTo>
                          <a:lnTo>
                            <a:pt x="605409" y="686435"/>
                          </a:lnTo>
                          <a:lnTo>
                            <a:pt x="612140" y="681609"/>
                          </a:lnTo>
                          <a:lnTo>
                            <a:pt x="617855" y="676910"/>
                          </a:lnTo>
                          <a:lnTo>
                            <a:pt x="623188" y="672084"/>
                          </a:lnTo>
                          <a:lnTo>
                            <a:pt x="628903" y="667385"/>
                          </a:lnTo>
                          <a:lnTo>
                            <a:pt x="634619" y="662559"/>
                          </a:lnTo>
                          <a:lnTo>
                            <a:pt x="640334" y="656844"/>
                          </a:lnTo>
                          <a:lnTo>
                            <a:pt x="644778" y="651130"/>
                          </a:lnTo>
                          <a:lnTo>
                            <a:pt x="650494" y="646431"/>
                          </a:lnTo>
                          <a:lnTo>
                            <a:pt x="655319" y="640715"/>
                          </a:lnTo>
                          <a:lnTo>
                            <a:pt x="661034" y="635000"/>
                          </a:lnTo>
                          <a:lnTo>
                            <a:pt x="665480" y="629285"/>
                          </a:lnTo>
                          <a:lnTo>
                            <a:pt x="670178" y="622555"/>
                          </a:lnTo>
                          <a:lnTo>
                            <a:pt x="675005" y="616840"/>
                          </a:lnTo>
                          <a:lnTo>
                            <a:pt x="679703" y="611125"/>
                          </a:lnTo>
                          <a:lnTo>
                            <a:pt x="684530" y="604521"/>
                          </a:lnTo>
                          <a:lnTo>
                            <a:pt x="687959" y="598806"/>
                          </a:lnTo>
                          <a:lnTo>
                            <a:pt x="692784" y="592075"/>
                          </a:lnTo>
                          <a:lnTo>
                            <a:pt x="696594" y="585471"/>
                          </a:lnTo>
                          <a:lnTo>
                            <a:pt x="700405" y="578740"/>
                          </a:lnTo>
                          <a:lnTo>
                            <a:pt x="704215" y="573025"/>
                          </a:lnTo>
                          <a:lnTo>
                            <a:pt x="708025" y="566421"/>
                          </a:lnTo>
                          <a:lnTo>
                            <a:pt x="711453" y="558800"/>
                          </a:lnTo>
                          <a:lnTo>
                            <a:pt x="714375" y="552069"/>
                          </a:lnTo>
                          <a:lnTo>
                            <a:pt x="718057" y="545465"/>
                          </a:lnTo>
                          <a:lnTo>
                            <a:pt x="720978" y="538734"/>
                          </a:lnTo>
                          <a:lnTo>
                            <a:pt x="723772" y="530860"/>
                          </a:lnTo>
                          <a:lnTo>
                            <a:pt x="726694" y="524130"/>
                          </a:lnTo>
                          <a:lnTo>
                            <a:pt x="729487" y="517525"/>
                          </a:lnTo>
                          <a:lnTo>
                            <a:pt x="732028" y="509906"/>
                          </a:lnTo>
                          <a:lnTo>
                            <a:pt x="734949" y="502285"/>
                          </a:lnTo>
                          <a:lnTo>
                            <a:pt x="736853" y="495555"/>
                          </a:lnTo>
                          <a:lnTo>
                            <a:pt x="738759" y="487934"/>
                          </a:lnTo>
                          <a:lnTo>
                            <a:pt x="741553" y="480315"/>
                          </a:lnTo>
                          <a:lnTo>
                            <a:pt x="742569" y="473710"/>
                          </a:lnTo>
                          <a:lnTo>
                            <a:pt x="744474" y="466090"/>
                          </a:lnTo>
                          <a:lnTo>
                            <a:pt x="746378" y="458471"/>
                          </a:lnTo>
                          <a:lnTo>
                            <a:pt x="747268" y="450850"/>
                          </a:lnTo>
                          <a:lnTo>
                            <a:pt x="749172" y="443231"/>
                          </a:lnTo>
                          <a:lnTo>
                            <a:pt x="750188" y="435610"/>
                          </a:lnTo>
                          <a:lnTo>
                            <a:pt x="751078" y="427990"/>
                          </a:lnTo>
                          <a:lnTo>
                            <a:pt x="752094" y="420371"/>
                          </a:lnTo>
                          <a:lnTo>
                            <a:pt x="752982" y="412750"/>
                          </a:lnTo>
                          <a:lnTo>
                            <a:pt x="752982" y="405131"/>
                          </a:lnTo>
                          <a:lnTo>
                            <a:pt x="753999" y="397510"/>
                          </a:lnTo>
                          <a:lnTo>
                            <a:pt x="753999" y="389890"/>
                          </a:lnTo>
                          <a:lnTo>
                            <a:pt x="753999" y="382271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6" behindDoc="1" locked="0" layoutInCell="1" allowOverlap="1">
            <wp:simplePos x="0" y="0"/>
            <wp:positionH relativeFrom="page">
              <wp:posOffset>2114040</wp:posOffset>
            </wp:positionH>
            <wp:positionV relativeFrom="paragraph">
              <wp:posOffset>54964</wp:posOffset>
            </wp:positionV>
            <wp:extent cx="122032" cy="123795"/>
            <wp:effectExtent l="0" t="0" r="0" b="0"/>
            <wp:wrapNone/>
            <wp:docPr id="1281" name="Freeform 1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032" cy="123795"/>
                    </a:xfrm>
                    <a:custGeom>
                      <a:rect l="l" t="t" r="r" b="b"/>
                      <a:pathLst>
                        <a:path w="128842" h="130556">
                          <a:moveTo>
                            <a:pt x="0" y="130556"/>
                          </a:moveTo>
                          <a:lnTo>
                            <a:pt x="12884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1" locked="0" layoutInCell="1" allowOverlap="1">
            <wp:simplePos x="0" y="0"/>
            <wp:positionH relativeFrom="page">
              <wp:posOffset>2236072</wp:posOffset>
            </wp:positionH>
            <wp:positionV relativeFrom="paragraph">
              <wp:posOffset>63996</wp:posOffset>
            </wp:positionV>
            <wp:extent cx="67625" cy="81285"/>
            <wp:effectExtent l="0" t="0" r="0" b="0"/>
            <wp:wrapNone/>
            <wp:docPr id="1282" name="Freeform 1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625" cy="81285"/>
                    </a:xfrm>
                    <a:custGeom>
                      <a:rect l="l" t="t" r="r" b="b"/>
                      <a:pathLst>
                        <a:path w="71399" h="85725">
                          <a:moveTo>
                            <a:pt x="0" y="0"/>
                          </a:moveTo>
                          <a:lnTo>
                            <a:pt x="0" y="3810"/>
                          </a:lnTo>
                          <a:lnTo>
                            <a:pt x="0" y="7621"/>
                          </a:lnTo>
                          <a:lnTo>
                            <a:pt x="952" y="10541"/>
                          </a:lnTo>
                          <a:lnTo>
                            <a:pt x="952" y="14351"/>
                          </a:lnTo>
                          <a:lnTo>
                            <a:pt x="1892" y="18162"/>
                          </a:lnTo>
                          <a:lnTo>
                            <a:pt x="2845" y="21972"/>
                          </a:lnTo>
                          <a:lnTo>
                            <a:pt x="3797" y="24766"/>
                          </a:lnTo>
                          <a:lnTo>
                            <a:pt x="4750" y="28575"/>
                          </a:lnTo>
                          <a:lnTo>
                            <a:pt x="5385" y="32385"/>
                          </a:lnTo>
                          <a:lnTo>
                            <a:pt x="7290" y="35306"/>
                          </a:lnTo>
                          <a:lnTo>
                            <a:pt x="8242" y="39116"/>
                          </a:lnTo>
                          <a:lnTo>
                            <a:pt x="10147" y="41910"/>
                          </a:lnTo>
                          <a:lnTo>
                            <a:pt x="12052" y="44831"/>
                          </a:lnTo>
                          <a:lnTo>
                            <a:pt x="13957" y="47625"/>
                          </a:lnTo>
                          <a:lnTo>
                            <a:pt x="15862" y="51435"/>
                          </a:lnTo>
                          <a:lnTo>
                            <a:pt x="18720" y="54356"/>
                          </a:lnTo>
                          <a:lnTo>
                            <a:pt x="20625" y="57150"/>
                          </a:lnTo>
                          <a:lnTo>
                            <a:pt x="23482" y="59056"/>
                          </a:lnTo>
                          <a:lnTo>
                            <a:pt x="25387" y="61976"/>
                          </a:lnTo>
                          <a:lnTo>
                            <a:pt x="28232" y="64771"/>
                          </a:lnTo>
                          <a:lnTo>
                            <a:pt x="30772" y="66675"/>
                          </a:lnTo>
                          <a:lnTo>
                            <a:pt x="33629" y="69597"/>
                          </a:lnTo>
                          <a:lnTo>
                            <a:pt x="36487" y="71501"/>
                          </a:lnTo>
                          <a:lnTo>
                            <a:pt x="39344" y="73406"/>
                          </a:lnTo>
                          <a:lnTo>
                            <a:pt x="42202" y="75312"/>
                          </a:lnTo>
                          <a:lnTo>
                            <a:pt x="46012" y="77216"/>
                          </a:lnTo>
                          <a:lnTo>
                            <a:pt x="48869" y="79122"/>
                          </a:lnTo>
                          <a:lnTo>
                            <a:pt x="52362" y="80010"/>
                          </a:lnTo>
                          <a:lnTo>
                            <a:pt x="55207" y="81916"/>
                          </a:lnTo>
                          <a:lnTo>
                            <a:pt x="59017" y="82931"/>
                          </a:lnTo>
                          <a:lnTo>
                            <a:pt x="61874" y="83821"/>
                          </a:lnTo>
                          <a:lnTo>
                            <a:pt x="65684" y="84837"/>
                          </a:lnTo>
                          <a:lnTo>
                            <a:pt x="69494" y="85725"/>
                          </a:lnTo>
                          <a:lnTo>
                            <a:pt x="71399" y="8572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3149193</wp:posOffset>
            </wp:positionH>
            <wp:positionV relativeFrom="paragraph">
              <wp:posOffset>46896</wp:posOffset>
            </wp:positionV>
            <wp:extent cx="641136" cy="180"/>
            <wp:effectExtent l="0" t="0" r="0" b="0"/>
            <wp:wrapNone/>
            <wp:docPr id="1283" name="Freeform 1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1136" cy="180"/>
                    </a:xfrm>
                    <a:custGeom>
                      <a:rect l="l" t="t" r="r" b="b"/>
                      <a:pathLst>
                        <a:path w="676910" h="180">
                          <a:moveTo>
                            <a:pt x="0" y="0"/>
                          </a:moveTo>
                          <a:lnTo>
                            <a:pt x="67691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4636196</wp:posOffset>
            </wp:positionH>
            <wp:positionV relativeFrom="paragraph">
              <wp:posOffset>63996</wp:posOffset>
            </wp:positionV>
            <wp:extent cx="67602" cy="81285"/>
            <wp:effectExtent l="0" t="0" r="0" b="0"/>
            <wp:wrapNone/>
            <wp:docPr id="1284" name="Freeform 1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602" cy="81285"/>
                    </a:xfrm>
                    <a:custGeom>
                      <a:rect l="l" t="t" r="r" b="b"/>
                      <a:pathLst>
                        <a:path w="71374" h="85725">
                          <a:moveTo>
                            <a:pt x="71374" y="0"/>
                          </a:moveTo>
                          <a:lnTo>
                            <a:pt x="71374" y="3810"/>
                          </a:lnTo>
                          <a:lnTo>
                            <a:pt x="70358" y="7621"/>
                          </a:lnTo>
                          <a:lnTo>
                            <a:pt x="70358" y="10541"/>
                          </a:lnTo>
                          <a:lnTo>
                            <a:pt x="70358" y="14351"/>
                          </a:lnTo>
                          <a:lnTo>
                            <a:pt x="69469" y="18162"/>
                          </a:lnTo>
                          <a:lnTo>
                            <a:pt x="68454" y="21972"/>
                          </a:lnTo>
                          <a:lnTo>
                            <a:pt x="67564" y="24766"/>
                          </a:lnTo>
                          <a:lnTo>
                            <a:pt x="66549" y="28575"/>
                          </a:lnTo>
                          <a:lnTo>
                            <a:pt x="64643" y="32385"/>
                          </a:lnTo>
                          <a:lnTo>
                            <a:pt x="63755" y="35306"/>
                          </a:lnTo>
                          <a:lnTo>
                            <a:pt x="61849" y="39116"/>
                          </a:lnTo>
                          <a:lnTo>
                            <a:pt x="60833" y="41910"/>
                          </a:lnTo>
                          <a:lnTo>
                            <a:pt x="58929" y="44831"/>
                          </a:lnTo>
                          <a:lnTo>
                            <a:pt x="57024" y="47625"/>
                          </a:lnTo>
                          <a:lnTo>
                            <a:pt x="54230" y="51435"/>
                          </a:lnTo>
                          <a:lnTo>
                            <a:pt x="52324" y="54356"/>
                          </a:lnTo>
                          <a:lnTo>
                            <a:pt x="50674" y="57150"/>
                          </a:lnTo>
                          <a:lnTo>
                            <a:pt x="47880" y="59056"/>
                          </a:lnTo>
                          <a:lnTo>
                            <a:pt x="44958" y="61976"/>
                          </a:lnTo>
                          <a:lnTo>
                            <a:pt x="43054" y="64771"/>
                          </a:lnTo>
                          <a:lnTo>
                            <a:pt x="40260" y="66675"/>
                          </a:lnTo>
                          <a:lnTo>
                            <a:pt x="37338" y="69597"/>
                          </a:lnTo>
                          <a:lnTo>
                            <a:pt x="34544" y="71501"/>
                          </a:lnTo>
                          <a:lnTo>
                            <a:pt x="30735" y="73406"/>
                          </a:lnTo>
                          <a:lnTo>
                            <a:pt x="28194" y="75312"/>
                          </a:lnTo>
                          <a:lnTo>
                            <a:pt x="25274" y="77216"/>
                          </a:lnTo>
                          <a:lnTo>
                            <a:pt x="21463" y="79122"/>
                          </a:lnTo>
                          <a:lnTo>
                            <a:pt x="18669" y="80010"/>
                          </a:lnTo>
                          <a:lnTo>
                            <a:pt x="14860" y="81916"/>
                          </a:lnTo>
                          <a:lnTo>
                            <a:pt x="11938" y="82931"/>
                          </a:lnTo>
                          <a:lnTo>
                            <a:pt x="8256" y="83821"/>
                          </a:lnTo>
                          <a:lnTo>
                            <a:pt x="4699" y="84837"/>
                          </a:lnTo>
                          <a:lnTo>
                            <a:pt x="1906" y="85725"/>
                          </a:lnTo>
                          <a:lnTo>
                            <a:pt x="0" y="8572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3173250</wp:posOffset>
            </wp:positionH>
            <wp:positionV relativeFrom="paragraph">
              <wp:posOffset>109155</wp:posOffset>
            </wp:positionV>
            <wp:extent cx="590374" cy="599468"/>
            <wp:effectExtent l="0" t="0" r="0" b="0"/>
            <wp:wrapNone/>
            <wp:docPr id="1285" name="Freeform 1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0374" cy="599468"/>
                    </a:xfrm>
                    <a:custGeom>
                      <a:rect l="l" t="t" r="r" b="b"/>
                      <a:pathLst>
                        <a:path w="623316" h="632206">
                          <a:moveTo>
                            <a:pt x="221488" y="618872"/>
                          </a:moveTo>
                          <a:lnTo>
                            <a:pt x="228219" y="620776"/>
                          </a:lnTo>
                          <a:lnTo>
                            <a:pt x="234824" y="622681"/>
                          </a:lnTo>
                          <a:lnTo>
                            <a:pt x="241174" y="624587"/>
                          </a:lnTo>
                          <a:lnTo>
                            <a:pt x="247904" y="625475"/>
                          </a:lnTo>
                          <a:lnTo>
                            <a:pt x="255525" y="627381"/>
                          </a:lnTo>
                          <a:lnTo>
                            <a:pt x="261875" y="628397"/>
                          </a:lnTo>
                          <a:lnTo>
                            <a:pt x="268478" y="629285"/>
                          </a:lnTo>
                          <a:lnTo>
                            <a:pt x="275082" y="630301"/>
                          </a:lnTo>
                          <a:lnTo>
                            <a:pt x="281813" y="631191"/>
                          </a:lnTo>
                          <a:lnTo>
                            <a:pt x="289053" y="631191"/>
                          </a:lnTo>
                          <a:lnTo>
                            <a:pt x="295784" y="632206"/>
                          </a:lnTo>
                          <a:lnTo>
                            <a:pt x="302387" y="632206"/>
                          </a:lnTo>
                          <a:lnTo>
                            <a:pt x="308737" y="632206"/>
                          </a:lnTo>
                          <a:lnTo>
                            <a:pt x="316357" y="632206"/>
                          </a:lnTo>
                          <a:lnTo>
                            <a:pt x="323088" y="632206"/>
                          </a:lnTo>
                          <a:lnTo>
                            <a:pt x="329438" y="632206"/>
                          </a:lnTo>
                          <a:lnTo>
                            <a:pt x="337059" y="631191"/>
                          </a:lnTo>
                          <a:lnTo>
                            <a:pt x="343662" y="631191"/>
                          </a:lnTo>
                          <a:lnTo>
                            <a:pt x="350394" y="630301"/>
                          </a:lnTo>
                          <a:lnTo>
                            <a:pt x="356744" y="629285"/>
                          </a:lnTo>
                          <a:lnTo>
                            <a:pt x="364363" y="628397"/>
                          </a:lnTo>
                          <a:lnTo>
                            <a:pt x="370968" y="626491"/>
                          </a:lnTo>
                          <a:lnTo>
                            <a:pt x="377318" y="625475"/>
                          </a:lnTo>
                          <a:lnTo>
                            <a:pt x="384049" y="623571"/>
                          </a:lnTo>
                          <a:lnTo>
                            <a:pt x="390653" y="622681"/>
                          </a:lnTo>
                          <a:lnTo>
                            <a:pt x="397003" y="620776"/>
                          </a:lnTo>
                          <a:lnTo>
                            <a:pt x="403606" y="618872"/>
                          </a:lnTo>
                          <a:lnTo>
                            <a:pt x="410337" y="615950"/>
                          </a:lnTo>
                          <a:lnTo>
                            <a:pt x="416941" y="614046"/>
                          </a:lnTo>
                          <a:lnTo>
                            <a:pt x="423291" y="611251"/>
                          </a:lnTo>
                          <a:lnTo>
                            <a:pt x="429006" y="609347"/>
                          </a:lnTo>
                          <a:lnTo>
                            <a:pt x="435737" y="606425"/>
                          </a:lnTo>
                          <a:lnTo>
                            <a:pt x="442087" y="603631"/>
                          </a:lnTo>
                          <a:lnTo>
                            <a:pt x="447803" y="600710"/>
                          </a:lnTo>
                          <a:lnTo>
                            <a:pt x="454406" y="597916"/>
                          </a:lnTo>
                          <a:lnTo>
                            <a:pt x="460122" y="594106"/>
                          </a:lnTo>
                          <a:lnTo>
                            <a:pt x="466472" y="591185"/>
                          </a:lnTo>
                          <a:lnTo>
                            <a:pt x="472187" y="587375"/>
                          </a:lnTo>
                          <a:lnTo>
                            <a:pt x="477902" y="583566"/>
                          </a:lnTo>
                          <a:lnTo>
                            <a:pt x="483616" y="579756"/>
                          </a:lnTo>
                          <a:lnTo>
                            <a:pt x="489078" y="575946"/>
                          </a:lnTo>
                          <a:lnTo>
                            <a:pt x="494793" y="572135"/>
                          </a:lnTo>
                          <a:lnTo>
                            <a:pt x="500507" y="568325"/>
                          </a:lnTo>
                          <a:lnTo>
                            <a:pt x="506222" y="563626"/>
                          </a:lnTo>
                          <a:lnTo>
                            <a:pt x="511556" y="558800"/>
                          </a:lnTo>
                          <a:lnTo>
                            <a:pt x="516382" y="554991"/>
                          </a:lnTo>
                          <a:lnTo>
                            <a:pt x="521971" y="550291"/>
                          </a:lnTo>
                          <a:lnTo>
                            <a:pt x="526797" y="545466"/>
                          </a:lnTo>
                          <a:lnTo>
                            <a:pt x="531496" y="540766"/>
                          </a:lnTo>
                          <a:lnTo>
                            <a:pt x="535941" y="535941"/>
                          </a:lnTo>
                          <a:lnTo>
                            <a:pt x="540766" y="530225"/>
                          </a:lnTo>
                          <a:lnTo>
                            <a:pt x="545466" y="525526"/>
                          </a:lnTo>
                          <a:lnTo>
                            <a:pt x="550291" y="519812"/>
                          </a:lnTo>
                          <a:lnTo>
                            <a:pt x="554991" y="514985"/>
                          </a:lnTo>
                          <a:lnTo>
                            <a:pt x="558547" y="509271"/>
                          </a:lnTo>
                          <a:lnTo>
                            <a:pt x="562356" y="503556"/>
                          </a:lnTo>
                          <a:lnTo>
                            <a:pt x="567056" y="497841"/>
                          </a:lnTo>
                          <a:lnTo>
                            <a:pt x="570866" y="492125"/>
                          </a:lnTo>
                          <a:lnTo>
                            <a:pt x="574675" y="486410"/>
                          </a:lnTo>
                          <a:lnTo>
                            <a:pt x="578231" y="480696"/>
                          </a:lnTo>
                          <a:lnTo>
                            <a:pt x="581025" y="474981"/>
                          </a:lnTo>
                          <a:lnTo>
                            <a:pt x="584835" y="467996"/>
                          </a:lnTo>
                          <a:lnTo>
                            <a:pt x="587756" y="462281"/>
                          </a:lnTo>
                          <a:lnTo>
                            <a:pt x="591566" y="456566"/>
                          </a:lnTo>
                          <a:lnTo>
                            <a:pt x="594360" y="449962"/>
                          </a:lnTo>
                          <a:lnTo>
                            <a:pt x="597281" y="443231"/>
                          </a:lnTo>
                          <a:lnTo>
                            <a:pt x="600075" y="437516"/>
                          </a:lnTo>
                          <a:lnTo>
                            <a:pt x="602616" y="430912"/>
                          </a:lnTo>
                          <a:lnTo>
                            <a:pt x="604521" y="424181"/>
                          </a:lnTo>
                          <a:lnTo>
                            <a:pt x="607441" y="417576"/>
                          </a:lnTo>
                          <a:lnTo>
                            <a:pt x="609347" y="410846"/>
                          </a:lnTo>
                          <a:lnTo>
                            <a:pt x="611252" y="404241"/>
                          </a:lnTo>
                          <a:lnTo>
                            <a:pt x="613156" y="397510"/>
                          </a:lnTo>
                          <a:lnTo>
                            <a:pt x="615062" y="390906"/>
                          </a:lnTo>
                          <a:lnTo>
                            <a:pt x="615950" y="384175"/>
                          </a:lnTo>
                          <a:lnTo>
                            <a:pt x="617856" y="377572"/>
                          </a:lnTo>
                          <a:lnTo>
                            <a:pt x="618872" y="370841"/>
                          </a:lnTo>
                          <a:lnTo>
                            <a:pt x="619760" y="364237"/>
                          </a:lnTo>
                          <a:lnTo>
                            <a:pt x="620777" y="356616"/>
                          </a:lnTo>
                          <a:lnTo>
                            <a:pt x="621666" y="349885"/>
                          </a:lnTo>
                          <a:lnTo>
                            <a:pt x="622681" y="343281"/>
                          </a:lnTo>
                          <a:lnTo>
                            <a:pt x="622681" y="336550"/>
                          </a:lnTo>
                          <a:lnTo>
                            <a:pt x="623316" y="328931"/>
                          </a:lnTo>
                          <a:lnTo>
                            <a:pt x="623316" y="322326"/>
                          </a:lnTo>
                          <a:lnTo>
                            <a:pt x="623316" y="315596"/>
                          </a:lnTo>
                          <a:lnTo>
                            <a:pt x="623316" y="308991"/>
                          </a:lnTo>
                          <a:lnTo>
                            <a:pt x="623316" y="301372"/>
                          </a:lnTo>
                          <a:lnTo>
                            <a:pt x="622681" y="294641"/>
                          </a:lnTo>
                          <a:lnTo>
                            <a:pt x="622681" y="288037"/>
                          </a:lnTo>
                          <a:lnTo>
                            <a:pt x="621666" y="280416"/>
                          </a:lnTo>
                          <a:lnTo>
                            <a:pt x="620777" y="273685"/>
                          </a:lnTo>
                          <a:lnTo>
                            <a:pt x="619760" y="267081"/>
                          </a:lnTo>
                          <a:lnTo>
                            <a:pt x="618872" y="260350"/>
                          </a:lnTo>
                          <a:lnTo>
                            <a:pt x="617856" y="253747"/>
                          </a:lnTo>
                          <a:lnTo>
                            <a:pt x="615950" y="247016"/>
                          </a:lnTo>
                          <a:lnTo>
                            <a:pt x="614046" y="239396"/>
                          </a:lnTo>
                          <a:lnTo>
                            <a:pt x="613156" y="232791"/>
                          </a:lnTo>
                          <a:lnTo>
                            <a:pt x="611252" y="226060"/>
                          </a:lnTo>
                          <a:lnTo>
                            <a:pt x="608331" y="219456"/>
                          </a:lnTo>
                          <a:lnTo>
                            <a:pt x="606425" y="213741"/>
                          </a:lnTo>
                          <a:lnTo>
                            <a:pt x="604521" y="207010"/>
                          </a:lnTo>
                          <a:lnTo>
                            <a:pt x="601727" y="200406"/>
                          </a:lnTo>
                          <a:lnTo>
                            <a:pt x="599187" y="193675"/>
                          </a:lnTo>
                          <a:lnTo>
                            <a:pt x="597281" y="187072"/>
                          </a:lnTo>
                          <a:lnTo>
                            <a:pt x="593472" y="181356"/>
                          </a:lnTo>
                          <a:lnTo>
                            <a:pt x="590550" y="174625"/>
                          </a:lnTo>
                          <a:lnTo>
                            <a:pt x="587756" y="168910"/>
                          </a:lnTo>
                          <a:lnTo>
                            <a:pt x="584835" y="162306"/>
                          </a:lnTo>
                          <a:lnTo>
                            <a:pt x="581025" y="156591"/>
                          </a:lnTo>
                          <a:lnTo>
                            <a:pt x="577597" y="150876"/>
                          </a:lnTo>
                          <a:lnTo>
                            <a:pt x="573787" y="145162"/>
                          </a:lnTo>
                          <a:lnTo>
                            <a:pt x="569977" y="139447"/>
                          </a:lnTo>
                          <a:lnTo>
                            <a:pt x="566166" y="133731"/>
                          </a:lnTo>
                          <a:lnTo>
                            <a:pt x="562356" y="128016"/>
                          </a:lnTo>
                          <a:lnTo>
                            <a:pt x="557531" y="121921"/>
                          </a:lnTo>
                          <a:lnTo>
                            <a:pt x="554102" y="116206"/>
                          </a:lnTo>
                          <a:lnTo>
                            <a:pt x="549275" y="110491"/>
                          </a:lnTo>
                          <a:lnTo>
                            <a:pt x="544577" y="105791"/>
                          </a:lnTo>
                          <a:lnTo>
                            <a:pt x="540766" y="100966"/>
                          </a:lnTo>
                          <a:lnTo>
                            <a:pt x="535941" y="95250"/>
                          </a:lnTo>
                          <a:lnTo>
                            <a:pt x="530606" y="90551"/>
                          </a:lnTo>
                          <a:lnTo>
                            <a:pt x="525781" y="85725"/>
                          </a:lnTo>
                          <a:lnTo>
                            <a:pt x="521081" y="81026"/>
                          </a:lnTo>
                          <a:lnTo>
                            <a:pt x="515366" y="76200"/>
                          </a:lnTo>
                          <a:lnTo>
                            <a:pt x="510668" y="72391"/>
                          </a:lnTo>
                          <a:lnTo>
                            <a:pt x="505206" y="67691"/>
                          </a:lnTo>
                          <a:lnTo>
                            <a:pt x="499491" y="63881"/>
                          </a:lnTo>
                          <a:lnTo>
                            <a:pt x="494793" y="59056"/>
                          </a:lnTo>
                          <a:lnTo>
                            <a:pt x="489078" y="55246"/>
                          </a:lnTo>
                          <a:lnTo>
                            <a:pt x="483616" y="51435"/>
                          </a:lnTo>
                          <a:lnTo>
                            <a:pt x="477012" y="47625"/>
                          </a:lnTo>
                          <a:lnTo>
                            <a:pt x="471297" y="43816"/>
                          </a:lnTo>
                          <a:lnTo>
                            <a:pt x="465582" y="41022"/>
                          </a:lnTo>
                          <a:lnTo>
                            <a:pt x="459232" y="37212"/>
                          </a:lnTo>
                          <a:lnTo>
                            <a:pt x="453518" y="34291"/>
                          </a:lnTo>
                          <a:lnTo>
                            <a:pt x="446787" y="30481"/>
                          </a:lnTo>
                          <a:lnTo>
                            <a:pt x="441453" y="27687"/>
                          </a:lnTo>
                          <a:lnTo>
                            <a:pt x="434722" y="24766"/>
                          </a:lnTo>
                          <a:lnTo>
                            <a:pt x="428118" y="22860"/>
                          </a:lnTo>
                          <a:lnTo>
                            <a:pt x="422403" y="20066"/>
                          </a:lnTo>
                          <a:lnTo>
                            <a:pt x="416053" y="17146"/>
                          </a:lnTo>
                          <a:lnTo>
                            <a:pt x="409322" y="15241"/>
                          </a:lnTo>
                          <a:lnTo>
                            <a:pt x="402718" y="13335"/>
                          </a:lnTo>
                          <a:lnTo>
                            <a:pt x="396368" y="11431"/>
                          </a:lnTo>
                          <a:lnTo>
                            <a:pt x="389763" y="9525"/>
                          </a:lnTo>
                          <a:lnTo>
                            <a:pt x="383032" y="7621"/>
                          </a:lnTo>
                          <a:lnTo>
                            <a:pt x="376428" y="6731"/>
                          </a:lnTo>
                          <a:lnTo>
                            <a:pt x="370078" y="4826"/>
                          </a:lnTo>
                          <a:lnTo>
                            <a:pt x="362459" y="3810"/>
                          </a:lnTo>
                          <a:lnTo>
                            <a:pt x="355728" y="2922"/>
                          </a:lnTo>
                          <a:lnTo>
                            <a:pt x="349378" y="1906"/>
                          </a:lnTo>
                          <a:lnTo>
                            <a:pt x="342774" y="1016"/>
                          </a:lnTo>
                          <a:lnTo>
                            <a:pt x="336043" y="0"/>
                          </a:lnTo>
                          <a:lnTo>
                            <a:pt x="328803" y="0"/>
                          </a:lnTo>
                          <a:lnTo>
                            <a:pt x="322072" y="0"/>
                          </a:lnTo>
                          <a:lnTo>
                            <a:pt x="315469" y="0"/>
                          </a:lnTo>
                          <a:lnTo>
                            <a:pt x="307849" y="0"/>
                          </a:lnTo>
                          <a:lnTo>
                            <a:pt x="301499" y="0"/>
                          </a:lnTo>
                          <a:lnTo>
                            <a:pt x="294768" y="0"/>
                          </a:lnTo>
                          <a:lnTo>
                            <a:pt x="288163" y="0"/>
                          </a:lnTo>
                          <a:lnTo>
                            <a:pt x="280797" y="1016"/>
                          </a:lnTo>
                          <a:lnTo>
                            <a:pt x="274194" y="1906"/>
                          </a:lnTo>
                          <a:lnTo>
                            <a:pt x="267462" y="2922"/>
                          </a:lnTo>
                          <a:lnTo>
                            <a:pt x="260859" y="3810"/>
                          </a:lnTo>
                          <a:lnTo>
                            <a:pt x="253619" y="4826"/>
                          </a:lnTo>
                          <a:lnTo>
                            <a:pt x="246888" y="6731"/>
                          </a:lnTo>
                          <a:lnTo>
                            <a:pt x="240284" y="7621"/>
                          </a:lnTo>
                          <a:lnTo>
                            <a:pt x="233934" y="9525"/>
                          </a:lnTo>
                          <a:lnTo>
                            <a:pt x="227203" y="11431"/>
                          </a:lnTo>
                          <a:lnTo>
                            <a:pt x="220600" y="13335"/>
                          </a:lnTo>
                          <a:lnTo>
                            <a:pt x="214250" y="15241"/>
                          </a:lnTo>
                          <a:lnTo>
                            <a:pt x="207519" y="18162"/>
                          </a:lnTo>
                          <a:lnTo>
                            <a:pt x="200915" y="20066"/>
                          </a:lnTo>
                          <a:lnTo>
                            <a:pt x="195200" y="22860"/>
                          </a:lnTo>
                          <a:lnTo>
                            <a:pt x="188850" y="25781"/>
                          </a:lnTo>
                          <a:lnTo>
                            <a:pt x="182119" y="28575"/>
                          </a:lnTo>
                          <a:lnTo>
                            <a:pt x="176403" y="31497"/>
                          </a:lnTo>
                          <a:lnTo>
                            <a:pt x="170053" y="34291"/>
                          </a:lnTo>
                          <a:lnTo>
                            <a:pt x="164338" y="37212"/>
                          </a:lnTo>
                          <a:lnTo>
                            <a:pt x="157734" y="41022"/>
                          </a:lnTo>
                          <a:lnTo>
                            <a:pt x="152019" y="43816"/>
                          </a:lnTo>
                          <a:lnTo>
                            <a:pt x="146559" y="47625"/>
                          </a:lnTo>
                          <a:lnTo>
                            <a:pt x="140844" y="51435"/>
                          </a:lnTo>
                          <a:lnTo>
                            <a:pt x="135128" y="55246"/>
                          </a:lnTo>
                          <a:lnTo>
                            <a:pt x="129541" y="60072"/>
                          </a:lnTo>
                          <a:lnTo>
                            <a:pt x="124079" y="63881"/>
                          </a:lnTo>
                          <a:lnTo>
                            <a:pt x="118365" y="67691"/>
                          </a:lnTo>
                          <a:lnTo>
                            <a:pt x="112650" y="72391"/>
                          </a:lnTo>
                          <a:lnTo>
                            <a:pt x="107950" y="77216"/>
                          </a:lnTo>
                          <a:lnTo>
                            <a:pt x="102490" y="81026"/>
                          </a:lnTo>
                          <a:lnTo>
                            <a:pt x="97791" y="85725"/>
                          </a:lnTo>
                          <a:lnTo>
                            <a:pt x="92965" y="90551"/>
                          </a:lnTo>
                          <a:lnTo>
                            <a:pt x="88266" y="96266"/>
                          </a:lnTo>
                          <a:lnTo>
                            <a:pt x="83440" y="100966"/>
                          </a:lnTo>
                          <a:lnTo>
                            <a:pt x="78994" y="105791"/>
                          </a:lnTo>
                          <a:lnTo>
                            <a:pt x="74296" y="111506"/>
                          </a:lnTo>
                          <a:lnTo>
                            <a:pt x="69469" y="116206"/>
                          </a:lnTo>
                          <a:lnTo>
                            <a:pt x="65659" y="121921"/>
                          </a:lnTo>
                          <a:lnTo>
                            <a:pt x="61850" y="128016"/>
                          </a:lnTo>
                          <a:lnTo>
                            <a:pt x="57150" y="133731"/>
                          </a:lnTo>
                          <a:lnTo>
                            <a:pt x="53594" y="139447"/>
                          </a:lnTo>
                          <a:lnTo>
                            <a:pt x="49784" y="145162"/>
                          </a:lnTo>
                          <a:lnTo>
                            <a:pt x="45975" y="150876"/>
                          </a:lnTo>
                          <a:lnTo>
                            <a:pt x="42165" y="156591"/>
                          </a:lnTo>
                          <a:lnTo>
                            <a:pt x="39371" y="163196"/>
                          </a:lnTo>
                          <a:lnTo>
                            <a:pt x="35560" y="168910"/>
                          </a:lnTo>
                          <a:lnTo>
                            <a:pt x="33021" y="175641"/>
                          </a:lnTo>
                          <a:lnTo>
                            <a:pt x="30100" y="181356"/>
                          </a:lnTo>
                          <a:lnTo>
                            <a:pt x="27306" y="187960"/>
                          </a:lnTo>
                          <a:lnTo>
                            <a:pt x="24384" y="194691"/>
                          </a:lnTo>
                          <a:lnTo>
                            <a:pt x="21591" y="200406"/>
                          </a:lnTo>
                          <a:lnTo>
                            <a:pt x="19685" y="207010"/>
                          </a:lnTo>
                          <a:lnTo>
                            <a:pt x="16765" y="213741"/>
                          </a:lnTo>
                          <a:lnTo>
                            <a:pt x="14859" y="220346"/>
                          </a:lnTo>
                          <a:lnTo>
                            <a:pt x="12954" y="227076"/>
                          </a:lnTo>
                          <a:lnTo>
                            <a:pt x="11431" y="233681"/>
                          </a:lnTo>
                          <a:lnTo>
                            <a:pt x="9525" y="240412"/>
                          </a:lnTo>
                          <a:lnTo>
                            <a:pt x="7621" y="247016"/>
                          </a:lnTo>
                          <a:lnTo>
                            <a:pt x="6604" y="253747"/>
                          </a:lnTo>
                          <a:lnTo>
                            <a:pt x="5716" y="260350"/>
                          </a:lnTo>
                          <a:lnTo>
                            <a:pt x="3810" y="267081"/>
                          </a:lnTo>
                          <a:lnTo>
                            <a:pt x="2922" y="274701"/>
                          </a:lnTo>
                          <a:lnTo>
                            <a:pt x="1906" y="281306"/>
                          </a:lnTo>
                          <a:lnTo>
                            <a:pt x="1906" y="288037"/>
                          </a:lnTo>
                          <a:lnTo>
                            <a:pt x="1016" y="294641"/>
                          </a:lnTo>
                          <a:lnTo>
                            <a:pt x="1016" y="302260"/>
                          </a:lnTo>
                          <a:lnTo>
                            <a:pt x="1016" y="308991"/>
                          </a:lnTo>
                          <a:lnTo>
                            <a:pt x="0" y="315596"/>
                          </a:lnTo>
                          <a:lnTo>
                            <a:pt x="1016" y="323216"/>
                          </a:lnTo>
                          <a:lnTo>
                            <a:pt x="1016" y="329947"/>
                          </a:lnTo>
                          <a:lnTo>
                            <a:pt x="1016" y="336550"/>
                          </a:lnTo>
                          <a:lnTo>
                            <a:pt x="1906" y="343281"/>
                          </a:lnTo>
                          <a:lnTo>
                            <a:pt x="1906" y="350901"/>
                          </a:lnTo>
                          <a:lnTo>
                            <a:pt x="2922" y="357506"/>
                          </a:lnTo>
                          <a:lnTo>
                            <a:pt x="3810" y="364237"/>
                          </a:lnTo>
                          <a:lnTo>
                            <a:pt x="5716" y="370841"/>
                          </a:lnTo>
                          <a:lnTo>
                            <a:pt x="6604" y="377572"/>
                          </a:lnTo>
                          <a:lnTo>
                            <a:pt x="7621" y="385191"/>
                          </a:lnTo>
                          <a:lnTo>
                            <a:pt x="8509" y="38900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2106221</wp:posOffset>
            </wp:positionH>
            <wp:positionV relativeFrom="paragraph">
              <wp:posOffset>133601</wp:posOffset>
            </wp:positionV>
            <wp:extent cx="107598" cy="130299"/>
            <wp:effectExtent l="0" t="0" r="0" b="0"/>
            <wp:wrapNone/>
            <wp:docPr id="1286" name="Freeform 1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598" cy="130299"/>
                    </a:xfrm>
                    <a:custGeom>
                      <a:rect l="l" t="t" r="r" b="b"/>
                      <a:pathLst>
                        <a:path w="113602" h="137415">
                          <a:moveTo>
                            <a:pt x="0" y="0"/>
                          </a:moveTo>
                          <a:lnTo>
                            <a:pt x="0" y="4700"/>
                          </a:lnTo>
                          <a:lnTo>
                            <a:pt x="0" y="9525"/>
                          </a:lnTo>
                          <a:lnTo>
                            <a:pt x="0" y="13335"/>
                          </a:lnTo>
                          <a:lnTo>
                            <a:pt x="953" y="18035"/>
                          </a:lnTo>
                          <a:lnTo>
                            <a:pt x="1905" y="22860"/>
                          </a:lnTo>
                          <a:lnTo>
                            <a:pt x="2858" y="27560"/>
                          </a:lnTo>
                          <a:lnTo>
                            <a:pt x="3810" y="31369"/>
                          </a:lnTo>
                          <a:lnTo>
                            <a:pt x="4763" y="36195"/>
                          </a:lnTo>
                          <a:lnTo>
                            <a:pt x="5715" y="40894"/>
                          </a:lnTo>
                          <a:lnTo>
                            <a:pt x="7303" y="44704"/>
                          </a:lnTo>
                          <a:lnTo>
                            <a:pt x="8255" y="49531"/>
                          </a:lnTo>
                          <a:lnTo>
                            <a:pt x="10148" y="53341"/>
                          </a:lnTo>
                          <a:lnTo>
                            <a:pt x="12053" y="58040"/>
                          </a:lnTo>
                          <a:lnTo>
                            <a:pt x="13958" y="61850"/>
                          </a:lnTo>
                          <a:lnTo>
                            <a:pt x="15863" y="65660"/>
                          </a:lnTo>
                          <a:lnTo>
                            <a:pt x="18720" y="70485"/>
                          </a:lnTo>
                          <a:lnTo>
                            <a:pt x="20625" y="74295"/>
                          </a:lnTo>
                          <a:lnTo>
                            <a:pt x="23483" y="78106"/>
                          </a:lnTo>
                          <a:lnTo>
                            <a:pt x="26340" y="81916"/>
                          </a:lnTo>
                          <a:lnTo>
                            <a:pt x="29198" y="85725"/>
                          </a:lnTo>
                          <a:lnTo>
                            <a:pt x="31738" y="88519"/>
                          </a:lnTo>
                          <a:lnTo>
                            <a:pt x="34595" y="92329"/>
                          </a:lnTo>
                          <a:lnTo>
                            <a:pt x="37440" y="96140"/>
                          </a:lnTo>
                          <a:lnTo>
                            <a:pt x="40297" y="99315"/>
                          </a:lnTo>
                          <a:lnTo>
                            <a:pt x="44107" y="102235"/>
                          </a:lnTo>
                          <a:lnTo>
                            <a:pt x="47917" y="106045"/>
                          </a:lnTo>
                          <a:lnTo>
                            <a:pt x="50775" y="108840"/>
                          </a:lnTo>
                          <a:lnTo>
                            <a:pt x="54267" y="111760"/>
                          </a:lnTo>
                          <a:lnTo>
                            <a:pt x="58077" y="114554"/>
                          </a:lnTo>
                          <a:lnTo>
                            <a:pt x="61875" y="116460"/>
                          </a:lnTo>
                          <a:lnTo>
                            <a:pt x="65685" y="119381"/>
                          </a:lnTo>
                          <a:lnTo>
                            <a:pt x="69495" y="121285"/>
                          </a:lnTo>
                          <a:lnTo>
                            <a:pt x="74257" y="124079"/>
                          </a:lnTo>
                          <a:lnTo>
                            <a:pt x="77750" y="125985"/>
                          </a:lnTo>
                          <a:lnTo>
                            <a:pt x="81560" y="127890"/>
                          </a:lnTo>
                          <a:lnTo>
                            <a:pt x="86322" y="129794"/>
                          </a:lnTo>
                          <a:lnTo>
                            <a:pt x="90120" y="130810"/>
                          </a:lnTo>
                          <a:lnTo>
                            <a:pt x="94882" y="132716"/>
                          </a:lnTo>
                          <a:lnTo>
                            <a:pt x="98375" y="133604"/>
                          </a:lnTo>
                          <a:lnTo>
                            <a:pt x="103137" y="135510"/>
                          </a:lnTo>
                          <a:lnTo>
                            <a:pt x="107900" y="136525"/>
                          </a:lnTo>
                          <a:lnTo>
                            <a:pt x="112662" y="137415"/>
                          </a:lnTo>
                          <a:lnTo>
                            <a:pt x="113602" y="137415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4726052</wp:posOffset>
            </wp:positionH>
            <wp:positionV relativeFrom="paragraph">
              <wp:posOffset>133601</wp:posOffset>
            </wp:positionV>
            <wp:extent cx="107537" cy="130299"/>
            <wp:effectExtent l="0" t="0" r="0" b="0"/>
            <wp:wrapNone/>
            <wp:docPr id="1287" name="Freeform 1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537" cy="130299"/>
                    </a:xfrm>
                    <a:custGeom>
                      <a:rect l="l" t="t" r="r" b="b"/>
                      <a:pathLst>
                        <a:path w="113538" h="137415">
                          <a:moveTo>
                            <a:pt x="0" y="137415"/>
                          </a:moveTo>
                          <a:lnTo>
                            <a:pt x="3430" y="136525"/>
                          </a:lnTo>
                          <a:lnTo>
                            <a:pt x="8255" y="135510"/>
                          </a:lnTo>
                          <a:lnTo>
                            <a:pt x="12955" y="134620"/>
                          </a:lnTo>
                          <a:lnTo>
                            <a:pt x="16764" y="132716"/>
                          </a:lnTo>
                          <a:lnTo>
                            <a:pt x="21591" y="131700"/>
                          </a:lnTo>
                          <a:lnTo>
                            <a:pt x="26036" y="129794"/>
                          </a:lnTo>
                          <a:lnTo>
                            <a:pt x="29845" y="127890"/>
                          </a:lnTo>
                          <a:lnTo>
                            <a:pt x="33655" y="125985"/>
                          </a:lnTo>
                          <a:lnTo>
                            <a:pt x="38355" y="124079"/>
                          </a:lnTo>
                          <a:lnTo>
                            <a:pt x="42164" y="122175"/>
                          </a:lnTo>
                          <a:lnTo>
                            <a:pt x="45974" y="120269"/>
                          </a:lnTo>
                          <a:lnTo>
                            <a:pt x="49404" y="117475"/>
                          </a:lnTo>
                          <a:lnTo>
                            <a:pt x="53213" y="114554"/>
                          </a:lnTo>
                          <a:lnTo>
                            <a:pt x="57024" y="112650"/>
                          </a:lnTo>
                          <a:lnTo>
                            <a:pt x="60834" y="109856"/>
                          </a:lnTo>
                          <a:lnTo>
                            <a:pt x="64643" y="106935"/>
                          </a:lnTo>
                          <a:lnTo>
                            <a:pt x="68454" y="103125"/>
                          </a:lnTo>
                          <a:lnTo>
                            <a:pt x="70993" y="100331"/>
                          </a:lnTo>
                          <a:lnTo>
                            <a:pt x="74804" y="97156"/>
                          </a:lnTo>
                          <a:lnTo>
                            <a:pt x="77724" y="93345"/>
                          </a:lnTo>
                          <a:lnTo>
                            <a:pt x="80518" y="90425"/>
                          </a:lnTo>
                          <a:lnTo>
                            <a:pt x="83439" y="86615"/>
                          </a:lnTo>
                          <a:lnTo>
                            <a:pt x="86234" y="82804"/>
                          </a:lnTo>
                          <a:lnTo>
                            <a:pt x="89155" y="78994"/>
                          </a:lnTo>
                          <a:lnTo>
                            <a:pt x="91949" y="75185"/>
                          </a:lnTo>
                          <a:lnTo>
                            <a:pt x="93599" y="71375"/>
                          </a:lnTo>
                          <a:lnTo>
                            <a:pt x="96393" y="67565"/>
                          </a:lnTo>
                          <a:lnTo>
                            <a:pt x="98299" y="62866"/>
                          </a:lnTo>
                          <a:lnTo>
                            <a:pt x="100204" y="59056"/>
                          </a:lnTo>
                          <a:lnTo>
                            <a:pt x="102109" y="55245"/>
                          </a:lnTo>
                          <a:lnTo>
                            <a:pt x="104013" y="50419"/>
                          </a:lnTo>
                          <a:lnTo>
                            <a:pt x="105030" y="46610"/>
                          </a:lnTo>
                          <a:lnTo>
                            <a:pt x="106935" y="41910"/>
                          </a:lnTo>
                          <a:lnTo>
                            <a:pt x="107824" y="38100"/>
                          </a:lnTo>
                          <a:lnTo>
                            <a:pt x="109729" y="33275"/>
                          </a:lnTo>
                          <a:lnTo>
                            <a:pt x="110744" y="28575"/>
                          </a:lnTo>
                          <a:lnTo>
                            <a:pt x="111634" y="23750"/>
                          </a:lnTo>
                          <a:lnTo>
                            <a:pt x="111634" y="19940"/>
                          </a:lnTo>
                          <a:lnTo>
                            <a:pt x="112649" y="15241"/>
                          </a:lnTo>
                          <a:lnTo>
                            <a:pt x="112649" y="10415"/>
                          </a:lnTo>
                          <a:lnTo>
                            <a:pt x="113538" y="5716"/>
                          </a:lnTo>
                          <a:lnTo>
                            <a:pt x="113538" y="890"/>
                          </a:lnTo>
                          <a:lnTo>
                            <a:pt x="113538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2303698</wp:posOffset>
            </wp:positionH>
            <wp:positionV relativeFrom="paragraph">
              <wp:posOffset>145282</wp:posOffset>
            </wp:positionV>
            <wp:extent cx="421358" cy="74061"/>
            <wp:effectExtent l="0" t="0" r="0" b="0"/>
            <wp:wrapNone/>
            <wp:docPr id="1288" name="Freeform 1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1358" cy="74061"/>
                    </a:xfrm>
                    <a:custGeom>
                      <a:rect l="l" t="t" r="r" b="b"/>
                      <a:pathLst>
                        <a:path w="444869" h="78106">
                          <a:moveTo>
                            <a:pt x="0" y="0"/>
                          </a:moveTo>
                          <a:lnTo>
                            <a:pt x="444869" y="7810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4213504</wp:posOffset>
            </wp:positionH>
            <wp:positionV relativeFrom="paragraph">
              <wp:posOffset>145282</wp:posOffset>
            </wp:positionV>
            <wp:extent cx="422692" cy="74061"/>
            <wp:effectExtent l="0" t="0" r="0" b="0"/>
            <wp:wrapNone/>
            <wp:docPr id="1289" name="Freeform 1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2692" cy="74061"/>
                    </a:xfrm>
                    <a:custGeom>
                      <a:rect l="l" t="t" r="r" b="b"/>
                      <a:pathLst>
                        <a:path w="446277" h="78106">
                          <a:moveTo>
                            <a:pt x="446277" y="0"/>
                          </a:moveTo>
                          <a:lnTo>
                            <a:pt x="0" y="7810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5" behindDoc="1" locked="0" layoutInCell="1" allowOverlap="1">
            <wp:simplePos x="0" y="0"/>
            <wp:positionH relativeFrom="page">
              <wp:posOffset>2181666</wp:posOffset>
            </wp:positionH>
            <wp:positionV relativeFrom="paragraph">
              <wp:posOffset>142632</wp:posOffset>
            </wp:positionV>
            <wp:extent cx="109401" cy="111391"/>
            <wp:effectExtent l="0" t="0" r="0" b="0"/>
            <wp:wrapNone/>
            <wp:docPr id="1290" name="Freeform 1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401" cy="111391"/>
                    </a:xfrm>
                    <a:custGeom>
                      <a:rect l="l" t="t" r="r" b="b"/>
                      <a:pathLst>
                        <a:path w="115506" h="117475">
                          <a:moveTo>
                            <a:pt x="115506" y="0"/>
                          </a:moveTo>
                          <a:lnTo>
                            <a:pt x="0" y="117475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4" behindDoc="1" locked="0" layoutInCell="1" allowOverlap="1">
            <wp:simplePos x="0" y="0"/>
            <wp:positionH relativeFrom="page">
              <wp:posOffset>2299187</wp:posOffset>
            </wp:positionH>
            <wp:positionV relativeFrom="paragraph">
              <wp:posOffset>164309</wp:posOffset>
            </wp:positionV>
            <wp:extent cx="113010" cy="114041"/>
            <wp:effectExtent l="0" t="0" r="0" b="0"/>
            <wp:wrapNone/>
            <wp:docPr id="1291" name="Freeform 1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010" cy="114041"/>
                    </a:xfrm>
                    <a:custGeom>
                      <a:rect l="l" t="t" r="r" b="b"/>
                      <a:pathLst>
                        <a:path w="119316" h="120269">
                          <a:moveTo>
                            <a:pt x="0" y="120269"/>
                          </a:moveTo>
                          <a:lnTo>
                            <a:pt x="119316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3242657</wp:posOffset>
            </wp:positionH>
            <wp:positionV relativeFrom="paragraph">
              <wp:posOffset>178759</wp:posOffset>
            </wp:positionV>
            <wp:extent cx="454449" cy="462065"/>
            <wp:effectExtent l="0" t="0" r="0" b="0"/>
            <wp:wrapNone/>
            <wp:docPr id="1292" name="Freeform 1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4449" cy="462065"/>
                    </a:xfrm>
                    <a:custGeom>
                      <a:rect l="l" t="t" r="r" b="b"/>
                      <a:pathLst>
                        <a:path w="479806" h="487300">
                          <a:moveTo>
                            <a:pt x="479806" y="243206"/>
                          </a:moveTo>
                          <a:lnTo>
                            <a:pt x="479806" y="237491"/>
                          </a:lnTo>
                          <a:lnTo>
                            <a:pt x="479806" y="231775"/>
                          </a:lnTo>
                          <a:lnTo>
                            <a:pt x="478918" y="225044"/>
                          </a:lnTo>
                          <a:lnTo>
                            <a:pt x="478918" y="219329"/>
                          </a:lnTo>
                          <a:lnTo>
                            <a:pt x="477902" y="213615"/>
                          </a:lnTo>
                          <a:lnTo>
                            <a:pt x="477012" y="207010"/>
                          </a:lnTo>
                          <a:lnTo>
                            <a:pt x="475996" y="201295"/>
                          </a:lnTo>
                          <a:lnTo>
                            <a:pt x="475108" y="195581"/>
                          </a:lnTo>
                          <a:lnTo>
                            <a:pt x="473202" y="189866"/>
                          </a:lnTo>
                          <a:lnTo>
                            <a:pt x="472187" y="183135"/>
                          </a:lnTo>
                          <a:lnTo>
                            <a:pt x="470281" y="177419"/>
                          </a:lnTo>
                          <a:lnTo>
                            <a:pt x="469393" y="171704"/>
                          </a:lnTo>
                          <a:lnTo>
                            <a:pt x="467487" y="165990"/>
                          </a:lnTo>
                          <a:lnTo>
                            <a:pt x="464567" y="160275"/>
                          </a:lnTo>
                          <a:lnTo>
                            <a:pt x="462662" y="154560"/>
                          </a:lnTo>
                          <a:lnTo>
                            <a:pt x="460756" y="148844"/>
                          </a:lnTo>
                          <a:lnTo>
                            <a:pt x="458217" y="143129"/>
                          </a:lnTo>
                          <a:lnTo>
                            <a:pt x="456312" y="138431"/>
                          </a:lnTo>
                          <a:lnTo>
                            <a:pt x="453518" y="132716"/>
                          </a:lnTo>
                          <a:lnTo>
                            <a:pt x="450596" y="127000"/>
                          </a:lnTo>
                          <a:lnTo>
                            <a:pt x="447802" y="122175"/>
                          </a:lnTo>
                          <a:lnTo>
                            <a:pt x="443993" y="116460"/>
                          </a:lnTo>
                          <a:lnTo>
                            <a:pt x="441199" y="111760"/>
                          </a:lnTo>
                          <a:lnTo>
                            <a:pt x="437389" y="106045"/>
                          </a:lnTo>
                          <a:lnTo>
                            <a:pt x="434849" y="101219"/>
                          </a:lnTo>
                          <a:lnTo>
                            <a:pt x="431039" y="96520"/>
                          </a:lnTo>
                          <a:lnTo>
                            <a:pt x="427228" y="91694"/>
                          </a:lnTo>
                          <a:lnTo>
                            <a:pt x="423418" y="86995"/>
                          </a:lnTo>
                          <a:lnTo>
                            <a:pt x="419608" y="82169"/>
                          </a:lnTo>
                          <a:lnTo>
                            <a:pt x="415799" y="78360"/>
                          </a:lnTo>
                          <a:lnTo>
                            <a:pt x="411353" y="73660"/>
                          </a:lnTo>
                          <a:lnTo>
                            <a:pt x="407543" y="69850"/>
                          </a:lnTo>
                          <a:lnTo>
                            <a:pt x="402718" y="65025"/>
                          </a:lnTo>
                          <a:lnTo>
                            <a:pt x="398018" y="61215"/>
                          </a:lnTo>
                          <a:lnTo>
                            <a:pt x="394208" y="57404"/>
                          </a:lnTo>
                          <a:lnTo>
                            <a:pt x="389764" y="53594"/>
                          </a:lnTo>
                          <a:lnTo>
                            <a:pt x="384937" y="49531"/>
                          </a:lnTo>
                          <a:lnTo>
                            <a:pt x="379223" y="45720"/>
                          </a:lnTo>
                          <a:lnTo>
                            <a:pt x="374524" y="41910"/>
                          </a:lnTo>
                          <a:lnTo>
                            <a:pt x="369698" y="38990"/>
                          </a:lnTo>
                          <a:lnTo>
                            <a:pt x="365252" y="35179"/>
                          </a:lnTo>
                          <a:lnTo>
                            <a:pt x="359537" y="32385"/>
                          </a:lnTo>
                          <a:lnTo>
                            <a:pt x="354839" y="29465"/>
                          </a:lnTo>
                          <a:lnTo>
                            <a:pt x="349124" y="26670"/>
                          </a:lnTo>
                          <a:lnTo>
                            <a:pt x="343662" y="23750"/>
                          </a:lnTo>
                          <a:lnTo>
                            <a:pt x="337948" y="21844"/>
                          </a:lnTo>
                          <a:lnTo>
                            <a:pt x="333249" y="19050"/>
                          </a:lnTo>
                          <a:lnTo>
                            <a:pt x="327533" y="17145"/>
                          </a:lnTo>
                          <a:lnTo>
                            <a:pt x="322073" y="14225"/>
                          </a:lnTo>
                          <a:lnTo>
                            <a:pt x="316484" y="12319"/>
                          </a:lnTo>
                          <a:lnTo>
                            <a:pt x="310770" y="10415"/>
                          </a:lnTo>
                          <a:lnTo>
                            <a:pt x="305055" y="8510"/>
                          </a:lnTo>
                          <a:lnTo>
                            <a:pt x="298705" y="7620"/>
                          </a:lnTo>
                          <a:lnTo>
                            <a:pt x="292990" y="5716"/>
                          </a:lnTo>
                          <a:lnTo>
                            <a:pt x="287274" y="4700"/>
                          </a:lnTo>
                          <a:lnTo>
                            <a:pt x="281559" y="3810"/>
                          </a:lnTo>
                          <a:lnTo>
                            <a:pt x="275209" y="2794"/>
                          </a:lnTo>
                          <a:lnTo>
                            <a:pt x="269495" y="1906"/>
                          </a:lnTo>
                          <a:lnTo>
                            <a:pt x="263780" y="890"/>
                          </a:lnTo>
                          <a:lnTo>
                            <a:pt x="257049" y="890"/>
                          </a:lnTo>
                          <a:lnTo>
                            <a:pt x="251715" y="0"/>
                          </a:lnTo>
                          <a:lnTo>
                            <a:pt x="245999" y="0"/>
                          </a:lnTo>
                          <a:lnTo>
                            <a:pt x="239268" y="0"/>
                          </a:lnTo>
                          <a:lnTo>
                            <a:pt x="233553" y="0"/>
                          </a:lnTo>
                          <a:lnTo>
                            <a:pt x="228220" y="0"/>
                          </a:lnTo>
                          <a:lnTo>
                            <a:pt x="221489" y="890"/>
                          </a:lnTo>
                          <a:lnTo>
                            <a:pt x="215774" y="890"/>
                          </a:lnTo>
                          <a:lnTo>
                            <a:pt x="210058" y="1906"/>
                          </a:lnTo>
                          <a:lnTo>
                            <a:pt x="203708" y="2794"/>
                          </a:lnTo>
                          <a:lnTo>
                            <a:pt x="197993" y="3810"/>
                          </a:lnTo>
                          <a:lnTo>
                            <a:pt x="192278" y="4700"/>
                          </a:lnTo>
                          <a:lnTo>
                            <a:pt x="186055" y="5716"/>
                          </a:lnTo>
                          <a:lnTo>
                            <a:pt x="180340" y="7620"/>
                          </a:lnTo>
                          <a:lnTo>
                            <a:pt x="174625" y="8510"/>
                          </a:lnTo>
                          <a:lnTo>
                            <a:pt x="168911" y="10415"/>
                          </a:lnTo>
                          <a:lnTo>
                            <a:pt x="163449" y="12319"/>
                          </a:lnTo>
                          <a:lnTo>
                            <a:pt x="157734" y="14225"/>
                          </a:lnTo>
                          <a:lnTo>
                            <a:pt x="152020" y="17145"/>
                          </a:lnTo>
                          <a:lnTo>
                            <a:pt x="146305" y="19050"/>
                          </a:lnTo>
                          <a:lnTo>
                            <a:pt x="140971" y="21844"/>
                          </a:lnTo>
                          <a:lnTo>
                            <a:pt x="135255" y="23750"/>
                          </a:lnTo>
                          <a:lnTo>
                            <a:pt x="130430" y="26670"/>
                          </a:lnTo>
                          <a:lnTo>
                            <a:pt x="124715" y="29465"/>
                          </a:lnTo>
                          <a:lnTo>
                            <a:pt x="119380" y="32385"/>
                          </a:lnTo>
                          <a:lnTo>
                            <a:pt x="114555" y="35179"/>
                          </a:lnTo>
                          <a:lnTo>
                            <a:pt x="109855" y="38990"/>
                          </a:lnTo>
                          <a:lnTo>
                            <a:pt x="104140" y="41910"/>
                          </a:lnTo>
                          <a:lnTo>
                            <a:pt x="99315" y="45720"/>
                          </a:lnTo>
                          <a:lnTo>
                            <a:pt x="94870" y="49531"/>
                          </a:lnTo>
                          <a:lnTo>
                            <a:pt x="90171" y="53594"/>
                          </a:lnTo>
                          <a:lnTo>
                            <a:pt x="85345" y="57404"/>
                          </a:lnTo>
                          <a:lnTo>
                            <a:pt x="80646" y="61215"/>
                          </a:lnTo>
                          <a:lnTo>
                            <a:pt x="75820" y="65025"/>
                          </a:lnTo>
                          <a:lnTo>
                            <a:pt x="72390" y="69850"/>
                          </a:lnTo>
                          <a:lnTo>
                            <a:pt x="67565" y="73660"/>
                          </a:lnTo>
                          <a:lnTo>
                            <a:pt x="63755" y="78360"/>
                          </a:lnTo>
                          <a:lnTo>
                            <a:pt x="60071" y="82169"/>
                          </a:lnTo>
                          <a:lnTo>
                            <a:pt x="55246" y="86995"/>
                          </a:lnTo>
                          <a:lnTo>
                            <a:pt x="51817" y="91694"/>
                          </a:lnTo>
                          <a:lnTo>
                            <a:pt x="48896" y="96520"/>
                          </a:lnTo>
                          <a:lnTo>
                            <a:pt x="45086" y="101219"/>
                          </a:lnTo>
                          <a:lnTo>
                            <a:pt x="41275" y="106045"/>
                          </a:lnTo>
                          <a:lnTo>
                            <a:pt x="38481" y="111760"/>
                          </a:lnTo>
                          <a:lnTo>
                            <a:pt x="34671" y="116460"/>
                          </a:lnTo>
                          <a:lnTo>
                            <a:pt x="31750" y="122175"/>
                          </a:lnTo>
                          <a:lnTo>
                            <a:pt x="29211" y="127000"/>
                          </a:lnTo>
                          <a:lnTo>
                            <a:pt x="26417" y="132716"/>
                          </a:lnTo>
                          <a:lnTo>
                            <a:pt x="23496" y="138431"/>
                          </a:lnTo>
                          <a:lnTo>
                            <a:pt x="20702" y="143129"/>
                          </a:lnTo>
                          <a:lnTo>
                            <a:pt x="18796" y="148844"/>
                          </a:lnTo>
                          <a:lnTo>
                            <a:pt x="15875" y="154560"/>
                          </a:lnTo>
                          <a:lnTo>
                            <a:pt x="13971" y="160275"/>
                          </a:lnTo>
                          <a:lnTo>
                            <a:pt x="12065" y="165990"/>
                          </a:lnTo>
                          <a:lnTo>
                            <a:pt x="10161" y="171704"/>
                          </a:lnTo>
                          <a:lnTo>
                            <a:pt x="8255" y="177419"/>
                          </a:lnTo>
                          <a:lnTo>
                            <a:pt x="7367" y="183135"/>
                          </a:lnTo>
                          <a:lnTo>
                            <a:pt x="5715" y="189866"/>
                          </a:lnTo>
                          <a:lnTo>
                            <a:pt x="4827" y="195581"/>
                          </a:lnTo>
                          <a:lnTo>
                            <a:pt x="3811" y="201295"/>
                          </a:lnTo>
                          <a:lnTo>
                            <a:pt x="2921" y="207010"/>
                          </a:lnTo>
                          <a:lnTo>
                            <a:pt x="1905" y="213615"/>
                          </a:lnTo>
                          <a:lnTo>
                            <a:pt x="1017" y="219329"/>
                          </a:lnTo>
                          <a:lnTo>
                            <a:pt x="0" y="225044"/>
                          </a:lnTo>
                          <a:lnTo>
                            <a:pt x="0" y="231775"/>
                          </a:lnTo>
                          <a:lnTo>
                            <a:pt x="0" y="237491"/>
                          </a:lnTo>
                          <a:lnTo>
                            <a:pt x="0" y="243206"/>
                          </a:lnTo>
                          <a:lnTo>
                            <a:pt x="0" y="249810"/>
                          </a:lnTo>
                          <a:lnTo>
                            <a:pt x="0" y="255525"/>
                          </a:lnTo>
                          <a:lnTo>
                            <a:pt x="0" y="262256"/>
                          </a:lnTo>
                          <a:lnTo>
                            <a:pt x="1017" y="267970"/>
                          </a:lnTo>
                          <a:lnTo>
                            <a:pt x="1905" y="273685"/>
                          </a:lnTo>
                          <a:lnTo>
                            <a:pt x="2921" y="280290"/>
                          </a:lnTo>
                          <a:lnTo>
                            <a:pt x="3811" y="286004"/>
                          </a:lnTo>
                          <a:lnTo>
                            <a:pt x="4827" y="291719"/>
                          </a:lnTo>
                          <a:lnTo>
                            <a:pt x="5715" y="297435"/>
                          </a:lnTo>
                          <a:lnTo>
                            <a:pt x="7367" y="304166"/>
                          </a:lnTo>
                          <a:lnTo>
                            <a:pt x="8255" y="309881"/>
                          </a:lnTo>
                          <a:lnTo>
                            <a:pt x="10161" y="315595"/>
                          </a:lnTo>
                          <a:lnTo>
                            <a:pt x="12065" y="321310"/>
                          </a:lnTo>
                          <a:lnTo>
                            <a:pt x="13971" y="327025"/>
                          </a:lnTo>
                          <a:lnTo>
                            <a:pt x="15875" y="332741"/>
                          </a:lnTo>
                          <a:lnTo>
                            <a:pt x="18796" y="338456"/>
                          </a:lnTo>
                          <a:lnTo>
                            <a:pt x="20702" y="344170"/>
                          </a:lnTo>
                          <a:lnTo>
                            <a:pt x="23496" y="348869"/>
                          </a:lnTo>
                          <a:lnTo>
                            <a:pt x="26417" y="354585"/>
                          </a:lnTo>
                          <a:lnTo>
                            <a:pt x="29211" y="360300"/>
                          </a:lnTo>
                          <a:lnTo>
                            <a:pt x="31750" y="365125"/>
                          </a:lnTo>
                          <a:lnTo>
                            <a:pt x="34671" y="370841"/>
                          </a:lnTo>
                          <a:lnTo>
                            <a:pt x="38481" y="375540"/>
                          </a:lnTo>
                          <a:lnTo>
                            <a:pt x="41275" y="380366"/>
                          </a:lnTo>
                          <a:lnTo>
                            <a:pt x="45086" y="386081"/>
                          </a:lnTo>
                          <a:lnTo>
                            <a:pt x="48896" y="390779"/>
                          </a:lnTo>
                          <a:lnTo>
                            <a:pt x="51817" y="395606"/>
                          </a:lnTo>
                          <a:lnTo>
                            <a:pt x="55246" y="400685"/>
                          </a:lnTo>
                          <a:lnTo>
                            <a:pt x="60071" y="405385"/>
                          </a:lnTo>
                          <a:lnTo>
                            <a:pt x="63755" y="409194"/>
                          </a:lnTo>
                          <a:lnTo>
                            <a:pt x="67565" y="414020"/>
                          </a:lnTo>
                          <a:lnTo>
                            <a:pt x="72390" y="417831"/>
                          </a:lnTo>
                          <a:lnTo>
                            <a:pt x="75820" y="422529"/>
                          </a:lnTo>
                          <a:lnTo>
                            <a:pt x="80646" y="426340"/>
                          </a:lnTo>
                          <a:lnTo>
                            <a:pt x="85345" y="430150"/>
                          </a:lnTo>
                          <a:lnTo>
                            <a:pt x="90171" y="433960"/>
                          </a:lnTo>
                          <a:lnTo>
                            <a:pt x="94870" y="437769"/>
                          </a:lnTo>
                          <a:lnTo>
                            <a:pt x="99315" y="441579"/>
                          </a:lnTo>
                          <a:lnTo>
                            <a:pt x="104140" y="445390"/>
                          </a:lnTo>
                          <a:lnTo>
                            <a:pt x="109855" y="448310"/>
                          </a:lnTo>
                          <a:lnTo>
                            <a:pt x="114555" y="452120"/>
                          </a:lnTo>
                          <a:lnTo>
                            <a:pt x="119380" y="454915"/>
                          </a:lnTo>
                          <a:lnTo>
                            <a:pt x="124715" y="457835"/>
                          </a:lnTo>
                          <a:lnTo>
                            <a:pt x="130430" y="460629"/>
                          </a:lnTo>
                          <a:lnTo>
                            <a:pt x="135255" y="463550"/>
                          </a:lnTo>
                          <a:lnTo>
                            <a:pt x="140971" y="465456"/>
                          </a:lnTo>
                          <a:lnTo>
                            <a:pt x="146305" y="468250"/>
                          </a:lnTo>
                          <a:lnTo>
                            <a:pt x="152020" y="470154"/>
                          </a:lnTo>
                          <a:lnTo>
                            <a:pt x="157734" y="473075"/>
                          </a:lnTo>
                          <a:lnTo>
                            <a:pt x="163449" y="474981"/>
                          </a:lnTo>
                          <a:lnTo>
                            <a:pt x="168911" y="476885"/>
                          </a:lnTo>
                          <a:lnTo>
                            <a:pt x="174625" y="478791"/>
                          </a:lnTo>
                          <a:lnTo>
                            <a:pt x="180340" y="479679"/>
                          </a:lnTo>
                          <a:lnTo>
                            <a:pt x="186055" y="481585"/>
                          </a:lnTo>
                          <a:lnTo>
                            <a:pt x="192278" y="482600"/>
                          </a:lnTo>
                          <a:lnTo>
                            <a:pt x="197993" y="483490"/>
                          </a:lnTo>
                          <a:lnTo>
                            <a:pt x="203708" y="484506"/>
                          </a:lnTo>
                          <a:lnTo>
                            <a:pt x="210058" y="485394"/>
                          </a:lnTo>
                          <a:lnTo>
                            <a:pt x="215774" y="486410"/>
                          </a:lnTo>
                          <a:lnTo>
                            <a:pt x="221489" y="486410"/>
                          </a:lnTo>
                          <a:lnTo>
                            <a:pt x="228220" y="487300"/>
                          </a:lnTo>
                          <a:lnTo>
                            <a:pt x="233553" y="487300"/>
                          </a:lnTo>
                          <a:lnTo>
                            <a:pt x="239268" y="487300"/>
                          </a:lnTo>
                          <a:lnTo>
                            <a:pt x="245999" y="487300"/>
                          </a:lnTo>
                          <a:lnTo>
                            <a:pt x="251715" y="487300"/>
                          </a:lnTo>
                          <a:lnTo>
                            <a:pt x="257049" y="486410"/>
                          </a:lnTo>
                          <a:lnTo>
                            <a:pt x="263780" y="486410"/>
                          </a:lnTo>
                          <a:lnTo>
                            <a:pt x="269495" y="485394"/>
                          </a:lnTo>
                          <a:lnTo>
                            <a:pt x="275209" y="484506"/>
                          </a:lnTo>
                          <a:lnTo>
                            <a:pt x="281559" y="483490"/>
                          </a:lnTo>
                          <a:lnTo>
                            <a:pt x="287274" y="482600"/>
                          </a:lnTo>
                          <a:lnTo>
                            <a:pt x="292990" y="481585"/>
                          </a:lnTo>
                          <a:lnTo>
                            <a:pt x="298705" y="479679"/>
                          </a:lnTo>
                          <a:lnTo>
                            <a:pt x="305055" y="478791"/>
                          </a:lnTo>
                          <a:lnTo>
                            <a:pt x="310770" y="476885"/>
                          </a:lnTo>
                          <a:lnTo>
                            <a:pt x="316484" y="474981"/>
                          </a:lnTo>
                          <a:lnTo>
                            <a:pt x="322073" y="473075"/>
                          </a:lnTo>
                          <a:lnTo>
                            <a:pt x="327533" y="470154"/>
                          </a:lnTo>
                          <a:lnTo>
                            <a:pt x="333249" y="468250"/>
                          </a:lnTo>
                          <a:lnTo>
                            <a:pt x="337948" y="465456"/>
                          </a:lnTo>
                          <a:lnTo>
                            <a:pt x="343662" y="463550"/>
                          </a:lnTo>
                          <a:lnTo>
                            <a:pt x="349124" y="460629"/>
                          </a:lnTo>
                          <a:lnTo>
                            <a:pt x="354839" y="457835"/>
                          </a:lnTo>
                          <a:lnTo>
                            <a:pt x="359537" y="454915"/>
                          </a:lnTo>
                          <a:lnTo>
                            <a:pt x="365252" y="452120"/>
                          </a:lnTo>
                          <a:lnTo>
                            <a:pt x="369698" y="448310"/>
                          </a:lnTo>
                          <a:lnTo>
                            <a:pt x="374524" y="445390"/>
                          </a:lnTo>
                          <a:lnTo>
                            <a:pt x="379223" y="441579"/>
                          </a:lnTo>
                          <a:lnTo>
                            <a:pt x="384937" y="437769"/>
                          </a:lnTo>
                          <a:lnTo>
                            <a:pt x="389764" y="433960"/>
                          </a:lnTo>
                          <a:lnTo>
                            <a:pt x="394208" y="430150"/>
                          </a:lnTo>
                          <a:lnTo>
                            <a:pt x="398018" y="426340"/>
                          </a:lnTo>
                          <a:lnTo>
                            <a:pt x="402718" y="422529"/>
                          </a:lnTo>
                          <a:lnTo>
                            <a:pt x="407543" y="417831"/>
                          </a:lnTo>
                          <a:lnTo>
                            <a:pt x="411353" y="414020"/>
                          </a:lnTo>
                          <a:lnTo>
                            <a:pt x="415799" y="409194"/>
                          </a:lnTo>
                          <a:lnTo>
                            <a:pt x="419608" y="405385"/>
                          </a:lnTo>
                          <a:lnTo>
                            <a:pt x="423418" y="400685"/>
                          </a:lnTo>
                          <a:lnTo>
                            <a:pt x="427228" y="395606"/>
                          </a:lnTo>
                          <a:lnTo>
                            <a:pt x="431039" y="390779"/>
                          </a:lnTo>
                          <a:lnTo>
                            <a:pt x="434849" y="386081"/>
                          </a:lnTo>
                          <a:lnTo>
                            <a:pt x="437389" y="380366"/>
                          </a:lnTo>
                          <a:lnTo>
                            <a:pt x="441199" y="375540"/>
                          </a:lnTo>
                          <a:lnTo>
                            <a:pt x="443993" y="370841"/>
                          </a:lnTo>
                          <a:lnTo>
                            <a:pt x="447802" y="365125"/>
                          </a:lnTo>
                          <a:lnTo>
                            <a:pt x="450596" y="360300"/>
                          </a:lnTo>
                          <a:lnTo>
                            <a:pt x="453518" y="354585"/>
                          </a:lnTo>
                          <a:lnTo>
                            <a:pt x="456312" y="348869"/>
                          </a:lnTo>
                          <a:lnTo>
                            <a:pt x="458217" y="344170"/>
                          </a:lnTo>
                          <a:lnTo>
                            <a:pt x="460756" y="338456"/>
                          </a:lnTo>
                          <a:lnTo>
                            <a:pt x="462662" y="332741"/>
                          </a:lnTo>
                          <a:lnTo>
                            <a:pt x="464567" y="327025"/>
                          </a:lnTo>
                          <a:lnTo>
                            <a:pt x="467487" y="321310"/>
                          </a:lnTo>
                          <a:lnTo>
                            <a:pt x="469393" y="315595"/>
                          </a:lnTo>
                          <a:lnTo>
                            <a:pt x="470281" y="309881"/>
                          </a:lnTo>
                          <a:lnTo>
                            <a:pt x="472187" y="304166"/>
                          </a:lnTo>
                          <a:lnTo>
                            <a:pt x="473202" y="297435"/>
                          </a:lnTo>
                          <a:lnTo>
                            <a:pt x="475108" y="291719"/>
                          </a:lnTo>
                          <a:lnTo>
                            <a:pt x="475996" y="286004"/>
                          </a:lnTo>
                          <a:lnTo>
                            <a:pt x="477012" y="280290"/>
                          </a:lnTo>
                          <a:lnTo>
                            <a:pt x="477902" y="273685"/>
                          </a:lnTo>
                          <a:lnTo>
                            <a:pt x="478918" y="267970"/>
                          </a:lnTo>
                          <a:lnTo>
                            <a:pt x="478918" y="262256"/>
                          </a:lnTo>
                          <a:lnTo>
                            <a:pt x="479806" y="255525"/>
                          </a:lnTo>
                          <a:lnTo>
                            <a:pt x="479806" y="249810"/>
                          </a:lnTo>
                          <a:lnTo>
                            <a:pt x="479806" y="24320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8" behindDoc="1" locked="0" layoutInCell="1" allowOverlap="1">
            <wp:simplePos x="0" y="0"/>
            <wp:positionH relativeFrom="page">
              <wp:posOffset>4409212</wp:posOffset>
            </wp:positionH>
            <wp:positionV relativeFrom="paragraph">
              <wp:posOffset>161539</wp:posOffset>
            </wp:positionV>
            <wp:extent cx="135204" cy="137643"/>
            <wp:effectExtent l="0" t="0" r="0" b="0"/>
            <wp:wrapNone/>
            <wp:docPr id="1293" name="Freeform 1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204" cy="137643"/>
                    </a:xfrm>
                    <a:custGeom>
                      <a:rect l="l" t="t" r="r" b="b"/>
                      <a:pathLst>
                        <a:path w="142748" h="145160">
                          <a:moveTo>
                            <a:pt x="0" y="145160"/>
                          </a:moveTo>
                          <a:lnTo>
                            <a:pt x="142748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75" behindDoc="1" locked="0" layoutInCell="1" allowOverlap="1">
            <wp:simplePos x="0" y="0"/>
            <wp:positionH relativeFrom="page">
              <wp:posOffset>4728458</wp:posOffset>
            </wp:positionH>
            <wp:positionV relativeFrom="paragraph">
              <wp:posOffset>158890</wp:posOffset>
            </wp:positionV>
            <wp:extent cx="102484" cy="104166"/>
            <wp:effectExtent l="0" t="0" r="0" b="0"/>
            <wp:wrapNone/>
            <wp:docPr id="1294" name="Freeform 1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484" cy="104166"/>
                    </a:xfrm>
                    <a:custGeom>
                      <a:rect l="l" t="t" r="r" b="b"/>
                      <a:pathLst>
                        <a:path w="108203" h="109855">
                          <a:moveTo>
                            <a:pt x="0" y="109855"/>
                          </a:moveTo>
                          <a:lnTo>
                            <a:pt x="108203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3" behindDoc="1" locked="0" layoutInCell="1" allowOverlap="1">
            <wp:simplePos x="0" y="0"/>
            <wp:positionH relativeFrom="page">
              <wp:posOffset>2420919</wp:posOffset>
            </wp:positionH>
            <wp:positionV relativeFrom="paragraph">
              <wp:posOffset>185985</wp:posOffset>
            </wp:positionV>
            <wp:extent cx="112156" cy="114041"/>
            <wp:effectExtent l="0" t="0" r="0" b="0"/>
            <wp:wrapNone/>
            <wp:docPr id="1295" name="Freeform 1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156" cy="114041"/>
                    </a:xfrm>
                    <a:custGeom>
                      <a:rect l="l" t="t" r="r" b="b"/>
                      <a:pathLst>
                        <a:path w="118415" h="120270">
                          <a:moveTo>
                            <a:pt x="118415" y="0"/>
                          </a:moveTo>
                          <a:lnTo>
                            <a:pt x="0" y="12027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81" behindDoc="1" locked="0" layoutInCell="1" allowOverlap="1">
            <wp:simplePos x="0" y="0"/>
            <wp:positionH relativeFrom="page">
              <wp:posOffset>4307930</wp:posOffset>
            </wp:positionH>
            <wp:positionV relativeFrom="paragraph">
              <wp:posOffset>16144</wp:posOffset>
            </wp:positionV>
            <wp:extent cx="64955" cy="66232"/>
            <wp:effectExtent l="0" t="0" r="0" b="0"/>
            <wp:wrapNone/>
            <wp:docPr id="1296" name="Freeform 1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955" cy="66232"/>
                    </a:xfrm>
                    <a:custGeom>
                      <a:rect l="l" t="t" r="r" b="b"/>
                      <a:pathLst>
                        <a:path w="68580" h="69850">
                          <a:moveTo>
                            <a:pt x="68580" y="0"/>
                          </a:moveTo>
                          <a:lnTo>
                            <a:pt x="0" y="6985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82" behindDoc="1" locked="0" layoutInCell="1" allowOverlap="1">
            <wp:simplePos x="0" y="0"/>
            <wp:positionH relativeFrom="page">
              <wp:posOffset>2585281</wp:posOffset>
            </wp:positionH>
            <wp:positionV relativeFrom="paragraph">
              <wp:posOffset>31438</wp:posOffset>
            </wp:positionV>
            <wp:extent cx="68565" cy="69845"/>
            <wp:effectExtent l="0" t="0" r="0" b="0"/>
            <wp:wrapNone/>
            <wp:docPr id="1297" name="Freeform 1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565" cy="69845"/>
                    </a:xfrm>
                    <a:custGeom>
                      <a:rect l="l" t="t" r="r" b="b"/>
                      <a:pathLst>
                        <a:path w="72391" h="73660">
                          <a:moveTo>
                            <a:pt x="0" y="73660"/>
                          </a:moveTo>
                          <a:lnTo>
                            <a:pt x="72391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5" behindDoc="1" locked="0" layoutInCell="1" allowOverlap="1">
            <wp:simplePos x="0" y="0"/>
            <wp:positionH relativeFrom="page">
              <wp:posOffset>1468705</wp:posOffset>
            </wp:positionH>
            <wp:positionV relativeFrom="paragraph">
              <wp:posOffset>64313</wp:posOffset>
            </wp:positionV>
            <wp:extent cx="43580" cy="169798"/>
            <wp:effectExtent l="0" t="0" r="0" b="0"/>
            <wp:wrapNone/>
            <wp:docPr id="1298" name="Freeform 1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580" cy="169798"/>
                    </a:xfrm>
                    <a:custGeom>
                      <a:rect l="l" t="t" r="r" b="b"/>
                      <a:pathLst>
                        <a:path w="46012" h="179071">
                          <a:moveTo>
                            <a:pt x="23482" y="179071"/>
                          </a:moveTo>
                          <a:lnTo>
                            <a:pt x="0" y="0"/>
                          </a:lnTo>
                          <a:lnTo>
                            <a:pt x="23482" y="18034"/>
                          </a:lnTo>
                          <a:lnTo>
                            <a:pt x="46012" y="0"/>
                          </a:lnTo>
                          <a:lnTo>
                            <a:pt x="23482" y="179071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2213819</wp:posOffset>
            </wp:positionH>
            <wp:positionV relativeFrom="paragraph">
              <wp:posOffset>88639</wp:posOffset>
            </wp:positionV>
            <wp:extent cx="822422" cy="143664"/>
            <wp:effectExtent l="0" t="0" r="0" b="0"/>
            <wp:wrapNone/>
            <wp:docPr id="1299" name="Freeform 1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2422" cy="143664"/>
                    </a:xfrm>
                    <a:custGeom>
                      <a:rect l="l" t="t" r="r" b="b"/>
                      <a:pathLst>
                        <a:path w="868311" h="151510">
                          <a:moveTo>
                            <a:pt x="868311" y="15151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3902438</wp:posOffset>
            </wp:positionH>
            <wp:positionV relativeFrom="paragraph">
              <wp:posOffset>88639</wp:posOffset>
            </wp:positionV>
            <wp:extent cx="823613" cy="143664"/>
            <wp:effectExtent l="0" t="0" r="0" b="0"/>
            <wp:wrapNone/>
            <wp:docPr id="1300" name="Freeform 1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3613" cy="143664"/>
                    </a:xfrm>
                    <a:custGeom>
                      <a:rect l="l" t="t" r="r" b="b"/>
                      <a:pathLst>
                        <a:path w="869568" h="151510">
                          <a:moveTo>
                            <a:pt x="0" y="151510"/>
                          </a:moveTo>
                          <a:lnTo>
                            <a:pt x="869568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8" behindDoc="1" locked="0" layoutInCell="1" allowOverlap="1">
            <wp:simplePos x="0" y="0"/>
            <wp:positionH relativeFrom="page">
              <wp:posOffset>3036242</wp:posOffset>
            </wp:positionH>
            <wp:positionV relativeFrom="paragraph">
              <wp:posOffset>57045</wp:posOffset>
            </wp:positionV>
            <wp:extent cx="22133" cy="1807"/>
            <wp:effectExtent l="0" t="0" r="0" b="0"/>
            <wp:wrapNone/>
            <wp:docPr id="1301" name="Freeform 1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133" cy="1807"/>
                    </a:xfrm>
                    <a:custGeom>
                      <a:rect l="l" t="t" r="r" b="b"/>
                      <a:pathLst>
                        <a:path w="23369" h="1906">
                          <a:moveTo>
                            <a:pt x="0" y="0"/>
                          </a:moveTo>
                          <a:lnTo>
                            <a:pt x="4700" y="890"/>
                          </a:lnTo>
                          <a:lnTo>
                            <a:pt x="9525" y="1906"/>
                          </a:lnTo>
                          <a:lnTo>
                            <a:pt x="14225" y="1906"/>
                          </a:lnTo>
                          <a:lnTo>
                            <a:pt x="19050" y="1906"/>
                          </a:lnTo>
                          <a:lnTo>
                            <a:pt x="22480" y="1906"/>
                          </a:lnTo>
                          <a:lnTo>
                            <a:pt x="23369" y="1906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3880185</wp:posOffset>
            </wp:positionH>
            <wp:positionV relativeFrom="paragraph">
              <wp:posOffset>57045</wp:posOffset>
            </wp:positionV>
            <wp:extent cx="22254" cy="1807"/>
            <wp:effectExtent l="0" t="0" r="0" b="0"/>
            <wp:wrapNone/>
            <wp:docPr id="1302" name="Freeform 1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254" cy="1807"/>
                    </a:xfrm>
                    <a:custGeom>
                      <a:rect l="l" t="t" r="r" b="b"/>
                      <a:pathLst>
                        <a:path w="23496" h="1906">
                          <a:moveTo>
                            <a:pt x="0" y="1906"/>
                          </a:moveTo>
                          <a:lnTo>
                            <a:pt x="4827" y="1906"/>
                          </a:lnTo>
                          <a:lnTo>
                            <a:pt x="9525" y="1906"/>
                          </a:lnTo>
                          <a:lnTo>
                            <a:pt x="13971" y="1906"/>
                          </a:lnTo>
                          <a:lnTo>
                            <a:pt x="18796" y="890"/>
                          </a:lnTo>
                          <a:lnTo>
                            <a:pt x="23496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8" behindDoc="1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168393</wp:posOffset>
            </wp:positionV>
            <wp:extent cx="180" cy="51421"/>
            <wp:effectExtent l="0" t="0" r="0" b="0"/>
            <wp:wrapNone/>
            <wp:docPr id="1303" name="Freeform 1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1421"/>
                    </a:xfrm>
                    <a:custGeom>
                      <a:rect l="l" t="t" r="r" b="b"/>
                      <a:pathLst>
                        <a:path w="180" h="54230">
                          <a:moveTo>
                            <a:pt x="0" y="542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334" behindDoc="1" locked="0" layoutInCell="1" allowOverlap="1">
            <wp:simplePos x="0" y="0"/>
            <wp:positionH relativeFrom="page">
              <wp:posOffset>3600995</wp:posOffset>
            </wp:positionH>
            <wp:positionV relativeFrom="paragraph">
              <wp:posOffset>138801</wp:posOffset>
            </wp:positionV>
            <wp:extent cx="38132" cy="39740"/>
            <wp:effectExtent l="0" t="0" r="0" b="0"/>
            <wp:wrapNone/>
            <wp:docPr id="1304" name="Freeform 1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132" cy="39740"/>
                    </a:xfrm>
                    <a:custGeom>
                      <a:rect l="l" t="t" r="r" b="b"/>
                      <a:pathLst>
                        <a:path w="40260" h="41911">
                          <a:moveTo>
                            <a:pt x="30100" y="24766"/>
                          </a:moveTo>
                          <a:lnTo>
                            <a:pt x="23495" y="10414"/>
                          </a:lnTo>
                          <a:lnTo>
                            <a:pt x="10415" y="18034"/>
                          </a:lnTo>
                          <a:lnTo>
                            <a:pt x="16765" y="31369"/>
                          </a:lnTo>
                          <a:lnTo>
                            <a:pt x="30100" y="24766"/>
                          </a:lnTo>
                          <a:lnTo>
                            <a:pt x="40260" y="27559"/>
                          </a:lnTo>
                          <a:lnTo>
                            <a:pt x="26290" y="0"/>
                          </a:lnTo>
                          <a:lnTo>
                            <a:pt x="0" y="14225"/>
                          </a:lnTo>
                          <a:lnTo>
                            <a:pt x="12954" y="41911"/>
                          </a:lnTo>
                          <a:lnTo>
                            <a:pt x="40260" y="27559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5" behindDoc="1" locked="0" layoutInCell="1" allowOverlap="1">
            <wp:simplePos x="0" y="0"/>
            <wp:positionH relativeFrom="page">
              <wp:posOffset>3619640</wp:posOffset>
            </wp:positionH>
            <wp:positionV relativeFrom="paragraph">
              <wp:posOffset>158670</wp:posOffset>
            </wp:positionV>
            <wp:extent cx="570167" cy="187259"/>
            <wp:effectExtent l="0" t="0" r="0" b="0"/>
            <wp:wrapNone/>
            <wp:docPr id="1305" name="Freeform 1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0167" cy="187259"/>
                    </a:xfrm>
                    <a:custGeom>
                      <a:rect l="l" t="t" r="r" b="b"/>
                      <a:pathLst>
                        <a:path w="601981" h="197486">
                          <a:moveTo>
                            <a:pt x="601981" y="19748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508" behindDoc="0" locked="0" layoutInCell="1" allowOverlap="1">
            <wp:simplePos x="0" y="0"/>
            <wp:positionH relativeFrom="page">
              <wp:posOffset>3276337</wp:posOffset>
            </wp:positionH>
            <wp:positionV relativeFrom="paragraph">
              <wp:posOffset>43864</wp:posOffset>
            </wp:positionV>
            <wp:extent cx="42702" cy="24446"/>
            <wp:effectExtent l="0" t="0" r="0" b="0"/>
            <wp:wrapNone/>
            <wp:docPr id="1306" name="Freeform 1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24446"/>
                    </a:xfrm>
                    <a:custGeom>
                      <a:rect l="l" t="t" r="r" b="b"/>
                      <a:pathLst>
                        <a:path w="45085" h="25782">
                          <a:moveTo>
                            <a:pt x="0" y="0"/>
                          </a:moveTo>
                          <a:lnTo>
                            <a:pt x="45085" y="25782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2" behindDoc="0" locked="0" layoutInCell="1" allowOverlap="1">
            <wp:simplePos x="0" y="0"/>
            <wp:positionH relativeFrom="page">
              <wp:posOffset>3297749</wp:posOffset>
            </wp:positionH>
            <wp:positionV relativeFrom="paragraph">
              <wp:posOffset>43864</wp:posOffset>
            </wp:positionV>
            <wp:extent cx="74819" cy="25289"/>
            <wp:effectExtent l="0" t="0" r="0" b="0"/>
            <wp:wrapNone/>
            <wp:docPr id="1307" name="Freeform 1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819" cy="25289"/>
                    </a:xfrm>
                    <a:custGeom>
                      <a:rect l="l" t="t" r="r" b="b"/>
                      <a:pathLst>
                        <a:path w="78994" h="26671">
                          <a:moveTo>
                            <a:pt x="0" y="13335"/>
                          </a:moveTo>
                          <a:lnTo>
                            <a:pt x="1904" y="14352"/>
                          </a:lnTo>
                          <a:lnTo>
                            <a:pt x="3682" y="16257"/>
                          </a:lnTo>
                          <a:lnTo>
                            <a:pt x="6604" y="18161"/>
                          </a:lnTo>
                          <a:lnTo>
                            <a:pt x="8508" y="20066"/>
                          </a:lnTo>
                          <a:lnTo>
                            <a:pt x="11303" y="20955"/>
                          </a:lnTo>
                          <a:lnTo>
                            <a:pt x="14223" y="21971"/>
                          </a:lnTo>
                          <a:lnTo>
                            <a:pt x="16129" y="22860"/>
                          </a:lnTo>
                          <a:lnTo>
                            <a:pt x="18669" y="23877"/>
                          </a:lnTo>
                          <a:lnTo>
                            <a:pt x="21463" y="24766"/>
                          </a:lnTo>
                          <a:lnTo>
                            <a:pt x="24383" y="25782"/>
                          </a:lnTo>
                          <a:lnTo>
                            <a:pt x="27178" y="25782"/>
                          </a:lnTo>
                          <a:lnTo>
                            <a:pt x="30098" y="26671"/>
                          </a:lnTo>
                          <a:lnTo>
                            <a:pt x="32892" y="26671"/>
                          </a:lnTo>
                          <a:lnTo>
                            <a:pt x="35813" y="26671"/>
                          </a:lnTo>
                          <a:lnTo>
                            <a:pt x="38607" y="26671"/>
                          </a:lnTo>
                          <a:lnTo>
                            <a:pt x="41148" y="25782"/>
                          </a:lnTo>
                          <a:lnTo>
                            <a:pt x="43053" y="25782"/>
                          </a:lnTo>
                          <a:lnTo>
                            <a:pt x="45973" y="24766"/>
                          </a:lnTo>
                          <a:lnTo>
                            <a:pt x="48767" y="24766"/>
                          </a:lnTo>
                          <a:lnTo>
                            <a:pt x="51688" y="23877"/>
                          </a:lnTo>
                          <a:lnTo>
                            <a:pt x="54482" y="22860"/>
                          </a:lnTo>
                          <a:lnTo>
                            <a:pt x="56388" y="20955"/>
                          </a:lnTo>
                          <a:lnTo>
                            <a:pt x="59308" y="20066"/>
                          </a:lnTo>
                          <a:lnTo>
                            <a:pt x="61848" y="18161"/>
                          </a:lnTo>
                          <a:lnTo>
                            <a:pt x="63754" y="17146"/>
                          </a:lnTo>
                          <a:lnTo>
                            <a:pt x="65658" y="15241"/>
                          </a:lnTo>
                          <a:lnTo>
                            <a:pt x="68453" y="13335"/>
                          </a:lnTo>
                          <a:lnTo>
                            <a:pt x="70357" y="11430"/>
                          </a:lnTo>
                          <a:lnTo>
                            <a:pt x="72263" y="9525"/>
                          </a:lnTo>
                          <a:lnTo>
                            <a:pt x="74167" y="7621"/>
                          </a:lnTo>
                          <a:lnTo>
                            <a:pt x="76073" y="4827"/>
                          </a:lnTo>
                          <a:lnTo>
                            <a:pt x="77088" y="2921"/>
                          </a:lnTo>
                          <a:lnTo>
                            <a:pt x="78994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11" behindDoc="0" locked="0" layoutInCell="1" allowOverlap="1">
            <wp:simplePos x="0" y="0"/>
            <wp:positionH relativeFrom="page">
              <wp:posOffset>3372568</wp:posOffset>
            </wp:positionH>
            <wp:positionV relativeFrom="paragraph">
              <wp:posOffset>43864</wp:posOffset>
            </wp:positionV>
            <wp:extent cx="96710" cy="24446"/>
            <wp:effectExtent l="0" t="0" r="0" b="0"/>
            <wp:wrapNone/>
            <wp:docPr id="1308" name="Freeform 1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710" cy="24446"/>
                    </a:xfrm>
                    <a:custGeom>
                      <a:rect l="l" t="t" r="r" b="b"/>
                      <a:pathLst>
                        <a:path w="102107" h="25782">
                          <a:moveTo>
                            <a:pt x="102107" y="25782"/>
                          </a:moveTo>
                          <a:lnTo>
                            <a:pt x="96392" y="25782"/>
                          </a:lnTo>
                          <a:lnTo>
                            <a:pt x="91059" y="25782"/>
                          </a:lnTo>
                          <a:lnTo>
                            <a:pt x="85344" y="25782"/>
                          </a:lnTo>
                          <a:lnTo>
                            <a:pt x="79629" y="24766"/>
                          </a:lnTo>
                          <a:lnTo>
                            <a:pt x="73913" y="23877"/>
                          </a:lnTo>
                          <a:lnTo>
                            <a:pt x="68453" y="23877"/>
                          </a:lnTo>
                          <a:lnTo>
                            <a:pt x="62738" y="21971"/>
                          </a:lnTo>
                          <a:lnTo>
                            <a:pt x="57022" y="20955"/>
                          </a:lnTo>
                          <a:lnTo>
                            <a:pt x="51435" y="20066"/>
                          </a:lnTo>
                          <a:lnTo>
                            <a:pt x="45973" y="18161"/>
                          </a:lnTo>
                          <a:lnTo>
                            <a:pt x="41275" y="17146"/>
                          </a:lnTo>
                          <a:lnTo>
                            <a:pt x="35560" y="15241"/>
                          </a:lnTo>
                          <a:lnTo>
                            <a:pt x="29844" y="13335"/>
                          </a:lnTo>
                          <a:lnTo>
                            <a:pt x="25400" y="11430"/>
                          </a:lnTo>
                          <a:lnTo>
                            <a:pt x="19685" y="9525"/>
                          </a:lnTo>
                          <a:lnTo>
                            <a:pt x="13969" y="6732"/>
                          </a:lnTo>
                          <a:lnTo>
                            <a:pt x="9144" y="4827"/>
                          </a:lnTo>
                          <a:lnTo>
                            <a:pt x="4698" y="190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4" behindDoc="0" locked="0" layoutInCell="1" allowOverlap="1">
            <wp:simplePos x="0" y="0"/>
            <wp:positionH relativeFrom="page">
              <wp:posOffset>3469280</wp:posOffset>
            </wp:positionH>
            <wp:positionV relativeFrom="paragraph">
              <wp:posOffset>43864</wp:posOffset>
            </wp:positionV>
            <wp:extent cx="97073" cy="24446"/>
            <wp:effectExtent l="0" t="0" r="0" b="0"/>
            <wp:wrapNone/>
            <wp:docPr id="1309" name="Freeform 1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073" cy="24446"/>
                    </a:xfrm>
                    <a:custGeom>
                      <a:rect l="l" t="t" r="r" b="b"/>
                      <a:pathLst>
                        <a:path w="102490" h="25782">
                          <a:moveTo>
                            <a:pt x="0" y="25782"/>
                          </a:moveTo>
                          <a:lnTo>
                            <a:pt x="5715" y="25782"/>
                          </a:lnTo>
                          <a:lnTo>
                            <a:pt x="11431" y="25782"/>
                          </a:lnTo>
                          <a:lnTo>
                            <a:pt x="16891" y="25782"/>
                          </a:lnTo>
                          <a:lnTo>
                            <a:pt x="22606" y="24766"/>
                          </a:lnTo>
                          <a:lnTo>
                            <a:pt x="28322" y="23877"/>
                          </a:lnTo>
                          <a:lnTo>
                            <a:pt x="34037" y="23877"/>
                          </a:lnTo>
                          <a:lnTo>
                            <a:pt x="39371" y="21971"/>
                          </a:lnTo>
                          <a:lnTo>
                            <a:pt x="45085" y="20955"/>
                          </a:lnTo>
                          <a:lnTo>
                            <a:pt x="50800" y="20066"/>
                          </a:lnTo>
                          <a:lnTo>
                            <a:pt x="56515" y="18161"/>
                          </a:lnTo>
                          <a:lnTo>
                            <a:pt x="61341" y="17146"/>
                          </a:lnTo>
                          <a:lnTo>
                            <a:pt x="66675" y="15241"/>
                          </a:lnTo>
                          <a:lnTo>
                            <a:pt x="72390" y="13335"/>
                          </a:lnTo>
                          <a:lnTo>
                            <a:pt x="77216" y="11430"/>
                          </a:lnTo>
                          <a:lnTo>
                            <a:pt x="82805" y="9525"/>
                          </a:lnTo>
                          <a:lnTo>
                            <a:pt x="88265" y="6732"/>
                          </a:lnTo>
                          <a:lnTo>
                            <a:pt x="92965" y="4827"/>
                          </a:lnTo>
                          <a:lnTo>
                            <a:pt x="97790" y="1905"/>
                          </a:lnTo>
                          <a:lnTo>
                            <a:pt x="10249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5" behindDoc="0" locked="0" layoutInCell="1" allowOverlap="1">
            <wp:simplePos x="0" y="0"/>
            <wp:positionH relativeFrom="page">
              <wp:posOffset>3566352</wp:posOffset>
            </wp:positionH>
            <wp:positionV relativeFrom="paragraph">
              <wp:posOffset>43864</wp:posOffset>
            </wp:positionV>
            <wp:extent cx="74578" cy="25289"/>
            <wp:effectExtent l="0" t="0" r="0" b="0"/>
            <wp:wrapNone/>
            <wp:docPr id="1310" name="Freeform 1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578" cy="25289"/>
                    </a:xfrm>
                    <a:custGeom>
                      <a:rect l="l" t="t" r="r" b="b"/>
                      <a:pathLst>
                        <a:path w="78740" h="26671">
                          <a:moveTo>
                            <a:pt x="78740" y="13335"/>
                          </a:moveTo>
                          <a:lnTo>
                            <a:pt x="76835" y="14352"/>
                          </a:lnTo>
                          <a:lnTo>
                            <a:pt x="74929" y="16257"/>
                          </a:lnTo>
                          <a:lnTo>
                            <a:pt x="72135" y="18161"/>
                          </a:lnTo>
                          <a:lnTo>
                            <a:pt x="70485" y="20066"/>
                          </a:lnTo>
                          <a:lnTo>
                            <a:pt x="67691" y="20955"/>
                          </a:lnTo>
                          <a:lnTo>
                            <a:pt x="64769" y="21971"/>
                          </a:lnTo>
                          <a:lnTo>
                            <a:pt x="62865" y="22860"/>
                          </a:lnTo>
                          <a:lnTo>
                            <a:pt x="60070" y="23877"/>
                          </a:lnTo>
                          <a:lnTo>
                            <a:pt x="57150" y="24766"/>
                          </a:lnTo>
                          <a:lnTo>
                            <a:pt x="54356" y="25782"/>
                          </a:lnTo>
                          <a:lnTo>
                            <a:pt x="51435" y="25782"/>
                          </a:lnTo>
                          <a:lnTo>
                            <a:pt x="48894" y="26671"/>
                          </a:lnTo>
                          <a:lnTo>
                            <a:pt x="46100" y="26671"/>
                          </a:lnTo>
                          <a:lnTo>
                            <a:pt x="43179" y="26671"/>
                          </a:lnTo>
                          <a:lnTo>
                            <a:pt x="40385" y="26671"/>
                          </a:lnTo>
                          <a:lnTo>
                            <a:pt x="37465" y="25782"/>
                          </a:lnTo>
                          <a:lnTo>
                            <a:pt x="35560" y="25782"/>
                          </a:lnTo>
                          <a:lnTo>
                            <a:pt x="32766" y="24766"/>
                          </a:lnTo>
                          <a:lnTo>
                            <a:pt x="29844" y="24766"/>
                          </a:lnTo>
                          <a:lnTo>
                            <a:pt x="27050" y="23877"/>
                          </a:lnTo>
                          <a:lnTo>
                            <a:pt x="24510" y="22860"/>
                          </a:lnTo>
                          <a:lnTo>
                            <a:pt x="22606" y="20955"/>
                          </a:lnTo>
                          <a:lnTo>
                            <a:pt x="19685" y="20066"/>
                          </a:lnTo>
                          <a:lnTo>
                            <a:pt x="16891" y="18161"/>
                          </a:lnTo>
                          <a:lnTo>
                            <a:pt x="14985" y="17146"/>
                          </a:lnTo>
                          <a:lnTo>
                            <a:pt x="13081" y="15241"/>
                          </a:lnTo>
                          <a:lnTo>
                            <a:pt x="10160" y="13335"/>
                          </a:lnTo>
                          <a:lnTo>
                            <a:pt x="8254" y="11430"/>
                          </a:lnTo>
                          <a:lnTo>
                            <a:pt x="6350" y="9525"/>
                          </a:lnTo>
                          <a:lnTo>
                            <a:pt x="4444" y="7621"/>
                          </a:lnTo>
                          <a:lnTo>
                            <a:pt x="2920" y="4827"/>
                          </a:lnTo>
                          <a:lnTo>
                            <a:pt x="1904" y="2921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501" behindDoc="0" locked="0" layoutInCell="1" allowOverlap="1">
            <wp:simplePos x="0" y="0"/>
            <wp:positionH relativeFrom="page">
              <wp:posOffset>3619640</wp:posOffset>
            </wp:positionH>
            <wp:positionV relativeFrom="paragraph">
              <wp:posOffset>43864</wp:posOffset>
            </wp:positionV>
            <wp:extent cx="42702" cy="24446"/>
            <wp:effectExtent l="0" t="0" r="0" b="0"/>
            <wp:wrapNone/>
            <wp:docPr id="1311" name="Freeform 1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702" cy="24446"/>
                    </a:xfrm>
                    <a:custGeom>
                      <a:rect l="l" t="t" r="r" b="b"/>
                      <a:pathLst>
                        <a:path w="45085" h="25782">
                          <a:moveTo>
                            <a:pt x="45085" y="0"/>
                          </a:moveTo>
                          <a:lnTo>
                            <a:pt x="0" y="25782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4" behindDoc="1" locked="0" layoutInCell="1" allowOverlap="1">
            <wp:simplePos x="0" y="0"/>
            <wp:positionH relativeFrom="page">
              <wp:posOffset>3306650</wp:posOffset>
            </wp:positionH>
            <wp:positionV relativeFrom="paragraph">
              <wp:posOffset>56509</wp:posOffset>
            </wp:positionV>
            <wp:extent cx="961" cy="180"/>
            <wp:effectExtent l="0" t="0" r="0" b="0"/>
            <wp:wrapNone/>
            <wp:docPr id="1312" name="Freeform 1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1" cy="180"/>
                    </a:xfrm>
                    <a:custGeom>
                      <a:rect l="l" t="t" r="r" b="b"/>
                      <a:pathLst>
                        <a:path w="1015" h="180">
                          <a:moveTo>
                            <a:pt x="101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3225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336" behindDoc="1" locked="0" layoutInCell="1" allowOverlap="1">
            <wp:simplePos x="0" y="0"/>
            <wp:positionH relativeFrom="page">
              <wp:posOffset>4189807</wp:posOffset>
            </wp:positionH>
            <wp:positionV relativeFrom="paragraph">
              <wp:posOffset>170670</wp:posOffset>
            </wp:positionV>
            <wp:extent cx="301442" cy="180"/>
            <wp:effectExtent l="0" t="0" r="0" b="0"/>
            <wp:wrapNone/>
            <wp:docPr id="1313" name="Freeform 1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1442" cy="180"/>
                    </a:xfrm>
                    <a:custGeom>
                      <a:rect l="l" t="t" r="r" b="b"/>
                      <a:pathLst>
                        <a:path w="318262" h="180">
                          <a:moveTo>
                            <a:pt x="0" y="0"/>
                          </a:moveTo>
                          <a:lnTo>
                            <a:pt x="318262" y="0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53" behindDoc="1" locked="0" layoutInCell="1" allowOverlap="1">
            <wp:simplePos x="0" y="0"/>
            <wp:positionH relativeFrom="page">
              <wp:posOffset>1878383</wp:posOffset>
            </wp:positionH>
            <wp:positionV relativeFrom="paragraph">
              <wp:posOffset>178109</wp:posOffset>
            </wp:positionV>
            <wp:extent cx="167416" cy="45158"/>
            <wp:effectExtent l="0" t="0" r="0" b="0"/>
            <wp:wrapNone/>
            <wp:docPr id="1314" name="Freeform 1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416" cy="45158"/>
                    </a:xfrm>
                    <a:custGeom>
                      <a:rect l="l" t="t" r="r" b="b"/>
                      <a:pathLst>
                        <a:path w="176758" h="47625">
                          <a:moveTo>
                            <a:pt x="0" y="23813"/>
                          </a:moveTo>
                          <a:lnTo>
                            <a:pt x="176758" y="0"/>
                          </a:lnTo>
                          <a:lnTo>
                            <a:pt x="158673" y="23813"/>
                          </a:lnTo>
                          <a:lnTo>
                            <a:pt x="176758" y="47625"/>
                          </a:lnTo>
                          <a:lnTo>
                            <a:pt x="0" y="2381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4" behindDoc="1" locked="0" layoutInCell="1" allowOverlap="1">
            <wp:simplePos x="0" y="0"/>
            <wp:positionH relativeFrom="page">
              <wp:posOffset>4893132</wp:posOffset>
            </wp:positionH>
            <wp:positionV relativeFrom="paragraph">
              <wp:posOffset>178109</wp:posOffset>
            </wp:positionV>
            <wp:extent cx="167079" cy="45158"/>
            <wp:effectExtent l="0" t="0" r="0" b="0"/>
            <wp:wrapNone/>
            <wp:docPr id="1315" name="Freeform 1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079" cy="45158"/>
                    </a:xfrm>
                    <a:custGeom>
                      <a:rect l="l" t="t" r="r" b="b"/>
                      <a:pathLst>
                        <a:path w="176402" h="47625">
                          <a:moveTo>
                            <a:pt x="176402" y="23813"/>
                          </a:moveTo>
                          <a:lnTo>
                            <a:pt x="0" y="47625"/>
                          </a:lnTo>
                          <a:lnTo>
                            <a:pt x="17780" y="23813"/>
                          </a:lnTo>
                          <a:lnTo>
                            <a:pt x="0" y="0"/>
                          </a:lnTo>
                          <a:lnTo>
                            <a:pt x="176402" y="23813"/>
                          </a:lnTo>
                        </a:path>
                      </a:pathLst>
                    </a:custGeom>
                    <a:noFill/>
                    <a:ln w="6312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6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5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7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4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3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2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7508" w:space="-37"/>
            <w:col w:w="216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sz="37" baseline="0" dirty="0">
          <w:jc w:val="left"/>
          <w:rFonts w:ascii="Arial" w:hAnsi="Arial" w:cs="Arial"/>
          <w:i/>
          <w:iCs/>
          <w:color w:val="000000"/>
          <w:w w:val="86"/>
          <w:sz w:val="37"/>
          <w:szCs w:val="37"/>
        </w:rPr>
        <w:t>1</w:t>
      </w:r>
      <w:r>
        <w:rPr>
          <w:rFonts w:ascii="Times New Roman" w:hAnsi="Times New Roman" w:cs="Times New Roman"/>
          <w:sz w:val="37"/>
          <w:szCs w:val="3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536" w:lineRule="exact"/>
        <w:ind w:left="1602" w:right="2473" w:firstLine="0"/>
      </w:pPr>
      <w:r/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1</w:t>
      </w:r>
      <w:r>
        <w:rPr sz="29" baseline="0" dirty="0">
          <w:jc w:val="left"/>
          <w:rFonts w:ascii="Times New Roman" w:hAnsi="Times New Roman" w:cs="Times New Roman"/>
          <w:color w:val="000000"/>
          <w:spacing w:val="62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к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о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р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п</w:t>
      </w:r>
      <w:r>
        <w:rPr sz="29" baseline="0" dirty="0">
          <w:jc w:val="left"/>
          <w:rFonts w:ascii="Times New Roman" w:hAnsi="Times New Roman" w:cs="Times New Roman"/>
          <w:color w:val="000000"/>
          <w:spacing w:val="-10"/>
          <w:w w:val="99"/>
          <w:sz w:val="29"/>
          <w:szCs w:val="29"/>
        </w:rPr>
        <w:t>у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с</w:t>
      </w:r>
      <w:r>
        <w:rPr sz="29" baseline="0" dirty="0">
          <w:jc w:val="left"/>
          <w:rFonts w:ascii="Times New Roman" w:hAnsi="Times New Roman" w:cs="Times New Roman"/>
          <w:color w:val="000000"/>
          <w:spacing w:val="68"/>
          <w:w w:val="99"/>
          <w:sz w:val="29"/>
          <w:szCs w:val="29"/>
        </w:rPr>
        <w:t>;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2</w:t>
      </w:r>
      <w:r>
        <w:rPr sz="29" baseline="0" dirty="0">
          <w:jc w:val="left"/>
          <w:rFonts w:ascii="Times New Roman" w:hAnsi="Times New Roman" w:cs="Times New Roman"/>
          <w:color w:val="000000"/>
          <w:spacing w:val="60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м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ем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б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ра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н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spacing w:val="68"/>
          <w:w w:val="99"/>
          <w:sz w:val="29"/>
          <w:szCs w:val="29"/>
        </w:rPr>
        <w:t>;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3</w:t>
      </w:r>
      <w:r>
        <w:rPr sz="29" baseline="0" dirty="0">
          <w:jc w:val="left"/>
          <w:rFonts w:ascii="Times New Roman" w:hAnsi="Times New Roman" w:cs="Times New Roman"/>
          <w:color w:val="000000"/>
          <w:spacing w:val="61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ш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то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к</w:t>
      </w:r>
      <w:r>
        <w:rPr sz="29" baseline="0" dirty="0">
          <w:jc w:val="left"/>
          <w:rFonts w:ascii="Times New Roman" w:hAnsi="Times New Roman" w:cs="Times New Roman"/>
          <w:color w:val="000000"/>
          <w:spacing w:val="67"/>
          <w:w w:val="99"/>
          <w:sz w:val="29"/>
          <w:szCs w:val="29"/>
        </w:rPr>
        <w:t>;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4</w:t>
      </w:r>
      <w:r>
        <w:rPr sz="29" baseline="0" dirty="0">
          <w:jc w:val="left"/>
          <w:rFonts w:ascii="Times New Roman" w:hAnsi="Times New Roman" w:cs="Times New Roman"/>
          <w:color w:val="000000"/>
          <w:spacing w:val="60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т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о</w:t>
      </w:r>
      <w:r>
        <w:rPr sz="29" baseline="0" dirty="0">
          <w:jc w:val="left"/>
          <w:rFonts w:ascii="Times New Roman" w:hAnsi="Times New Roman" w:cs="Times New Roman"/>
          <w:color w:val="000000"/>
          <w:spacing w:val="-5"/>
          <w:w w:val="99"/>
          <w:sz w:val="29"/>
          <w:szCs w:val="29"/>
        </w:rPr>
        <w:t>л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к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т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е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л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ь</w:t>
      </w:r>
      <w:r>
        <w:rPr sz="29" baseline="0" dirty="0">
          <w:jc w:val="left"/>
          <w:rFonts w:ascii="Times New Roman" w:hAnsi="Times New Roman" w:cs="Times New Roman"/>
          <w:color w:val="000000"/>
          <w:spacing w:val="68"/>
          <w:w w:val="99"/>
          <w:sz w:val="29"/>
          <w:szCs w:val="29"/>
        </w:rPr>
        <w:t>;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5</w:t>
      </w:r>
      <w:r>
        <w:rPr sz="29" baseline="0" dirty="0">
          <w:jc w:val="left"/>
          <w:rFonts w:ascii="Times New Roman" w:hAnsi="Times New Roman" w:cs="Times New Roman"/>
          <w:color w:val="000000"/>
          <w:spacing w:val="61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кнопк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;</w:t>
      </w:r>
      <w:r>
        <w:rPr>
          <w:rFonts w:ascii="Times New Roman" w:hAnsi="Times New Roman" w:cs="Times New Roman"/>
          <w:sz w:val="29"/>
          <w:szCs w:val="29"/>
        </w:rPr>
        <w:t> 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6</w:t>
      </w:r>
      <w:r>
        <w:rPr sz="29" baseline="0" dirty="0">
          <w:jc w:val="left"/>
          <w:rFonts w:ascii="Times New Roman" w:hAnsi="Times New Roman" w:cs="Times New Roman"/>
          <w:color w:val="000000"/>
          <w:spacing w:val="62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м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ик</w:t>
      </w:r>
      <w:r>
        <w:rPr sz="29" baseline="0" dirty="0">
          <w:jc w:val="left"/>
          <w:rFonts w:ascii="Times New Roman" w:hAnsi="Times New Roman" w:cs="Times New Roman"/>
          <w:color w:val="000000"/>
          <w:spacing w:val="-6"/>
          <w:w w:val="99"/>
          <w:sz w:val="29"/>
          <w:szCs w:val="29"/>
        </w:rPr>
        <w:t>р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оп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ер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е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к</w:t>
      </w:r>
      <w:r>
        <w:rPr sz="29" baseline="0" dirty="0">
          <w:jc w:val="left"/>
          <w:rFonts w:ascii="Times New Roman" w:hAnsi="Times New Roman" w:cs="Times New Roman"/>
          <w:color w:val="000000"/>
          <w:spacing w:val="-5"/>
          <w:w w:val="99"/>
          <w:sz w:val="29"/>
          <w:szCs w:val="29"/>
        </w:rPr>
        <w:t>л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ю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ч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те</w:t>
      </w:r>
      <w:r>
        <w:rPr sz="29" baseline="0" dirty="0">
          <w:jc w:val="left"/>
          <w:rFonts w:ascii="Times New Roman" w:hAnsi="Times New Roman" w:cs="Times New Roman"/>
          <w:color w:val="000000"/>
          <w:spacing w:val="-5"/>
          <w:w w:val="99"/>
          <w:sz w:val="29"/>
          <w:szCs w:val="29"/>
        </w:rPr>
        <w:t>л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ь</w:t>
      </w:r>
      <w:r>
        <w:rPr sz="29" baseline="0" dirty="0">
          <w:jc w:val="left"/>
          <w:rFonts w:ascii="Times New Roman" w:hAnsi="Times New Roman" w:cs="Times New Roman"/>
          <w:color w:val="000000"/>
          <w:spacing w:val="66"/>
          <w:w w:val="99"/>
          <w:sz w:val="29"/>
          <w:szCs w:val="29"/>
        </w:rPr>
        <w:t>;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7</w:t>
      </w:r>
      <w:r>
        <w:rPr sz="29" baseline="0" dirty="0">
          <w:jc w:val="left"/>
          <w:rFonts w:ascii="Times New Roman" w:hAnsi="Times New Roman" w:cs="Times New Roman"/>
          <w:color w:val="000000"/>
          <w:spacing w:val="62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га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йк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spacing w:val="64"/>
          <w:w w:val="99"/>
          <w:sz w:val="29"/>
          <w:szCs w:val="29"/>
        </w:rPr>
        <w:t>,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8</w:t>
      </w:r>
      <w:r>
        <w:rPr sz="29" baseline="0" dirty="0">
          <w:jc w:val="left"/>
          <w:rFonts w:ascii="Times New Roman" w:hAnsi="Times New Roman" w:cs="Times New Roman"/>
          <w:color w:val="000000"/>
          <w:spacing w:val="-6"/>
          <w:w w:val="99"/>
          <w:sz w:val="29"/>
          <w:szCs w:val="29"/>
        </w:rPr>
        <w:t>-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п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р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о</w:t>
      </w:r>
      <w:r>
        <w:rPr sz="29" baseline="0" dirty="0">
          <w:jc w:val="left"/>
          <w:rFonts w:ascii="Times New Roman" w:hAnsi="Times New Roman" w:cs="Times New Roman"/>
          <w:color w:val="000000"/>
          <w:spacing w:val="-3"/>
          <w:w w:val="99"/>
          <w:sz w:val="29"/>
          <w:szCs w:val="29"/>
        </w:rPr>
        <w:t>б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к</w:t>
      </w:r>
      <w:r>
        <w:rPr sz="29" baseline="0" dirty="0">
          <w:jc w:val="left"/>
          <w:rFonts w:ascii="Times New Roman" w:hAnsi="Times New Roman" w:cs="Times New Roman"/>
          <w:color w:val="000000"/>
          <w:spacing w:val="64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сл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и</w:t>
      </w:r>
      <w:r>
        <w:rPr sz="29" baseline="0" dirty="0">
          <w:jc w:val="left"/>
          <w:rFonts w:ascii="Times New Roman" w:hAnsi="Times New Roman" w:cs="Times New Roman"/>
          <w:color w:val="000000"/>
          <w:spacing w:val="-2"/>
          <w:w w:val="99"/>
          <w:sz w:val="29"/>
          <w:szCs w:val="29"/>
        </w:rPr>
        <w:t>в</w:t>
      </w:r>
      <w:r>
        <w:rPr sz="29" baseline="0" dirty="0">
          <w:jc w:val="left"/>
          <w:rFonts w:ascii="Times New Roman" w:hAnsi="Times New Roman" w:cs="Times New Roman"/>
          <w:color w:val="000000"/>
          <w:spacing w:val="-4"/>
          <w:w w:val="99"/>
          <w:sz w:val="29"/>
          <w:szCs w:val="29"/>
        </w:rPr>
        <w:t>а</w:t>
      </w:r>
      <w:r>
        <w:rPr sz="29" baseline="0" dirty="0">
          <w:jc w:val="left"/>
          <w:rFonts w:ascii="Times New Roman" w:hAnsi="Times New Roman" w:cs="Times New Roman"/>
          <w:color w:val="000000"/>
          <w:w w:val="99"/>
          <w:sz w:val="29"/>
          <w:szCs w:val="29"/>
        </w:rPr>
        <w:t>.</w:t>
      </w:r>
      <w:r>
        <w:rPr>
          <w:rFonts w:ascii="Times New Roman" w:hAnsi="Times New Roman" w:cs="Times New Roman"/>
          <w:sz w:val="29"/>
          <w:szCs w:val="29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                 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 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8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>
        <w:drawing>
          <wp:anchor simplePos="0" relativeHeight="251658951" behindDoc="0" locked="0" layoutInCell="1" allowOverlap="1">
            <wp:simplePos x="0" y="0"/>
            <wp:positionH relativeFrom="page">
              <wp:posOffset>1178245</wp:posOffset>
            </wp:positionH>
            <wp:positionV relativeFrom="page">
              <wp:posOffset>5049688</wp:posOffset>
            </wp:positionV>
            <wp:extent cx="406576" cy="375568"/>
            <wp:effectExtent l="0" t="0" r="0" b="0"/>
            <wp:wrapNone/>
            <wp:docPr id="1316" name="Freeform 13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1178245" y="5049688"/>
                      <a:ext cx="292276" cy="26126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37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63"/>
                            <w:w w:val="86"/>
                            <w:sz w:val="37"/>
                            <w:szCs w:val="37"/>
                          </w:rPr>
                          <w:t>1</w:t>
                        </w:r>
                        <w:r>
                          <w:rPr sz="37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"/>
                            <w:w w:val="86"/>
                            <w:sz w:val="37"/>
                            <w:szCs w:val="37"/>
                          </w:rPr>
                          <w:t>4</w:t>
                        </w:r>
                        <w:r>
                          <w:rPr sz="37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6"/>
                            <w:sz w:val="37"/>
                            <w:szCs w:val="37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sz w:val="37"/>
                            <w:szCs w:val="3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5.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стройство кл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пана безопа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ности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показано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нке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 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опаснос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сов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ещает в 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три кл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26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дохранительный  А  обесп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чивает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брос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нар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жу через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отверстие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рели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ное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 том 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чае,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сли давл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 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аре возрастае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0,65 </w:t>
      </w:r>
      <w:r>
        <w:rPr sz="28" baseline="0" dirty="0">
          <w:jc w:val="left"/>
          <w:rFonts w:ascii="Symbol" w:hAnsi="Symbol" w:cs="Symbol"/>
          <w:color w:val="000000"/>
          <w:sz w:val="28"/>
          <w:szCs w:val="28"/>
        </w:rPr>
        <w:t>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05)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1" w:lineRule="exact"/>
        <w:ind w:left="898" w:right="-26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 обра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ный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В, через 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орый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ода пост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пает в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ар, но не мо-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жет из него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ытечь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но, ес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в подающем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оде исчез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давл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48" w:lineRule="exact"/>
        <w:ind w:left="898" w:right="-26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 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релива С, открывает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ыход воды из 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 линию подаю-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щего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бопровода в 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чае, если давл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 в 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аре превысит давл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 в по-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дающем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оде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w w:val="10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w w:val="10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w w:val="102"/>
          <w:sz w:val="24"/>
          <w:szCs w:val="24"/>
        </w:rPr>
        <w:t>7</w:t>
      </w:r>
      <w:r>
        <w:rPr sz="14" baseline="0" dirty="0">
          <w:jc w:val="left"/>
          <w:rFonts w:ascii="Symbol" w:hAnsi="Symbol" w:cs="Symbol"/>
          <w:color w:val="000000"/>
          <w:spacing w:val="-79"/>
          <w:w w:val="102"/>
          <w:sz w:val="14"/>
          <w:szCs w:val="14"/>
          <w:vertAlign w:val="subscript"/>
        </w:rPr>
        <w:t></w:t>
      </w:r>
      <w:r>
        <w:rPr sz="14" baseline="1" dirty="0">
          <w:jc w:val="left"/>
          <w:rFonts w:ascii="Symbol" w:hAnsi="Symbol" w:cs="Symbol"/>
          <w:color w:val="000000"/>
          <w:spacing w:val="-2"/>
          <w:position w:val="1"/>
          <w:w w:val="102"/>
          <w:sz w:val="14"/>
          <w:szCs w:val="14"/>
          <w:vertAlign w:val="superscript"/>
        </w:rPr>
        <w:t></w:t>
      </w:r>
      <w:r>
        <w:rPr sz="14" baseline="1" dirty="0">
          <w:jc w:val="left"/>
          <w:rFonts w:ascii="Times New Roman" w:hAnsi="Times New Roman" w:cs="Times New Roman"/>
          <w:color w:val="000000"/>
          <w:spacing w:val="-66"/>
          <w:position w:val="1"/>
          <w:w w:val="102"/>
          <w:sz w:val="14"/>
          <w:szCs w:val="14"/>
          <w:vertAlign w:val="superscript"/>
        </w:rPr>
        <w:t>0</w:t>
      </w:r>
      <w:r>
        <w:rPr sz="14" baseline="0" dirty="0">
          <w:jc w:val="left"/>
          <w:rFonts w:ascii="Times New Roman" w:hAnsi="Times New Roman" w:cs="Times New Roman"/>
          <w:color w:val="000000"/>
          <w:spacing w:val="-2"/>
          <w:w w:val="102"/>
          <w:sz w:val="14"/>
          <w:szCs w:val="14"/>
          <w:vertAlign w:val="subscript"/>
        </w:rPr>
        <w:t>0</w:t>
      </w:r>
      <w:r>
        <w:rPr sz="14" baseline="1" dirty="0">
          <w:jc w:val="left"/>
          <w:rFonts w:ascii="Times New Roman" w:hAnsi="Times New Roman" w:cs="Times New Roman"/>
          <w:color w:val="000000"/>
          <w:spacing w:val="-29"/>
          <w:position w:val="1"/>
          <w:w w:val="102"/>
          <w:sz w:val="14"/>
          <w:szCs w:val="14"/>
          <w:vertAlign w:val="superscript"/>
        </w:rPr>
        <w:t>,</w:t>
      </w:r>
      <w:r>
        <w:rPr sz="14" baseline="0" dirty="0">
          <w:jc w:val="left"/>
          <w:rFonts w:ascii="Times New Roman" w:hAnsi="Times New Roman" w:cs="Times New Roman"/>
          <w:color w:val="000000"/>
          <w:w w:val="102"/>
          <w:sz w:val="14"/>
          <w:szCs w:val="14"/>
          <w:vertAlign w:val="subscript"/>
        </w:rPr>
        <w:t>,</w:t>
      </w:r>
      <w:r>
        <w:rPr sz="14" baseline="1" dirty="0">
          <w:jc w:val="left"/>
          <w:rFonts w:ascii="Times New Roman" w:hAnsi="Times New Roman" w:cs="Times New Roman"/>
          <w:color w:val="000000"/>
          <w:spacing w:val="-65"/>
          <w:position w:val="1"/>
          <w:w w:val="102"/>
          <w:sz w:val="14"/>
          <w:szCs w:val="14"/>
          <w:vertAlign w:val="superscript"/>
        </w:rPr>
        <w:t>0</w:t>
      </w:r>
      <w:r>
        <w:rPr sz="14" baseline="0" dirty="0">
          <w:jc w:val="left"/>
          <w:rFonts w:ascii="Times New Roman" w:hAnsi="Times New Roman" w:cs="Times New Roman"/>
          <w:color w:val="000000"/>
          <w:w w:val="102"/>
          <w:sz w:val="14"/>
          <w:szCs w:val="14"/>
          <w:vertAlign w:val="subscript"/>
        </w:rPr>
        <w:t>0</w:t>
      </w:r>
      <w:r>
        <w:rPr sz="14" baseline="1" dirty="0">
          <w:jc w:val="left"/>
          <w:rFonts w:ascii="Times New Roman" w:hAnsi="Times New Roman" w:cs="Times New Roman"/>
          <w:color w:val="000000"/>
          <w:spacing w:val="-65"/>
          <w:position w:val="1"/>
          <w:w w:val="102"/>
          <w:sz w:val="14"/>
          <w:szCs w:val="14"/>
          <w:vertAlign w:val="superscript"/>
        </w:rPr>
        <w:t>3</w:t>
      </w:r>
      <w:r>
        <w:rPr sz="14" baseline="0" dirty="0">
          <w:jc w:val="left"/>
          <w:rFonts w:ascii="Times New Roman" w:hAnsi="Times New Roman" w:cs="Times New Roman"/>
          <w:color w:val="000000"/>
          <w:spacing w:val="37"/>
          <w:w w:val="102"/>
          <w:sz w:val="14"/>
          <w:szCs w:val="14"/>
          <w:vertAlign w:val="subscript"/>
        </w:rPr>
        <w:t>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МПа.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позволяет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понизить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давл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аре в 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чае  нагревания воды 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 отбора.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516" w:lineRule="exact"/>
        <w:ind w:left="7297" w:right="0" w:firstLine="0"/>
        <w:jc w:val="both"/>
      </w:pPr>
      <w:r>
        <w:drawing>
          <wp:anchor simplePos="0" relativeHeight="251658368" behindDoc="1" locked="0" layoutInCell="1" allowOverlap="1">
            <wp:simplePos x="0" y="0"/>
            <wp:positionH relativeFrom="page">
              <wp:posOffset>2169286</wp:posOffset>
            </wp:positionH>
            <wp:positionV relativeFrom="paragraph">
              <wp:posOffset>68859</wp:posOffset>
            </wp:positionV>
            <wp:extent cx="3734139" cy="5647228"/>
            <wp:effectExtent l="0" t="0" r="0" b="0"/>
            <wp:wrapNone/>
            <wp:docPr id="1317" name="Freeform 1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34139" cy="5647228"/>
                    </a:xfrm>
                    <a:custGeom>
                      <a:rect l="l" t="t" r="r" b="b"/>
                      <a:pathLst>
                        <a:path w="3743071" h="5667755">
                          <a:moveTo>
                            <a:pt x="0" y="5667755"/>
                          </a:moveTo>
                          <a:lnTo>
                            <a:pt x="3743071" y="5667755"/>
                          </a:lnTo>
                          <a:lnTo>
                            <a:pt x="3743071" y="0"/>
                          </a:lnTo>
                          <a:lnTo>
                            <a:pt x="0" y="0"/>
                          </a:lnTo>
                          <a:lnTo>
                            <a:pt x="0" y="566775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65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3971551</wp:posOffset>
            </wp:positionH>
            <wp:positionV relativeFrom="paragraph">
              <wp:posOffset>306185</wp:posOffset>
            </wp:positionV>
            <wp:extent cx="28252" cy="7593"/>
            <wp:effectExtent l="0" t="0" r="0" b="0"/>
            <wp:wrapNone/>
            <wp:docPr id="1318" name="Freeform 1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2" cy="7593"/>
                    </a:xfrm>
                    <a:custGeom>
                      <a:rect l="l" t="t" r="r" b="b"/>
                      <a:pathLst>
                        <a:path w="28320" h="7621">
                          <a:moveTo>
                            <a:pt x="0" y="7621"/>
                          </a:moveTo>
                          <a:lnTo>
                            <a:pt x="2539" y="6604"/>
                          </a:lnTo>
                          <a:lnTo>
                            <a:pt x="4445" y="4699"/>
                          </a:lnTo>
                          <a:lnTo>
                            <a:pt x="7366" y="3810"/>
                          </a:lnTo>
                          <a:lnTo>
                            <a:pt x="10160" y="2795"/>
                          </a:lnTo>
                          <a:lnTo>
                            <a:pt x="13080" y="1905"/>
                          </a:lnTo>
                          <a:lnTo>
                            <a:pt x="15875" y="1905"/>
                          </a:lnTo>
                          <a:lnTo>
                            <a:pt x="18795" y="890"/>
                          </a:lnTo>
                          <a:lnTo>
                            <a:pt x="21589" y="890"/>
                          </a:lnTo>
                          <a:lnTo>
                            <a:pt x="24510" y="0"/>
                          </a:lnTo>
                          <a:lnTo>
                            <a:pt x="27304" y="0"/>
                          </a:lnTo>
                          <a:lnTo>
                            <a:pt x="2832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4389524</wp:posOffset>
            </wp:positionH>
            <wp:positionV relativeFrom="paragraph">
              <wp:posOffset>306185</wp:posOffset>
            </wp:positionV>
            <wp:extent cx="28126" cy="7593"/>
            <wp:effectExtent l="0" t="0" r="0" b="0"/>
            <wp:wrapNone/>
            <wp:docPr id="1319" name="Freeform 1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126" cy="7593"/>
                    </a:xfrm>
                    <a:custGeom>
                      <a:rect l="l" t="t" r="r" b="b"/>
                      <a:pathLst>
                        <a:path w="28194" h="7621">
                          <a:moveTo>
                            <a:pt x="0" y="0"/>
                          </a:moveTo>
                          <a:lnTo>
                            <a:pt x="2794" y="0"/>
                          </a:lnTo>
                          <a:lnTo>
                            <a:pt x="5715" y="890"/>
                          </a:lnTo>
                          <a:lnTo>
                            <a:pt x="8509" y="890"/>
                          </a:lnTo>
                          <a:lnTo>
                            <a:pt x="11429" y="890"/>
                          </a:lnTo>
                          <a:lnTo>
                            <a:pt x="14224" y="1905"/>
                          </a:lnTo>
                          <a:lnTo>
                            <a:pt x="17144" y="2795"/>
                          </a:lnTo>
                          <a:lnTo>
                            <a:pt x="19938" y="3810"/>
                          </a:lnTo>
                          <a:lnTo>
                            <a:pt x="22859" y="4699"/>
                          </a:lnTo>
                          <a:lnTo>
                            <a:pt x="25400" y="6604"/>
                          </a:lnTo>
                          <a:lnTo>
                            <a:pt x="27304" y="7621"/>
                          </a:lnTo>
                          <a:lnTo>
                            <a:pt x="28194" y="762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3" behindDoc="1" locked="0" layoutInCell="1" allowOverlap="1">
            <wp:simplePos x="0" y="0"/>
            <wp:positionH relativeFrom="page">
              <wp:posOffset>2428572</wp:posOffset>
            </wp:positionH>
            <wp:positionV relativeFrom="paragraph">
              <wp:posOffset>306185</wp:posOffset>
            </wp:positionV>
            <wp:extent cx="46219" cy="177156"/>
            <wp:effectExtent l="0" t="0" r="0" b="0"/>
            <wp:wrapNone/>
            <wp:docPr id="1320" name="Freeform 1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19" cy="177156"/>
                    </a:xfrm>
                    <a:custGeom>
                      <a:rect l="l" t="t" r="r" b="b"/>
                      <a:pathLst>
                        <a:path w="46330" h="177800">
                          <a:moveTo>
                            <a:pt x="22530" y="0"/>
                          </a:moveTo>
                          <a:lnTo>
                            <a:pt x="46330" y="177800"/>
                          </a:lnTo>
                          <a:lnTo>
                            <a:pt x="22530" y="159640"/>
                          </a:lnTo>
                          <a:lnTo>
                            <a:pt x="0" y="177800"/>
                          </a:lnTo>
                          <a:lnTo>
                            <a:pt x="2253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2" behindDoc="1" locked="0" layoutInCell="1" allowOverlap="1">
            <wp:simplePos x="0" y="0"/>
            <wp:positionH relativeFrom="page">
              <wp:posOffset>2968985</wp:posOffset>
            </wp:positionH>
            <wp:positionV relativeFrom="paragraph">
              <wp:posOffset>306185</wp:posOffset>
            </wp:positionV>
            <wp:extent cx="45902" cy="177156"/>
            <wp:effectExtent l="0" t="0" r="0" b="0"/>
            <wp:wrapNone/>
            <wp:docPr id="1321" name="Freeform 1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902" cy="177156"/>
                    </a:xfrm>
                    <a:custGeom>
                      <a:rect l="l" t="t" r="r" b="b"/>
                      <a:pathLst>
                        <a:path w="46012" h="177800">
                          <a:moveTo>
                            <a:pt x="23482" y="0"/>
                          </a:moveTo>
                          <a:lnTo>
                            <a:pt x="46012" y="177800"/>
                          </a:lnTo>
                          <a:lnTo>
                            <a:pt x="23482" y="159640"/>
                          </a:lnTo>
                          <a:lnTo>
                            <a:pt x="0" y="177800"/>
                          </a:lnTo>
                          <a:lnTo>
                            <a:pt x="2348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3951659</wp:posOffset>
            </wp:positionH>
            <wp:positionV relativeFrom="paragraph">
              <wp:posOffset>313778</wp:posOffset>
            </wp:positionV>
            <wp:extent cx="19892" cy="11387"/>
            <wp:effectExtent l="0" t="0" r="0" b="0"/>
            <wp:wrapNone/>
            <wp:docPr id="1322" name="Freeform 1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92" cy="11387"/>
                    </a:xfrm>
                    <a:custGeom>
                      <a:rect l="l" t="t" r="r" b="b"/>
                      <a:pathLst>
                        <a:path w="19940" h="11429">
                          <a:moveTo>
                            <a:pt x="0" y="11429"/>
                          </a:moveTo>
                          <a:lnTo>
                            <a:pt x="1994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4417651</wp:posOffset>
            </wp:positionH>
            <wp:positionV relativeFrom="paragraph">
              <wp:posOffset>313778</wp:posOffset>
            </wp:positionV>
            <wp:extent cx="20017" cy="11387"/>
            <wp:effectExtent l="0" t="0" r="0" b="0"/>
            <wp:wrapNone/>
            <wp:docPr id="1323" name="Freeform 1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017" cy="11387"/>
                    </a:xfrm>
                    <a:custGeom>
                      <a:rect l="l" t="t" r="r" b="b"/>
                      <a:pathLst>
                        <a:path w="20065" h="11429">
                          <a:moveTo>
                            <a:pt x="20065" y="1142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3925433</wp:posOffset>
            </wp:positionH>
            <wp:positionV relativeFrom="paragraph">
              <wp:posOffset>325166</wp:posOffset>
            </wp:positionV>
            <wp:extent cx="26225" cy="34798"/>
            <wp:effectExtent l="0" t="0" r="0" b="0"/>
            <wp:wrapNone/>
            <wp:docPr id="1324" name="Freeform 1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225" cy="34798"/>
                    </a:xfrm>
                    <a:custGeom>
                      <a:rect l="l" t="t" r="r" b="b"/>
                      <a:pathLst>
                        <a:path w="26288" h="34925">
                          <a:moveTo>
                            <a:pt x="26288" y="0"/>
                          </a:moveTo>
                          <a:lnTo>
                            <a:pt x="23495" y="1905"/>
                          </a:lnTo>
                          <a:lnTo>
                            <a:pt x="20573" y="3810"/>
                          </a:lnTo>
                          <a:lnTo>
                            <a:pt x="19050" y="5335"/>
                          </a:lnTo>
                          <a:lnTo>
                            <a:pt x="17145" y="7240"/>
                          </a:lnTo>
                          <a:lnTo>
                            <a:pt x="14223" y="9145"/>
                          </a:lnTo>
                          <a:lnTo>
                            <a:pt x="12319" y="11049"/>
                          </a:lnTo>
                          <a:lnTo>
                            <a:pt x="10413" y="12954"/>
                          </a:lnTo>
                          <a:lnTo>
                            <a:pt x="8508" y="15875"/>
                          </a:lnTo>
                          <a:lnTo>
                            <a:pt x="7620" y="17780"/>
                          </a:lnTo>
                          <a:lnTo>
                            <a:pt x="5714" y="20574"/>
                          </a:lnTo>
                          <a:lnTo>
                            <a:pt x="3810" y="23496"/>
                          </a:lnTo>
                          <a:lnTo>
                            <a:pt x="2794" y="26290"/>
                          </a:lnTo>
                          <a:lnTo>
                            <a:pt x="1904" y="28195"/>
                          </a:lnTo>
                          <a:lnTo>
                            <a:pt x="888" y="31116"/>
                          </a:lnTo>
                          <a:lnTo>
                            <a:pt x="0" y="33910"/>
                          </a:lnTo>
                          <a:lnTo>
                            <a:pt x="0" y="3492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4437669</wp:posOffset>
            </wp:positionH>
            <wp:positionV relativeFrom="paragraph">
              <wp:posOffset>325166</wp:posOffset>
            </wp:positionV>
            <wp:extent cx="26227" cy="34798"/>
            <wp:effectExtent l="0" t="0" r="0" b="0"/>
            <wp:wrapNone/>
            <wp:docPr id="1325" name="Freeform 1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227" cy="34798"/>
                    </a:xfrm>
                    <a:custGeom>
                      <a:rect l="l" t="t" r="r" b="b"/>
                      <a:pathLst>
                        <a:path w="26290" h="34925">
                          <a:moveTo>
                            <a:pt x="0" y="0"/>
                          </a:moveTo>
                          <a:lnTo>
                            <a:pt x="2794" y="1905"/>
                          </a:lnTo>
                          <a:lnTo>
                            <a:pt x="4700" y="3810"/>
                          </a:lnTo>
                          <a:lnTo>
                            <a:pt x="7240" y="5335"/>
                          </a:lnTo>
                          <a:lnTo>
                            <a:pt x="9144" y="7240"/>
                          </a:lnTo>
                          <a:lnTo>
                            <a:pt x="11050" y="9145"/>
                          </a:lnTo>
                          <a:lnTo>
                            <a:pt x="12954" y="11049"/>
                          </a:lnTo>
                          <a:lnTo>
                            <a:pt x="14860" y="12954"/>
                          </a:lnTo>
                          <a:lnTo>
                            <a:pt x="16765" y="15875"/>
                          </a:lnTo>
                          <a:lnTo>
                            <a:pt x="18669" y="17780"/>
                          </a:lnTo>
                          <a:lnTo>
                            <a:pt x="20575" y="20574"/>
                          </a:lnTo>
                          <a:lnTo>
                            <a:pt x="21591" y="23496"/>
                          </a:lnTo>
                          <a:lnTo>
                            <a:pt x="23495" y="26290"/>
                          </a:lnTo>
                          <a:lnTo>
                            <a:pt x="24385" y="28195"/>
                          </a:lnTo>
                          <a:lnTo>
                            <a:pt x="25400" y="31116"/>
                          </a:lnTo>
                          <a:lnTo>
                            <a:pt x="26290" y="33910"/>
                          </a:lnTo>
                          <a:lnTo>
                            <a:pt x="26290" y="3492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3858537</wp:posOffset>
            </wp:positionH>
            <wp:positionV relativeFrom="paragraph">
              <wp:posOffset>359965</wp:posOffset>
            </wp:positionV>
            <wp:extent cx="28252" cy="7593"/>
            <wp:effectExtent l="0" t="0" r="0" b="0"/>
            <wp:wrapNone/>
            <wp:docPr id="1326" name="Freeform 1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2" cy="7593"/>
                    </a:xfrm>
                    <a:custGeom>
                      <a:rect l="l" t="t" r="r" b="b"/>
                      <a:pathLst>
                        <a:path w="28320" h="7621">
                          <a:moveTo>
                            <a:pt x="0" y="7621"/>
                          </a:moveTo>
                          <a:lnTo>
                            <a:pt x="2920" y="5716"/>
                          </a:lnTo>
                          <a:lnTo>
                            <a:pt x="5714" y="4699"/>
                          </a:lnTo>
                          <a:lnTo>
                            <a:pt x="8635" y="3810"/>
                          </a:lnTo>
                          <a:lnTo>
                            <a:pt x="11429" y="2795"/>
                          </a:lnTo>
                          <a:lnTo>
                            <a:pt x="14351" y="1905"/>
                          </a:lnTo>
                          <a:lnTo>
                            <a:pt x="17144" y="890"/>
                          </a:lnTo>
                          <a:lnTo>
                            <a:pt x="20066" y="0"/>
                          </a:lnTo>
                          <a:lnTo>
                            <a:pt x="22860" y="0"/>
                          </a:lnTo>
                          <a:lnTo>
                            <a:pt x="25781" y="0"/>
                          </a:lnTo>
                          <a:lnTo>
                            <a:pt x="2832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4511660</wp:posOffset>
            </wp:positionH>
            <wp:positionV relativeFrom="paragraph">
              <wp:posOffset>359965</wp:posOffset>
            </wp:positionV>
            <wp:extent cx="28253" cy="7593"/>
            <wp:effectExtent l="0" t="0" r="0" b="0"/>
            <wp:wrapNone/>
            <wp:docPr id="1327" name="Freeform 1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3" cy="7593"/>
                    </a:xfrm>
                    <a:custGeom>
                      <a:rect l="l" t="t" r="r" b="b"/>
                      <a:pathLst>
                        <a:path w="28321" h="7621">
                          <a:moveTo>
                            <a:pt x="0" y="0"/>
                          </a:moveTo>
                          <a:lnTo>
                            <a:pt x="2921" y="0"/>
                          </a:lnTo>
                          <a:lnTo>
                            <a:pt x="5715" y="0"/>
                          </a:lnTo>
                          <a:lnTo>
                            <a:pt x="8635" y="0"/>
                          </a:lnTo>
                          <a:lnTo>
                            <a:pt x="11429" y="890"/>
                          </a:lnTo>
                          <a:lnTo>
                            <a:pt x="14350" y="1905"/>
                          </a:lnTo>
                          <a:lnTo>
                            <a:pt x="17144" y="1905"/>
                          </a:lnTo>
                          <a:lnTo>
                            <a:pt x="19684" y="2795"/>
                          </a:lnTo>
                          <a:lnTo>
                            <a:pt x="22606" y="4699"/>
                          </a:lnTo>
                          <a:lnTo>
                            <a:pt x="25400" y="5716"/>
                          </a:lnTo>
                          <a:lnTo>
                            <a:pt x="28321" y="6604"/>
                          </a:lnTo>
                          <a:lnTo>
                            <a:pt x="28321" y="762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3839026</wp:posOffset>
            </wp:positionH>
            <wp:positionV relativeFrom="paragraph">
              <wp:posOffset>367557</wp:posOffset>
            </wp:positionV>
            <wp:extent cx="19512" cy="11008"/>
            <wp:effectExtent l="0" t="0" r="0" b="0"/>
            <wp:wrapNone/>
            <wp:docPr id="1328" name="Freeform 1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512" cy="11008"/>
                    </a:xfrm>
                    <a:custGeom>
                      <a:rect l="l" t="t" r="r" b="b"/>
                      <a:pathLst>
                        <a:path w="19559" h="11049">
                          <a:moveTo>
                            <a:pt x="0" y="11049"/>
                          </a:moveTo>
                          <a:lnTo>
                            <a:pt x="1955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4539913</wp:posOffset>
            </wp:positionH>
            <wp:positionV relativeFrom="paragraph">
              <wp:posOffset>367557</wp:posOffset>
            </wp:positionV>
            <wp:extent cx="19890" cy="11008"/>
            <wp:effectExtent l="0" t="0" r="0" b="0"/>
            <wp:wrapNone/>
            <wp:docPr id="1329" name="Freeform 1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90" cy="11008"/>
                    </a:xfrm>
                    <a:custGeom>
                      <a:rect l="l" t="t" r="r" b="b"/>
                      <a:pathLst>
                        <a:path w="19938" h="11049">
                          <a:moveTo>
                            <a:pt x="19938" y="1104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3" behindDoc="1" locked="0" layoutInCell="1" allowOverlap="1">
            <wp:simplePos x="0" y="0"/>
            <wp:positionH relativeFrom="page">
              <wp:posOffset>4539913</wp:posOffset>
            </wp:positionH>
            <wp:positionV relativeFrom="paragraph">
              <wp:posOffset>359965</wp:posOffset>
            </wp:positionV>
            <wp:extent cx="354244" cy="217270"/>
            <wp:effectExtent l="0" t="0" r="0" b="0"/>
            <wp:wrapNone/>
            <wp:docPr id="1330" name="Freeform 1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244" cy="217270"/>
                    </a:xfrm>
                    <a:custGeom>
                      <a:rect l="l" t="t" r="r" b="b"/>
                      <a:pathLst>
                        <a:path w="355092" h="218060">
                          <a:moveTo>
                            <a:pt x="355092" y="0"/>
                          </a:moveTo>
                          <a:lnTo>
                            <a:pt x="0" y="21806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4" behindDoc="1" locked="0" layoutInCell="1" allowOverlap="1">
            <wp:simplePos x="0" y="0"/>
            <wp:positionH relativeFrom="page">
              <wp:posOffset>4894158</wp:posOffset>
            </wp:positionH>
            <wp:positionV relativeFrom="paragraph">
              <wp:posOffset>359965</wp:posOffset>
            </wp:positionV>
            <wp:extent cx="293176" cy="180"/>
            <wp:effectExtent l="0" t="0" r="0" b="0"/>
            <wp:wrapNone/>
            <wp:docPr id="1331" name="Freeform 1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3176" cy="180"/>
                    </a:xfrm>
                    <a:custGeom>
                      <a:rect l="l" t="t" r="r" b="b"/>
                      <a:pathLst>
                        <a:path w="293878" h="180">
                          <a:moveTo>
                            <a:pt x="0" y="0"/>
                          </a:moveTo>
                          <a:lnTo>
                            <a:pt x="29387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3810772</wp:posOffset>
            </wp:positionH>
            <wp:positionV relativeFrom="paragraph">
              <wp:posOffset>378566</wp:posOffset>
            </wp:positionV>
            <wp:extent cx="28253" cy="49097"/>
            <wp:effectExtent l="0" t="0" r="0" b="0"/>
            <wp:wrapNone/>
            <wp:docPr id="1332" name="Freeform 1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3" cy="49097"/>
                    </a:xfrm>
                    <a:custGeom>
                      <a:rect l="l" t="t" r="r" b="b"/>
                      <a:pathLst>
                        <a:path w="28321" h="49276">
                          <a:moveTo>
                            <a:pt x="28321" y="0"/>
                          </a:moveTo>
                          <a:lnTo>
                            <a:pt x="26416" y="1015"/>
                          </a:lnTo>
                          <a:lnTo>
                            <a:pt x="23496" y="2921"/>
                          </a:lnTo>
                          <a:lnTo>
                            <a:pt x="21590" y="4826"/>
                          </a:lnTo>
                          <a:lnTo>
                            <a:pt x="18796" y="6730"/>
                          </a:lnTo>
                          <a:lnTo>
                            <a:pt x="16891" y="8635"/>
                          </a:lnTo>
                          <a:lnTo>
                            <a:pt x="15240" y="10540"/>
                          </a:lnTo>
                          <a:lnTo>
                            <a:pt x="13336" y="13334"/>
                          </a:lnTo>
                          <a:lnTo>
                            <a:pt x="11431" y="15240"/>
                          </a:lnTo>
                          <a:lnTo>
                            <a:pt x="9525" y="18160"/>
                          </a:lnTo>
                          <a:lnTo>
                            <a:pt x="7621" y="20065"/>
                          </a:lnTo>
                          <a:lnTo>
                            <a:pt x="6731" y="22859"/>
                          </a:lnTo>
                          <a:lnTo>
                            <a:pt x="5715" y="25780"/>
                          </a:lnTo>
                          <a:lnTo>
                            <a:pt x="3811" y="28575"/>
                          </a:lnTo>
                          <a:lnTo>
                            <a:pt x="2921" y="31115"/>
                          </a:lnTo>
                          <a:lnTo>
                            <a:pt x="1906" y="34035"/>
                          </a:lnTo>
                          <a:lnTo>
                            <a:pt x="1906" y="36829"/>
                          </a:lnTo>
                          <a:lnTo>
                            <a:pt x="1016" y="39751"/>
                          </a:lnTo>
                          <a:lnTo>
                            <a:pt x="1016" y="42545"/>
                          </a:lnTo>
                          <a:lnTo>
                            <a:pt x="0" y="45465"/>
                          </a:lnTo>
                          <a:lnTo>
                            <a:pt x="0" y="48259"/>
                          </a:lnTo>
                          <a:lnTo>
                            <a:pt x="0" y="4927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4559805</wp:posOffset>
            </wp:positionH>
            <wp:positionV relativeFrom="paragraph">
              <wp:posOffset>378566</wp:posOffset>
            </wp:positionV>
            <wp:extent cx="28254" cy="49097"/>
            <wp:effectExtent l="0" t="0" r="0" b="0"/>
            <wp:wrapNone/>
            <wp:docPr id="1333" name="Freeform 1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4" cy="49097"/>
                    </a:xfrm>
                    <a:custGeom>
                      <a:rect l="l" t="t" r="r" b="b"/>
                      <a:pathLst>
                        <a:path w="28322" h="49276">
                          <a:moveTo>
                            <a:pt x="0" y="0"/>
                          </a:moveTo>
                          <a:lnTo>
                            <a:pt x="2541" y="1015"/>
                          </a:lnTo>
                          <a:lnTo>
                            <a:pt x="4445" y="2921"/>
                          </a:lnTo>
                          <a:lnTo>
                            <a:pt x="7366" y="4826"/>
                          </a:lnTo>
                          <a:lnTo>
                            <a:pt x="9272" y="6730"/>
                          </a:lnTo>
                          <a:lnTo>
                            <a:pt x="11176" y="8635"/>
                          </a:lnTo>
                          <a:lnTo>
                            <a:pt x="13970" y="10540"/>
                          </a:lnTo>
                          <a:lnTo>
                            <a:pt x="15875" y="13334"/>
                          </a:lnTo>
                          <a:lnTo>
                            <a:pt x="16891" y="15240"/>
                          </a:lnTo>
                          <a:lnTo>
                            <a:pt x="18797" y="18160"/>
                          </a:lnTo>
                          <a:lnTo>
                            <a:pt x="20701" y="20065"/>
                          </a:lnTo>
                          <a:lnTo>
                            <a:pt x="21591" y="22859"/>
                          </a:lnTo>
                          <a:lnTo>
                            <a:pt x="23495" y="25780"/>
                          </a:lnTo>
                          <a:lnTo>
                            <a:pt x="24512" y="28575"/>
                          </a:lnTo>
                          <a:lnTo>
                            <a:pt x="25400" y="31115"/>
                          </a:lnTo>
                          <a:lnTo>
                            <a:pt x="26416" y="34035"/>
                          </a:lnTo>
                          <a:lnTo>
                            <a:pt x="27306" y="36829"/>
                          </a:lnTo>
                          <a:lnTo>
                            <a:pt x="27306" y="39751"/>
                          </a:lnTo>
                          <a:lnTo>
                            <a:pt x="28322" y="42545"/>
                          </a:lnTo>
                          <a:lnTo>
                            <a:pt x="28322" y="45465"/>
                          </a:lnTo>
                          <a:lnTo>
                            <a:pt x="28322" y="48259"/>
                          </a:lnTo>
                          <a:lnTo>
                            <a:pt x="28322" y="4927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4" behindDoc="1" locked="0" layoutInCell="1" allowOverlap="1">
            <wp:simplePos x="0" y="0"/>
            <wp:positionH relativeFrom="page">
              <wp:posOffset>3956474</wp:posOffset>
            </wp:positionH>
            <wp:positionV relativeFrom="paragraph">
              <wp:posOffset>390967</wp:posOffset>
            </wp:positionV>
            <wp:extent cx="13304" cy="7591"/>
            <wp:effectExtent l="0" t="0" r="0" b="0"/>
            <wp:wrapNone/>
            <wp:docPr id="1334" name="Freeform 1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304" cy="7591"/>
                    </a:xfrm>
                    <a:custGeom>
                      <a:rect l="l" t="t" r="r" b="b"/>
                      <a:pathLst>
                        <a:path w="13336" h="7619">
                          <a:moveTo>
                            <a:pt x="13336" y="0"/>
                          </a:moveTo>
                          <a:lnTo>
                            <a:pt x="11431" y="0"/>
                          </a:lnTo>
                          <a:lnTo>
                            <a:pt x="10415" y="0"/>
                          </a:lnTo>
                          <a:lnTo>
                            <a:pt x="8509" y="888"/>
                          </a:lnTo>
                          <a:lnTo>
                            <a:pt x="7621" y="888"/>
                          </a:lnTo>
                          <a:lnTo>
                            <a:pt x="5715" y="1905"/>
                          </a:lnTo>
                          <a:lnTo>
                            <a:pt x="4699" y="2794"/>
                          </a:lnTo>
                          <a:lnTo>
                            <a:pt x="3811" y="3809"/>
                          </a:lnTo>
                          <a:lnTo>
                            <a:pt x="2794" y="4699"/>
                          </a:lnTo>
                          <a:lnTo>
                            <a:pt x="1906" y="5714"/>
                          </a:lnTo>
                          <a:lnTo>
                            <a:pt x="890" y="6604"/>
                          </a:lnTo>
                          <a:lnTo>
                            <a:pt x="0" y="761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3969777</wp:posOffset>
            </wp:positionH>
            <wp:positionV relativeFrom="paragraph">
              <wp:posOffset>390967</wp:posOffset>
            </wp:positionV>
            <wp:extent cx="17610" cy="180"/>
            <wp:effectExtent l="0" t="0" r="0" b="0"/>
            <wp:wrapNone/>
            <wp:docPr id="1335" name="Freeform 1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10" cy="180"/>
                    </a:xfrm>
                    <a:custGeom>
                      <a:rect l="l" t="t" r="r" b="b"/>
                      <a:pathLst>
                        <a:path w="17653" h="180">
                          <a:moveTo>
                            <a:pt x="0" y="0"/>
                          </a:moveTo>
                          <a:lnTo>
                            <a:pt x="17653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3" behindDoc="1" locked="0" layoutInCell="1" allowOverlap="1">
            <wp:simplePos x="0" y="0"/>
            <wp:positionH relativeFrom="page">
              <wp:posOffset>3987388</wp:posOffset>
            </wp:positionH>
            <wp:positionV relativeFrom="paragraph">
              <wp:posOffset>390967</wp:posOffset>
            </wp:positionV>
            <wp:extent cx="14316" cy="19612"/>
            <wp:effectExtent l="0" t="0" r="0" b="0"/>
            <wp:wrapNone/>
            <wp:docPr id="1336" name="Freeform 1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9612"/>
                    </a:xfrm>
                    <a:custGeom>
                      <a:rect l="l" t="t" r="r" b="b"/>
                      <a:pathLst>
                        <a:path w="14351" h="19684">
                          <a:moveTo>
                            <a:pt x="12445" y="19684"/>
                          </a:moveTo>
                          <a:lnTo>
                            <a:pt x="13335" y="18669"/>
                          </a:lnTo>
                          <a:lnTo>
                            <a:pt x="13335" y="17780"/>
                          </a:lnTo>
                          <a:lnTo>
                            <a:pt x="13335" y="16129"/>
                          </a:lnTo>
                          <a:lnTo>
                            <a:pt x="14351" y="14224"/>
                          </a:lnTo>
                          <a:lnTo>
                            <a:pt x="14351" y="13334"/>
                          </a:lnTo>
                          <a:lnTo>
                            <a:pt x="13335" y="11430"/>
                          </a:lnTo>
                          <a:lnTo>
                            <a:pt x="13335" y="10413"/>
                          </a:lnTo>
                          <a:lnTo>
                            <a:pt x="13335" y="8508"/>
                          </a:lnTo>
                          <a:lnTo>
                            <a:pt x="12445" y="7619"/>
                          </a:lnTo>
                          <a:lnTo>
                            <a:pt x="11429" y="6604"/>
                          </a:lnTo>
                          <a:lnTo>
                            <a:pt x="10541" y="4699"/>
                          </a:lnTo>
                          <a:lnTo>
                            <a:pt x="9525" y="3809"/>
                          </a:lnTo>
                          <a:lnTo>
                            <a:pt x="8635" y="2794"/>
                          </a:lnTo>
                          <a:lnTo>
                            <a:pt x="7620" y="1905"/>
                          </a:lnTo>
                          <a:lnTo>
                            <a:pt x="5714" y="1905"/>
                          </a:lnTo>
                          <a:lnTo>
                            <a:pt x="4826" y="888"/>
                          </a:lnTo>
                          <a:lnTo>
                            <a:pt x="3810" y="0"/>
                          </a:lnTo>
                          <a:lnTo>
                            <a:pt x="1904" y="0"/>
                          </a:lnTo>
                          <a:lnTo>
                            <a:pt x="1016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4164130</wp:posOffset>
            </wp:positionH>
            <wp:positionV relativeFrom="paragraph">
              <wp:posOffset>390967</wp:posOffset>
            </wp:positionV>
            <wp:extent cx="21538" cy="20499"/>
            <wp:effectExtent l="0" t="0" r="0" b="0"/>
            <wp:wrapNone/>
            <wp:docPr id="1337" name="Freeform 1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20499"/>
                    </a:xfrm>
                    <a:custGeom>
                      <a:rect l="l" t="t" r="r" b="b"/>
                      <a:pathLst>
                        <a:path w="21590" h="20574">
                          <a:moveTo>
                            <a:pt x="0" y="20574"/>
                          </a:moveTo>
                          <a:lnTo>
                            <a:pt x="0" y="19684"/>
                          </a:lnTo>
                          <a:lnTo>
                            <a:pt x="0" y="17780"/>
                          </a:lnTo>
                          <a:lnTo>
                            <a:pt x="890" y="16129"/>
                          </a:lnTo>
                          <a:lnTo>
                            <a:pt x="890" y="14224"/>
                          </a:lnTo>
                          <a:lnTo>
                            <a:pt x="1906" y="12319"/>
                          </a:lnTo>
                          <a:lnTo>
                            <a:pt x="2794" y="10413"/>
                          </a:lnTo>
                          <a:lnTo>
                            <a:pt x="3811" y="9525"/>
                          </a:lnTo>
                          <a:lnTo>
                            <a:pt x="4700" y="7619"/>
                          </a:lnTo>
                          <a:lnTo>
                            <a:pt x="5715" y="6604"/>
                          </a:lnTo>
                          <a:lnTo>
                            <a:pt x="7621" y="5714"/>
                          </a:lnTo>
                          <a:lnTo>
                            <a:pt x="8509" y="3809"/>
                          </a:lnTo>
                          <a:lnTo>
                            <a:pt x="10415" y="2794"/>
                          </a:lnTo>
                          <a:lnTo>
                            <a:pt x="11431" y="1905"/>
                          </a:lnTo>
                          <a:lnTo>
                            <a:pt x="13336" y="1905"/>
                          </a:lnTo>
                          <a:lnTo>
                            <a:pt x="15240" y="888"/>
                          </a:lnTo>
                          <a:lnTo>
                            <a:pt x="16765" y="0"/>
                          </a:lnTo>
                          <a:lnTo>
                            <a:pt x="17781" y="0"/>
                          </a:lnTo>
                          <a:lnTo>
                            <a:pt x="19686" y="0"/>
                          </a:lnTo>
                          <a:lnTo>
                            <a:pt x="2159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4213795</wp:posOffset>
            </wp:positionH>
            <wp:positionV relativeFrom="paragraph">
              <wp:posOffset>390967</wp:posOffset>
            </wp:positionV>
            <wp:extent cx="20905" cy="20499"/>
            <wp:effectExtent l="0" t="0" r="0" b="0"/>
            <wp:wrapNone/>
            <wp:docPr id="1338" name="Freeform 1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905" cy="20499"/>
                    </a:xfrm>
                    <a:custGeom>
                      <a:rect l="l" t="t" r="r" b="b"/>
                      <a:pathLst>
                        <a:path w="20956" h="20574">
                          <a:moveTo>
                            <a:pt x="0" y="0"/>
                          </a:moveTo>
                          <a:lnTo>
                            <a:pt x="1906" y="0"/>
                          </a:lnTo>
                          <a:lnTo>
                            <a:pt x="2922" y="0"/>
                          </a:lnTo>
                          <a:lnTo>
                            <a:pt x="4827" y="888"/>
                          </a:lnTo>
                          <a:lnTo>
                            <a:pt x="6731" y="888"/>
                          </a:lnTo>
                          <a:lnTo>
                            <a:pt x="8637" y="1905"/>
                          </a:lnTo>
                          <a:lnTo>
                            <a:pt x="10541" y="2794"/>
                          </a:lnTo>
                          <a:lnTo>
                            <a:pt x="11431" y="3809"/>
                          </a:lnTo>
                          <a:lnTo>
                            <a:pt x="13335" y="4699"/>
                          </a:lnTo>
                          <a:lnTo>
                            <a:pt x="14352" y="5714"/>
                          </a:lnTo>
                          <a:lnTo>
                            <a:pt x="16129" y="6604"/>
                          </a:lnTo>
                          <a:lnTo>
                            <a:pt x="17146" y="8508"/>
                          </a:lnTo>
                          <a:lnTo>
                            <a:pt x="18034" y="9525"/>
                          </a:lnTo>
                          <a:lnTo>
                            <a:pt x="19050" y="11430"/>
                          </a:lnTo>
                          <a:lnTo>
                            <a:pt x="19940" y="13334"/>
                          </a:lnTo>
                          <a:lnTo>
                            <a:pt x="19940" y="15239"/>
                          </a:lnTo>
                          <a:lnTo>
                            <a:pt x="20956" y="16129"/>
                          </a:lnTo>
                          <a:lnTo>
                            <a:pt x="20956" y="17780"/>
                          </a:lnTo>
                          <a:lnTo>
                            <a:pt x="20956" y="19684"/>
                          </a:lnTo>
                          <a:lnTo>
                            <a:pt x="20956" y="2057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4" behindDoc="1" locked="0" layoutInCell="1" allowOverlap="1">
            <wp:simplePos x="0" y="0"/>
            <wp:positionH relativeFrom="page">
              <wp:posOffset>4398013</wp:posOffset>
            </wp:positionH>
            <wp:positionV relativeFrom="paragraph">
              <wp:posOffset>390967</wp:posOffset>
            </wp:positionV>
            <wp:extent cx="14315" cy="19612"/>
            <wp:effectExtent l="0" t="0" r="0" b="0"/>
            <wp:wrapNone/>
            <wp:docPr id="1339" name="Freeform 1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5" cy="19612"/>
                    </a:xfrm>
                    <a:custGeom>
                      <a:rect l="l" t="t" r="r" b="b"/>
                      <a:pathLst>
                        <a:path w="14350" h="19684">
                          <a:moveTo>
                            <a:pt x="1016" y="19684"/>
                          </a:moveTo>
                          <a:lnTo>
                            <a:pt x="1016" y="18669"/>
                          </a:lnTo>
                          <a:lnTo>
                            <a:pt x="0" y="17780"/>
                          </a:lnTo>
                          <a:lnTo>
                            <a:pt x="0" y="16129"/>
                          </a:lnTo>
                          <a:lnTo>
                            <a:pt x="0" y="14224"/>
                          </a:lnTo>
                          <a:lnTo>
                            <a:pt x="0" y="13334"/>
                          </a:lnTo>
                          <a:lnTo>
                            <a:pt x="0" y="11430"/>
                          </a:lnTo>
                          <a:lnTo>
                            <a:pt x="0" y="10413"/>
                          </a:lnTo>
                          <a:lnTo>
                            <a:pt x="1016" y="8508"/>
                          </a:lnTo>
                          <a:lnTo>
                            <a:pt x="1016" y="7619"/>
                          </a:lnTo>
                          <a:lnTo>
                            <a:pt x="1904" y="6604"/>
                          </a:lnTo>
                          <a:lnTo>
                            <a:pt x="2920" y="4699"/>
                          </a:lnTo>
                          <a:lnTo>
                            <a:pt x="3810" y="3809"/>
                          </a:lnTo>
                          <a:lnTo>
                            <a:pt x="4825" y="2794"/>
                          </a:lnTo>
                          <a:lnTo>
                            <a:pt x="6731" y="1905"/>
                          </a:lnTo>
                          <a:lnTo>
                            <a:pt x="7619" y="1905"/>
                          </a:lnTo>
                          <a:lnTo>
                            <a:pt x="8635" y="888"/>
                          </a:lnTo>
                          <a:lnTo>
                            <a:pt x="10541" y="0"/>
                          </a:lnTo>
                          <a:lnTo>
                            <a:pt x="11429" y="0"/>
                          </a:lnTo>
                          <a:lnTo>
                            <a:pt x="13335" y="0"/>
                          </a:lnTo>
                          <a:lnTo>
                            <a:pt x="1435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1" behindDoc="1" locked="0" layoutInCell="1" allowOverlap="1">
            <wp:simplePos x="0" y="0"/>
            <wp:positionH relativeFrom="page">
              <wp:posOffset>4412329</wp:posOffset>
            </wp:positionH>
            <wp:positionV relativeFrom="paragraph">
              <wp:posOffset>390967</wp:posOffset>
            </wp:positionV>
            <wp:extent cx="16724" cy="180"/>
            <wp:effectExtent l="0" t="0" r="0" b="0"/>
            <wp:wrapNone/>
            <wp:docPr id="1340" name="Freeform 1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24" cy="180"/>
                    </a:xfrm>
                    <a:custGeom>
                      <a:rect l="l" t="t" r="r" b="b"/>
                      <a:pathLst>
                        <a:path w="16765" h="180">
                          <a:moveTo>
                            <a:pt x="1676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5" behindDoc="1" locked="0" layoutInCell="1" allowOverlap="1">
            <wp:simplePos x="0" y="0"/>
            <wp:positionH relativeFrom="page">
              <wp:posOffset>4429054</wp:posOffset>
            </wp:positionH>
            <wp:positionV relativeFrom="paragraph">
              <wp:posOffset>390967</wp:posOffset>
            </wp:positionV>
            <wp:extent cx="13303" cy="7591"/>
            <wp:effectExtent l="0" t="0" r="0" b="0"/>
            <wp:wrapNone/>
            <wp:docPr id="1341" name="Freeform 1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303" cy="7591"/>
                    </a:xfrm>
                    <a:custGeom>
                      <a:rect l="l" t="t" r="r" b="b"/>
                      <a:pathLst>
                        <a:path w="13335" h="7619">
                          <a:moveTo>
                            <a:pt x="0" y="0"/>
                          </a:moveTo>
                          <a:lnTo>
                            <a:pt x="1904" y="0"/>
                          </a:lnTo>
                          <a:lnTo>
                            <a:pt x="3810" y="0"/>
                          </a:lnTo>
                          <a:lnTo>
                            <a:pt x="4826" y="888"/>
                          </a:lnTo>
                          <a:lnTo>
                            <a:pt x="5714" y="888"/>
                          </a:lnTo>
                          <a:lnTo>
                            <a:pt x="7620" y="1905"/>
                          </a:lnTo>
                          <a:lnTo>
                            <a:pt x="8635" y="2794"/>
                          </a:lnTo>
                          <a:lnTo>
                            <a:pt x="9525" y="3809"/>
                          </a:lnTo>
                          <a:lnTo>
                            <a:pt x="10541" y="4699"/>
                          </a:lnTo>
                          <a:lnTo>
                            <a:pt x="11429" y="5714"/>
                          </a:lnTo>
                          <a:lnTo>
                            <a:pt x="12445" y="6604"/>
                          </a:lnTo>
                          <a:lnTo>
                            <a:pt x="13335" y="761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9" behindDoc="1" locked="0" layoutInCell="1" allowOverlap="1">
            <wp:simplePos x="0" y="0"/>
            <wp:positionH relativeFrom="page">
              <wp:posOffset>3929234</wp:posOffset>
            </wp:positionH>
            <wp:positionV relativeFrom="paragraph">
              <wp:posOffset>398559</wp:posOffset>
            </wp:positionV>
            <wp:extent cx="27238" cy="57197"/>
            <wp:effectExtent l="0" t="0" r="0" b="0"/>
            <wp:wrapNone/>
            <wp:docPr id="1342" name="Freeform 1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238" cy="57197"/>
                    </a:xfrm>
                    <a:custGeom>
                      <a:rect l="l" t="t" r="r" b="b"/>
                      <a:pathLst>
                        <a:path w="27304" h="57405">
                          <a:moveTo>
                            <a:pt x="0" y="57405"/>
                          </a:moveTo>
                          <a:lnTo>
                            <a:pt x="27304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0" behindDoc="1" locked="0" layoutInCell="1" allowOverlap="1">
            <wp:simplePos x="0" y="0"/>
            <wp:positionH relativeFrom="page">
              <wp:posOffset>4442357</wp:posOffset>
            </wp:positionH>
            <wp:positionV relativeFrom="paragraph">
              <wp:posOffset>398559</wp:posOffset>
            </wp:positionV>
            <wp:extent cx="27238" cy="57197"/>
            <wp:effectExtent l="0" t="0" r="0" b="0"/>
            <wp:wrapNone/>
            <wp:docPr id="1343" name="Freeform 1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238" cy="57197"/>
                    </a:xfrm>
                    <a:custGeom>
                      <a:rect l="l" t="t" r="r" b="b"/>
                      <a:pathLst>
                        <a:path w="27304" h="57405">
                          <a:moveTo>
                            <a:pt x="27304" y="5740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3977886</wp:posOffset>
            </wp:positionH>
            <wp:positionV relativeFrom="paragraph">
              <wp:posOffset>410581</wp:posOffset>
            </wp:positionV>
            <wp:extent cx="21917" cy="45175"/>
            <wp:effectExtent l="0" t="0" r="0" b="0"/>
            <wp:wrapNone/>
            <wp:docPr id="1344" name="Freeform 1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" cy="45175"/>
                    </a:xfrm>
                    <a:custGeom>
                      <a:rect l="l" t="t" r="r" b="b"/>
                      <a:pathLst>
                        <a:path w="21970" h="45340">
                          <a:moveTo>
                            <a:pt x="0" y="45340"/>
                          </a:moveTo>
                          <a:lnTo>
                            <a:pt x="2197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4399026</wp:posOffset>
            </wp:positionH>
            <wp:positionV relativeFrom="paragraph">
              <wp:posOffset>410581</wp:posOffset>
            </wp:positionV>
            <wp:extent cx="21538" cy="45175"/>
            <wp:effectExtent l="0" t="0" r="0" b="0"/>
            <wp:wrapNone/>
            <wp:docPr id="1345" name="Freeform 1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45175"/>
                    </a:xfrm>
                    <a:custGeom>
                      <a:rect l="l" t="t" r="r" b="b"/>
                      <a:pathLst>
                        <a:path w="21590" h="45340">
                          <a:moveTo>
                            <a:pt x="21590" y="453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2" behindDoc="1" locked="0" layoutInCell="1" allowOverlap="1">
            <wp:simplePos x="0" y="0"/>
            <wp:positionH relativeFrom="page">
              <wp:posOffset>3928220</wp:posOffset>
            </wp:positionH>
            <wp:positionV relativeFrom="paragraph">
              <wp:posOffset>455756</wp:posOffset>
            </wp:positionV>
            <wp:extent cx="1013" cy="5693"/>
            <wp:effectExtent l="0" t="0" r="0" b="0"/>
            <wp:wrapNone/>
            <wp:docPr id="1346" name="Freeform 1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" cy="5693"/>
                    </a:xfrm>
                    <a:custGeom>
                      <a:rect l="l" t="t" r="r" b="b"/>
                      <a:pathLst>
                        <a:path w="1016" h="5714">
                          <a:moveTo>
                            <a:pt x="1016" y="0"/>
                          </a:moveTo>
                          <a:lnTo>
                            <a:pt x="1016" y="1015"/>
                          </a:lnTo>
                          <a:lnTo>
                            <a:pt x="0" y="2920"/>
                          </a:lnTo>
                          <a:lnTo>
                            <a:pt x="0" y="3809"/>
                          </a:lnTo>
                          <a:lnTo>
                            <a:pt x="0" y="571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3976999</wp:posOffset>
            </wp:positionH>
            <wp:positionV relativeFrom="paragraph">
              <wp:posOffset>455756</wp:posOffset>
            </wp:positionV>
            <wp:extent cx="887" cy="5693"/>
            <wp:effectExtent l="0" t="0" r="0" b="0"/>
            <wp:wrapNone/>
            <wp:docPr id="1347" name="Freeform 1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7" cy="5693"/>
                    </a:xfrm>
                    <a:custGeom>
                      <a:rect l="l" t="t" r="r" b="b"/>
                      <a:pathLst>
                        <a:path w="890" h="5714">
                          <a:moveTo>
                            <a:pt x="890" y="0"/>
                          </a:moveTo>
                          <a:lnTo>
                            <a:pt x="890" y="1015"/>
                          </a:lnTo>
                          <a:lnTo>
                            <a:pt x="0" y="2920"/>
                          </a:lnTo>
                          <a:lnTo>
                            <a:pt x="0" y="3809"/>
                          </a:lnTo>
                          <a:lnTo>
                            <a:pt x="0" y="571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2" behindDoc="1" locked="0" layoutInCell="1" allowOverlap="1">
            <wp:simplePos x="0" y="0"/>
            <wp:positionH relativeFrom="page">
              <wp:posOffset>4420565</wp:posOffset>
            </wp:positionH>
            <wp:positionV relativeFrom="paragraph">
              <wp:posOffset>455756</wp:posOffset>
            </wp:positionV>
            <wp:extent cx="885" cy="5693"/>
            <wp:effectExtent l="0" t="0" r="0" b="0"/>
            <wp:wrapNone/>
            <wp:docPr id="1348" name="Freeform 1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5" cy="5693"/>
                    </a:xfrm>
                    <a:custGeom>
                      <a:rect l="l" t="t" r="r" b="b"/>
                      <a:pathLst>
                        <a:path w="888" h="5714">
                          <a:moveTo>
                            <a:pt x="0" y="0"/>
                          </a:moveTo>
                          <a:lnTo>
                            <a:pt x="888" y="1015"/>
                          </a:lnTo>
                          <a:lnTo>
                            <a:pt x="888" y="2920"/>
                          </a:lnTo>
                          <a:lnTo>
                            <a:pt x="888" y="3809"/>
                          </a:lnTo>
                          <a:lnTo>
                            <a:pt x="888" y="571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1" locked="0" layoutInCell="1" allowOverlap="1">
            <wp:simplePos x="0" y="0"/>
            <wp:positionH relativeFrom="page">
              <wp:posOffset>4469596</wp:posOffset>
            </wp:positionH>
            <wp:positionV relativeFrom="paragraph">
              <wp:posOffset>455756</wp:posOffset>
            </wp:positionV>
            <wp:extent cx="1901" cy="5693"/>
            <wp:effectExtent l="0" t="0" r="0" b="0"/>
            <wp:wrapNone/>
            <wp:docPr id="1349" name="Freeform 1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01" cy="5693"/>
                    </a:xfrm>
                    <a:custGeom>
                      <a:rect l="l" t="t" r="r" b="b"/>
                      <a:pathLst>
                        <a:path w="1906" h="5714">
                          <a:moveTo>
                            <a:pt x="0" y="0"/>
                          </a:moveTo>
                          <a:lnTo>
                            <a:pt x="1016" y="1015"/>
                          </a:lnTo>
                          <a:lnTo>
                            <a:pt x="1016" y="2920"/>
                          </a:lnTo>
                          <a:lnTo>
                            <a:pt x="1016" y="3809"/>
                          </a:lnTo>
                          <a:lnTo>
                            <a:pt x="1906" y="571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2" behindDoc="1" locked="0" layoutInCell="1" allowOverlap="1">
            <wp:simplePos x="0" y="0"/>
            <wp:positionH relativeFrom="page">
              <wp:posOffset>4522176</wp:posOffset>
            </wp:positionH>
            <wp:positionV relativeFrom="paragraph">
              <wp:posOffset>558633</wp:posOffset>
            </wp:positionV>
            <wp:extent cx="35727" cy="36696"/>
            <wp:effectExtent l="0" t="0" r="0" b="0"/>
            <wp:wrapNone/>
            <wp:docPr id="1350" name="Freeform 1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727" cy="36696"/>
                    </a:xfrm>
                    <a:custGeom>
                      <a:rect l="l" t="t" r="r" b="b"/>
                      <a:pathLst>
                        <a:path w="35813" h="36830">
                          <a:moveTo>
                            <a:pt x="27305" y="12954"/>
                          </a:moveTo>
                          <a:lnTo>
                            <a:pt x="12065" y="9525"/>
                          </a:lnTo>
                          <a:lnTo>
                            <a:pt x="8509" y="24383"/>
                          </a:lnTo>
                          <a:lnTo>
                            <a:pt x="23494" y="27305"/>
                          </a:lnTo>
                          <a:lnTo>
                            <a:pt x="27305" y="12954"/>
                          </a:lnTo>
                          <a:lnTo>
                            <a:pt x="35813" y="7619"/>
                          </a:lnTo>
                          <a:lnTo>
                            <a:pt x="6603" y="0"/>
                          </a:lnTo>
                          <a:lnTo>
                            <a:pt x="0" y="30099"/>
                          </a:lnTo>
                          <a:lnTo>
                            <a:pt x="29209" y="36830"/>
                          </a:lnTo>
                          <a:lnTo>
                            <a:pt x="35813" y="761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6" behindDoc="1" locked="0" layoutInCell="1" allowOverlap="1">
            <wp:simplePos x="0" y="0"/>
            <wp:positionH relativeFrom="page">
              <wp:posOffset>4199859</wp:posOffset>
            </wp:positionH>
            <wp:positionV relativeFrom="paragraph">
              <wp:posOffset>634810</wp:posOffset>
            </wp:positionV>
            <wp:extent cx="180" cy="52892"/>
            <wp:effectExtent l="0" t="0" r="0" b="0"/>
            <wp:wrapNone/>
            <wp:docPr id="1351" name="Freeform 1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2892"/>
                    </a:xfrm>
                    <a:custGeom>
                      <a:rect l="l" t="t" r="r" b="b"/>
                      <a:pathLst>
                        <a:path w="180" h="53085">
                          <a:moveTo>
                            <a:pt x="0" y="0"/>
                          </a:moveTo>
                          <a:lnTo>
                            <a:pt x="0" y="5308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9" baseline="0" dirty="0">
          <w:jc w:val="left"/>
          <w:rFonts w:ascii="Arial" w:hAnsi="Arial" w:cs="Arial"/>
          <w:i/>
          <w:iCs/>
          <w:color w:val="000000"/>
          <w:spacing w:val="-4"/>
          <w:w w:val="86"/>
          <w:sz w:val="39"/>
          <w:szCs w:val="39"/>
        </w:rPr>
        <w:t>2</w:t>
      </w:r>
      <w:r>
        <w:rPr sz="39" baseline="0" dirty="0">
          <w:jc w:val="left"/>
          <w:rFonts w:ascii="Arial" w:hAnsi="Arial" w:cs="Arial"/>
          <w:i/>
          <w:iCs/>
          <w:color w:val="000000"/>
          <w:spacing w:val="-12"/>
          <w:w w:val="86"/>
          <w:sz w:val="39"/>
          <w:szCs w:val="39"/>
        </w:rPr>
        <w:t>   </w:t>
      </w:r>
      <w:r>
        <w:rPr sz="39" baseline="0" dirty="0">
          <w:jc w:val="left"/>
          <w:rFonts w:ascii="Arial" w:hAnsi="Arial" w:cs="Arial"/>
          <w:i/>
          <w:iCs/>
          <w:color w:val="000000"/>
          <w:w w:val="86"/>
          <w:sz w:val="39"/>
          <w:szCs w:val="39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tbl>
      <w:tblPr>
        <w:tblStyle w:val="TableGrid"/>
        <w:tblLayout w:type="fixed"/>
        <w:tblpPr w:leftFromText="0" w:rightFromText="0" w:vertAnchor="text" w:tblpX="3249" w:tblpY="-270"/>
        <w:tblOverlap w:val="never"/>
        "
        <w:tblW w:w="4494" w:type="dxa"/>
        <w:tblLook w:val="04A0" w:firstRow="1" w:lastRow="0" w:firstColumn="1" w:lastColumn="0" w:noHBand="0" w:noVBand="1"/>
      </w:tblPr>
      <w:tblGrid>
        <w:gridCol w:w="110"/>
        <w:gridCol w:w="739"/>
        <w:gridCol w:w="112"/>
        <w:gridCol w:w="621"/>
        <w:gridCol w:w="403"/>
        <w:gridCol w:w="96"/>
        <w:gridCol w:w="167"/>
        <w:gridCol w:w="184"/>
        <w:gridCol w:w="158"/>
        <w:gridCol w:w="158"/>
        <w:gridCol w:w="111"/>
        <w:gridCol w:w="184"/>
        <w:gridCol w:w="113"/>
        <w:gridCol w:w="90"/>
        <w:gridCol w:w="102"/>
        <w:gridCol w:w="120"/>
        <w:gridCol w:w="110"/>
        <w:gridCol w:w="262"/>
        <w:gridCol w:w="90"/>
        <w:gridCol w:w="149"/>
        <w:gridCol w:w="315"/>
        <w:gridCol w:w="111"/>
      </w:tblGrid>
      <w:tr>
        <w:trPr>
          <w:trHeight w:val="134"/>
        </w:trPr>
        <w:tc>
          <w:tcPr>
            <w:tcW w:w="2864" w:type="dxa"/>
            <w:gridSpan w:val="11"/>
            <w:tcBorders>
              <w:top w:val="nil"/>
              <w:left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5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74"/>
        </w:trPr>
        <w:tc>
          <w:tcPr>
            <w:tcW w:w="110" w:type="dxa"/>
            <w:vMerge w:val="restart"/>
            <w:tcBorders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 w:val="restart"/>
            <w:tcBorders>
              <w:bottom w:val="nil"/>
            </w:tcBorders>
          </w:tcPr>
          <w:p/>
        </w:tc>
        <w:tc>
          <w:tcPr>
            <w:tcW w:w="1473" w:type="dxa"/>
            <w:gridSpan w:val="5"/>
            <w:vMerge w:val="restart"/>
            <w:tcBorders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gridSpan w:val="3"/>
            <w:tcBorders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8" w:type="dxa"/>
            <w:gridSpan w:val="2"/>
            <w:tcBorders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92" w:type="dxa"/>
            <w:gridSpan w:val="2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6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gridSpan w:val="3"/>
            <w:vMerge w:val="restart"/>
            <w:tcBorders>
              <w:top w:val="single" w:sz="4" w:space="0" w:color="0000FF"/>
              <w:left w:val="nil"/>
              <w:bottom w:val="nil"/>
              <w:right w:val="single" w:sz="4" w:space="0" w:color="FF8000"/>
            </w:tcBorders>
          </w:tcPr>
          <w:p/>
        </w:tc>
        <w:tc>
          <w:tcPr>
            <w:tcW w:w="491" w:type="dxa"/>
            <w:gridSpan w:val="4"/>
            <w:tcBorders>
              <w:top w:val="single" w:sz="4" w:space="0" w:color="0000FF"/>
              <w:left w:val="single" w:sz="4" w:space="0" w:color="FF8000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5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505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/>
        </w:tc>
        <w:tc>
          <w:tcPr>
            <w:tcW w:w="1288" w:type="dxa"/>
            <w:gridSpan w:val="4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84" w:type="dxa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gridSpan w:val="3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/>
        </w:tc>
        <w:tc>
          <w:tcPr>
            <w:tcW w:w="298" w:type="dxa"/>
            <w:gridSpan w:val="2"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/>
        </w:tc>
        <w:tc>
          <w:tcPr>
            <w:tcW w:w="90" w:type="dxa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38" w:type="dxa"/>
            <w:gridSpan w:val="6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2" w:right="0" w:firstLine="0"/>
              <w:jc w:val="both"/>
            </w:pP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4"/>
                <w:w w:val="86"/>
                <w:sz w:val="39"/>
                <w:szCs w:val="39"/>
              </w:rPr>
              <w:t>1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12"/>
                <w:w w:val="86"/>
                <w:sz w:val="39"/>
                <w:szCs w:val="39"/>
              </w:rPr>
              <w:t> 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9"/>
                <w:szCs w:val="39"/>
              </w:rPr>
              <w:t>  </w:t>
            </w:r>
          </w:p>
        </w:tc>
      </w:tr>
      <w:tr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/>
        </w:tc>
        <w:tc>
          <w:tcPr>
            <w:tcW w:w="1473" w:type="dxa"/>
            <w:gridSpan w:val="5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88" w:right="0" w:firstLine="0"/>
            </w:pP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21"/>
                <w:w w:val="86"/>
                <w:sz w:val="39"/>
                <w:szCs w:val="39"/>
              </w:rPr>
              <w:t>А</w:t>
            </w: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2"/>
                <w:w w:val="86"/>
                <w:sz w:val="39"/>
                <w:szCs w:val="39"/>
              </w:rPr>
              <w:t>   </w:t>
            </w: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w w:val="86"/>
                <w:sz w:val="39"/>
                <w:szCs w:val="39"/>
              </w:rPr>
              <w:t>  </w:t>
            </w:r>
          </w:p>
        </w:tc>
        <w:tc>
          <w:tcPr>
            <w:tcW w:w="158" w:type="dxa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38" w:type="dxa"/>
            <w:gridSpan w:val="10"/>
            <w:tcBorders>
              <w:top w:val="nil"/>
              <w:left w:val="single" w:sz="4" w:space="0" w:color="FF8000"/>
              <w:bottom w:val="nil"/>
            </w:tcBorders>
          </w:tcPr>
          <w:p/>
        </w:tc>
        <w:tc>
          <w:tcPr>
            <w:tcW w:w="111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 w:val="restart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 w:val="restart"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vMerge w:val="restart"/>
            <w:tcBorders>
              <w:top w:val="nil"/>
              <w:left w:val="single" w:sz="4" w:space="0" w:color="FF8000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47" w:type="dxa"/>
            <w:gridSpan w:val="6"/>
            <w:tcBorders>
              <w:top w:val="nil"/>
              <w:left w:val="single" w:sz="4" w:space="0" w:color="0000FF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6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vMerge/>
            <w:tcBorders>
              <w:top w:val="nil"/>
              <w:left w:val="single" w:sz="4" w:space="0" w:color="FF8000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0000FF"/>
              <w:left w:val="nil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4" w:type="dxa"/>
            <w:gridSpan w:val="2"/>
            <w:vMerge w:val="restart"/>
            <w:tcBorders>
              <w:top w:val="single" w:sz="4" w:space="0" w:color="0000FF"/>
              <w:left w:val="nil"/>
              <w:bottom w:val="nil"/>
            </w:tcBorders>
          </w:tcPr>
          <w:p/>
        </w:tc>
        <w:tc>
          <w:tcPr>
            <w:tcW w:w="111" w:type="dxa"/>
            <w:vMerge w:val="restart"/>
            <w:tcBorders>
              <w:top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8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/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58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6" w:type="dxa"/>
            <w:gridSpan w:val="2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85" w:type="dxa"/>
            <w:gridSpan w:val="5"/>
            <w:tcBorders>
              <w:top w:val="single" w:sz="4" w:space="0" w:color="FF8000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90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64" w:type="dxa"/>
            <w:gridSpan w:val="2"/>
            <w:vMerge/>
            <w:tcBorders>
              <w:top w:val="nil"/>
              <w:left w:val="nil"/>
              <w:bottom w:val="single" w:sz="4" w:space="0" w:color="0000FF"/>
            </w:tcBorders>
          </w:tcPr>
          <w:p/>
        </w:tc>
        <w:tc>
          <w:tcPr>
            <w:tcW w:w="111" w:type="dxa"/>
            <w:vMerge/>
            <w:tcBorders>
              <w:top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44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47" w:type="dxa"/>
            <w:gridSpan w:val="6"/>
            <w:vMerge w:val="restart"/>
            <w:tcBorders>
              <w:top w:val="single" w:sz="4" w:space="0" w:color="0000FF"/>
              <w:left w:val="single" w:sz="4" w:space="0" w:color="0000FF"/>
              <w:bottom w:val="nil"/>
            </w:tcBorders>
          </w:tcPr>
          <w:p/>
        </w:tc>
        <w:tc>
          <w:tcPr>
            <w:tcW w:w="111" w:type="dxa"/>
            <w:vMerge w:val="restart"/>
            <w:tcBorders>
              <w:top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2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3" w:type="dxa"/>
            <w:gridSpan w:val="5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9" w:type="dxa"/>
            <w:gridSpan w:val="2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 w:val="restart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47" w:type="dxa"/>
            <w:gridSpan w:val="6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010" w:type="dxa"/>
            <w:gridSpan w:val="5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 w:val="restart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</w:tr>
      <w:tr>
        <w:trPr>
          <w:trHeight w:val="86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3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0000FF"/>
              <w:left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4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6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3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1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4"/>
            <w:vMerge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vMerge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8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3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9" w:type="dxa"/>
            <w:gridSpan w:val="7"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 w:val="restart"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6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52" w:type="dxa"/>
            <w:gridSpan w:val="4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gridSpan w:val="3"/>
            <w:tcBorders>
              <w:top w:val="nil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vMerge/>
            <w:tcBorders>
              <w:top w:val="nil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4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39" w:type="dxa"/>
            <w:vMerge w:val="restart"/>
            <w:tcBorders>
              <w:top w:val="nil"/>
              <w:bottom w:val="nil"/>
              <w:right w:val="nil"/>
            </w:tcBorders>
          </w:tcPr>
          <w:p/>
        </w:tc>
        <w:tc>
          <w:tcPr>
            <w:tcW w:w="112" w:type="dxa"/>
            <w:tcBorders>
              <w:top w:val="nil"/>
              <w:lef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21" w:type="dxa"/>
            <w:vMerge/>
            <w:tcBorders>
              <w:top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3" w:type="dxa"/>
            <w:tcBorders>
              <w:top w:val="nil"/>
              <w:left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84" w:type="dxa"/>
            <w:tcBorders>
              <w:top w:val="nil"/>
              <w:left w:val="nil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8" w:type="dxa"/>
            <w:gridSpan w:val="3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vMerge/>
            <w:tcBorders>
              <w:top w:val="nil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nil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239" w:type="dxa"/>
            <w:gridSpan w:val="2"/>
            <w:tcBorders>
              <w:top w:val="nil"/>
              <w:left w:val="nil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0000FF"/>
              <w:bottom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0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734" w:type="dxa"/>
            <w:gridSpan w:val="2"/>
            <w:tcBorders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3" w:type="dxa"/>
            <w:tcBorders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tcBorders>
              <w:top w:val="single" w:sz="4" w:space="0" w:color="FF8000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6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39" w:type="dxa"/>
            <w:gridSpan w:val="2"/>
            <w:tcBorders>
              <w:top w:val="single" w:sz="4" w:space="0" w:color="FF8000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15" w:type="dxa"/>
            <w:tcBorders>
              <w:top w:val="single" w:sz="4" w:space="0" w:color="FF8000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4" w:type="dxa"/>
            <w:gridSpan w:val="3"/>
            <w:vMerge w:val="restart"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1464" w:type="dxa"/>
            <w:gridSpan w:val="8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90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2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0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8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4" w:type="dxa"/>
            <w:gridSpan w:val="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9" w:type="dxa"/>
            <w:gridSpan w:val="7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84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3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4" w:type="dxa"/>
            <w:gridSpan w:val="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FF"/>
              <w:left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8" w:type="dxa"/>
            <w:gridSpan w:val="3"/>
            <w:tcBorders>
              <w:top w:val="nil"/>
              <w:left w:val="single" w:sz="4" w:space="0" w:color="FF8000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1" w:type="dxa"/>
            <w:gridSpan w:val="3"/>
            <w:tcBorders>
              <w:top w:val="single" w:sz="4" w:space="0" w:color="0000FF"/>
              <w:left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85"/>
        </w:trPr>
        <w:tc>
          <w:tcPr>
            <w:tcW w:w="110" w:type="dxa"/>
            <w:vMerge/>
            <w:tcBorders>
              <w:top w:val="nil"/>
              <w:lef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74" w:type="dxa"/>
            <w:gridSpan w:val="3"/>
            <w:vMerge/>
            <w:tcBorders>
              <w:top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00" w:type="dxa"/>
            <w:gridSpan w:val="2"/>
            <w:tcBorders>
              <w:left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612" w:type="dxa"/>
            <w:gridSpan w:val="4"/>
            <w:tcBorders>
              <w:top w:val="single" w:sz="4" w:space="0" w:color="0000FF"/>
              <w:left w:val="nil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23" w:type="dxa"/>
            <w:gridSpan w:val="9"/>
            <w:vMerge w:val="restart"/>
            <w:tcBorders>
              <w:top w:val="single" w:sz="4" w:space="0" w:color="0000FF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3" w:after="0" w:line="240" w:lineRule="auto"/>
              <w:ind w:left="702" w:right="0" w:firstLine="0"/>
            </w:pP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21"/>
                <w:w w:val="86"/>
                <w:sz w:val="39"/>
                <w:szCs w:val="39"/>
              </w:rPr>
              <w:t>В</w:t>
            </w: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2"/>
                <w:w w:val="86"/>
                <w:sz w:val="39"/>
                <w:szCs w:val="39"/>
              </w:rPr>
              <w:t>   </w:t>
            </w:r>
            <w:r>
              <w:rPr sz="39" baseline="0" dirty="0">
                <w:jc w:val="left"/>
                <w:rFonts w:ascii="Arial,Italic" w:hAnsi="Arial,Italic" w:cs="Arial,Italic"/>
                <w:i/>
                <w:iCs/>
                <w:color w:val="000000"/>
                <w:w w:val="86"/>
                <w:sz w:val="39"/>
                <w:szCs w:val="39"/>
              </w:rPr>
              <w:t>  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825"/>
        </w:trPr>
        <w:tc>
          <w:tcPr>
            <w:tcW w:w="1584" w:type="dxa"/>
            <w:gridSpan w:val="4"/>
            <w:vMerge w:val="restart"/>
            <w:tcBorders>
              <w:left w:val="nil"/>
              <w:bottom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9" w:after="0" w:line="240" w:lineRule="auto"/>
              <w:ind w:left="89" w:right="0" w:firstLine="0"/>
            </w:pPr>
            <w:r>
              <w:rPr sz="39" baseline="14" dirty="0">
                <w:jc w:val="left"/>
                <w:rFonts w:ascii="Arial" w:hAnsi="Arial" w:cs="Arial"/>
                <w:i/>
                <w:iCs/>
                <w:color w:val="000000"/>
                <w:spacing w:val="-80"/>
                <w:position w:val="14"/>
                <w:w w:val="86"/>
                <w:sz w:val="39"/>
                <w:szCs w:val="39"/>
              </w:rPr>
              <w:t>G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8"/>
                <w:w w:val="88"/>
                <w:sz w:val="27"/>
                <w:szCs w:val="27"/>
                <w:vertAlign w:val="superscript"/>
              </w:rPr>
              <w:t>1</w:t>
            </w:r>
            <w:r>
              <w:rPr sz="39" baseline="14" dirty="0">
                <w:jc w:val="left"/>
                <w:rFonts w:ascii="Arial" w:hAnsi="Arial" w:cs="Arial"/>
                <w:i/>
                <w:iCs/>
                <w:color w:val="000000"/>
                <w:spacing w:val="-72"/>
                <w:position w:val="14"/>
                <w:w w:val="86"/>
                <w:sz w:val="39"/>
                <w:szCs w:val="39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"/>
                <w:w w:val="88"/>
                <w:sz w:val="27"/>
                <w:szCs w:val="27"/>
                <w:vertAlign w:val="superscript"/>
              </w:rPr>
              <w:t>/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4"/>
                <w:w w:val="88"/>
                <w:sz w:val="27"/>
                <w:szCs w:val="27"/>
                <w:vertAlign w:val="superscript"/>
              </w:rPr>
              <w:t> </w:t>
            </w:r>
            <w:r>
              <w:rPr sz="39" baseline="14" dirty="0">
                <w:jc w:val="left"/>
                <w:rFonts w:ascii="Arial" w:hAnsi="Arial" w:cs="Arial"/>
                <w:i/>
                <w:iCs/>
                <w:color w:val="000000"/>
                <w:spacing w:val="-34"/>
                <w:position w:val="14"/>
                <w:w w:val="86"/>
                <w:sz w:val="39"/>
                <w:szCs w:val="39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3"/>
                <w:w w:val="88"/>
                <w:sz w:val="27"/>
                <w:szCs w:val="27"/>
                <w:vertAlign w:val="superscript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45"/>
                <w:w w:val="88"/>
                <w:sz w:val="27"/>
                <w:szCs w:val="27"/>
                <w:vertAlign w:val="superscript"/>
              </w:rPr>
              <w:t> </w:t>
            </w:r>
            <w:r>
              <w:rPr sz="39" baseline="14" dirty="0">
                <w:jc w:val="left"/>
                <w:rFonts w:ascii="Arial" w:hAnsi="Arial" w:cs="Arial"/>
                <w:i/>
                <w:iCs/>
                <w:color w:val="000000"/>
                <w:spacing w:val="-82"/>
                <w:position w:val="14"/>
                <w:w w:val="86"/>
                <w:sz w:val="39"/>
                <w:szCs w:val="39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0"/>
                <w:w w:val="88"/>
                <w:sz w:val="27"/>
                <w:szCs w:val="27"/>
                <w:vertAlign w:val="superscript"/>
              </w:rPr>
              <w:t>2</w:t>
            </w:r>
            <w:r>
              <w:rPr sz="39" baseline="14" dirty="0">
                <w:jc w:val="left"/>
                <w:rFonts w:ascii="Arial" w:hAnsi="Arial" w:cs="Arial"/>
                <w:i/>
                <w:iCs/>
                <w:color w:val="000000"/>
                <w:spacing w:val="-22"/>
                <w:position w:val="14"/>
                <w:w w:val="86"/>
                <w:sz w:val="39"/>
                <w:szCs w:val="39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"/>
                <w:w w:val="88"/>
                <w:sz w:val="27"/>
                <w:szCs w:val="27"/>
                <w:vertAlign w:val="superscript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4"/>
                <w:w w:val="88"/>
                <w:sz w:val="27"/>
                <w:szCs w:val="27"/>
                <w:vertAlign w:val="superscript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spacing w:val="-6"/>
                <w:w w:val="88"/>
                <w:sz w:val="27"/>
                <w:szCs w:val="27"/>
                <w:vertAlign w:val="superscript"/>
              </w:rPr>
              <w:t> </w:t>
            </w:r>
            <w:r>
              <w:rPr sz="27" baseline="0" dirty="0">
                <w:jc w:val="left"/>
                <w:rFonts w:ascii="Arial" w:hAnsi="Arial" w:cs="Arial"/>
                <w:i/>
                <w:iCs/>
                <w:color w:val="000000"/>
                <w:w w:val="88"/>
                <w:sz w:val="27"/>
                <w:szCs w:val="27"/>
                <w:vertAlign w:val="superscript"/>
              </w:rPr>
              <w:t>  </w:t>
            </w:r>
          </w:p>
        </w:tc>
        <w:tc>
          <w:tcPr>
            <w:tcW w:w="500" w:type="dxa"/>
            <w:gridSpan w:val="2"/>
            <w:tcBorders>
              <w:left w:val="single" w:sz="4" w:space="0" w:color="0000FF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9" w:after="0" w:line="240" w:lineRule="auto"/>
              <w:ind w:left="0" w:right="0" w:firstLine="321"/>
            </w:pP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9"/>
                <w:szCs w:val="39"/>
              </w:rPr>
              <w:t>2</w:t>
            </w:r>
            <w:r>
              <w:rPr>
                <w:rFonts w:ascii="Times New Roman" w:hAnsi="Times New Roman" w:cs="Times New Roman"/>
                <w:sz w:val="39"/>
                <w:szCs w:val="39"/>
              </w:rPr>
              <w:t> </w:t>
            </w:r>
          </w:p>
        </w:tc>
        <w:tc>
          <w:tcPr>
            <w:tcW w:w="779" w:type="dxa"/>
            <w:gridSpan w:val="5"/>
            <w:tcBorders>
              <w:top w:val="nil"/>
              <w:left w:val="nil"/>
              <w:right w:val="single" w:sz="4" w:space="0" w:color="FF8000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9" w:after="0" w:line="240" w:lineRule="auto"/>
              <w:ind w:left="0" w:right="0" w:firstLine="0"/>
            </w:pP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68"/>
                <w:w w:val="86"/>
                <w:sz w:val="39"/>
                <w:szCs w:val="39"/>
              </w:rPr>
              <w:t>1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46"/>
                <w:w w:val="86"/>
                <w:sz w:val="39"/>
                <w:szCs w:val="39"/>
              </w:rPr>
              <w:t>,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78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84"/>
                <w:w w:val="86"/>
                <w:sz w:val="39"/>
                <w:szCs w:val="39"/>
              </w:rPr>
              <w:t>4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28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76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91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29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76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91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12"/>
                <w:w w:val="86"/>
                <w:sz w:val="39"/>
                <w:szCs w:val="39"/>
              </w:rPr>
              <w:t> 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9"/>
                <w:szCs w:val="39"/>
              </w:rPr>
              <w:t>  </w:t>
            </w:r>
          </w:p>
        </w:tc>
        <w:tc>
          <w:tcPr>
            <w:tcW w:w="1223" w:type="dxa"/>
            <w:gridSpan w:val="9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/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11"/>
        </w:trPr>
        <w:tc>
          <w:tcPr>
            <w:tcW w:w="1584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79" w:type="dxa"/>
            <w:gridSpan w:val="7"/>
            <w:tcBorders>
              <w:left w:val="single" w:sz="4" w:space="0" w:color="0000FF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223" w:type="dxa"/>
            <w:gridSpan w:val="9"/>
            <w:vMerge/>
            <w:tcBorders>
              <w:top w:val="nil"/>
              <w:left w:val="single" w:sz="4" w:space="0" w:color="FF8000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548"/>
        </w:trPr>
        <w:tc>
          <w:tcPr>
            <w:tcW w:w="1584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2503" w:type="dxa"/>
            <w:gridSpan w:val="16"/>
            <w:tcBorders>
              <w:top w:val="nil"/>
              <w:left w:val="single" w:sz="4" w:space="0" w:color="0000FF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58" w:right="0" w:firstLine="0"/>
            </w:pP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8"/>
                <w:w w:val="86"/>
                <w:sz w:val="39"/>
                <w:szCs w:val="39"/>
              </w:rPr>
              <w:t>4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20"/>
                <w:w w:val="86"/>
                <w:sz w:val="39"/>
                <w:szCs w:val="39"/>
              </w:rPr>
              <w:t>5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75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29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75"/>
                <w:w w:val="86"/>
                <w:sz w:val="39"/>
                <w:szCs w:val="39"/>
              </w:rPr>
              <w:t>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spacing w:val="-12"/>
                <w:w w:val="86"/>
                <w:sz w:val="39"/>
                <w:szCs w:val="39"/>
              </w:rPr>
              <w:t>  </w:t>
            </w:r>
            <w:r>
              <w:rPr sz="39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39"/>
                <w:szCs w:val="39"/>
              </w:rPr>
              <w:t>  </w:t>
            </w: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11"/>
        </w:trPr>
        <w:tc>
          <w:tcPr>
            <w:tcW w:w="1584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503" w:type="dxa"/>
            <w:gridSpan w:val="16"/>
            <w:tcBorders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47" behindDoc="1" locked="0" layoutInCell="1" allowOverlap="1">
            <wp:simplePos x="0" y="0"/>
            <wp:positionH relativeFrom="page">
              <wp:posOffset>4591479</wp:posOffset>
            </wp:positionH>
            <wp:positionV relativeFrom="paragraph">
              <wp:posOffset>122277</wp:posOffset>
            </wp:positionV>
            <wp:extent cx="302680" cy="320147"/>
            <wp:effectExtent l="0" t="0" r="0" b="0"/>
            <wp:wrapNone/>
            <wp:docPr id="1352" name="Freeform 1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2680" cy="320147"/>
                    </a:xfrm>
                    <a:custGeom>
                      <a:rect l="l" t="t" r="r" b="b"/>
                      <a:pathLst>
                        <a:path w="303404" h="321311">
                          <a:moveTo>
                            <a:pt x="303404" y="0"/>
                          </a:moveTo>
                          <a:lnTo>
                            <a:pt x="0" y="32131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8" behindDoc="1" locked="0" layoutInCell="1" allowOverlap="1">
            <wp:simplePos x="0" y="0"/>
            <wp:positionH relativeFrom="page">
              <wp:posOffset>4894158</wp:posOffset>
            </wp:positionH>
            <wp:positionV relativeFrom="paragraph">
              <wp:posOffset>122277</wp:posOffset>
            </wp:positionV>
            <wp:extent cx="256433" cy="180"/>
            <wp:effectExtent l="0" t="0" r="0" b="0"/>
            <wp:wrapNone/>
            <wp:docPr id="1353" name="Freeform 1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6433" cy="180"/>
                    </a:xfrm>
                    <a:custGeom>
                      <a:rect l="l" t="t" r="r" b="b"/>
                      <a:pathLst>
                        <a:path w="257047" h="180">
                          <a:moveTo>
                            <a:pt x="0" y="0"/>
                          </a:moveTo>
                          <a:lnTo>
                            <a:pt x="25704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5" behindDoc="1" locked="0" layoutInCell="1" allowOverlap="1">
            <wp:simplePos x="0" y="0"/>
            <wp:positionH relativeFrom="page">
              <wp:posOffset>5153380</wp:posOffset>
            </wp:positionH>
            <wp:positionV relativeFrom="paragraph">
              <wp:posOffset>183270</wp:posOffset>
            </wp:positionV>
            <wp:extent cx="47257" cy="247764"/>
            <wp:effectExtent l="0" t="0" r="0" b="0"/>
            <wp:wrapNone/>
            <wp:docPr id="1354" name="Freeform 1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57" cy="247764"/>
                    </a:xfrm>
                    <a:custGeom>
                      <a:rect l="l" t="t" r="r" b="b"/>
                      <a:pathLst>
                        <a:path w="47371" h="248665">
                          <a:moveTo>
                            <a:pt x="23496" y="248665"/>
                          </a:moveTo>
                          <a:lnTo>
                            <a:pt x="47371" y="70865"/>
                          </a:lnTo>
                          <a:lnTo>
                            <a:pt x="23496" y="88900"/>
                          </a:lnTo>
                          <a:lnTo>
                            <a:pt x="0" y="70865"/>
                          </a:lnTo>
                          <a:lnTo>
                            <a:pt x="23496" y="248665"/>
                          </a:lnTo>
                          <a:moveTo>
                            <a:pt x="23496" y="0"/>
                          </a:move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4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154797</wp:posOffset>
            </wp:positionV>
            <wp:extent cx="600543" cy="40491"/>
            <wp:effectExtent l="0" t="0" r="0" b="0"/>
            <wp:wrapNone/>
            <wp:docPr id="1355" name="Freeform 1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0543" cy="40491"/>
                    </a:xfrm>
                    <a:custGeom>
                      <a:rect l="l" t="t" r="r" b="b"/>
                      <a:pathLst>
                        <a:path w="601980" h="40639">
                          <a:moveTo>
                            <a:pt x="0" y="39751"/>
                          </a:moveTo>
                          <a:lnTo>
                            <a:pt x="2921" y="36830"/>
                          </a:lnTo>
                          <a:lnTo>
                            <a:pt x="5715" y="34925"/>
                          </a:lnTo>
                          <a:lnTo>
                            <a:pt x="7621" y="32384"/>
                          </a:lnTo>
                          <a:lnTo>
                            <a:pt x="10542" y="29590"/>
                          </a:lnTo>
                          <a:lnTo>
                            <a:pt x="13336" y="26670"/>
                          </a:lnTo>
                          <a:lnTo>
                            <a:pt x="16256" y="24764"/>
                          </a:lnTo>
                          <a:lnTo>
                            <a:pt x="18796" y="21970"/>
                          </a:lnTo>
                          <a:lnTo>
                            <a:pt x="22606" y="20065"/>
                          </a:lnTo>
                          <a:lnTo>
                            <a:pt x="25400" y="18160"/>
                          </a:lnTo>
                          <a:lnTo>
                            <a:pt x="29211" y="16256"/>
                          </a:lnTo>
                          <a:lnTo>
                            <a:pt x="32131" y="14351"/>
                          </a:lnTo>
                          <a:lnTo>
                            <a:pt x="35942" y="11430"/>
                          </a:lnTo>
                          <a:lnTo>
                            <a:pt x="40640" y="9525"/>
                          </a:lnTo>
                          <a:lnTo>
                            <a:pt x="44450" y="7620"/>
                          </a:lnTo>
                          <a:lnTo>
                            <a:pt x="48896" y="5714"/>
                          </a:lnTo>
                          <a:lnTo>
                            <a:pt x="53721" y="4826"/>
                          </a:lnTo>
                          <a:lnTo>
                            <a:pt x="56515" y="3809"/>
                          </a:lnTo>
                          <a:lnTo>
                            <a:pt x="59437" y="2920"/>
                          </a:lnTo>
                          <a:lnTo>
                            <a:pt x="62230" y="1905"/>
                          </a:lnTo>
                          <a:lnTo>
                            <a:pt x="66040" y="1015"/>
                          </a:lnTo>
                          <a:lnTo>
                            <a:pt x="68962" y="1015"/>
                          </a:lnTo>
                          <a:lnTo>
                            <a:pt x="72645" y="0"/>
                          </a:lnTo>
                          <a:lnTo>
                            <a:pt x="76200" y="0"/>
                          </a:lnTo>
                          <a:lnTo>
                            <a:pt x="80899" y="0"/>
                          </a:lnTo>
                          <a:lnTo>
                            <a:pt x="84709" y="0"/>
                          </a:lnTo>
                          <a:lnTo>
                            <a:pt x="89536" y="0"/>
                          </a:lnTo>
                          <a:lnTo>
                            <a:pt x="95250" y="0"/>
                          </a:lnTo>
                          <a:lnTo>
                            <a:pt x="100965" y="1015"/>
                          </a:lnTo>
                          <a:lnTo>
                            <a:pt x="107315" y="1015"/>
                          </a:lnTo>
                          <a:lnTo>
                            <a:pt x="116840" y="1905"/>
                          </a:lnTo>
                          <a:lnTo>
                            <a:pt x="130175" y="3809"/>
                          </a:lnTo>
                          <a:lnTo>
                            <a:pt x="136525" y="3809"/>
                          </a:lnTo>
                          <a:lnTo>
                            <a:pt x="143130" y="4826"/>
                          </a:lnTo>
                          <a:lnTo>
                            <a:pt x="147955" y="4826"/>
                          </a:lnTo>
                          <a:lnTo>
                            <a:pt x="148845" y="4826"/>
                          </a:lnTo>
                          <a:lnTo>
                            <a:pt x="162180" y="4826"/>
                          </a:lnTo>
                          <a:lnTo>
                            <a:pt x="185674" y="3809"/>
                          </a:lnTo>
                          <a:lnTo>
                            <a:pt x="202439" y="3809"/>
                          </a:lnTo>
                          <a:lnTo>
                            <a:pt x="215774" y="3809"/>
                          </a:lnTo>
                          <a:lnTo>
                            <a:pt x="225934" y="4826"/>
                          </a:lnTo>
                          <a:lnTo>
                            <a:pt x="227839" y="4826"/>
                          </a:lnTo>
                          <a:lnTo>
                            <a:pt x="234570" y="4826"/>
                          </a:lnTo>
                          <a:lnTo>
                            <a:pt x="241174" y="5714"/>
                          </a:lnTo>
                          <a:lnTo>
                            <a:pt x="248793" y="5714"/>
                          </a:lnTo>
                          <a:lnTo>
                            <a:pt x="257049" y="6731"/>
                          </a:lnTo>
                          <a:lnTo>
                            <a:pt x="267590" y="7620"/>
                          </a:lnTo>
                          <a:lnTo>
                            <a:pt x="280924" y="9525"/>
                          </a:lnTo>
                          <a:lnTo>
                            <a:pt x="299593" y="12445"/>
                          </a:lnTo>
                          <a:lnTo>
                            <a:pt x="310770" y="13334"/>
                          </a:lnTo>
                          <a:lnTo>
                            <a:pt x="319278" y="14351"/>
                          </a:lnTo>
                          <a:lnTo>
                            <a:pt x="326899" y="14351"/>
                          </a:lnTo>
                          <a:lnTo>
                            <a:pt x="334518" y="15239"/>
                          </a:lnTo>
                          <a:lnTo>
                            <a:pt x="340868" y="15239"/>
                          </a:lnTo>
                          <a:lnTo>
                            <a:pt x="344678" y="15239"/>
                          </a:lnTo>
                          <a:lnTo>
                            <a:pt x="348489" y="15239"/>
                          </a:lnTo>
                          <a:lnTo>
                            <a:pt x="353187" y="14351"/>
                          </a:lnTo>
                          <a:lnTo>
                            <a:pt x="358902" y="14351"/>
                          </a:lnTo>
                          <a:lnTo>
                            <a:pt x="363728" y="13334"/>
                          </a:lnTo>
                          <a:lnTo>
                            <a:pt x="370078" y="12445"/>
                          </a:lnTo>
                          <a:lnTo>
                            <a:pt x="376683" y="11430"/>
                          </a:lnTo>
                          <a:lnTo>
                            <a:pt x="385318" y="10540"/>
                          </a:lnTo>
                          <a:lnTo>
                            <a:pt x="399289" y="7620"/>
                          </a:lnTo>
                          <a:lnTo>
                            <a:pt x="409702" y="5714"/>
                          </a:lnTo>
                          <a:lnTo>
                            <a:pt x="417322" y="4826"/>
                          </a:lnTo>
                          <a:lnTo>
                            <a:pt x="423037" y="4826"/>
                          </a:lnTo>
                          <a:lnTo>
                            <a:pt x="428499" y="3809"/>
                          </a:lnTo>
                          <a:lnTo>
                            <a:pt x="433197" y="3809"/>
                          </a:lnTo>
                          <a:lnTo>
                            <a:pt x="438024" y="3809"/>
                          </a:lnTo>
                          <a:lnTo>
                            <a:pt x="442722" y="3809"/>
                          </a:lnTo>
                          <a:lnTo>
                            <a:pt x="446533" y="3809"/>
                          </a:lnTo>
                          <a:lnTo>
                            <a:pt x="450343" y="3809"/>
                          </a:lnTo>
                          <a:lnTo>
                            <a:pt x="454152" y="4826"/>
                          </a:lnTo>
                          <a:lnTo>
                            <a:pt x="457074" y="4826"/>
                          </a:lnTo>
                          <a:lnTo>
                            <a:pt x="459614" y="5714"/>
                          </a:lnTo>
                          <a:lnTo>
                            <a:pt x="462408" y="6731"/>
                          </a:lnTo>
                          <a:lnTo>
                            <a:pt x="465202" y="7620"/>
                          </a:lnTo>
                          <a:lnTo>
                            <a:pt x="469012" y="8635"/>
                          </a:lnTo>
                          <a:lnTo>
                            <a:pt x="471933" y="9525"/>
                          </a:lnTo>
                          <a:lnTo>
                            <a:pt x="475743" y="11430"/>
                          </a:lnTo>
                          <a:lnTo>
                            <a:pt x="479552" y="13334"/>
                          </a:lnTo>
                          <a:lnTo>
                            <a:pt x="484252" y="16256"/>
                          </a:lnTo>
                          <a:lnTo>
                            <a:pt x="488696" y="19050"/>
                          </a:lnTo>
                          <a:lnTo>
                            <a:pt x="495427" y="22859"/>
                          </a:lnTo>
                          <a:lnTo>
                            <a:pt x="504952" y="27685"/>
                          </a:lnTo>
                          <a:lnTo>
                            <a:pt x="509652" y="30480"/>
                          </a:lnTo>
                          <a:lnTo>
                            <a:pt x="514477" y="33401"/>
                          </a:lnTo>
                          <a:lnTo>
                            <a:pt x="517906" y="34925"/>
                          </a:lnTo>
                          <a:lnTo>
                            <a:pt x="521717" y="35940"/>
                          </a:lnTo>
                          <a:lnTo>
                            <a:pt x="524637" y="37845"/>
                          </a:lnTo>
                          <a:lnTo>
                            <a:pt x="527431" y="38734"/>
                          </a:lnTo>
                          <a:lnTo>
                            <a:pt x="530352" y="39751"/>
                          </a:lnTo>
                          <a:lnTo>
                            <a:pt x="533146" y="39751"/>
                          </a:lnTo>
                          <a:lnTo>
                            <a:pt x="536068" y="40639"/>
                          </a:lnTo>
                          <a:lnTo>
                            <a:pt x="538862" y="40639"/>
                          </a:lnTo>
                          <a:lnTo>
                            <a:pt x="540767" y="40639"/>
                          </a:lnTo>
                          <a:lnTo>
                            <a:pt x="543687" y="40639"/>
                          </a:lnTo>
                          <a:lnTo>
                            <a:pt x="545593" y="40639"/>
                          </a:lnTo>
                          <a:lnTo>
                            <a:pt x="547117" y="40639"/>
                          </a:lnTo>
                          <a:lnTo>
                            <a:pt x="549021" y="39751"/>
                          </a:lnTo>
                          <a:lnTo>
                            <a:pt x="551943" y="38734"/>
                          </a:lnTo>
                          <a:lnTo>
                            <a:pt x="555752" y="37845"/>
                          </a:lnTo>
                          <a:lnTo>
                            <a:pt x="558546" y="36830"/>
                          </a:lnTo>
                          <a:lnTo>
                            <a:pt x="561468" y="35940"/>
                          </a:lnTo>
                          <a:lnTo>
                            <a:pt x="565277" y="34035"/>
                          </a:lnTo>
                          <a:lnTo>
                            <a:pt x="568071" y="33401"/>
                          </a:lnTo>
                          <a:lnTo>
                            <a:pt x="570993" y="31495"/>
                          </a:lnTo>
                          <a:lnTo>
                            <a:pt x="574802" y="29590"/>
                          </a:lnTo>
                          <a:lnTo>
                            <a:pt x="577343" y="27685"/>
                          </a:lnTo>
                          <a:lnTo>
                            <a:pt x="580137" y="24764"/>
                          </a:lnTo>
                          <a:lnTo>
                            <a:pt x="583058" y="22859"/>
                          </a:lnTo>
                          <a:lnTo>
                            <a:pt x="586868" y="20065"/>
                          </a:lnTo>
                          <a:lnTo>
                            <a:pt x="589662" y="17145"/>
                          </a:lnTo>
                          <a:lnTo>
                            <a:pt x="592455" y="14351"/>
                          </a:lnTo>
                          <a:lnTo>
                            <a:pt x="595377" y="11430"/>
                          </a:lnTo>
                          <a:lnTo>
                            <a:pt x="598171" y="8635"/>
                          </a:lnTo>
                          <a:lnTo>
                            <a:pt x="601092" y="5714"/>
                          </a:lnTo>
                          <a:lnTo>
                            <a:pt x="601980" y="482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9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181371</wp:posOffset>
            </wp:positionV>
            <wp:extent cx="46245" cy="23408"/>
            <wp:effectExtent l="0" t="0" r="0" b="0"/>
            <wp:wrapNone/>
            <wp:docPr id="1356" name="Freeform 1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45" cy="23408"/>
                    </a:xfrm>
                    <a:custGeom>
                      <a:rect l="l" t="t" r="r" b="b"/>
                      <a:pathLst>
                        <a:path w="46356" h="23494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0" y="3810"/>
                          </a:lnTo>
                          <a:lnTo>
                            <a:pt x="0" y="5714"/>
                          </a:lnTo>
                          <a:lnTo>
                            <a:pt x="890" y="7365"/>
                          </a:lnTo>
                          <a:lnTo>
                            <a:pt x="1906" y="9270"/>
                          </a:lnTo>
                          <a:lnTo>
                            <a:pt x="1906" y="11175"/>
                          </a:lnTo>
                          <a:lnTo>
                            <a:pt x="2794" y="12064"/>
                          </a:lnTo>
                          <a:lnTo>
                            <a:pt x="4700" y="13969"/>
                          </a:lnTo>
                          <a:lnTo>
                            <a:pt x="5715" y="15875"/>
                          </a:lnTo>
                          <a:lnTo>
                            <a:pt x="6605" y="16890"/>
                          </a:lnTo>
                          <a:lnTo>
                            <a:pt x="8509" y="17780"/>
                          </a:lnTo>
                          <a:lnTo>
                            <a:pt x="9525" y="18795"/>
                          </a:lnTo>
                          <a:lnTo>
                            <a:pt x="11431" y="20700"/>
                          </a:lnTo>
                          <a:lnTo>
                            <a:pt x="13335" y="20700"/>
                          </a:lnTo>
                          <a:lnTo>
                            <a:pt x="15240" y="21589"/>
                          </a:lnTo>
                          <a:lnTo>
                            <a:pt x="16130" y="22606"/>
                          </a:lnTo>
                          <a:lnTo>
                            <a:pt x="18034" y="22606"/>
                          </a:lnTo>
                          <a:lnTo>
                            <a:pt x="19940" y="23494"/>
                          </a:lnTo>
                          <a:lnTo>
                            <a:pt x="21844" y="23494"/>
                          </a:lnTo>
                          <a:lnTo>
                            <a:pt x="23750" y="23494"/>
                          </a:lnTo>
                          <a:lnTo>
                            <a:pt x="25655" y="23494"/>
                          </a:lnTo>
                          <a:lnTo>
                            <a:pt x="27306" y="22606"/>
                          </a:lnTo>
                          <a:lnTo>
                            <a:pt x="29210" y="22606"/>
                          </a:lnTo>
                          <a:lnTo>
                            <a:pt x="31115" y="21589"/>
                          </a:lnTo>
                          <a:lnTo>
                            <a:pt x="33021" y="20700"/>
                          </a:lnTo>
                          <a:lnTo>
                            <a:pt x="34925" y="19685"/>
                          </a:lnTo>
                          <a:lnTo>
                            <a:pt x="35815" y="18795"/>
                          </a:lnTo>
                          <a:lnTo>
                            <a:pt x="37719" y="17780"/>
                          </a:lnTo>
                          <a:lnTo>
                            <a:pt x="38735" y="16890"/>
                          </a:lnTo>
                          <a:lnTo>
                            <a:pt x="40640" y="14986"/>
                          </a:lnTo>
                          <a:lnTo>
                            <a:pt x="41530" y="13969"/>
                          </a:lnTo>
                          <a:lnTo>
                            <a:pt x="42546" y="12064"/>
                          </a:lnTo>
                          <a:lnTo>
                            <a:pt x="43434" y="10160"/>
                          </a:lnTo>
                          <a:lnTo>
                            <a:pt x="44450" y="9270"/>
                          </a:lnTo>
                          <a:lnTo>
                            <a:pt x="44450" y="7365"/>
                          </a:lnTo>
                          <a:lnTo>
                            <a:pt x="45340" y="5714"/>
                          </a:lnTo>
                          <a:lnTo>
                            <a:pt x="45340" y="3810"/>
                          </a:lnTo>
                          <a:lnTo>
                            <a:pt x="45340" y="1905"/>
                          </a:lnTo>
                          <a:lnTo>
                            <a:pt x="46356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181371</wp:posOffset>
            </wp:positionV>
            <wp:extent cx="45864" cy="46187"/>
            <wp:effectExtent l="0" t="0" r="0" b="0"/>
            <wp:wrapNone/>
            <wp:docPr id="1357" name="Freeform 1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864" cy="46187"/>
                    </a:xfrm>
                    <a:custGeom>
                      <a:rect l="l" t="t" r="r" b="b"/>
                      <a:pathLst>
                        <a:path w="45974" h="46355">
                          <a:moveTo>
                            <a:pt x="45974" y="23494"/>
                          </a:moveTo>
                          <a:lnTo>
                            <a:pt x="45974" y="21589"/>
                          </a:lnTo>
                          <a:lnTo>
                            <a:pt x="45974" y="19685"/>
                          </a:lnTo>
                          <a:lnTo>
                            <a:pt x="45084" y="17780"/>
                          </a:lnTo>
                          <a:lnTo>
                            <a:pt x="45084" y="15875"/>
                          </a:lnTo>
                          <a:lnTo>
                            <a:pt x="44069" y="13969"/>
                          </a:lnTo>
                          <a:lnTo>
                            <a:pt x="43179" y="12064"/>
                          </a:lnTo>
                          <a:lnTo>
                            <a:pt x="42163" y="11175"/>
                          </a:lnTo>
                          <a:lnTo>
                            <a:pt x="41275" y="9270"/>
                          </a:lnTo>
                          <a:lnTo>
                            <a:pt x="40259" y="8255"/>
                          </a:lnTo>
                          <a:lnTo>
                            <a:pt x="39369" y="6731"/>
                          </a:lnTo>
                          <a:lnTo>
                            <a:pt x="37465" y="5714"/>
                          </a:lnTo>
                          <a:lnTo>
                            <a:pt x="36449" y="4825"/>
                          </a:lnTo>
                          <a:lnTo>
                            <a:pt x="34925" y="3810"/>
                          </a:lnTo>
                          <a:lnTo>
                            <a:pt x="33019" y="2920"/>
                          </a:lnTo>
                          <a:lnTo>
                            <a:pt x="31115" y="1905"/>
                          </a:lnTo>
                          <a:lnTo>
                            <a:pt x="30099" y="1015"/>
                          </a:lnTo>
                          <a:lnTo>
                            <a:pt x="28194" y="1015"/>
                          </a:lnTo>
                          <a:lnTo>
                            <a:pt x="26288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9" y="1015"/>
                          </a:lnTo>
                          <a:lnTo>
                            <a:pt x="16763" y="1015"/>
                          </a:lnTo>
                          <a:lnTo>
                            <a:pt x="14859" y="1905"/>
                          </a:lnTo>
                          <a:lnTo>
                            <a:pt x="12953" y="2920"/>
                          </a:lnTo>
                          <a:lnTo>
                            <a:pt x="12065" y="3810"/>
                          </a:lnTo>
                          <a:lnTo>
                            <a:pt x="10159" y="4825"/>
                          </a:lnTo>
                          <a:lnTo>
                            <a:pt x="8254" y="5714"/>
                          </a:lnTo>
                          <a:lnTo>
                            <a:pt x="7366" y="6731"/>
                          </a:lnTo>
                          <a:lnTo>
                            <a:pt x="5715" y="8255"/>
                          </a:lnTo>
                          <a:lnTo>
                            <a:pt x="4825" y="9270"/>
                          </a:lnTo>
                          <a:lnTo>
                            <a:pt x="3809" y="11175"/>
                          </a:lnTo>
                          <a:lnTo>
                            <a:pt x="2921" y="12064"/>
                          </a:lnTo>
                          <a:lnTo>
                            <a:pt x="1904" y="13969"/>
                          </a:lnTo>
                          <a:lnTo>
                            <a:pt x="1904" y="15875"/>
                          </a:lnTo>
                          <a:lnTo>
                            <a:pt x="1016" y="17780"/>
                          </a:lnTo>
                          <a:lnTo>
                            <a:pt x="1016" y="19685"/>
                          </a:lnTo>
                          <a:lnTo>
                            <a:pt x="0" y="21589"/>
                          </a:lnTo>
                          <a:lnTo>
                            <a:pt x="0" y="23494"/>
                          </a:lnTo>
                          <a:lnTo>
                            <a:pt x="0" y="25400"/>
                          </a:lnTo>
                          <a:lnTo>
                            <a:pt x="1016" y="27305"/>
                          </a:lnTo>
                          <a:lnTo>
                            <a:pt x="1016" y="29210"/>
                          </a:lnTo>
                          <a:lnTo>
                            <a:pt x="1904" y="30225"/>
                          </a:lnTo>
                          <a:lnTo>
                            <a:pt x="1904" y="32131"/>
                          </a:lnTo>
                          <a:lnTo>
                            <a:pt x="2921" y="34036"/>
                          </a:lnTo>
                          <a:lnTo>
                            <a:pt x="3809" y="35940"/>
                          </a:lnTo>
                          <a:lnTo>
                            <a:pt x="4825" y="36830"/>
                          </a:lnTo>
                          <a:lnTo>
                            <a:pt x="5715" y="38735"/>
                          </a:lnTo>
                          <a:lnTo>
                            <a:pt x="7366" y="39750"/>
                          </a:lnTo>
                          <a:lnTo>
                            <a:pt x="8254" y="41656"/>
                          </a:lnTo>
                          <a:lnTo>
                            <a:pt x="10159" y="42544"/>
                          </a:lnTo>
                          <a:lnTo>
                            <a:pt x="12065" y="43561"/>
                          </a:lnTo>
                          <a:lnTo>
                            <a:pt x="12953" y="44450"/>
                          </a:lnTo>
                          <a:lnTo>
                            <a:pt x="14859" y="45465"/>
                          </a:lnTo>
                          <a:lnTo>
                            <a:pt x="16763" y="45465"/>
                          </a:lnTo>
                          <a:lnTo>
                            <a:pt x="18669" y="46355"/>
                          </a:lnTo>
                          <a:lnTo>
                            <a:pt x="20574" y="46355"/>
                          </a:lnTo>
                          <a:lnTo>
                            <a:pt x="22478" y="46355"/>
                          </a:lnTo>
                          <a:lnTo>
                            <a:pt x="24384" y="46355"/>
                          </a:lnTo>
                          <a:lnTo>
                            <a:pt x="26288" y="46355"/>
                          </a:lnTo>
                          <a:lnTo>
                            <a:pt x="28194" y="46355"/>
                          </a:lnTo>
                          <a:lnTo>
                            <a:pt x="30099" y="45465"/>
                          </a:lnTo>
                          <a:lnTo>
                            <a:pt x="31115" y="45465"/>
                          </a:lnTo>
                          <a:lnTo>
                            <a:pt x="33019" y="44450"/>
                          </a:lnTo>
                          <a:lnTo>
                            <a:pt x="34925" y="43561"/>
                          </a:lnTo>
                          <a:lnTo>
                            <a:pt x="36449" y="42544"/>
                          </a:lnTo>
                          <a:lnTo>
                            <a:pt x="37465" y="41656"/>
                          </a:lnTo>
                          <a:lnTo>
                            <a:pt x="39369" y="39750"/>
                          </a:lnTo>
                          <a:lnTo>
                            <a:pt x="40259" y="38735"/>
                          </a:lnTo>
                          <a:lnTo>
                            <a:pt x="41275" y="36830"/>
                          </a:lnTo>
                          <a:lnTo>
                            <a:pt x="42163" y="35940"/>
                          </a:lnTo>
                          <a:lnTo>
                            <a:pt x="43179" y="34036"/>
                          </a:lnTo>
                          <a:lnTo>
                            <a:pt x="44069" y="32131"/>
                          </a:lnTo>
                          <a:lnTo>
                            <a:pt x="45084" y="30225"/>
                          </a:lnTo>
                          <a:lnTo>
                            <a:pt x="45084" y="29210"/>
                          </a:lnTo>
                          <a:lnTo>
                            <a:pt x="45974" y="27305"/>
                          </a:lnTo>
                          <a:lnTo>
                            <a:pt x="45974" y="25400"/>
                          </a:lnTo>
                          <a:lnTo>
                            <a:pt x="45974" y="2349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1" locked="0" layoutInCell="1" allowOverlap="1">
            <wp:simplePos x="0" y="0"/>
            <wp:positionH relativeFrom="page">
              <wp:posOffset>4371786</wp:posOffset>
            </wp:positionH>
            <wp:positionV relativeFrom="paragraph">
              <wp:posOffset>181371</wp:posOffset>
            </wp:positionV>
            <wp:extent cx="887" cy="180"/>
            <wp:effectExtent l="0" t="0" r="0" b="0"/>
            <wp:wrapNone/>
            <wp:docPr id="1358" name="Freeform 1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7" cy="180"/>
                    </a:xfrm>
                    <a:custGeom>
                      <a:rect l="l" t="t" r="r" b="b"/>
                      <a:pathLst>
                        <a:path w="890" h="180">
                          <a:moveTo>
                            <a:pt x="89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4353162</wp:posOffset>
            </wp:positionH>
            <wp:positionV relativeFrom="paragraph">
              <wp:posOffset>186179</wp:posOffset>
            </wp:positionV>
            <wp:extent cx="32562" cy="32900"/>
            <wp:effectExtent l="0" t="0" r="0" b="0"/>
            <wp:wrapNone/>
            <wp:docPr id="1359" name="Freeform 1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62" cy="32900"/>
                    </a:xfrm>
                    <a:custGeom>
                      <a:rect l="l" t="t" r="r" b="b"/>
                      <a:pathLst>
                        <a:path w="32640" h="33020">
                          <a:moveTo>
                            <a:pt x="32640" y="0"/>
                          </a:moveTo>
                          <a:lnTo>
                            <a:pt x="0" y="3302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9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182383</wp:posOffset>
            </wp:positionV>
            <wp:extent cx="26225" cy="26194"/>
            <wp:effectExtent l="0" t="0" r="0" b="0"/>
            <wp:wrapNone/>
            <wp:docPr id="1360" name="Freeform 1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225" cy="26194"/>
                    </a:xfrm>
                    <a:custGeom>
                      <a:rect l="l" t="t" r="r" b="b"/>
                      <a:pathLst>
                        <a:path w="26288" h="26290">
                          <a:moveTo>
                            <a:pt x="0" y="26290"/>
                          </a:moveTo>
                          <a:lnTo>
                            <a:pt x="2628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182383</wp:posOffset>
            </wp:positionV>
            <wp:extent cx="14823" cy="14806"/>
            <wp:effectExtent l="0" t="0" r="0" b="0"/>
            <wp:wrapNone/>
            <wp:docPr id="1361" name="Freeform 1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23" cy="14806"/>
                    </a:xfrm>
                    <a:custGeom>
                      <a:rect l="l" t="t" r="r" b="b"/>
                      <a:pathLst>
                        <a:path w="14859" h="14860">
                          <a:moveTo>
                            <a:pt x="0" y="14860"/>
                          </a:moveTo>
                          <a:lnTo>
                            <a:pt x="1485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181371</wp:posOffset>
            </wp:positionV>
            <wp:extent cx="22424" cy="22524"/>
            <wp:effectExtent l="0" t="0" r="0" b="0"/>
            <wp:wrapNone/>
            <wp:docPr id="1362" name="Freeform 1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24" cy="22524"/>
                    </a:xfrm>
                    <a:custGeom>
                      <a:rect l="l" t="t" r="r" b="b"/>
                      <a:pathLst>
                        <a:path w="22478" h="22606">
                          <a:moveTo>
                            <a:pt x="22478" y="0"/>
                          </a:moveTo>
                          <a:lnTo>
                            <a:pt x="0" y="2260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4350248</wp:posOffset>
            </wp:positionH>
            <wp:positionV relativeFrom="paragraph">
              <wp:posOffset>183269</wp:posOffset>
            </wp:positionV>
            <wp:extent cx="29141" cy="29103"/>
            <wp:effectExtent l="0" t="0" r="0" b="0"/>
            <wp:wrapNone/>
            <wp:docPr id="1363" name="Freeform 1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1" cy="29103"/>
                    </a:xfrm>
                    <a:custGeom>
                      <a:rect l="l" t="t" r="r" b="b"/>
                      <a:pathLst>
                        <a:path w="29211" h="29209">
                          <a:moveTo>
                            <a:pt x="29211" y="0"/>
                          </a:moveTo>
                          <a:lnTo>
                            <a:pt x="0" y="2920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7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190608</wp:posOffset>
            </wp:positionV>
            <wp:extent cx="53592" cy="52768"/>
            <wp:effectExtent l="0" t="0" r="0" b="0"/>
            <wp:wrapNone/>
            <wp:docPr id="1364" name="Freeform 1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768"/>
                    </a:xfrm>
                    <a:custGeom>
                      <a:rect l="l" t="t" r="r" b="b"/>
                      <a:pathLst>
                        <a:path w="53721" h="52960">
                          <a:moveTo>
                            <a:pt x="0" y="52960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7" behindDoc="1" locked="0" layoutInCell="1" allowOverlap="1">
            <wp:simplePos x="0" y="0"/>
            <wp:positionH relativeFrom="page">
              <wp:posOffset>4351262</wp:posOffset>
            </wp:positionH>
            <wp:positionV relativeFrom="paragraph">
              <wp:posOffset>184281</wp:posOffset>
            </wp:positionV>
            <wp:extent cx="31927" cy="31889"/>
            <wp:effectExtent l="0" t="0" r="0" b="0"/>
            <wp:wrapNone/>
            <wp:docPr id="1365" name="Freeform 1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1889"/>
                    </a:xfrm>
                    <a:custGeom>
                      <a:rect l="l" t="t" r="r" b="b"/>
                      <a:pathLst>
                        <a:path w="32004" h="32005">
                          <a:moveTo>
                            <a:pt x="0" y="32005"/>
                          </a:moveTo>
                          <a:lnTo>
                            <a:pt x="3200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5" behindDoc="1" locked="0" layoutInCell="1" allowOverlap="1">
            <wp:simplePos x="0" y="0"/>
            <wp:positionH relativeFrom="page">
              <wp:posOffset>4355696</wp:posOffset>
            </wp:positionH>
            <wp:positionV relativeFrom="paragraph">
              <wp:posOffset>188710</wp:posOffset>
            </wp:positionV>
            <wp:extent cx="32814" cy="33153"/>
            <wp:effectExtent l="0" t="0" r="0" b="0"/>
            <wp:wrapNone/>
            <wp:docPr id="1366" name="Freeform 1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814" cy="33153"/>
                    </a:xfrm>
                    <a:custGeom>
                      <a:rect l="l" t="t" r="r" b="b"/>
                      <a:pathLst>
                        <a:path w="32893" h="33274">
                          <a:moveTo>
                            <a:pt x="0" y="33274"/>
                          </a:moveTo>
                          <a:lnTo>
                            <a:pt x="3289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7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194404</wp:posOffset>
            </wp:positionV>
            <wp:extent cx="180" cy="97055"/>
            <wp:effectExtent l="0" t="0" r="0" b="0"/>
            <wp:wrapNone/>
            <wp:docPr id="1367" name="Freeform 1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97055"/>
                    </a:xfrm>
                    <a:custGeom>
                      <a:rect l="l" t="t" r="r" b="b"/>
                      <a:pathLst>
                        <a:path w="180" h="97408">
                          <a:moveTo>
                            <a:pt x="0" y="0"/>
                          </a:moveTo>
                          <a:lnTo>
                            <a:pt x="0" y="97408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1" behindDoc="1" locked="0" layoutInCell="1" allowOverlap="1">
            <wp:simplePos x="0" y="0"/>
            <wp:positionH relativeFrom="page">
              <wp:posOffset>4027931</wp:posOffset>
            </wp:positionH>
            <wp:positionV relativeFrom="paragraph">
              <wp:posOffset>29520</wp:posOffset>
            </wp:positionV>
            <wp:extent cx="101357" cy="6706"/>
            <wp:effectExtent l="0" t="0" r="0" b="0"/>
            <wp:wrapNone/>
            <wp:docPr id="1368" name="Freeform 1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57" cy="6706"/>
                    </a:xfrm>
                    <a:custGeom>
                      <a:rect l="l" t="t" r="r" b="b"/>
                      <a:pathLst>
                        <a:path w="101600" h="6731">
                          <a:moveTo>
                            <a:pt x="0" y="0"/>
                          </a:moveTo>
                          <a:lnTo>
                            <a:pt x="101600" y="673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8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19144</wp:posOffset>
            </wp:positionV>
            <wp:extent cx="180" cy="884"/>
            <wp:effectExtent l="0" t="0" r="0" b="0"/>
            <wp:wrapNone/>
            <wp:docPr id="1369" name="Freeform 1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884"/>
                    </a:xfrm>
                    <a:custGeom>
                      <a:rect l="l" t="t" r="r" b="b"/>
                      <a:pathLst>
                        <a:path w="180" h="888">
                          <a:moveTo>
                            <a:pt x="0" y="888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7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17246</wp:posOffset>
            </wp:positionV>
            <wp:extent cx="52832" cy="52768"/>
            <wp:effectExtent l="0" t="0" r="0" b="0"/>
            <wp:wrapNone/>
            <wp:docPr id="1370" name="Freeform 1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32" cy="52768"/>
                    </a:xfrm>
                    <a:custGeom>
                      <a:rect l="l" t="t" r="r" b="b"/>
                      <a:pathLst>
                        <a:path w="52959" h="52960">
                          <a:moveTo>
                            <a:pt x="52959" y="0"/>
                          </a:moveTo>
                          <a:lnTo>
                            <a:pt x="0" y="5296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4358483</wp:posOffset>
            </wp:positionH>
            <wp:positionV relativeFrom="paragraph">
              <wp:posOffset>16234</wp:posOffset>
            </wp:positionV>
            <wp:extent cx="31927" cy="32266"/>
            <wp:effectExtent l="0" t="0" r="0" b="0"/>
            <wp:wrapNone/>
            <wp:docPr id="1371" name="Freeform 1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2266"/>
                    </a:xfrm>
                    <a:custGeom>
                      <a:rect l="l" t="t" r="r" b="b"/>
                      <a:pathLst>
                        <a:path w="32004" h="32384">
                          <a:moveTo>
                            <a:pt x="32004" y="0"/>
                          </a:moveTo>
                          <a:lnTo>
                            <a:pt x="0" y="3238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3" behindDoc="1" locked="0" layoutInCell="1" allowOverlap="1">
            <wp:simplePos x="0" y="0"/>
            <wp:positionH relativeFrom="page">
              <wp:posOffset>4361271</wp:posOffset>
            </wp:positionH>
            <wp:positionV relativeFrom="paragraph">
              <wp:posOffset>19144</wp:posOffset>
            </wp:positionV>
            <wp:extent cx="31041" cy="31255"/>
            <wp:effectExtent l="0" t="0" r="0" b="0"/>
            <wp:wrapNone/>
            <wp:docPr id="1372" name="Freeform 1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31255"/>
                    </a:xfrm>
                    <a:custGeom>
                      <a:rect l="l" t="t" r="r" b="b"/>
                      <a:pathLst>
                        <a:path w="31116" h="31369">
                          <a:moveTo>
                            <a:pt x="0" y="31369"/>
                          </a:moveTo>
                          <a:lnTo>
                            <a:pt x="3111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2" behindDoc="1" locked="0" layoutInCell="1" allowOverlap="1">
            <wp:simplePos x="0" y="0"/>
            <wp:positionH relativeFrom="page">
              <wp:posOffset>4365072</wp:posOffset>
            </wp:positionH>
            <wp:positionV relativeFrom="paragraph">
              <wp:posOffset>22940</wp:posOffset>
            </wp:positionV>
            <wp:extent cx="28253" cy="28471"/>
            <wp:effectExtent l="0" t="0" r="0" b="0"/>
            <wp:wrapNone/>
            <wp:docPr id="1373" name="Freeform 1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3" cy="28471"/>
                    </a:xfrm>
                    <a:custGeom>
                      <a:rect l="l" t="t" r="r" b="b"/>
                      <a:pathLst>
                        <a:path w="28321" h="28575">
                          <a:moveTo>
                            <a:pt x="28321" y="0"/>
                          </a:moveTo>
                          <a:lnTo>
                            <a:pt x="0" y="2857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4369886</wp:posOffset>
            </wp:positionH>
            <wp:positionV relativeFrom="paragraph">
              <wp:posOffset>27622</wp:posOffset>
            </wp:positionV>
            <wp:extent cx="24325" cy="24676"/>
            <wp:effectExtent l="0" t="0" r="0" b="0"/>
            <wp:wrapNone/>
            <wp:docPr id="1374" name="Freeform 1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0" y="24766"/>
                          </a:moveTo>
                          <a:lnTo>
                            <a:pt x="243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6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45718</wp:posOffset>
            </wp:positionV>
            <wp:extent cx="99710" cy="6581"/>
            <wp:effectExtent l="0" t="0" r="0" b="0"/>
            <wp:wrapNone/>
            <wp:docPr id="1375" name="Freeform 1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710" cy="6581"/>
                    </a:xfrm>
                    <a:custGeom>
                      <a:rect l="l" t="t" r="r" b="b"/>
                      <a:pathLst>
                        <a:path w="99949" h="6605">
                          <a:moveTo>
                            <a:pt x="0" y="0"/>
                          </a:moveTo>
                          <a:lnTo>
                            <a:pt x="99949" y="660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0" behindDoc="1" locked="0" layoutInCell="1" allowOverlap="1">
            <wp:simplePos x="0" y="0"/>
            <wp:positionH relativeFrom="page">
              <wp:posOffset>4374574</wp:posOffset>
            </wp:positionH>
            <wp:positionV relativeFrom="paragraph">
              <wp:posOffset>32431</wp:posOffset>
            </wp:positionV>
            <wp:extent cx="19639" cy="19867"/>
            <wp:effectExtent l="0" t="0" r="0" b="0"/>
            <wp:wrapNone/>
            <wp:docPr id="1376" name="Freeform 1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9" cy="19867"/>
                    </a:xfrm>
                    <a:custGeom>
                      <a:rect l="l" t="t" r="r" b="b"/>
                      <a:pathLst>
                        <a:path w="19686" h="19940">
                          <a:moveTo>
                            <a:pt x="19686" y="0"/>
                          </a:moveTo>
                          <a:lnTo>
                            <a:pt x="0" y="199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9" behindDoc="1" locked="0" layoutInCell="1" allowOverlap="1">
            <wp:simplePos x="0" y="0"/>
            <wp:positionH relativeFrom="page">
              <wp:posOffset>4382176</wp:posOffset>
            </wp:positionH>
            <wp:positionV relativeFrom="paragraph">
              <wp:posOffset>40023</wp:posOffset>
            </wp:positionV>
            <wp:extent cx="9247" cy="9490"/>
            <wp:effectExtent l="0" t="0" r="0" b="0"/>
            <wp:wrapNone/>
            <wp:docPr id="1377" name="Freeform 1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47" cy="9490"/>
                    </a:xfrm>
                    <a:custGeom>
                      <a:rect l="l" t="t" r="r" b="b"/>
                      <a:pathLst>
                        <a:path w="9270" h="9525">
                          <a:moveTo>
                            <a:pt x="0" y="9525"/>
                          </a:moveTo>
                          <a:lnTo>
                            <a:pt x="927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59637</wp:posOffset>
            </wp:positionV>
            <wp:extent cx="46245" cy="46187"/>
            <wp:effectExtent l="0" t="0" r="0" b="0"/>
            <wp:wrapNone/>
            <wp:docPr id="1378" name="Freeform 1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45" cy="46187"/>
                    </a:xfrm>
                    <a:custGeom>
                      <a:rect l="l" t="t" r="r" b="b"/>
                      <a:pathLst>
                        <a:path w="46356" h="46355">
                          <a:moveTo>
                            <a:pt x="46356" y="22861"/>
                          </a:moveTo>
                          <a:lnTo>
                            <a:pt x="45340" y="20955"/>
                          </a:lnTo>
                          <a:lnTo>
                            <a:pt x="45340" y="19050"/>
                          </a:lnTo>
                          <a:lnTo>
                            <a:pt x="45340" y="17145"/>
                          </a:lnTo>
                          <a:lnTo>
                            <a:pt x="44450" y="15241"/>
                          </a:lnTo>
                          <a:lnTo>
                            <a:pt x="44450" y="14224"/>
                          </a:lnTo>
                          <a:lnTo>
                            <a:pt x="43434" y="12319"/>
                          </a:lnTo>
                          <a:lnTo>
                            <a:pt x="42546" y="10415"/>
                          </a:lnTo>
                          <a:lnTo>
                            <a:pt x="41530" y="8510"/>
                          </a:lnTo>
                          <a:lnTo>
                            <a:pt x="39625" y="7620"/>
                          </a:lnTo>
                          <a:lnTo>
                            <a:pt x="38735" y="5716"/>
                          </a:lnTo>
                          <a:lnTo>
                            <a:pt x="37719" y="4699"/>
                          </a:lnTo>
                          <a:lnTo>
                            <a:pt x="35815" y="3811"/>
                          </a:lnTo>
                          <a:lnTo>
                            <a:pt x="33909" y="2794"/>
                          </a:lnTo>
                          <a:lnTo>
                            <a:pt x="33021" y="1905"/>
                          </a:lnTo>
                          <a:lnTo>
                            <a:pt x="31115" y="890"/>
                          </a:lnTo>
                          <a:lnTo>
                            <a:pt x="29210" y="890"/>
                          </a:lnTo>
                          <a:lnTo>
                            <a:pt x="27306" y="0"/>
                          </a:lnTo>
                          <a:lnTo>
                            <a:pt x="25655" y="0"/>
                          </a:lnTo>
                          <a:lnTo>
                            <a:pt x="23750" y="0"/>
                          </a:lnTo>
                          <a:lnTo>
                            <a:pt x="21844" y="0"/>
                          </a:lnTo>
                          <a:lnTo>
                            <a:pt x="19940" y="0"/>
                          </a:lnTo>
                          <a:lnTo>
                            <a:pt x="18034" y="0"/>
                          </a:lnTo>
                          <a:lnTo>
                            <a:pt x="16130" y="890"/>
                          </a:lnTo>
                          <a:lnTo>
                            <a:pt x="14225" y="890"/>
                          </a:lnTo>
                          <a:lnTo>
                            <a:pt x="13335" y="1905"/>
                          </a:lnTo>
                          <a:lnTo>
                            <a:pt x="11431" y="2794"/>
                          </a:lnTo>
                          <a:lnTo>
                            <a:pt x="9525" y="3811"/>
                          </a:lnTo>
                          <a:lnTo>
                            <a:pt x="8509" y="4699"/>
                          </a:lnTo>
                          <a:lnTo>
                            <a:pt x="6605" y="5716"/>
                          </a:lnTo>
                          <a:lnTo>
                            <a:pt x="5715" y="7620"/>
                          </a:lnTo>
                          <a:lnTo>
                            <a:pt x="4700" y="8510"/>
                          </a:lnTo>
                          <a:lnTo>
                            <a:pt x="2794" y="10415"/>
                          </a:lnTo>
                          <a:lnTo>
                            <a:pt x="1906" y="12319"/>
                          </a:lnTo>
                          <a:lnTo>
                            <a:pt x="1906" y="14224"/>
                          </a:lnTo>
                          <a:lnTo>
                            <a:pt x="890" y="15241"/>
                          </a:lnTo>
                          <a:lnTo>
                            <a:pt x="0" y="17145"/>
                          </a:lnTo>
                          <a:lnTo>
                            <a:pt x="0" y="19050"/>
                          </a:lnTo>
                          <a:lnTo>
                            <a:pt x="0" y="20955"/>
                          </a:lnTo>
                          <a:lnTo>
                            <a:pt x="0" y="22861"/>
                          </a:lnTo>
                          <a:lnTo>
                            <a:pt x="0" y="24766"/>
                          </a:lnTo>
                          <a:lnTo>
                            <a:pt x="0" y="26670"/>
                          </a:lnTo>
                          <a:lnTo>
                            <a:pt x="0" y="28575"/>
                          </a:lnTo>
                          <a:lnTo>
                            <a:pt x="890" y="30480"/>
                          </a:lnTo>
                          <a:lnTo>
                            <a:pt x="1906" y="32386"/>
                          </a:lnTo>
                          <a:lnTo>
                            <a:pt x="1906" y="33020"/>
                          </a:lnTo>
                          <a:lnTo>
                            <a:pt x="2794" y="34925"/>
                          </a:lnTo>
                          <a:lnTo>
                            <a:pt x="4700" y="36830"/>
                          </a:lnTo>
                          <a:lnTo>
                            <a:pt x="5715" y="37719"/>
                          </a:lnTo>
                          <a:lnTo>
                            <a:pt x="6605" y="39624"/>
                          </a:lnTo>
                          <a:lnTo>
                            <a:pt x="8509" y="40641"/>
                          </a:lnTo>
                          <a:lnTo>
                            <a:pt x="9525" y="41530"/>
                          </a:lnTo>
                          <a:lnTo>
                            <a:pt x="11431" y="42545"/>
                          </a:lnTo>
                          <a:lnTo>
                            <a:pt x="13335" y="43435"/>
                          </a:lnTo>
                          <a:lnTo>
                            <a:pt x="14225" y="44450"/>
                          </a:lnTo>
                          <a:lnTo>
                            <a:pt x="16130" y="45340"/>
                          </a:lnTo>
                          <a:lnTo>
                            <a:pt x="18034" y="45340"/>
                          </a:lnTo>
                          <a:lnTo>
                            <a:pt x="19940" y="45340"/>
                          </a:lnTo>
                          <a:lnTo>
                            <a:pt x="21844" y="46355"/>
                          </a:lnTo>
                          <a:lnTo>
                            <a:pt x="23750" y="46355"/>
                          </a:lnTo>
                          <a:lnTo>
                            <a:pt x="25655" y="45340"/>
                          </a:lnTo>
                          <a:lnTo>
                            <a:pt x="27306" y="45340"/>
                          </a:lnTo>
                          <a:lnTo>
                            <a:pt x="29210" y="45340"/>
                          </a:lnTo>
                          <a:lnTo>
                            <a:pt x="31115" y="44450"/>
                          </a:lnTo>
                          <a:lnTo>
                            <a:pt x="33021" y="43435"/>
                          </a:lnTo>
                          <a:lnTo>
                            <a:pt x="33909" y="42545"/>
                          </a:lnTo>
                          <a:lnTo>
                            <a:pt x="35815" y="41530"/>
                          </a:lnTo>
                          <a:lnTo>
                            <a:pt x="37719" y="40641"/>
                          </a:lnTo>
                          <a:lnTo>
                            <a:pt x="38735" y="39624"/>
                          </a:lnTo>
                          <a:lnTo>
                            <a:pt x="39625" y="37719"/>
                          </a:lnTo>
                          <a:lnTo>
                            <a:pt x="41530" y="36830"/>
                          </a:lnTo>
                          <a:lnTo>
                            <a:pt x="42546" y="34925"/>
                          </a:lnTo>
                          <a:lnTo>
                            <a:pt x="43434" y="33020"/>
                          </a:lnTo>
                          <a:lnTo>
                            <a:pt x="44450" y="32386"/>
                          </a:lnTo>
                          <a:lnTo>
                            <a:pt x="44450" y="30480"/>
                          </a:lnTo>
                          <a:lnTo>
                            <a:pt x="45340" y="28575"/>
                          </a:lnTo>
                          <a:lnTo>
                            <a:pt x="45340" y="26670"/>
                          </a:lnTo>
                          <a:lnTo>
                            <a:pt x="45340" y="24766"/>
                          </a:lnTo>
                          <a:lnTo>
                            <a:pt x="46356" y="2286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6" behindDoc="1" locked="0" layoutInCell="1" allowOverlap="1">
            <wp:simplePos x="0" y="0"/>
            <wp:positionH relativeFrom="page">
              <wp:posOffset>4032745</wp:posOffset>
            </wp:positionH>
            <wp:positionV relativeFrom="paragraph">
              <wp:posOffset>59637</wp:posOffset>
            </wp:positionV>
            <wp:extent cx="96542" cy="15185"/>
            <wp:effectExtent l="0" t="0" r="0" b="0"/>
            <wp:wrapNone/>
            <wp:docPr id="1379" name="Freeform 1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542" cy="15185"/>
                    </a:xfrm>
                    <a:custGeom>
                      <a:rect l="l" t="t" r="r" b="b"/>
                      <a:pathLst>
                        <a:path w="96773" h="15241">
                          <a:moveTo>
                            <a:pt x="0" y="0"/>
                          </a:moveTo>
                          <a:lnTo>
                            <a:pt x="96773" y="1524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4759859</wp:posOffset>
            </wp:positionH>
            <wp:positionV relativeFrom="paragraph">
              <wp:posOffset>61535</wp:posOffset>
            </wp:positionV>
            <wp:extent cx="7348" cy="6581"/>
            <wp:effectExtent l="0" t="0" r="0" b="0"/>
            <wp:wrapNone/>
            <wp:docPr id="1380" name="Freeform 1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48" cy="6581"/>
                    </a:xfrm>
                    <a:custGeom>
                      <a:rect l="l" t="t" r="r" b="b"/>
                      <a:pathLst>
                        <a:path w="7366" h="6605">
                          <a:moveTo>
                            <a:pt x="7366" y="0"/>
                          </a:moveTo>
                          <a:lnTo>
                            <a:pt x="6350" y="0"/>
                          </a:lnTo>
                          <a:lnTo>
                            <a:pt x="5714" y="0"/>
                          </a:lnTo>
                          <a:lnTo>
                            <a:pt x="4826" y="889"/>
                          </a:lnTo>
                          <a:lnTo>
                            <a:pt x="3810" y="889"/>
                          </a:lnTo>
                          <a:lnTo>
                            <a:pt x="2920" y="1906"/>
                          </a:lnTo>
                          <a:lnTo>
                            <a:pt x="1904" y="2794"/>
                          </a:lnTo>
                          <a:lnTo>
                            <a:pt x="1016" y="2794"/>
                          </a:lnTo>
                          <a:lnTo>
                            <a:pt x="1016" y="3811"/>
                          </a:lnTo>
                          <a:lnTo>
                            <a:pt x="0" y="4700"/>
                          </a:lnTo>
                          <a:lnTo>
                            <a:pt x="0" y="660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4767208</wp:posOffset>
            </wp:positionH>
            <wp:positionV relativeFrom="paragraph">
              <wp:posOffset>61535</wp:posOffset>
            </wp:positionV>
            <wp:extent cx="7600" cy="180"/>
            <wp:effectExtent l="0" t="0" r="0" b="0"/>
            <wp:wrapNone/>
            <wp:docPr id="1381" name="Freeform 1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0" cy="180"/>
                    </a:xfrm>
                    <a:custGeom>
                      <a:rect l="l" t="t" r="r" b="b"/>
                      <a:pathLst>
                        <a:path w="7619" h="180">
                          <a:moveTo>
                            <a:pt x="761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4774809</wp:posOffset>
            </wp:positionH>
            <wp:positionV relativeFrom="paragraph">
              <wp:posOffset>61535</wp:posOffset>
            </wp:positionV>
            <wp:extent cx="7602" cy="6581"/>
            <wp:effectExtent l="0" t="0" r="0" b="0"/>
            <wp:wrapNone/>
            <wp:docPr id="1382" name="Freeform 1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2" cy="6581"/>
                    </a:xfrm>
                    <a:custGeom>
                      <a:rect l="l" t="t" r="r" b="b"/>
                      <a:pathLst>
                        <a:path w="7621" h="6605">
                          <a:moveTo>
                            <a:pt x="0" y="0"/>
                          </a:moveTo>
                          <a:lnTo>
                            <a:pt x="890" y="0"/>
                          </a:lnTo>
                          <a:lnTo>
                            <a:pt x="2794" y="0"/>
                          </a:lnTo>
                          <a:lnTo>
                            <a:pt x="3810" y="889"/>
                          </a:lnTo>
                          <a:lnTo>
                            <a:pt x="4700" y="889"/>
                          </a:lnTo>
                          <a:lnTo>
                            <a:pt x="4700" y="1906"/>
                          </a:lnTo>
                          <a:lnTo>
                            <a:pt x="5716" y="2794"/>
                          </a:lnTo>
                          <a:lnTo>
                            <a:pt x="6604" y="2794"/>
                          </a:lnTo>
                          <a:lnTo>
                            <a:pt x="6604" y="3811"/>
                          </a:lnTo>
                          <a:lnTo>
                            <a:pt x="7621" y="4700"/>
                          </a:lnTo>
                          <a:lnTo>
                            <a:pt x="7621" y="660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4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65331</wp:posOffset>
            </wp:positionV>
            <wp:extent cx="53592" cy="52766"/>
            <wp:effectExtent l="0" t="0" r="0" b="0"/>
            <wp:wrapNone/>
            <wp:docPr id="1383" name="Freeform 1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766"/>
                    </a:xfrm>
                    <a:custGeom>
                      <a:rect l="l" t="t" r="r" b="b"/>
                      <a:pathLst>
                        <a:path w="53721" h="52958">
                          <a:moveTo>
                            <a:pt x="53721" y="0"/>
                          </a:moveTo>
                          <a:lnTo>
                            <a:pt x="0" y="52958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3" behindDoc="1" locked="0" layoutInCell="1" allowOverlap="1">
            <wp:simplePos x="0" y="0"/>
            <wp:positionH relativeFrom="page">
              <wp:posOffset>4008926</wp:posOffset>
            </wp:positionH>
            <wp:positionV relativeFrom="paragraph">
              <wp:posOffset>62421</wp:posOffset>
            </wp:positionV>
            <wp:extent cx="31040" cy="31003"/>
            <wp:effectExtent l="0" t="0" r="0" b="0"/>
            <wp:wrapNone/>
            <wp:docPr id="1384" name="Freeform 1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0" cy="31003"/>
                    </a:xfrm>
                    <a:custGeom>
                      <a:rect l="l" t="t" r="r" b="b"/>
                      <a:pathLst>
                        <a:path w="31115" h="31116">
                          <a:moveTo>
                            <a:pt x="31115" y="0"/>
                          </a:moveTo>
                          <a:lnTo>
                            <a:pt x="0" y="3111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7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60523</wp:posOffset>
            </wp:positionV>
            <wp:extent cx="14315" cy="14299"/>
            <wp:effectExtent l="0" t="0" r="0" b="0"/>
            <wp:wrapNone/>
            <wp:docPr id="1385" name="Freeform 1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5" cy="14299"/>
                    </a:xfrm>
                    <a:custGeom>
                      <a:rect l="l" t="t" r="r" b="b"/>
                      <a:pathLst>
                        <a:path w="14350" h="14351">
                          <a:moveTo>
                            <a:pt x="14350" y="0"/>
                          </a:moveTo>
                          <a:lnTo>
                            <a:pt x="0" y="1435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6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59637</wp:posOffset>
            </wp:positionV>
            <wp:extent cx="21791" cy="21764"/>
            <wp:effectExtent l="0" t="0" r="0" b="0"/>
            <wp:wrapNone/>
            <wp:docPr id="1386" name="Freeform 1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791" cy="21764"/>
                    </a:xfrm>
                    <a:custGeom>
                      <a:rect l="l" t="t" r="r" b="b"/>
                      <a:pathLst>
                        <a:path w="21844" h="21844">
                          <a:moveTo>
                            <a:pt x="0" y="21844"/>
                          </a:moveTo>
                          <a:lnTo>
                            <a:pt x="2184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5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59637</wp:posOffset>
            </wp:positionV>
            <wp:extent cx="26607" cy="26573"/>
            <wp:effectExtent l="0" t="0" r="0" b="0"/>
            <wp:wrapNone/>
            <wp:docPr id="1387" name="Freeform 1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607" cy="26573"/>
                    </a:xfrm>
                    <a:custGeom>
                      <a:rect l="l" t="t" r="r" b="b"/>
                      <a:pathLst>
                        <a:path w="26671" h="26670">
                          <a:moveTo>
                            <a:pt x="26671" y="0"/>
                          </a:moveTo>
                          <a:lnTo>
                            <a:pt x="0" y="2667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4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60523</wp:posOffset>
            </wp:positionV>
            <wp:extent cx="29140" cy="29482"/>
            <wp:effectExtent l="0" t="0" r="0" b="0"/>
            <wp:wrapNone/>
            <wp:docPr id="1388" name="Freeform 1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0" cy="29482"/>
                    </a:xfrm>
                    <a:custGeom>
                      <a:rect l="l" t="t" r="r" b="b"/>
                      <a:pathLst>
                        <a:path w="29210" h="29590">
                          <a:moveTo>
                            <a:pt x="0" y="29590"/>
                          </a:moveTo>
                          <a:lnTo>
                            <a:pt x="2921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2" behindDoc="1" locked="0" layoutInCell="1" allowOverlap="1">
            <wp:simplePos x="0" y="0"/>
            <wp:positionH relativeFrom="page">
              <wp:posOffset>4010827</wp:posOffset>
            </wp:positionH>
            <wp:positionV relativeFrom="paragraph">
              <wp:posOffset>64319</wp:posOffset>
            </wp:positionV>
            <wp:extent cx="32054" cy="32014"/>
            <wp:effectExtent l="0" t="0" r="0" b="0"/>
            <wp:wrapNone/>
            <wp:docPr id="1389" name="Freeform 1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4" cy="32014"/>
                    </a:xfrm>
                    <a:custGeom>
                      <a:rect l="l" t="t" r="r" b="b"/>
                      <a:pathLst>
                        <a:path w="32131" h="32131">
                          <a:moveTo>
                            <a:pt x="0" y="32131"/>
                          </a:moveTo>
                          <a:lnTo>
                            <a:pt x="3213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4759859</wp:posOffset>
            </wp:positionH>
            <wp:positionV relativeFrom="paragraph">
              <wp:posOffset>68115</wp:posOffset>
            </wp:positionV>
            <wp:extent cx="180" cy="12399"/>
            <wp:effectExtent l="0" t="0" r="0" b="0"/>
            <wp:wrapNone/>
            <wp:docPr id="1390" name="Freeform 1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2399"/>
                    </a:xfrm>
                    <a:custGeom>
                      <a:rect l="l" t="t" r="r" b="b"/>
                      <a:pathLst>
                        <a:path w="180" h="12445">
                          <a:moveTo>
                            <a:pt x="0" y="0"/>
                          </a:moveTo>
                          <a:lnTo>
                            <a:pt x="0" y="1244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1" behindDoc="1" locked="0" layoutInCell="1" allowOverlap="1">
            <wp:simplePos x="0" y="0"/>
            <wp:positionH relativeFrom="page">
              <wp:posOffset>4012727</wp:posOffset>
            </wp:positionH>
            <wp:positionV relativeFrom="paragraph">
              <wp:posOffset>66217</wp:posOffset>
            </wp:positionV>
            <wp:extent cx="32941" cy="32899"/>
            <wp:effectExtent l="0" t="0" r="0" b="0"/>
            <wp:wrapNone/>
            <wp:docPr id="1391" name="Freeform 1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41" cy="32899"/>
                    </a:xfrm>
                    <a:custGeom>
                      <a:rect l="l" t="t" r="r" b="b"/>
                      <a:pathLst>
                        <a:path w="33020" h="33019">
                          <a:moveTo>
                            <a:pt x="33020" y="0"/>
                          </a:moveTo>
                          <a:lnTo>
                            <a:pt x="0" y="3301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0" behindDoc="1" locked="0" layoutInCell="1" allowOverlap="1">
            <wp:simplePos x="0" y="0"/>
            <wp:positionH relativeFrom="page">
              <wp:posOffset>4015641</wp:posOffset>
            </wp:positionH>
            <wp:positionV relativeFrom="paragraph">
              <wp:posOffset>69128</wp:posOffset>
            </wp:positionV>
            <wp:extent cx="31928" cy="31889"/>
            <wp:effectExtent l="0" t="0" r="0" b="0"/>
            <wp:wrapNone/>
            <wp:docPr id="1392" name="Freeform 1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8" cy="31889"/>
                    </a:xfrm>
                    <a:custGeom>
                      <a:rect l="l" t="t" r="r" b="b"/>
                      <a:pathLst>
                        <a:path w="32005" h="32005">
                          <a:moveTo>
                            <a:pt x="0" y="32005"/>
                          </a:moveTo>
                          <a:lnTo>
                            <a:pt x="3200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9" behindDoc="1" locked="0" layoutInCell="1" allowOverlap="1">
            <wp:simplePos x="0" y="0"/>
            <wp:positionH relativeFrom="page">
              <wp:posOffset>4019442</wp:posOffset>
            </wp:positionH>
            <wp:positionV relativeFrom="paragraph">
              <wp:posOffset>72924</wp:posOffset>
            </wp:positionV>
            <wp:extent cx="30027" cy="29989"/>
            <wp:effectExtent l="0" t="0" r="0" b="0"/>
            <wp:wrapNone/>
            <wp:docPr id="1393" name="Freeform 1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27" cy="29989"/>
                    </a:xfrm>
                    <a:custGeom>
                      <a:rect l="l" t="t" r="r" b="b"/>
                      <a:pathLst>
                        <a:path w="30099" h="30099">
                          <a:moveTo>
                            <a:pt x="30099" y="0"/>
                          </a:moveTo>
                          <a:lnTo>
                            <a:pt x="0" y="3009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6" behindDoc="1" locked="0" layoutInCell="1" allowOverlap="1">
            <wp:simplePos x="0" y="0"/>
            <wp:positionH relativeFrom="page">
              <wp:posOffset>4461108</wp:posOffset>
            </wp:positionH>
            <wp:positionV relativeFrom="paragraph">
              <wp:posOffset>67229</wp:posOffset>
            </wp:positionV>
            <wp:extent cx="38515" cy="38594"/>
            <wp:effectExtent l="0" t="0" r="0" b="0"/>
            <wp:wrapNone/>
            <wp:docPr id="1394" name="Freeform 1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515" cy="38594"/>
                    </a:xfrm>
                    <a:custGeom>
                      <a:rect l="l" t="t" r="r" b="b"/>
                      <a:pathLst>
                        <a:path w="38608" h="38735">
                          <a:moveTo>
                            <a:pt x="0" y="38735"/>
                          </a:moveTo>
                          <a:lnTo>
                            <a:pt x="3860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4023243</wp:posOffset>
            </wp:positionH>
            <wp:positionV relativeFrom="paragraph">
              <wp:posOffset>76720</wp:posOffset>
            </wp:positionV>
            <wp:extent cx="28126" cy="28092"/>
            <wp:effectExtent l="0" t="0" r="0" b="0"/>
            <wp:wrapNone/>
            <wp:docPr id="1395" name="Freeform 1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126" cy="28092"/>
                    </a:xfrm>
                    <a:custGeom>
                      <a:rect l="l" t="t" r="r" b="b"/>
                      <a:pathLst>
                        <a:path w="28194" h="28195">
                          <a:moveTo>
                            <a:pt x="0" y="28195"/>
                          </a:moveTo>
                          <a:lnTo>
                            <a:pt x="2819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7" behindDoc="1" locked="0" layoutInCell="1" allowOverlap="1">
            <wp:simplePos x="0" y="0"/>
            <wp:positionH relativeFrom="page">
              <wp:posOffset>4027044</wp:posOffset>
            </wp:positionH>
            <wp:positionV relativeFrom="paragraph">
              <wp:posOffset>80516</wp:posOffset>
            </wp:positionV>
            <wp:extent cx="24325" cy="24296"/>
            <wp:effectExtent l="0" t="0" r="0" b="0"/>
            <wp:wrapNone/>
            <wp:docPr id="1396" name="Freeform 1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296"/>
                    </a:xfrm>
                    <a:custGeom>
                      <a:rect l="l" t="t" r="r" b="b"/>
                      <a:pathLst>
                        <a:path w="24384" h="24385">
                          <a:moveTo>
                            <a:pt x="24384" y="0"/>
                          </a:moveTo>
                          <a:lnTo>
                            <a:pt x="0" y="2438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46" behindDoc="1" locked="0" layoutInCell="1" allowOverlap="1">
            <wp:simplePos x="0" y="0"/>
            <wp:positionH relativeFrom="page">
              <wp:posOffset>4575642</wp:posOffset>
            </wp:positionH>
            <wp:positionV relativeFrom="paragraph">
              <wp:posOffset>76720</wp:posOffset>
            </wp:positionV>
            <wp:extent cx="31041" cy="31003"/>
            <wp:effectExtent l="0" t="0" r="0" b="0"/>
            <wp:wrapNone/>
            <wp:docPr id="1397" name="Freeform 1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31003"/>
                    </a:xfrm>
                    <a:custGeom>
                      <a:rect l="l" t="t" r="r" b="b"/>
                      <a:pathLst>
                        <a:path w="31116" h="31116">
                          <a:moveTo>
                            <a:pt x="22607" y="7621"/>
                          </a:moveTo>
                          <a:lnTo>
                            <a:pt x="7620" y="7621"/>
                          </a:lnTo>
                          <a:lnTo>
                            <a:pt x="8637" y="22479"/>
                          </a:lnTo>
                          <a:lnTo>
                            <a:pt x="23495" y="22479"/>
                          </a:lnTo>
                          <a:lnTo>
                            <a:pt x="22607" y="7621"/>
                          </a:lnTo>
                          <a:lnTo>
                            <a:pt x="30226" y="0"/>
                          </a:lnTo>
                          <a:moveTo>
                            <a:pt x="0" y="0"/>
                          </a:moveTo>
                          <a:lnTo>
                            <a:pt x="1016" y="31116"/>
                          </a:lnTo>
                          <a:lnTo>
                            <a:pt x="31116" y="30099"/>
                          </a:lnTo>
                          <a:lnTo>
                            <a:pt x="3022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4032745</wp:posOffset>
            </wp:positionH>
            <wp:positionV relativeFrom="paragraph">
              <wp:posOffset>86210</wp:posOffset>
            </wp:positionV>
            <wp:extent cx="18624" cy="18602"/>
            <wp:effectExtent l="0" t="0" r="0" b="0"/>
            <wp:wrapNone/>
            <wp:docPr id="1398" name="Freeform 1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24" cy="18602"/>
                    </a:xfrm>
                    <a:custGeom>
                      <a:rect l="l" t="t" r="r" b="b"/>
                      <a:pathLst>
                        <a:path w="18669" h="18670">
                          <a:moveTo>
                            <a:pt x="0" y="18670"/>
                          </a:moveTo>
                          <a:lnTo>
                            <a:pt x="1866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8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96334</wp:posOffset>
            </wp:positionV>
            <wp:extent cx="103511" cy="16071"/>
            <wp:effectExtent l="0" t="0" r="0" b="0"/>
            <wp:wrapNone/>
            <wp:docPr id="1399" name="Freeform 1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511" cy="16071"/>
                    </a:xfrm>
                    <a:custGeom>
                      <a:rect l="l" t="t" r="r" b="b"/>
                      <a:pathLst>
                        <a:path w="103759" h="16130">
                          <a:moveTo>
                            <a:pt x="0" y="0"/>
                          </a:moveTo>
                          <a:lnTo>
                            <a:pt x="103759" y="1613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5" behindDoc="1" locked="0" layoutInCell="1" allowOverlap="1">
            <wp:simplePos x="0" y="0"/>
            <wp:positionH relativeFrom="page">
              <wp:posOffset>4512674</wp:posOffset>
            </wp:positionH>
            <wp:positionV relativeFrom="paragraph">
              <wp:posOffset>80516</wp:posOffset>
            </wp:positionV>
            <wp:extent cx="23437" cy="23409"/>
            <wp:effectExtent l="0" t="0" r="0" b="0"/>
            <wp:wrapNone/>
            <wp:docPr id="1400" name="Freeform 1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437" cy="23409"/>
                    </a:xfrm>
                    <a:custGeom>
                      <a:rect l="l" t="t" r="r" b="b"/>
                      <a:pathLst>
                        <a:path w="23494" h="23495">
                          <a:moveTo>
                            <a:pt x="23494" y="0"/>
                          </a:moveTo>
                          <a:lnTo>
                            <a:pt x="0" y="234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4562339</wp:posOffset>
            </wp:positionH>
            <wp:positionV relativeFrom="paragraph">
              <wp:posOffset>80516</wp:posOffset>
            </wp:positionV>
            <wp:extent cx="23818" cy="23409"/>
            <wp:effectExtent l="0" t="0" r="0" b="0"/>
            <wp:wrapNone/>
            <wp:docPr id="1401" name="Freeform 1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818" cy="23409"/>
                    </a:xfrm>
                    <a:custGeom>
                      <a:rect l="l" t="t" r="r" b="b"/>
                      <a:pathLst>
                        <a:path w="23875" h="23495">
                          <a:moveTo>
                            <a:pt x="0" y="23495"/>
                          </a:moveTo>
                          <a:lnTo>
                            <a:pt x="2387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1" locked="0" layoutInCell="1" allowOverlap="1">
            <wp:simplePos x="0" y="0"/>
            <wp:positionH relativeFrom="page">
              <wp:posOffset>4613398</wp:posOffset>
            </wp:positionH>
            <wp:positionV relativeFrom="paragraph">
              <wp:posOffset>80516</wp:posOffset>
            </wp:positionV>
            <wp:extent cx="22424" cy="23409"/>
            <wp:effectExtent l="0" t="0" r="0" b="0"/>
            <wp:wrapNone/>
            <wp:docPr id="1402" name="Freeform 1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24" cy="23409"/>
                    </a:xfrm>
                    <a:custGeom>
                      <a:rect l="l" t="t" r="r" b="b"/>
                      <a:pathLst>
                        <a:path w="22478" h="23495">
                          <a:moveTo>
                            <a:pt x="22478" y="0"/>
                          </a:moveTo>
                          <a:lnTo>
                            <a:pt x="0" y="234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4663063</wp:posOffset>
            </wp:positionH>
            <wp:positionV relativeFrom="paragraph">
              <wp:posOffset>80516</wp:posOffset>
            </wp:positionV>
            <wp:extent cx="22425" cy="23409"/>
            <wp:effectExtent l="0" t="0" r="0" b="0"/>
            <wp:wrapNone/>
            <wp:docPr id="1403" name="Freeform 1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425" cy="23409"/>
                    </a:xfrm>
                    <a:custGeom>
                      <a:rect l="l" t="t" r="r" b="b"/>
                      <a:pathLst>
                        <a:path w="22479" h="23495">
                          <a:moveTo>
                            <a:pt x="0" y="23495"/>
                          </a:moveTo>
                          <a:lnTo>
                            <a:pt x="2247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1" behindDoc="1" locked="0" layoutInCell="1" allowOverlap="1">
            <wp:simplePos x="0" y="0"/>
            <wp:positionH relativeFrom="page">
              <wp:posOffset>4712728</wp:posOffset>
            </wp:positionH>
            <wp:positionV relativeFrom="paragraph">
              <wp:posOffset>80516</wp:posOffset>
            </wp:positionV>
            <wp:extent cx="23819" cy="23409"/>
            <wp:effectExtent l="0" t="0" r="0" b="0"/>
            <wp:wrapNone/>
            <wp:docPr id="1404" name="Freeform 1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819" cy="23409"/>
                    </a:xfrm>
                    <a:custGeom>
                      <a:rect l="l" t="t" r="r" b="b"/>
                      <a:pathLst>
                        <a:path w="23876" h="23495">
                          <a:moveTo>
                            <a:pt x="23876" y="0"/>
                          </a:moveTo>
                          <a:lnTo>
                            <a:pt x="0" y="234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0" behindDoc="1" locked="0" layoutInCell="1" allowOverlap="1">
            <wp:simplePos x="0" y="0"/>
            <wp:positionH relativeFrom="page">
              <wp:posOffset>4762773</wp:posOffset>
            </wp:positionH>
            <wp:positionV relativeFrom="paragraph">
              <wp:posOffset>84312</wp:posOffset>
            </wp:positionV>
            <wp:extent cx="19639" cy="19612"/>
            <wp:effectExtent l="0" t="0" r="0" b="0"/>
            <wp:wrapNone/>
            <wp:docPr id="1405" name="Freeform 1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9" cy="19612"/>
                    </a:xfrm>
                    <a:custGeom>
                      <a:rect l="l" t="t" r="r" b="b"/>
                      <a:pathLst>
                        <a:path w="19686" h="19684">
                          <a:moveTo>
                            <a:pt x="0" y="19684"/>
                          </a:moveTo>
                          <a:lnTo>
                            <a:pt x="1968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4025144</wp:posOffset>
            </wp:positionH>
            <wp:positionV relativeFrom="paragraph">
              <wp:posOffset>104812</wp:posOffset>
            </wp:positionV>
            <wp:extent cx="104144" cy="16196"/>
            <wp:effectExtent l="0" t="0" r="0" b="0"/>
            <wp:wrapNone/>
            <wp:docPr id="1406" name="Freeform 1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144" cy="16196"/>
                    </a:xfrm>
                    <a:custGeom>
                      <a:rect l="l" t="t" r="r" b="b"/>
                      <a:pathLst>
                        <a:path w="104394" h="16255">
                          <a:moveTo>
                            <a:pt x="0" y="0"/>
                          </a:moveTo>
                          <a:lnTo>
                            <a:pt x="104394" y="162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5" behindDoc="1" locked="0" layoutInCell="1" allowOverlap="1">
            <wp:simplePos x="0" y="0"/>
            <wp:positionH relativeFrom="page">
              <wp:posOffset>4039080</wp:posOffset>
            </wp:positionH>
            <wp:positionV relativeFrom="paragraph">
              <wp:posOffset>92537</wp:posOffset>
            </wp:positionV>
            <wp:extent cx="10388" cy="10377"/>
            <wp:effectExtent l="0" t="0" r="0" b="0"/>
            <wp:wrapNone/>
            <wp:docPr id="1407" name="Freeform 1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88" cy="10377"/>
                    </a:xfrm>
                    <a:custGeom>
                      <a:rect l="l" t="t" r="r" b="b"/>
                      <a:pathLst>
                        <a:path w="10413" h="10415">
                          <a:moveTo>
                            <a:pt x="10413" y="0"/>
                          </a:moveTo>
                          <a:lnTo>
                            <a:pt x="0" y="1041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7" behindDoc="1" locked="0" layoutInCell="1" allowOverlap="1">
            <wp:simplePos x="0" y="0"/>
            <wp:positionH relativeFrom="page">
              <wp:posOffset>4403714</wp:posOffset>
            </wp:positionH>
            <wp:positionV relativeFrom="paragraph">
              <wp:posOffset>103926</wp:posOffset>
            </wp:positionV>
            <wp:extent cx="88307" cy="88578"/>
            <wp:effectExtent l="0" t="0" r="0" b="0"/>
            <wp:wrapNone/>
            <wp:docPr id="1408" name="Freeform 1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8"/>
                    </a:xfrm>
                    <a:custGeom>
                      <a:rect l="l" t="t" r="r" b="b"/>
                      <a:pathLst>
                        <a:path w="88519" h="88900">
                          <a:moveTo>
                            <a:pt x="88519" y="0"/>
                          </a:moveTo>
                          <a:lnTo>
                            <a:pt x="84708" y="0"/>
                          </a:lnTo>
                          <a:lnTo>
                            <a:pt x="81026" y="0"/>
                          </a:lnTo>
                          <a:lnTo>
                            <a:pt x="77216" y="890"/>
                          </a:lnTo>
                          <a:lnTo>
                            <a:pt x="74295" y="890"/>
                          </a:lnTo>
                          <a:lnTo>
                            <a:pt x="70485" y="1905"/>
                          </a:lnTo>
                          <a:lnTo>
                            <a:pt x="67055" y="2794"/>
                          </a:lnTo>
                          <a:lnTo>
                            <a:pt x="63245" y="3811"/>
                          </a:lnTo>
                          <a:lnTo>
                            <a:pt x="60325" y="4699"/>
                          </a:lnTo>
                          <a:lnTo>
                            <a:pt x="56514" y="5716"/>
                          </a:lnTo>
                          <a:lnTo>
                            <a:pt x="52704" y="7620"/>
                          </a:lnTo>
                          <a:lnTo>
                            <a:pt x="49910" y="8510"/>
                          </a:lnTo>
                          <a:lnTo>
                            <a:pt x="46101" y="10415"/>
                          </a:lnTo>
                          <a:lnTo>
                            <a:pt x="43179" y="12319"/>
                          </a:lnTo>
                          <a:lnTo>
                            <a:pt x="40385" y="14224"/>
                          </a:lnTo>
                          <a:lnTo>
                            <a:pt x="36829" y="16130"/>
                          </a:lnTo>
                          <a:lnTo>
                            <a:pt x="34035" y="19050"/>
                          </a:lnTo>
                          <a:lnTo>
                            <a:pt x="31114" y="20955"/>
                          </a:lnTo>
                          <a:lnTo>
                            <a:pt x="28320" y="23749"/>
                          </a:lnTo>
                          <a:lnTo>
                            <a:pt x="26416" y="25655"/>
                          </a:lnTo>
                          <a:lnTo>
                            <a:pt x="23495" y="28575"/>
                          </a:lnTo>
                          <a:lnTo>
                            <a:pt x="20701" y="31116"/>
                          </a:lnTo>
                          <a:lnTo>
                            <a:pt x="18795" y="33910"/>
                          </a:lnTo>
                          <a:lnTo>
                            <a:pt x="16891" y="36830"/>
                          </a:lnTo>
                          <a:lnTo>
                            <a:pt x="13970" y="39624"/>
                          </a:lnTo>
                          <a:lnTo>
                            <a:pt x="12064" y="43435"/>
                          </a:lnTo>
                          <a:lnTo>
                            <a:pt x="10541" y="46355"/>
                          </a:lnTo>
                          <a:lnTo>
                            <a:pt x="9525" y="50166"/>
                          </a:lnTo>
                          <a:lnTo>
                            <a:pt x="7620" y="52960"/>
                          </a:lnTo>
                          <a:lnTo>
                            <a:pt x="6730" y="56769"/>
                          </a:lnTo>
                          <a:lnTo>
                            <a:pt x="4826" y="59691"/>
                          </a:lnTo>
                          <a:lnTo>
                            <a:pt x="3810" y="63500"/>
                          </a:lnTo>
                          <a:lnTo>
                            <a:pt x="2920" y="67311"/>
                          </a:lnTo>
                          <a:lnTo>
                            <a:pt x="1904" y="69850"/>
                          </a:lnTo>
                          <a:lnTo>
                            <a:pt x="1016" y="73661"/>
                          </a:lnTo>
                          <a:lnTo>
                            <a:pt x="1016" y="77470"/>
                          </a:lnTo>
                          <a:lnTo>
                            <a:pt x="0" y="81280"/>
                          </a:lnTo>
                          <a:lnTo>
                            <a:pt x="0" y="85091"/>
                          </a:lnTo>
                          <a:lnTo>
                            <a:pt x="0" y="8890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4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112404</wp:posOffset>
            </wp:positionV>
            <wp:extent cx="45864" cy="46187"/>
            <wp:effectExtent l="0" t="0" r="0" b="0"/>
            <wp:wrapNone/>
            <wp:docPr id="1409" name="Freeform 1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864" cy="46187"/>
                    </a:xfrm>
                    <a:custGeom>
                      <a:rect l="l" t="t" r="r" b="b"/>
                      <a:pathLst>
                        <a:path w="45974" h="46355">
                          <a:moveTo>
                            <a:pt x="45974" y="22606"/>
                          </a:moveTo>
                          <a:lnTo>
                            <a:pt x="45974" y="21589"/>
                          </a:lnTo>
                          <a:lnTo>
                            <a:pt x="45974" y="20065"/>
                          </a:lnTo>
                          <a:lnTo>
                            <a:pt x="45084" y="18160"/>
                          </a:lnTo>
                          <a:lnTo>
                            <a:pt x="45084" y="16256"/>
                          </a:lnTo>
                          <a:lnTo>
                            <a:pt x="44069" y="14351"/>
                          </a:lnTo>
                          <a:lnTo>
                            <a:pt x="43179" y="12445"/>
                          </a:lnTo>
                          <a:lnTo>
                            <a:pt x="42163" y="10540"/>
                          </a:lnTo>
                          <a:lnTo>
                            <a:pt x="41275" y="9525"/>
                          </a:lnTo>
                          <a:lnTo>
                            <a:pt x="40259" y="7620"/>
                          </a:lnTo>
                          <a:lnTo>
                            <a:pt x="39369" y="6731"/>
                          </a:lnTo>
                          <a:lnTo>
                            <a:pt x="37465" y="5714"/>
                          </a:lnTo>
                          <a:lnTo>
                            <a:pt x="36449" y="3809"/>
                          </a:lnTo>
                          <a:lnTo>
                            <a:pt x="34925" y="2920"/>
                          </a:lnTo>
                          <a:lnTo>
                            <a:pt x="33019" y="1905"/>
                          </a:lnTo>
                          <a:lnTo>
                            <a:pt x="31115" y="1905"/>
                          </a:lnTo>
                          <a:lnTo>
                            <a:pt x="30099" y="1015"/>
                          </a:lnTo>
                          <a:lnTo>
                            <a:pt x="28194" y="1015"/>
                          </a:lnTo>
                          <a:lnTo>
                            <a:pt x="26288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9" y="1015"/>
                          </a:lnTo>
                          <a:lnTo>
                            <a:pt x="16763" y="1015"/>
                          </a:lnTo>
                          <a:lnTo>
                            <a:pt x="14859" y="1905"/>
                          </a:lnTo>
                          <a:lnTo>
                            <a:pt x="12953" y="1905"/>
                          </a:lnTo>
                          <a:lnTo>
                            <a:pt x="12065" y="2920"/>
                          </a:lnTo>
                          <a:lnTo>
                            <a:pt x="10159" y="3809"/>
                          </a:lnTo>
                          <a:lnTo>
                            <a:pt x="8254" y="5714"/>
                          </a:lnTo>
                          <a:lnTo>
                            <a:pt x="7366" y="6731"/>
                          </a:lnTo>
                          <a:lnTo>
                            <a:pt x="5715" y="7620"/>
                          </a:lnTo>
                          <a:lnTo>
                            <a:pt x="4825" y="9525"/>
                          </a:lnTo>
                          <a:lnTo>
                            <a:pt x="3809" y="10540"/>
                          </a:lnTo>
                          <a:lnTo>
                            <a:pt x="2921" y="12445"/>
                          </a:lnTo>
                          <a:lnTo>
                            <a:pt x="1904" y="14351"/>
                          </a:lnTo>
                          <a:lnTo>
                            <a:pt x="1904" y="16256"/>
                          </a:lnTo>
                          <a:lnTo>
                            <a:pt x="1016" y="18160"/>
                          </a:lnTo>
                          <a:lnTo>
                            <a:pt x="1016" y="20065"/>
                          </a:lnTo>
                          <a:lnTo>
                            <a:pt x="0" y="21589"/>
                          </a:lnTo>
                          <a:lnTo>
                            <a:pt x="0" y="22606"/>
                          </a:lnTo>
                          <a:lnTo>
                            <a:pt x="0" y="24510"/>
                          </a:lnTo>
                          <a:lnTo>
                            <a:pt x="1016" y="26415"/>
                          </a:lnTo>
                          <a:lnTo>
                            <a:pt x="1016" y="28320"/>
                          </a:lnTo>
                          <a:lnTo>
                            <a:pt x="1904" y="30226"/>
                          </a:lnTo>
                          <a:lnTo>
                            <a:pt x="1904" y="32131"/>
                          </a:lnTo>
                          <a:lnTo>
                            <a:pt x="2921" y="34035"/>
                          </a:lnTo>
                          <a:lnTo>
                            <a:pt x="3809" y="35940"/>
                          </a:lnTo>
                          <a:lnTo>
                            <a:pt x="4825" y="36830"/>
                          </a:lnTo>
                          <a:lnTo>
                            <a:pt x="5715" y="38734"/>
                          </a:lnTo>
                          <a:lnTo>
                            <a:pt x="7366" y="39751"/>
                          </a:lnTo>
                          <a:lnTo>
                            <a:pt x="8254" y="40639"/>
                          </a:lnTo>
                          <a:lnTo>
                            <a:pt x="10159" y="42545"/>
                          </a:lnTo>
                          <a:lnTo>
                            <a:pt x="12065" y="43560"/>
                          </a:lnTo>
                          <a:lnTo>
                            <a:pt x="12953" y="44450"/>
                          </a:lnTo>
                          <a:lnTo>
                            <a:pt x="14859" y="44450"/>
                          </a:lnTo>
                          <a:lnTo>
                            <a:pt x="16763" y="45465"/>
                          </a:lnTo>
                          <a:lnTo>
                            <a:pt x="18669" y="45465"/>
                          </a:lnTo>
                          <a:lnTo>
                            <a:pt x="20574" y="46355"/>
                          </a:lnTo>
                          <a:lnTo>
                            <a:pt x="22478" y="46355"/>
                          </a:lnTo>
                          <a:lnTo>
                            <a:pt x="24384" y="46355"/>
                          </a:lnTo>
                          <a:lnTo>
                            <a:pt x="26288" y="46355"/>
                          </a:lnTo>
                          <a:lnTo>
                            <a:pt x="28194" y="45465"/>
                          </a:lnTo>
                          <a:lnTo>
                            <a:pt x="30099" y="45465"/>
                          </a:lnTo>
                          <a:lnTo>
                            <a:pt x="31115" y="44450"/>
                          </a:lnTo>
                          <a:lnTo>
                            <a:pt x="33019" y="44450"/>
                          </a:lnTo>
                          <a:lnTo>
                            <a:pt x="34925" y="43560"/>
                          </a:lnTo>
                          <a:lnTo>
                            <a:pt x="36449" y="42545"/>
                          </a:lnTo>
                          <a:lnTo>
                            <a:pt x="37465" y="40639"/>
                          </a:lnTo>
                          <a:lnTo>
                            <a:pt x="39369" y="39751"/>
                          </a:lnTo>
                          <a:lnTo>
                            <a:pt x="40259" y="38734"/>
                          </a:lnTo>
                          <a:lnTo>
                            <a:pt x="41275" y="36830"/>
                          </a:lnTo>
                          <a:lnTo>
                            <a:pt x="42163" y="35940"/>
                          </a:lnTo>
                          <a:lnTo>
                            <a:pt x="43179" y="34035"/>
                          </a:lnTo>
                          <a:lnTo>
                            <a:pt x="44069" y="32131"/>
                          </a:lnTo>
                          <a:lnTo>
                            <a:pt x="45084" y="30226"/>
                          </a:lnTo>
                          <a:lnTo>
                            <a:pt x="45084" y="28320"/>
                          </a:lnTo>
                          <a:lnTo>
                            <a:pt x="45974" y="26415"/>
                          </a:lnTo>
                          <a:lnTo>
                            <a:pt x="45974" y="24510"/>
                          </a:lnTo>
                          <a:lnTo>
                            <a:pt x="45974" y="2260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3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115315</wp:posOffset>
            </wp:positionV>
            <wp:extent cx="53592" cy="52768"/>
            <wp:effectExtent l="0" t="0" r="0" b="0"/>
            <wp:wrapNone/>
            <wp:docPr id="1410" name="Freeform 1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768"/>
                    </a:xfrm>
                    <a:custGeom>
                      <a:rect l="l" t="t" r="r" b="b"/>
                      <a:pathLst>
                        <a:path w="53721" h="52960">
                          <a:moveTo>
                            <a:pt x="0" y="52960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7" behindDoc="1" locked="0" layoutInCell="1" allowOverlap="1">
            <wp:simplePos x="0" y="0"/>
            <wp:positionH relativeFrom="page">
              <wp:posOffset>4357596</wp:posOffset>
            </wp:positionH>
            <wp:positionV relativeFrom="paragraph">
              <wp:posOffset>121895</wp:posOffset>
            </wp:positionV>
            <wp:extent cx="31927" cy="32014"/>
            <wp:effectExtent l="0" t="0" r="0" b="0"/>
            <wp:wrapNone/>
            <wp:docPr id="1411" name="Freeform 1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2014"/>
                    </a:xfrm>
                    <a:custGeom>
                      <a:rect l="l" t="t" r="r" b="b"/>
                      <a:pathLst>
                        <a:path w="32004" h="32131">
                          <a:moveTo>
                            <a:pt x="32004" y="0"/>
                          </a:moveTo>
                          <a:lnTo>
                            <a:pt x="0" y="3213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113417</wp:posOffset>
            </wp:positionV>
            <wp:extent cx="29013" cy="29105"/>
            <wp:effectExtent l="0" t="0" r="0" b="0"/>
            <wp:wrapNone/>
            <wp:docPr id="1412" name="Freeform 1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13" cy="29105"/>
                    </a:xfrm>
                    <a:custGeom>
                      <a:rect l="l" t="t" r="r" b="b"/>
                      <a:pathLst>
                        <a:path w="29083" h="29211">
                          <a:moveTo>
                            <a:pt x="29083" y="0"/>
                          </a:moveTo>
                          <a:lnTo>
                            <a:pt x="0" y="2921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3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112404</wp:posOffset>
            </wp:positionV>
            <wp:extent cx="20524" cy="20626"/>
            <wp:effectExtent l="0" t="0" r="0" b="0"/>
            <wp:wrapNone/>
            <wp:docPr id="1413" name="Freeform 1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524" cy="20626"/>
                    </a:xfrm>
                    <a:custGeom>
                      <a:rect l="l" t="t" r="r" b="b"/>
                      <a:pathLst>
                        <a:path w="20574" h="20701">
                          <a:moveTo>
                            <a:pt x="20574" y="0"/>
                          </a:moveTo>
                          <a:lnTo>
                            <a:pt x="0" y="2070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2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112404</wp:posOffset>
            </wp:positionV>
            <wp:extent cx="26225" cy="25308"/>
            <wp:effectExtent l="0" t="0" r="0" b="0"/>
            <wp:wrapNone/>
            <wp:docPr id="1414" name="Freeform 1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225" cy="25308"/>
                    </a:xfrm>
                    <a:custGeom>
                      <a:rect l="l" t="t" r="r" b="b"/>
                      <a:pathLst>
                        <a:path w="26288" h="25400">
                          <a:moveTo>
                            <a:pt x="0" y="25400"/>
                          </a:moveTo>
                          <a:lnTo>
                            <a:pt x="2628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0" behindDoc="1" locked="0" layoutInCell="1" allowOverlap="1">
            <wp:simplePos x="0" y="0"/>
            <wp:positionH relativeFrom="page">
              <wp:posOffset>4351262</wp:posOffset>
            </wp:positionH>
            <wp:positionV relativeFrom="paragraph">
              <wp:posOffset>115315</wp:posOffset>
            </wp:positionV>
            <wp:extent cx="30914" cy="31002"/>
            <wp:effectExtent l="0" t="0" r="0" b="0"/>
            <wp:wrapNone/>
            <wp:docPr id="1415" name="Freeform 1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914" cy="31002"/>
                    </a:xfrm>
                    <a:custGeom>
                      <a:rect l="l" t="t" r="r" b="b"/>
                      <a:pathLst>
                        <a:path w="30988" h="31115">
                          <a:moveTo>
                            <a:pt x="0" y="31115"/>
                          </a:moveTo>
                          <a:lnTo>
                            <a:pt x="3098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4" behindDoc="1" locked="0" layoutInCell="1" allowOverlap="1">
            <wp:simplePos x="0" y="0"/>
            <wp:positionH relativeFrom="page">
              <wp:posOffset>4350248</wp:posOffset>
            </wp:positionH>
            <wp:positionV relativeFrom="paragraph">
              <wp:posOffset>114302</wp:posOffset>
            </wp:positionV>
            <wp:extent cx="12036" cy="12400"/>
            <wp:effectExtent l="0" t="0" r="0" b="0"/>
            <wp:wrapNone/>
            <wp:docPr id="1416" name="Freeform 1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36" cy="12400"/>
                    </a:xfrm>
                    <a:custGeom>
                      <a:rect l="l" t="t" r="r" b="b"/>
                      <a:pathLst>
                        <a:path w="12065" h="12446">
                          <a:moveTo>
                            <a:pt x="0" y="12446"/>
                          </a:moveTo>
                          <a:lnTo>
                            <a:pt x="1206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9" behindDoc="1" locked="0" layoutInCell="1" allowOverlap="1">
            <wp:simplePos x="0" y="0"/>
            <wp:positionH relativeFrom="page">
              <wp:posOffset>4353162</wp:posOffset>
            </wp:positionH>
            <wp:positionV relativeFrom="paragraph">
              <wp:posOffset>117213</wp:posOffset>
            </wp:positionV>
            <wp:extent cx="31548" cy="31888"/>
            <wp:effectExtent l="0" t="0" r="0" b="0"/>
            <wp:wrapNone/>
            <wp:docPr id="1417" name="Freeform 1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548" cy="31888"/>
                    </a:xfrm>
                    <a:custGeom>
                      <a:rect l="l" t="t" r="r" b="b"/>
                      <a:pathLst>
                        <a:path w="31624" h="32004">
                          <a:moveTo>
                            <a:pt x="31624" y="0"/>
                          </a:moveTo>
                          <a:lnTo>
                            <a:pt x="0" y="3200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8" behindDoc="1" locked="0" layoutInCell="1" allowOverlap="1">
            <wp:simplePos x="0" y="0"/>
            <wp:positionH relativeFrom="page">
              <wp:posOffset>4355063</wp:posOffset>
            </wp:positionH>
            <wp:positionV relativeFrom="paragraph">
              <wp:posOffset>119111</wp:posOffset>
            </wp:positionV>
            <wp:extent cx="32560" cy="32900"/>
            <wp:effectExtent l="0" t="0" r="0" b="0"/>
            <wp:wrapNone/>
            <wp:docPr id="1418" name="Freeform 1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60" cy="32900"/>
                    </a:xfrm>
                    <a:custGeom>
                      <a:rect l="l" t="t" r="r" b="b"/>
                      <a:pathLst>
                        <a:path w="32638" h="33020">
                          <a:moveTo>
                            <a:pt x="0" y="33020"/>
                          </a:moveTo>
                          <a:lnTo>
                            <a:pt x="3263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6" behindDoc="1" locked="0" layoutInCell="1" allowOverlap="1">
            <wp:simplePos x="0" y="0"/>
            <wp:positionH relativeFrom="page">
              <wp:posOffset>4361271</wp:posOffset>
            </wp:positionH>
            <wp:positionV relativeFrom="paragraph">
              <wp:posOffset>124805</wp:posOffset>
            </wp:positionV>
            <wp:extent cx="30153" cy="31002"/>
            <wp:effectExtent l="0" t="0" r="0" b="0"/>
            <wp:wrapNone/>
            <wp:docPr id="1419" name="Freeform 1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153" cy="31002"/>
                    </a:xfrm>
                    <a:custGeom>
                      <a:rect l="l" t="t" r="r" b="b"/>
                      <a:pathLst>
                        <a:path w="30226" h="31115">
                          <a:moveTo>
                            <a:pt x="0" y="31115"/>
                          </a:moveTo>
                          <a:lnTo>
                            <a:pt x="3022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9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143406</wp:posOffset>
            </wp:positionV>
            <wp:extent cx="96923" cy="15185"/>
            <wp:effectExtent l="0" t="0" r="0" b="0"/>
            <wp:wrapNone/>
            <wp:docPr id="1420" name="Freeform 1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923" cy="15185"/>
                    </a:xfrm>
                    <a:custGeom>
                      <a:rect l="l" t="t" r="r" b="b"/>
                      <a:pathLst>
                        <a:path w="97155" h="15241">
                          <a:moveTo>
                            <a:pt x="0" y="0"/>
                          </a:moveTo>
                          <a:lnTo>
                            <a:pt x="97155" y="1524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5" behindDoc="1" locked="0" layoutInCell="1" allowOverlap="1">
            <wp:simplePos x="0" y="0"/>
            <wp:positionH relativeFrom="page">
              <wp:posOffset>4364185</wp:posOffset>
            </wp:positionH>
            <wp:positionV relativeFrom="paragraph">
              <wp:posOffset>128601</wp:posOffset>
            </wp:positionV>
            <wp:extent cx="29139" cy="29103"/>
            <wp:effectExtent l="0" t="0" r="0" b="0"/>
            <wp:wrapNone/>
            <wp:docPr id="1421" name="Freeform 1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39" cy="29103"/>
                    </a:xfrm>
                    <a:custGeom>
                      <a:rect l="l" t="t" r="r" b="b"/>
                      <a:pathLst>
                        <a:path w="29209" h="29209">
                          <a:moveTo>
                            <a:pt x="29209" y="0"/>
                          </a:moveTo>
                          <a:lnTo>
                            <a:pt x="0" y="2920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4" behindDoc="1" locked="0" layoutInCell="1" allowOverlap="1">
            <wp:simplePos x="0" y="0"/>
            <wp:positionH relativeFrom="page">
              <wp:posOffset>4368872</wp:posOffset>
            </wp:positionH>
            <wp:positionV relativeFrom="paragraph">
              <wp:posOffset>133030</wp:posOffset>
            </wp:positionV>
            <wp:extent cx="25339" cy="25561"/>
            <wp:effectExtent l="0" t="0" r="0" b="0"/>
            <wp:wrapNone/>
            <wp:docPr id="1422" name="Freeform 1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339" cy="25561"/>
                    </a:xfrm>
                    <a:custGeom>
                      <a:rect l="l" t="t" r="r" b="b"/>
                      <a:pathLst>
                        <a:path w="25400" h="25654">
                          <a:moveTo>
                            <a:pt x="0" y="25654"/>
                          </a:moveTo>
                          <a:lnTo>
                            <a:pt x="2540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5" behindDoc="1" locked="0" layoutInCell="1" allowOverlap="1">
            <wp:simplePos x="0" y="0"/>
            <wp:positionH relativeFrom="page">
              <wp:posOffset>3117461</wp:posOffset>
            </wp:positionH>
            <wp:positionV relativeFrom="paragraph">
              <wp:posOffset>143406</wp:posOffset>
            </wp:positionV>
            <wp:extent cx="305188" cy="180"/>
            <wp:effectExtent l="0" t="0" r="0" b="0"/>
            <wp:wrapNone/>
            <wp:docPr id="1423" name="Freeform 1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5188" cy="180"/>
                    </a:xfrm>
                    <a:custGeom>
                      <a:rect l="l" t="t" r="r" b="b"/>
                      <a:pathLst>
                        <a:path w="305918" h="180">
                          <a:moveTo>
                            <a:pt x="305918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4" behindDoc="1" locked="0" layoutInCell="1" allowOverlap="1">
            <wp:simplePos x="0" y="0"/>
            <wp:positionH relativeFrom="page">
              <wp:posOffset>3422649</wp:posOffset>
            </wp:positionH>
            <wp:positionV relativeFrom="paragraph">
              <wp:posOffset>143406</wp:posOffset>
            </wp:positionV>
            <wp:extent cx="702837" cy="397336"/>
            <wp:effectExtent l="0" t="0" r="0" b="0"/>
            <wp:wrapNone/>
            <wp:docPr id="1424" name="Freeform 1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2837" cy="397336"/>
                    </a:xfrm>
                    <a:custGeom>
                      <a:rect l="l" t="t" r="r" b="b"/>
                      <a:pathLst>
                        <a:path w="704519" h="398781">
                          <a:moveTo>
                            <a:pt x="0" y="0"/>
                          </a:moveTo>
                          <a:lnTo>
                            <a:pt x="704519" y="39878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3" behindDoc="1" locked="0" layoutInCell="1" allowOverlap="1">
            <wp:simplePos x="0" y="0"/>
            <wp:positionH relativeFrom="page">
              <wp:posOffset>4373687</wp:posOffset>
            </wp:positionH>
            <wp:positionV relativeFrom="paragraph">
              <wp:posOffset>137712</wp:posOffset>
            </wp:positionV>
            <wp:extent cx="20524" cy="20879"/>
            <wp:effectExtent l="0" t="0" r="0" b="0"/>
            <wp:wrapNone/>
            <wp:docPr id="1425" name="Freeform 1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524" cy="20879"/>
                    </a:xfrm>
                    <a:custGeom>
                      <a:rect l="l" t="t" r="r" b="b"/>
                      <a:pathLst>
                        <a:path w="20574" h="20955">
                          <a:moveTo>
                            <a:pt x="20574" y="0"/>
                          </a:moveTo>
                          <a:lnTo>
                            <a:pt x="0" y="209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2" behindDoc="1" locked="0" layoutInCell="1" allowOverlap="1">
            <wp:simplePos x="0" y="0"/>
            <wp:positionH relativeFrom="page">
              <wp:posOffset>4380275</wp:posOffset>
            </wp:positionH>
            <wp:positionV relativeFrom="paragraph">
              <wp:posOffset>144419</wp:posOffset>
            </wp:positionV>
            <wp:extent cx="12037" cy="12274"/>
            <wp:effectExtent l="0" t="0" r="0" b="0"/>
            <wp:wrapNone/>
            <wp:docPr id="1426" name="Freeform 1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37" cy="12274"/>
                    </a:xfrm>
                    <a:custGeom>
                      <a:rect l="l" t="t" r="r" b="b"/>
                      <a:pathLst>
                        <a:path w="12066" h="12319">
                          <a:moveTo>
                            <a:pt x="0" y="12319"/>
                          </a:moveTo>
                          <a:lnTo>
                            <a:pt x="1206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0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165298</wp:posOffset>
            </wp:positionV>
            <wp:extent cx="53592" cy="52514"/>
            <wp:effectExtent l="0" t="0" r="0" b="0"/>
            <wp:wrapNone/>
            <wp:docPr id="1427" name="Freeform 1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514"/>
                    </a:xfrm>
                    <a:custGeom>
                      <a:rect l="l" t="t" r="r" b="b"/>
                      <a:pathLst>
                        <a:path w="53721" h="52705">
                          <a:moveTo>
                            <a:pt x="53721" y="0"/>
                          </a:moveTo>
                          <a:lnTo>
                            <a:pt x="0" y="527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99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39641</wp:posOffset>
            </wp:positionV>
            <wp:extent cx="53592" cy="53779"/>
            <wp:effectExtent l="0" t="0" r="0" b="0"/>
            <wp:wrapNone/>
            <wp:docPr id="1428" name="Freeform 1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3779"/>
                    </a:xfrm>
                    <a:custGeom>
                      <a:rect l="l" t="t" r="r" b="b"/>
                      <a:pathLst>
                        <a:path w="53721" h="53975">
                          <a:moveTo>
                            <a:pt x="0" y="53975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8" behindDoc="1" locked="0" layoutInCell="1" allowOverlap="1">
            <wp:simplePos x="0" y="0"/>
            <wp:positionH relativeFrom="page">
              <wp:posOffset>4199859</wp:posOffset>
            </wp:positionH>
            <wp:positionV relativeFrom="paragraph">
              <wp:posOffset>70010</wp:posOffset>
            </wp:positionV>
            <wp:extent cx="180" cy="52514"/>
            <wp:effectExtent l="0" t="0" r="0" b="0"/>
            <wp:wrapNone/>
            <wp:docPr id="1429" name="Freeform 1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2514"/>
                    </a:xfrm>
                    <a:custGeom>
                      <a:rect l="l" t="t" r="r" b="b"/>
                      <a:pathLst>
                        <a:path w="180" h="52705">
                          <a:moveTo>
                            <a:pt x="0" y="0"/>
                          </a:moveTo>
                          <a:lnTo>
                            <a:pt x="0" y="527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8" behindDoc="1" locked="0" layoutInCell="1" allowOverlap="1">
            <wp:simplePos x="0" y="0"/>
            <wp:positionH relativeFrom="page">
              <wp:posOffset>4403714</wp:posOffset>
            </wp:positionH>
            <wp:positionV relativeFrom="paragraph">
              <wp:posOffset>75704</wp:posOffset>
            </wp:positionV>
            <wp:extent cx="88307" cy="88324"/>
            <wp:effectExtent l="0" t="0" r="0" b="0"/>
            <wp:wrapNone/>
            <wp:docPr id="1430" name="Freeform 1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324"/>
                    </a:xfrm>
                    <a:custGeom>
                      <a:rect l="l" t="t" r="r" b="b"/>
                      <a:pathLst>
                        <a:path w="88519" h="88646">
                          <a:moveTo>
                            <a:pt x="88519" y="88646"/>
                          </a:moveTo>
                          <a:lnTo>
                            <a:pt x="84708" y="88646"/>
                          </a:lnTo>
                          <a:lnTo>
                            <a:pt x="81026" y="87631"/>
                          </a:lnTo>
                          <a:lnTo>
                            <a:pt x="77216" y="87631"/>
                          </a:lnTo>
                          <a:lnTo>
                            <a:pt x="74295" y="87631"/>
                          </a:lnTo>
                          <a:lnTo>
                            <a:pt x="70485" y="86742"/>
                          </a:lnTo>
                          <a:lnTo>
                            <a:pt x="67055" y="85725"/>
                          </a:lnTo>
                          <a:lnTo>
                            <a:pt x="63245" y="84837"/>
                          </a:lnTo>
                          <a:lnTo>
                            <a:pt x="60325" y="83820"/>
                          </a:lnTo>
                          <a:lnTo>
                            <a:pt x="56514" y="81916"/>
                          </a:lnTo>
                          <a:lnTo>
                            <a:pt x="52704" y="81281"/>
                          </a:lnTo>
                          <a:lnTo>
                            <a:pt x="49910" y="79375"/>
                          </a:lnTo>
                          <a:lnTo>
                            <a:pt x="46101" y="77470"/>
                          </a:lnTo>
                          <a:lnTo>
                            <a:pt x="43179" y="76581"/>
                          </a:lnTo>
                          <a:lnTo>
                            <a:pt x="40385" y="74676"/>
                          </a:lnTo>
                          <a:lnTo>
                            <a:pt x="36829" y="71756"/>
                          </a:lnTo>
                          <a:lnTo>
                            <a:pt x="34035" y="69850"/>
                          </a:lnTo>
                          <a:lnTo>
                            <a:pt x="31114" y="67945"/>
                          </a:lnTo>
                          <a:lnTo>
                            <a:pt x="28320" y="65151"/>
                          </a:lnTo>
                          <a:lnTo>
                            <a:pt x="26416" y="62231"/>
                          </a:lnTo>
                          <a:lnTo>
                            <a:pt x="23495" y="60325"/>
                          </a:lnTo>
                          <a:lnTo>
                            <a:pt x="20701" y="57531"/>
                          </a:lnTo>
                          <a:lnTo>
                            <a:pt x="18795" y="54611"/>
                          </a:lnTo>
                          <a:lnTo>
                            <a:pt x="16891" y="51817"/>
                          </a:lnTo>
                          <a:lnTo>
                            <a:pt x="13970" y="48006"/>
                          </a:lnTo>
                          <a:lnTo>
                            <a:pt x="12064" y="45086"/>
                          </a:lnTo>
                          <a:lnTo>
                            <a:pt x="10541" y="42292"/>
                          </a:lnTo>
                          <a:lnTo>
                            <a:pt x="9525" y="38736"/>
                          </a:lnTo>
                          <a:lnTo>
                            <a:pt x="7620" y="35942"/>
                          </a:lnTo>
                          <a:lnTo>
                            <a:pt x="6730" y="32131"/>
                          </a:lnTo>
                          <a:lnTo>
                            <a:pt x="4826" y="29211"/>
                          </a:lnTo>
                          <a:lnTo>
                            <a:pt x="3810" y="25400"/>
                          </a:lnTo>
                          <a:lnTo>
                            <a:pt x="2920" y="21591"/>
                          </a:lnTo>
                          <a:lnTo>
                            <a:pt x="1904" y="17781"/>
                          </a:lnTo>
                          <a:lnTo>
                            <a:pt x="1016" y="14987"/>
                          </a:lnTo>
                          <a:lnTo>
                            <a:pt x="1016" y="11176"/>
                          </a:lnTo>
                          <a:lnTo>
                            <a:pt x="0" y="7367"/>
                          </a:lnTo>
                          <a:lnTo>
                            <a:pt x="0" y="355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6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89624</wp:posOffset>
            </wp:positionV>
            <wp:extent cx="53592" cy="53779"/>
            <wp:effectExtent l="0" t="0" r="0" b="0"/>
            <wp:wrapNone/>
            <wp:docPr id="1431" name="Freeform 1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3779"/>
                    </a:xfrm>
                    <a:custGeom>
                      <a:rect l="l" t="t" r="r" b="b"/>
                      <a:pathLst>
                        <a:path w="53721" h="53975">
                          <a:moveTo>
                            <a:pt x="53721" y="0"/>
                          </a:moveTo>
                          <a:lnTo>
                            <a:pt x="0" y="5397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2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103923</wp:posOffset>
            </wp:positionV>
            <wp:extent cx="46245" cy="46187"/>
            <wp:effectExtent l="0" t="0" r="0" b="0"/>
            <wp:wrapNone/>
            <wp:docPr id="1432" name="Freeform 1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45" cy="46187"/>
                    </a:xfrm>
                    <a:custGeom>
                      <a:rect l="l" t="t" r="r" b="b"/>
                      <a:pathLst>
                        <a:path w="46356" h="46355">
                          <a:moveTo>
                            <a:pt x="46356" y="22479"/>
                          </a:moveTo>
                          <a:lnTo>
                            <a:pt x="45340" y="20574"/>
                          </a:lnTo>
                          <a:lnTo>
                            <a:pt x="45340" y="18670"/>
                          </a:lnTo>
                          <a:lnTo>
                            <a:pt x="45340" y="16765"/>
                          </a:lnTo>
                          <a:lnTo>
                            <a:pt x="44450" y="14860"/>
                          </a:lnTo>
                          <a:lnTo>
                            <a:pt x="44450" y="13971"/>
                          </a:lnTo>
                          <a:lnTo>
                            <a:pt x="43434" y="12320"/>
                          </a:lnTo>
                          <a:lnTo>
                            <a:pt x="42546" y="10415"/>
                          </a:lnTo>
                          <a:lnTo>
                            <a:pt x="41530" y="8510"/>
                          </a:lnTo>
                          <a:lnTo>
                            <a:pt x="39625" y="7621"/>
                          </a:lnTo>
                          <a:lnTo>
                            <a:pt x="38735" y="6604"/>
                          </a:lnTo>
                          <a:lnTo>
                            <a:pt x="37719" y="4699"/>
                          </a:lnTo>
                          <a:lnTo>
                            <a:pt x="35815" y="3810"/>
                          </a:lnTo>
                          <a:lnTo>
                            <a:pt x="33909" y="2795"/>
                          </a:lnTo>
                          <a:lnTo>
                            <a:pt x="33021" y="1905"/>
                          </a:lnTo>
                          <a:lnTo>
                            <a:pt x="31115" y="890"/>
                          </a:lnTo>
                          <a:lnTo>
                            <a:pt x="29210" y="890"/>
                          </a:lnTo>
                          <a:lnTo>
                            <a:pt x="27306" y="0"/>
                          </a:lnTo>
                          <a:lnTo>
                            <a:pt x="25655" y="0"/>
                          </a:lnTo>
                          <a:lnTo>
                            <a:pt x="23750" y="0"/>
                          </a:lnTo>
                          <a:lnTo>
                            <a:pt x="21844" y="0"/>
                          </a:lnTo>
                          <a:lnTo>
                            <a:pt x="19940" y="0"/>
                          </a:lnTo>
                          <a:lnTo>
                            <a:pt x="18034" y="0"/>
                          </a:lnTo>
                          <a:lnTo>
                            <a:pt x="16130" y="890"/>
                          </a:lnTo>
                          <a:lnTo>
                            <a:pt x="14225" y="890"/>
                          </a:lnTo>
                          <a:lnTo>
                            <a:pt x="13335" y="1905"/>
                          </a:lnTo>
                          <a:lnTo>
                            <a:pt x="11431" y="2795"/>
                          </a:lnTo>
                          <a:lnTo>
                            <a:pt x="9525" y="3810"/>
                          </a:lnTo>
                          <a:lnTo>
                            <a:pt x="8509" y="4699"/>
                          </a:lnTo>
                          <a:lnTo>
                            <a:pt x="6605" y="6604"/>
                          </a:lnTo>
                          <a:lnTo>
                            <a:pt x="5715" y="7621"/>
                          </a:lnTo>
                          <a:lnTo>
                            <a:pt x="4700" y="8510"/>
                          </a:lnTo>
                          <a:lnTo>
                            <a:pt x="2794" y="10415"/>
                          </a:lnTo>
                          <a:lnTo>
                            <a:pt x="1906" y="12320"/>
                          </a:lnTo>
                          <a:lnTo>
                            <a:pt x="1906" y="13971"/>
                          </a:lnTo>
                          <a:lnTo>
                            <a:pt x="890" y="14860"/>
                          </a:lnTo>
                          <a:lnTo>
                            <a:pt x="0" y="16765"/>
                          </a:lnTo>
                          <a:lnTo>
                            <a:pt x="0" y="18670"/>
                          </a:lnTo>
                          <a:lnTo>
                            <a:pt x="0" y="20574"/>
                          </a:lnTo>
                          <a:lnTo>
                            <a:pt x="0" y="22479"/>
                          </a:lnTo>
                          <a:lnTo>
                            <a:pt x="0" y="24385"/>
                          </a:lnTo>
                          <a:lnTo>
                            <a:pt x="0" y="26290"/>
                          </a:lnTo>
                          <a:lnTo>
                            <a:pt x="0" y="28195"/>
                          </a:lnTo>
                          <a:lnTo>
                            <a:pt x="890" y="30099"/>
                          </a:lnTo>
                          <a:lnTo>
                            <a:pt x="1906" y="32004"/>
                          </a:lnTo>
                          <a:lnTo>
                            <a:pt x="1906" y="33910"/>
                          </a:lnTo>
                          <a:lnTo>
                            <a:pt x="2794" y="34925"/>
                          </a:lnTo>
                          <a:lnTo>
                            <a:pt x="4700" y="36830"/>
                          </a:lnTo>
                          <a:lnTo>
                            <a:pt x="5715" y="37720"/>
                          </a:lnTo>
                          <a:lnTo>
                            <a:pt x="6605" y="39624"/>
                          </a:lnTo>
                          <a:lnTo>
                            <a:pt x="8509" y="40641"/>
                          </a:lnTo>
                          <a:lnTo>
                            <a:pt x="9525" y="41529"/>
                          </a:lnTo>
                          <a:lnTo>
                            <a:pt x="11431" y="42546"/>
                          </a:lnTo>
                          <a:lnTo>
                            <a:pt x="13335" y="43435"/>
                          </a:lnTo>
                          <a:lnTo>
                            <a:pt x="14225" y="44450"/>
                          </a:lnTo>
                          <a:lnTo>
                            <a:pt x="16130" y="45340"/>
                          </a:lnTo>
                          <a:lnTo>
                            <a:pt x="18034" y="45340"/>
                          </a:lnTo>
                          <a:lnTo>
                            <a:pt x="19940" y="45340"/>
                          </a:lnTo>
                          <a:lnTo>
                            <a:pt x="21844" y="46355"/>
                          </a:lnTo>
                          <a:lnTo>
                            <a:pt x="23750" y="46355"/>
                          </a:lnTo>
                          <a:lnTo>
                            <a:pt x="25655" y="45340"/>
                          </a:lnTo>
                          <a:lnTo>
                            <a:pt x="27306" y="45340"/>
                          </a:lnTo>
                          <a:lnTo>
                            <a:pt x="29210" y="45340"/>
                          </a:lnTo>
                          <a:lnTo>
                            <a:pt x="31115" y="44450"/>
                          </a:lnTo>
                          <a:lnTo>
                            <a:pt x="33021" y="43435"/>
                          </a:lnTo>
                          <a:lnTo>
                            <a:pt x="33909" y="42546"/>
                          </a:lnTo>
                          <a:lnTo>
                            <a:pt x="35815" y="41529"/>
                          </a:lnTo>
                          <a:lnTo>
                            <a:pt x="37719" y="40641"/>
                          </a:lnTo>
                          <a:lnTo>
                            <a:pt x="38735" y="39624"/>
                          </a:lnTo>
                          <a:lnTo>
                            <a:pt x="39625" y="37720"/>
                          </a:lnTo>
                          <a:lnTo>
                            <a:pt x="41530" y="36830"/>
                          </a:lnTo>
                          <a:lnTo>
                            <a:pt x="42546" y="34925"/>
                          </a:lnTo>
                          <a:lnTo>
                            <a:pt x="43434" y="33910"/>
                          </a:lnTo>
                          <a:lnTo>
                            <a:pt x="44450" y="32004"/>
                          </a:lnTo>
                          <a:lnTo>
                            <a:pt x="44450" y="30099"/>
                          </a:lnTo>
                          <a:lnTo>
                            <a:pt x="45340" y="28195"/>
                          </a:lnTo>
                          <a:lnTo>
                            <a:pt x="45340" y="26290"/>
                          </a:lnTo>
                          <a:lnTo>
                            <a:pt x="45340" y="24385"/>
                          </a:lnTo>
                          <a:lnTo>
                            <a:pt x="46356" y="2247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0" behindDoc="1" locked="0" layoutInCell="1" allowOverlap="1">
            <wp:simplePos x="0" y="0"/>
            <wp:positionH relativeFrom="page">
              <wp:posOffset>4032745</wp:posOffset>
            </wp:positionH>
            <wp:positionV relativeFrom="paragraph">
              <wp:posOffset>103923</wp:posOffset>
            </wp:positionV>
            <wp:extent cx="96542" cy="14806"/>
            <wp:effectExtent l="0" t="0" r="0" b="0"/>
            <wp:wrapNone/>
            <wp:docPr id="1433" name="Freeform 1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542" cy="14806"/>
                    </a:xfrm>
                    <a:custGeom>
                      <a:rect l="l" t="t" r="r" b="b"/>
                      <a:pathLst>
                        <a:path w="96773" h="14860">
                          <a:moveTo>
                            <a:pt x="96773" y="1486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9" behindDoc="1" locked="0" layoutInCell="1" allowOverlap="1">
            <wp:simplePos x="0" y="0"/>
            <wp:positionH relativeFrom="page">
              <wp:posOffset>4016528</wp:posOffset>
            </wp:positionH>
            <wp:positionV relativeFrom="paragraph">
              <wp:posOffset>114299</wp:posOffset>
            </wp:positionV>
            <wp:extent cx="32054" cy="32014"/>
            <wp:effectExtent l="0" t="0" r="0" b="0"/>
            <wp:wrapNone/>
            <wp:docPr id="1434" name="Freeform 1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4" cy="32014"/>
                    </a:xfrm>
                    <a:custGeom>
                      <a:rect l="l" t="t" r="r" b="b"/>
                      <a:pathLst>
                        <a:path w="32131" h="32131">
                          <a:moveTo>
                            <a:pt x="0" y="32131"/>
                          </a:moveTo>
                          <a:lnTo>
                            <a:pt x="3213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3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104809</wp:posOffset>
            </wp:positionV>
            <wp:extent cx="30152" cy="30116"/>
            <wp:effectExtent l="0" t="0" r="0" b="0"/>
            <wp:wrapNone/>
            <wp:docPr id="1435" name="Freeform 1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152" cy="30116"/>
                    </a:xfrm>
                    <a:custGeom>
                      <a:rect l="l" t="t" r="r" b="b"/>
                      <a:pathLst>
                        <a:path w="30225" h="30226">
                          <a:moveTo>
                            <a:pt x="0" y="30226"/>
                          </a:moveTo>
                          <a:lnTo>
                            <a:pt x="302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5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103923</wp:posOffset>
            </wp:positionV>
            <wp:extent cx="22805" cy="22397"/>
            <wp:effectExtent l="0" t="0" r="0" b="0"/>
            <wp:wrapNone/>
            <wp:docPr id="1436" name="Freeform 1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05" cy="22397"/>
                    </a:xfrm>
                    <a:custGeom>
                      <a:rect l="l" t="t" r="r" b="b"/>
                      <a:pathLst>
                        <a:path w="22860" h="22479">
                          <a:moveTo>
                            <a:pt x="0" y="22479"/>
                          </a:moveTo>
                          <a:lnTo>
                            <a:pt x="2286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4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103923</wp:posOffset>
            </wp:positionV>
            <wp:extent cx="27240" cy="27206"/>
            <wp:effectExtent l="0" t="0" r="0" b="0"/>
            <wp:wrapNone/>
            <wp:docPr id="1437" name="Freeform 1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240" cy="27206"/>
                    </a:xfrm>
                    <a:custGeom>
                      <a:rect l="l" t="t" r="r" b="b"/>
                      <a:pathLst>
                        <a:path w="27306" h="27305">
                          <a:moveTo>
                            <a:pt x="27306" y="0"/>
                          </a:moveTo>
                          <a:lnTo>
                            <a:pt x="0" y="273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2" behindDoc="1" locked="0" layoutInCell="1" allowOverlap="1">
            <wp:simplePos x="0" y="0"/>
            <wp:positionH relativeFrom="page">
              <wp:posOffset>4008926</wp:posOffset>
            </wp:positionH>
            <wp:positionV relativeFrom="paragraph">
              <wp:posOffset>106707</wp:posOffset>
            </wp:positionV>
            <wp:extent cx="31040" cy="32013"/>
            <wp:effectExtent l="0" t="0" r="0" b="0"/>
            <wp:wrapNone/>
            <wp:docPr id="1438" name="Freeform 1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0" cy="32013"/>
                    </a:xfrm>
                    <a:custGeom>
                      <a:rect l="l" t="t" r="r" b="b"/>
                      <a:pathLst>
                        <a:path w="31115" h="32130">
                          <a:moveTo>
                            <a:pt x="31115" y="0"/>
                          </a:moveTo>
                          <a:lnTo>
                            <a:pt x="0" y="3213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6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104809</wp:posOffset>
            </wp:positionV>
            <wp:extent cx="16217" cy="15817"/>
            <wp:effectExtent l="0" t="0" r="0" b="0"/>
            <wp:wrapNone/>
            <wp:docPr id="1439" name="Freeform 1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17" cy="15817"/>
                    </a:xfrm>
                    <a:custGeom>
                      <a:rect l="l" t="t" r="r" b="b"/>
                      <a:pathLst>
                        <a:path w="16256" h="15875">
                          <a:moveTo>
                            <a:pt x="16256" y="0"/>
                          </a:moveTo>
                          <a:lnTo>
                            <a:pt x="0" y="1587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1" behindDoc="1" locked="0" layoutInCell="1" allowOverlap="1">
            <wp:simplePos x="0" y="0"/>
            <wp:positionH relativeFrom="page">
              <wp:posOffset>4010827</wp:posOffset>
            </wp:positionH>
            <wp:positionV relativeFrom="paragraph">
              <wp:posOffset>108605</wp:posOffset>
            </wp:positionV>
            <wp:extent cx="32940" cy="32901"/>
            <wp:effectExtent l="0" t="0" r="0" b="0"/>
            <wp:wrapNone/>
            <wp:docPr id="1440" name="Freeform 1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40" cy="32901"/>
                    </a:xfrm>
                    <a:custGeom>
                      <a:rect l="l" t="t" r="r" b="b"/>
                      <a:pathLst>
                        <a:path w="33019" h="33021">
                          <a:moveTo>
                            <a:pt x="0" y="33021"/>
                          </a:moveTo>
                          <a:lnTo>
                            <a:pt x="3301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0" behindDoc="1" locked="0" layoutInCell="1" allowOverlap="1">
            <wp:simplePos x="0" y="0"/>
            <wp:positionH relativeFrom="page">
              <wp:posOffset>4013741</wp:posOffset>
            </wp:positionH>
            <wp:positionV relativeFrom="paragraph">
              <wp:posOffset>111516</wp:posOffset>
            </wp:positionV>
            <wp:extent cx="31927" cy="31887"/>
            <wp:effectExtent l="0" t="0" r="0" b="0"/>
            <wp:wrapNone/>
            <wp:docPr id="1441" name="Freeform 1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1887"/>
                    </a:xfrm>
                    <a:custGeom>
                      <a:rect l="l" t="t" r="r" b="b"/>
                      <a:pathLst>
                        <a:path w="32004" h="32003">
                          <a:moveTo>
                            <a:pt x="32004" y="0"/>
                          </a:moveTo>
                          <a:lnTo>
                            <a:pt x="0" y="32003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8" behindDoc="1" locked="0" layoutInCell="1" allowOverlap="1">
            <wp:simplePos x="0" y="0"/>
            <wp:positionH relativeFrom="page">
              <wp:posOffset>4019442</wp:posOffset>
            </wp:positionH>
            <wp:positionV relativeFrom="paragraph">
              <wp:posOffset>117210</wp:posOffset>
            </wp:positionV>
            <wp:extent cx="30027" cy="31002"/>
            <wp:effectExtent l="0" t="0" r="0" b="0"/>
            <wp:wrapNone/>
            <wp:docPr id="1442" name="Freeform 14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27" cy="31002"/>
                    </a:xfrm>
                    <a:custGeom>
                      <a:rect l="l" t="t" r="r" b="b"/>
                      <a:pathLst>
                        <a:path w="30099" h="31115">
                          <a:moveTo>
                            <a:pt x="30099" y="0"/>
                          </a:moveTo>
                          <a:lnTo>
                            <a:pt x="0" y="3111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7" behindDoc="1" locked="0" layoutInCell="1" allowOverlap="1">
            <wp:simplePos x="0" y="0"/>
            <wp:positionH relativeFrom="page">
              <wp:posOffset>4023243</wp:posOffset>
            </wp:positionH>
            <wp:positionV relativeFrom="paragraph">
              <wp:posOffset>120626</wp:posOffset>
            </wp:positionV>
            <wp:extent cx="28126" cy="28471"/>
            <wp:effectExtent l="0" t="0" r="0" b="0"/>
            <wp:wrapNone/>
            <wp:docPr id="1443" name="Freeform 14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126" cy="28471"/>
                    </a:xfrm>
                    <a:custGeom>
                      <a:rect l="l" t="t" r="r" b="b"/>
                      <a:pathLst>
                        <a:path w="28194" h="28575">
                          <a:moveTo>
                            <a:pt x="0" y="28575"/>
                          </a:moveTo>
                          <a:lnTo>
                            <a:pt x="2819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6" behindDoc="1" locked="0" layoutInCell="1" allowOverlap="1">
            <wp:simplePos x="0" y="0"/>
            <wp:positionH relativeFrom="page">
              <wp:posOffset>4027931</wp:posOffset>
            </wp:positionH>
            <wp:positionV relativeFrom="paragraph">
              <wp:posOffset>125435</wp:posOffset>
            </wp:positionV>
            <wp:extent cx="23439" cy="24674"/>
            <wp:effectExtent l="0" t="0" r="0" b="0"/>
            <wp:wrapNone/>
            <wp:docPr id="1444" name="Freeform 14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439" cy="24674"/>
                    </a:xfrm>
                    <a:custGeom>
                      <a:rect l="l" t="t" r="r" b="b"/>
                      <a:pathLst>
                        <a:path w="23496" h="24764">
                          <a:moveTo>
                            <a:pt x="23496" y="0"/>
                          </a:moveTo>
                          <a:lnTo>
                            <a:pt x="0" y="2476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5" behindDoc="1" locked="0" layoutInCell="1" allowOverlap="1">
            <wp:simplePos x="0" y="0"/>
            <wp:positionH relativeFrom="page">
              <wp:posOffset>4033379</wp:posOffset>
            </wp:positionH>
            <wp:positionV relativeFrom="paragraph">
              <wp:posOffset>131129</wp:posOffset>
            </wp:positionV>
            <wp:extent cx="17990" cy="17969"/>
            <wp:effectExtent l="0" t="0" r="0" b="0"/>
            <wp:wrapNone/>
            <wp:docPr id="1445" name="Freeform 14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990" cy="17969"/>
                    </a:xfrm>
                    <a:custGeom>
                      <a:rect l="l" t="t" r="r" b="b"/>
                      <a:pathLst>
                        <a:path w="18034" h="18035">
                          <a:moveTo>
                            <a:pt x="0" y="18035"/>
                          </a:moveTo>
                          <a:lnTo>
                            <a:pt x="1803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3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140620</wp:posOffset>
            </wp:positionV>
            <wp:extent cx="103511" cy="16071"/>
            <wp:effectExtent l="0" t="0" r="0" b="0"/>
            <wp:wrapNone/>
            <wp:docPr id="1446" name="Freeform 14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511" cy="16071"/>
                    </a:xfrm>
                    <a:custGeom>
                      <a:rect l="l" t="t" r="r" b="b"/>
                      <a:pathLst>
                        <a:path w="103759" h="16130">
                          <a:moveTo>
                            <a:pt x="103759" y="161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5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140620</wp:posOffset>
            </wp:positionV>
            <wp:extent cx="53592" cy="52768"/>
            <wp:effectExtent l="0" t="0" r="0" b="0"/>
            <wp:wrapNone/>
            <wp:docPr id="1447" name="Freeform 14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768"/>
                    </a:xfrm>
                    <a:custGeom>
                      <a:rect l="l" t="t" r="r" b="b"/>
                      <a:pathLst>
                        <a:path w="53721" h="52960">
                          <a:moveTo>
                            <a:pt x="0" y="52960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4025144</wp:posOffset>
            </wp:positionH>
            <wp:positionV relativeFrom="paragraph">
              <wp:posOffset>149098</wp:posOffset>
            </wp:positionV>
            <wp:extent cx="94009" cy="14930"/>
            <wp:effectExtent l="0" t="0" r="0" b="0"/>
            <wp:wrapNone/>
            <wp:docPr id="1448" name="Freeform 14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009" cy="14930"/>
                    </a:xfrm>
                    <a:custGeom>
                      <a:rect l="l" t="t" r="r" b="b"/>
                      <a:pathLst>
                        <a:path w="94234" h="14985">
                          <a:moveTo>
                            <a:pt x="94234" y="149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4" behindDoc="1" locked="0" layoutInCell="1" allowOverlap="1">
            <wp:simplePos x="0" y="0"/>
            <wp:positionH relativeFrom="page">
              <wp:posOffset>4040981</wp:posOffset>
            </wp:positionH>
            <wp:positionV relativeFrom="paragraph">
              <wp:posOffset>138722</wp:posOffset>
            </wp:positionV>
            <wp:extent cx="7602" cy="7593"/>
            <wp:effectExtent l="0" t="0" r="0" b="0"/>
            <wp:wrapNone/>
            <wp:docPr id="1449" name="Freeform 14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2" cy="7593"/>
                    </a:xfrm>
                    <a:custGeom>
                      <a:rect l="l" t="t" r="r" b="b"/>
                      <a:pathLst>
                        <a:path w="7621" h="7621">
                          <a:moveTo>
                            <a:pt x="7621" y="0"/>
                          </a:moveTo>
                          <a:lnTo>
                            <a:pt x="0" y="762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1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156690</wp:posOffset>
            </wp:positionV>
            <wp:extent cx="45864" cy="45933"/>
            <wp:effectExtent l="0" t="0" r="0" b="0"/>
            <wp:wrapNone/>
            <wp:docPr id="1450" name="Freeform 14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864" cy="45933"/>
                    </a:xfrm>
                    <a:custGeom>
                      <a:rect l="l" t="t" r="r" b="b"/>
                      <a:pathLst>
                        <a:path w="45974" h="46100">
                          <a:moveTo>
                            <a:pt x="45974" y="23494"/>
                          </a:moveTo>
                          <a:lnTo>
                            <a:pt x="45974" y="21589"/>
                          </a:lnTo>
                          <a:lnTo>
                            <a:pt x="45974" y="19685"/>
                          </a:lnTo>
                          <a:lnTo>
                            <a:pt x="45084" y="17780"/>
                          </a:lnTo>
                          <a:lnTo>
                            <a:pt x="45084" y="15875"/>
                          </a:lnTo>
                          <a:lnTo>
                            <a:pt x="44069" y="13969"/>
                          </a:lnTo>
                          <a:lnTo>
                            <a:pt x="43179" y="12064"/>
                          </a:lnTo>
                          <a:lnTo>
                            <a:pt x="42163" y="11175"/>
                          </a:lnTo>
                          <a:lnTo>
                            <a:pt x="41275" y="9270"/>
                          </a:lnTo>
                          <a:lnTo>
                            <a:pt x="40259" y="7365"/>
                          </a:lnTo>
                          <a:lnTo>
                            <a:pt x="39369" y="6350"/>
                          </a:lnTo>
                          <a:lnTo>
                            <a:pt x="37465" y="5461"/>
                          </a:lnTo>
                          <a:lnTo>
                            <a:pt x="36449" y="3556"/>
                          </a:lnTo>
                          <a:lnTo>
                            <a:pt x="34925" y="2539"/>
                          </a:lnTo>
                          <a:lnTo>
                            <a:pt x="33019" y="1650"/>
                          </a:lnTo>
                          <a:lnTo>
                            <a:pt x="31115" y="1650"/>
                          </a:lnTo>
                          <a:lnTo>
                            <a:pt x="30099" y="635"/>
                          </a:lnTo>
                          <a:lnTo>
                            <a:pt x="28194" y="635"/>
                          </a:lnTo>
                          <a:lnTo>
                            <a:pt x="26288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9" y="635"/>
                          </a:lnTo>
                          <a:lnTo>
                            <a:pt x="16763" y="635"/>
                          </a:lnTo>
                          <a:lnTo>
                            <a:pt x="14859" y="1650"/>
                          </a:lnTo>
                          <a:lnTo>
                            <a:pt x="12953" y="1650"/>
                          </a:lnTo>
                          <a:lnTo>
                            <a:pt x="12065" y="2539"/>
                          </a:lnTo>
                          <a:lnTo>
                            <a:pt x="10159" y="3556"/>
                          </a:lnTo>
                          <a:lnTo>
                            <a:pt x="8254" y="5461"/>
                          </a:lnTo>
                          <a:lnTo>
                            <a:pt x="7366" y="6350"/>
                          </a:lnTo>
                          <a:lnTo>
                            <a:pt x="5715" y="7365"/>
                          </a:lnTo>
                          <a:lnTo>
                            <a:pt x="4825" y="9270"/>
                          </a:lnTo>
                          <a:lnTo>
                            <a:pt x="3809" y="11175"/>
                          </a:lnTo>
                          <a:lnTo>
                            <a:pt x="2921" y="12064"/>
                          </a:lnTo>
                          <a:lnTo>
                            <a:pt x="1904" y="13969"/>
                          </a:lnTo>
                          <a:lnTo>
                            <a:pt x="1904" y="15875"/>
                          </a:lnTo>
                          <a:lnTo>
                            <a:pt x="1016" y="17780"/>
                          </a:lnTo>
                          <a:lnTo>
                            <a:pt x="1016" y="19685"/>
                          </a:lnTo>
                          <a:lnTo>
                            <a:pt x="0" y="21589"/>
                          </a:lnTo>
                          <a:lnTo>
                            <a:pt x="0" y="23494"/>
                          </a:lnTo>
                          <a:lnTo>
                            <a:pt x="0" y="25400"/>
                          </a:lnTo>
                          <a:lnTo>
                            <a:pt x="1016" y="26415"/>
                          </a:lnTo>
                          <a:lnTo>
                            <a:pt x="1016" y="28320"/>
                          </a:lnTo>
                          <a:lnTo>
                            <a:pt x="1904" y="30225"/>
                          </a:lnTo>
                          <a:lnTo>
                            <a:pt x="1904" y="32131"/>
                          </a:lnTo>
                          <a:lnTo>
                            <a:pt x="2921" y="34036"/>
                          </a:lnTo>
                          <a:lnTo>
                            <a:pt x="3809" y="35940"/>
                          </a:lnTo>
                          <a:lnTo>
                            <a:pt x="4825" y="36830"/>
                          </a:lnTo>
                          <a:lnTo>
                            <a:pt x="5715" y="38735"/>
                          </a:lnTo>
                          <a:lnTo>
                            <a:pt x="7366" y="39750"/>
                          </a:lnTo>
                          <a:lnTo>
                            <a:pt x="8254" y="40639"/>
                          </a:lnTo>
                          <a:lnTo>
                            <a:pt x="10159" y="42290"/>
                          </a:lnTo>
                          <a:lnTo>
                            <a:pt x="12065" y="43180"/>
                          </a:lnTo>
                          <a:lnTo>
                            <a:pt x="12953" y="44195"/>
                          </a:lnTo>
                          <a:lnTo>
                            <a:pt x="14859" y="44195"/>
                          </a:lnTo>
                          <a:lnTo>
                            <a:pt x="16763" y="45085"/>
                          </a:lnTo>
                          <a:lnTo>
                            <a:pt x="18669" y="46100"/>
                          </a:lnTo>
                          <a:lnTo>
                            <a:pt x="20574" y="46100"/>
                          </a:lnTo>
                          <a:lnTo>
                            <a:pt x="22478" y="46100"/>
                          </a:lnTo>
                          <a:lnTo>
                            <a:pt x="24384" y="46100"/>
                          </a:lnTo>
                          <a:lnTo>
                            <a:pt x="26288" y="46100"/>
                          </a:lnTo>
                          <a:lnTo>
                            <a:pt x="28194" y="46100"/>
                          </a:lnTo>
                          <a:lnTo>
                            <a:pt x="30099" y="45085"/>
                          </a:lnTo>
                          <a:lnTo>
                            <a:pt x="31115" y="44195"/>
                          </a:lnTo>
                          <a:lnTo>
                            <a:pt x="33019" y="44195"/>
                          </a:lnTo>
                          <a:lnTo>
                            <a:pt x="34925" y="43180"/>
                          </a:lnTo>
                          <a:lnTo>
                            <a:pt x="36449" y="42290"/>
                          </a:lnTo>
                          <a:lnTo>
                            <a:pt x="37465" y="40639"/>
                          </a:lnTo>
                          <a:lnTo>
                            <a:pt x="39369" y="39750"/>
                          </a:lnTo>
                          <a:lnTo>
                            <a:pt x="40259" y="38735"/>
                          </a:lnTo>
                          <a:lnTo>
                            <a:pt x="41275" y="36830"/>
                          </a:lnTo>
                          <a:lnTo>
                            <a:pt x="42163" y="35940"/>
                          </a:lnTo>
                          <a:lnTo>
                            <a:pt x="43179" y="34036"/>
                          </a:lnTo>
                          <a:lnTo>
                            <a:pt x="44069" y="32131"/>
                          </a:lnTo>
                          <a:lnTo>
                            <a:pt x="45084" y="30225"/>
                          </a:lnTo>
                          <a:lnTo>
                            <a:pt x="45084" y="28320"/>
                          </a:lnTo>
                          <a:lnTo>
                            <a:pt x="45974" y="26415"/>
                          </a:lnTo>
                          <a:lnTo>
                            <a:pt x="45974" y="25400"/>
                          </a:lnTo>
                          <a:lnTo>
                            <a:pt x="45974" y="2349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6" behindDoc="1" locked="0" layoutInCell="1" allowOverlap="1">
            <wp:simplePos x="0" y="0"/>
            <wp:positionH relativeFrom="page">
              <wp:posOffset>4061886</wp:posOffset>
            </wp:positionH>
            <wp:positionV relativeFrom="paragraph">
              <wp:posOffset>164030</wp:posOffset>
            </wp:positionV>
            <wp:extent cx="21538" cy="20879"/>
            <wp:effectExtent l="0" t="0" r="0" b="0"/>
            <wp:wrapNone/>
            <wp:docPr id="1451" name="Freeform 14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20879"/>
                    </a:xfrm>
                    <a:custGeom>
                      <a:rect l="l" t="t" r="r" b="b"/>
                      <a:pathLst>
                        <a:path w="21590" h="20955">
                          <a:moveTo>
                            <a:pt x="21590" y="0"/>
                          </a:moveTo>
                          <a:lnTo>
                            <a:pt x="0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2" behindDoc="1" locked="0" layoutInCell="1" allowOverlap="1">
            <wp:simplePos x="0" y="0"/>
            <wp:positionH relativeFrom="page">
              <wp:posOffset>4317307</wp:posOffset>
            </wp:positionH>
            <wp:positionV relativeFrom="paragraph">
              <wp:posOffset>164030</wp:posOffset>
            </wp:positionV>
            <wp:extent cx="21539" cy="20879"/>
            <wp:effectExtent l="0" t="0" r="0" b="0"/>
            <wp:wrapNone/>
            <wp:docPr id="1452" name="Freeform 14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9" cy="20879"/>
                    </a:xfrm>
                    <a:custGeom>
                      <a:rect l="l" t="t" r="r" b="b"/>
                      <a:pathLst>
                        <a:path w="21591" h="20955">
                          <a:moveTo>
                            <a:pt x="0" y="0"/>
                          </a:moveTo>
                          <a:lnTo>
                            <a:pt x="21591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1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156690</wp:posOffset>
            </wp:positionV>
            <wp:extent cx="25211" cy="26319"/>
            <wp:effectExtent l="0" t="0" r="0" b="0"/>
            <wp:wrapNone/>
            <wp:docPr id="1453" name="Freeform 14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211" cy="26319"/>
                    </a:xfrm>
                    <a:custGeom>
                      <a:rect l="l" t="t" r="r" b="b"/>
                      <a:pathLst>
                        <a:path w="25272" h="26415">
                          <a:moveTo>
                            <a:pt x="0" y="26415"/>
                          </a:moveTo>
                          <a:lnTo>
                            <a:pt x="2527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2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156690</wp:posOffset>
            </wp:positionV>
            <wp:extent cx="21538" cy="21510"/>
            <wp:effectExtent l="0" t="0" r="0" b="0"/>
            <wp:wrapNone/>
            <wp:docPr id="1454" name="Freeform 1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21510"/>
                    </a:xfrm>
                    <a:custGeom>
                      <a:rect l="l" t="t" r="r" b="b"/>
                      <a:pathLst>
                        <a:path w="21590" h="21589">
                          <a:moveTo>
                            <a:pt x="21590" y="0"/>
                          </a:moveTo>
                          <a:lnTo>
                            <a:pt x="0" y="2158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0" behindDoc="1" locked="0" layoutInCell="1" allowOverlap="1">
            <wp:simplePos x="0" y="0"/>
            <wp:positionH relativeFrom="page">
              <wp:posOffset>4350248</wp:posOffset>
            </wp:positionH>
            <wp:positionV relativeFrom="paragraph">
              <wp:posOffset>157323</wp:posOffset>
            </wp:positionV>
            <wp:extent cx="29141" cy="30368"/>
            <wp:effectExtent l="0" t="0" r="0" b="0"/>
            <wp:wrapNone/>
            <wp:docPr id="1455" name="Freeform 1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1" cy="30368"/>
                    </a:xfrm>
                    <a:custGeom>
                      <a:rect l="l" t="t" r="r" b="b"/>
                      <a:pathLst>
                        <a:path w="29211" h="30479">
                          <a:moveTo>
                            <a:pt x="29211" y="0"/>
                          </a:moveTo>
                          <a:lnTo>
                            <a:pt x="0" y="3047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9" behindDoc="1" locked="0" layoutInCell="1" allowOverlap="1">
            <wp:simplePos x="0" y="0"/>
            <wp:positionH relativeFrom="page">
              <wp:posOffset>4351262</wp:posOffset>
            </wp:positionH>
            <wp:positionV relativeFrom="paragraph">
              <wp:posOffset>159221</wp:posOffset>
            </wp:positionV>
            <wp:extent cx="30914" cy="31382"/>
            <wp:effectExtent l="0" t="0" r="0" b="0"/>
            <wp:wrapNone/>
            <wp:docPr id="1456" name="Freeform 1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914" cy="31382"/>
                    </a:xfrm>
                    <a:custGeom>
                      <a:rect l="l" t="t" r="r" b="b"/>
                      <a:pathLst>
                        <a:path w="30988" h="31497">
                          <a:moveTo>
                            <a:pt x="0" y="31497"/>
                          </a:moveTo>
                          <a:lnTo>
                            <a:pt x="3098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63" behindDoc="1" locked="0" layoutInCell="1" allowOverlap="1">
            <wp:simplePos x="0" y="0"/>
            <wp:positionH relativeFrom="page">
              <wp:posOffset>4350248</wp:posOffset>
            </wp:positionH>
            <wp:positionV relativeFrom="paragraph">
              <wp:posOffset>157323</wp:posOffset>
            </wp:positionV>
            <wp:extent cx="13937" cy="15184"/>
            <wp:effectExtent l="0" t="0" r="0" b="0"/>
            <wp:wrapNone/>
            <wp:docPr id="1457" name="Freeform 1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7" cy="15184"/>
                    </a:xfrm>
                    <a:custGeom>
                      <a:rect l="l" t="t" r="r" b="b"/>
                      <a:pathLst>
                        <a:path w="13971" h="15240">
                          <a:moveTo>
                            <a:pt x="0" y="15240"/>
                          </a:moveTo>
                          <a:lnTo>
                            <a:pt x="1397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9" behindDoc="1" locked="0" layoutInCell="1" allowOverlap="1">
            <wp:simplePos x="0" y="0"/>
            <wp:positionH relativeFrom="page">
              <wp:posOffset>4089126</wp:posOffset>
            </wp:positionH>
            <wp:positionV relativeFrom="paragraph">
              <wp:posOffset>164030</wp:posOffset>
            </wp:positionV>
            <wp:extent cx="40162" cy="40493"/>
            <wp:effectExtent l="0" t="0" r="0" b="0"/>
            <wp:wrapNone/>
            <wp:docPr id="1458" name="Freeform 1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162" cy="40493"/>
                    </a:xfrm>
                    <a:custGeom>
                      <a:rect l="l" t="t" r="r" b="b"/>
                      <a:pathLst>
                        <a:path w="40259" h="40641">
                          <a:moveTo>
                            <a:pt x="0" y="0"/>
                          </a:moveTo>
                          <a:lnTo>
                            <a:pt x="40259" y="4064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4114338</wp:posOffset>
            </wp:positionH>
            <wp:positionV relativeFrom="paragraph">
              <wp:posOffset>164030</wp:posOffset>
            </wp:positionV>
            <wp:extent cx="14949" cy="15185"/>
            <wp:effectExtent l="0" t="0" r="0" b="0"/>
            <wp:wrapNone/>
            <wp:docPr id="1459" name="Freeform 1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949" cy="15185"/>
                    </a:xfrm>
                    <a:custGeom>
                      <a:rect l="l" t="t" r="r" b="b"/>
                      <a:pathLst>
                        <a:path w="14985" h="15241">
                          <a:moveTo>
                            <a:pt x="14985" y="1524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1" behindDoc="1" locked="0" layoutInCell="1" allowOverlap="1">
            <wp:simplePos x="0" y="0"/>
            <wp:positionH relativeFrom="page">
              <wp:posOffset>4289180</wp:posOffset>
            </wp:positionH>
            <wp:positionV relativeFrom="paragraph">
              <wp:posOffset>164030</wp:posOffset>
            </wp:positionV>
            <wp:extent cx="49665" cy="48970"/>
            <wp:effectExtent l="0" t="0" r="0" b="0"/>
            <wp:wrapNone/>
            <wp:docPr id="1460" name="Freeform 1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665" cy="48970"/>
                    </a:xfrm>
                    <a:custGeom>
                      <a:rect l="l" t="t" r="r" b="b"/>
                      <a:pathLst>
                        <a:path w="49784" h="49149">
                          <a:moveTo>
                            <a:pt x="0" y="0"/>
                          </a:moveTo>
                          <a:lnTo>
                            <a:pt x="49784" y="4914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4" behindDoc="1" locked="0" layoutInCell="1" allowOverlap="1">
            <wp:simplePos x="0" y="0"/>
            <wp:positionH relativeFrom="page">
              <wp:posOffset>4314520</wp:posOffset>
            </wp:positionH>
            <wp:positionV relativeFrom="paragraph">
              <wp:posOffset>164030</wp:posOffset>
            </wp:positionV>
            <wp:extent cx="24325" cy="24676"/>
            <wp:effectExtent l="0" t="0" r="0" b="0"/>
            <wp:wrapNone/>
            <wp:docPr id="1461" name="Freeform 1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24384" y="2476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8" behindDoc="1" locked="0" layoutInCell="1" allowOverlap="1">
            <wp:simplePos x="0" y="0"/>
            <wp:positionH relativeFrom="page">
              <wp:posOffset>4353162</wp:posOffset>
            </wp:positionH>
            <wp:positionV relativeFrom="paragraph">
              <wp:posOffset>161119</wp:posOffset>
            </wp:positionV>
            <wp:extent cx="32562" cy="32268"/>
            <wp:effectExtent l="0" t="0" r="0" b="0"/>
            <wp:wrapNone/>
            <wp:docPr id="1462" name="Freeform 14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62" cy="32268"/>
                    </a:xfrm>
                    <a:custGeom>
                      <a:rect l="l" t="t" r="r" b="b"/>
                      <a:pathLst>
                        <a:path w="32640" h="32386">
                          <a:moveTo>
                            <a:pt x="32640" y="0"/>
                          </a:moveTo>
                          <a:lnTo>
                            <a:pt x="0" y="3238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7" behindDoc="1" locked="0" layoutInCell="1" allowOverlap="1">
            <wp:simplePos x="0" y="0"/>
            <wp:positionH relativeFrom="page">
              <wp:posOffset>4355696</wp:posOffset>
            </wp:positionH>
            <wp:positionV relativeFrom="paragraph">
              <wp:posOffset>164030</wp:posOffset>
            </wp:positionV>
            <wp:extent cx="31926" cy="32267"/>
            <wp:effectExtent l="0" t="0" r="0" b="0"/>
            <wp:wrapNone/>
            <wp:docPr id="1463" name="Freeform 1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6" cy="32267"/>
                    </a:xfrm>
                    <a:custGeom>
                      <a:rect l="l" t="t" r="r" b="b"/>
                      <a:pathLst>
                        <a:path w="32003" h="32385">
                          <a:moveTo>
                            <a:pt x="0" y="32385"/>
                          </a:moveTo>
                          <a:lnTo>
                            <a:pt x="3200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6" behindDoc="1" locked="0" layoutInCell="1" allowOverlap="1">
            <wp:simplePos x="0" y="0"/>
            <wp:positionH relativeFrom="page">
              <wp:posOffset>4358483</wp:posOffset>
            </wp:positionH>
            <wp:positionV relativeFrom="paragraph">
              <wp:posOffset>166813</wp:posOffset>
            </wp:positionV>
            <wp:extent cx="31927" cy="32013"/>
            <wp:effectExtent l="0" t="0" r="0" b="0"/>
            <wp:wrapNone/>
            <wp:docPr id="1464" name="Freeform 1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2013"/>
                    </a:xfrm>
                    <a:custGeom>
                      <a:rect l="l" t="t" r="r" b="b"/>
                      <a:pathLst>
                        <a:path w="32004" h="32130">
                          <a:moveTo>
                            <a:pt x="32004" y="0"/>
                          </a:moveTo>
                          <a:lnTo>
                            <a:pt x="0" y="3213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3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163017</wp:posOffset>
            </wp:positionV>
            <wp:extent cx="32054" cy="32267"/>
            <wp:effectExtent l="0" t="0" r="0" b="0"/>
            <wp:wrapNone/>
            <wp:docPr id="1465" name="Freeform 1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4" cy="32267"/>
                    </a:xfrm>
                    <a:custGeom>
                      <a:rect l="l" t="t" r="r" b="b"/>
                      <a:pathLst>
                        <a:path w="32131" h="32385">
                          <a:moveTo>
                            <a:pt x="32131" y="0"/>
                          </a:moveTo>
                          <a:lnTo>
                            <a:pt x="0" y="3238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2" behindDoc="1" locked="0" layoutInCell="1" allowOverlap="1">
            <wp:simplePos x="0" y="0"/>
            <wp:positionH relativeFrom="page">
              <wp:posOffset>4503171</wp:posOffset>
            </wp:positionH>
            <wp:positionV relativeFrom="paragraph">
              <wp:posOffset>164030</wp:posOffset>
            </wp:positionV>
            <wp:extent cx="24705" cy="24676"/>
            <wp:effectExtent l="0" t="0" r="0" b="0"/>
            <wp:wrapNone/>
            <wp:docPr id="1466" name="Freeform 1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705" cy="24676"/>
                    </a:xfrm>
                    <a:custGeom>
                      <a:rect l="l" t="t" r="r" b="b"/>
                      <a:pathLst>
                        <a:path w="24765" h="24766">
                          <a:moveTo>
                            <a:pt x="0" y="24766"/>
                          </a:moveTo>
                          <a:lnTo>
                            <a:pt x="2476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7" behindDoc="1" locked="0" layoutInCell="1" allowOverlap="1">
            <wp:simplePos x="0" y="0"/>
            <wp:positionH relativeFrom="page">
              <wp:posOffset>4653561</wp:posOffset>
            </wp:positionH>
            <wp:positionV relativeFrom="paragraph">
              <wp:posOffset>164030</wp:posOffset>
            </wp:positionV>
            <wp:extent cx="24704" cy="24676"/>
            <wp:effectExtent l="0" t="0" r="0" b="0"/>
            <wp:wrapNone/>
            <wp:docPr id="1467" name="Freeform 1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704" cy="24676"/>
                    </a:xfrm>
                    <a:custGeom>
                      <a:rect l="l" t="t" r="r" b="b"/>
                      <a:pathLst>
                        <a:path w="24764" h="24766">
                          <a:moveTo>
                            <a:pt x="24764" y="0"/>
                          </a:moveTo>
                          <a:lnTo>
                            <a:pt x="0" y="2476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6" behindDoc="1" locked="0" layoutInCell="1" allowOverlap="1">
            <wp:simplePos x="0" y="0"/>
            <wp:positionH relativeFrom="page">
              <wp:posOffset>4703606</wp:posOffset>
            </wp:positionH>
            <wp:positionV relativeFrom="paragraph">
              <wp:posOffset>164030</wp:posOffset>
            </wp:positionV>
            <wp:extent cx="24325" cy="24676"/>
            <wp:effectExtent l="0" t="0" r="0" b="0"/>
            <wp:wrapNone/>
            <wp:docPr id="1468" name="Freeform 1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0" y="24766"/>
                          </a:moveTo>
                          <a:lnTo>
                            <a:pt x="243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1" behindDoc="1" locked="0" layoutInCell="1" allowOverlap="1">
            <wp:simplePos x="0" y="0"/>
            <wp:positionH relativeFrom="page">
              <wp:posOffset>4753271</wp:posOffset>
            </wp:positionH>
            <wp:positionV relativeFrom="paragraph">
              <wp:posOffset>164030</wp:posOffset>
            </wp:positionV>
            <wp:extent cx="24325" cy="24676"/>
            <wp:effectExtent l="0" t="0" r="0" b="0"/>
            <wp:wrapNone/>
            <wp:docPr id="1469" name="Freeform 14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24384" y="0"/>
                          </a:moveTo>
                          <a:lnTo>
                            <a:pt x="0" y="2476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4073922</wp:posOffset>
            </wp:positionH>
            <wp:positionV relativeFrom="paragraph">
              <wp:posOffset>173520</wp:posOffset>
            </wp:positionV>
            <wp:extent cx="55365" cy="55677"/>
            <wp:effectExtent l="0" t="0" r="0" b="0"/>
            <wp:wrapNone/>
            <wp:docPr id="1470" name="Freeform 1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365" cy="55677"/>
                    </a:xfrm>
                    <a:custGeom>
                      <a:rect l="l" t="t" r="r" b="b"/>
                      <a:pathLst>
                        <a:path w="55498" h="55880">
                          <a:moveTo>
                            <a:pt x="55498" y="5588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0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170610</wp:posOffset>
            </wp:positionV>
            <wp:extent cx="67783" cy="67698"/>
            <wp:effectExtent l="0" t="0" r="0" b="0"/>
            <wp:wrapNone/>
            <wp:docPr id="1471" name="Freeform 1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783" cy="67698"/>
                    </a:xfrm>
                    <a:custGeom>
                      <a:rect l="l" t="t" r="r" b="b"/>
                      <a:pathLst>
                        <a:path w="67946" h="67945">
                          <a:moveTo>
                            <a:pt x="67946" y="6794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5" behindDoc="1" locked="0" layoutInCell="1" allowOverlap="1">
            <wp:simplePos x="0" y="0"/>
            <wp:positionH relativeFrom="page">
              <wp:posOffset>4361271</wp:posOffset>
            </wp:positionH>
            <wp:positionV relativeFrom="paragraph">
              <wp:posOffset>169724</wp:posOffset>
            </wp:positionV>
            <wp:extent cx="31041" cy="31001"/>
            <wp:effectExtent l="0" t="0" r="0" b="0"/>
            <wp:wrapNone/>
            <wp:docPr id="1472" name="Freeform 1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31001"/>
                    </a:xfrm>
                    <a:custGeom>
                      <a:rect l="l" t="t" r="r" b="b"/>
                      <a:pathLst>
                        <a:path w="31116" h="31114">
                          <a:moveTo>
                            <a:pt x="0" y="31114"/>
                          </a:moveTo>
                          <a:lnTo>
                            <a:pt x="3111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4553217</wp:posOffset>
            </wp:positionH>
            <wp:positionV relativeFrom="paragraph">
              <wp:posOffset>164030</wp:posOffset>
            </wp:positionV>
            <wp:extent cx="24325" cy="24676"/>
            <wp:effectExtent l="0" t="0" r="0" b="0"/>
            <wp:wrapNone/>
            <wp:docPr id="1473" name="Freeform 1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24384" y="0"/>
                          </a:moveTo>
                          <a:lnTo>
                            <a:pt x="0" y="2476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4" behindDoc="1" locked="0" layoutInCell="1" allowOverlap="1">
            <wp:simplePos x="0" y="0"/>
            <wp:positionH relativeFrom="page">
              <wp:posOffset>4602882</wp:posOffset>
            </wp:positionH>
            <wp:positionV relativeFrom="paragraph">
              <wp:posOffset>164030</wp:posOffset>
            </wp:positionV>
            <wp:extent cx="25339" cy="24676"/>
            <wp:effectExtent l="0" t="0" r="0" b="0"/>
            <wp:wrapNone/>
            <wp:docPr id="1474" name="Freeform 1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339" cy="24676"/>
                    </a:xfrm>
                    <a:custGeom>
                      <a:rect l="l" t="t" r="r" b="b"/>
                      <a:pathLst>
                        <a:path w="25400" h="24766">
                          <a:moveTo>
                            <a:pt x="0" y="24766"/>
                          </a:moveTo>
                          <a:lnTo>
                            <a:pt x="2540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4" behindDoc="1" locked="0" layoutInCell="1" allowOverlap="1">
            <wp:simplePos x="0" y="0"/>
            <wp:positionH relativeFrom="page">
              <wp:posOffset>4365072</wp:posOffset>
            </wp:positionH>
            <wp:positionV relativeFrom="paragraph">
              <wp:posOffset>173520</wp:posOffset>
            </wp:positionV>
            <wp:extent cx="28253" cy="28092"/>
            <wp:effectExtent l="0" t="0" r="0" b="0"/>
            <wp:wrapNone/>
            <wp:docPr id="1475" name="Freeform 1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53" cy="28092"/>
                    </a:xfrm>
                    <a:custGeom>
                      <a:rect l="l" t="t" r="r" b="b"/>
                      <a:pathLst>
                        <a:path w="28321" h="28195">
                          <a:moveTo>
                            <a:pt x="28321" y="0"/>
                          </a:moveTo>
                          <a:lnTo>
                            <a:pt x="0" y="281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3" behindDoc="1" locked="0" layoutInCell="1" allowOverlap="1">
            <wp:simplePos x="0" y="0"/>
            <wp:positionH relativeFrom="page">
              <wp:posOffset>4368872</wp:posOffset>
            </wp:positionH>
            <wp:positionV relativeFrom="paragraph">
              <wp:posOffset>177316</wp:posOffset>
            </wp:positionV>
            <wp:extent cx="25339" cy="25308"/>
            <wp:effectExtent l="0" t="0" r="0" b="0"/>
            <wp:wrapNone/>
            <wp:docPr id="1476" name="Freeform 1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339" cy="25308"/>
                    </a:xfrm>
                    <a:custGeom>
                      <a:rect l="l" t="t" r="r" b="b"/>
                      <a:pathLst>
                        <a:path w="25400" h="25400">
                          <a:moveTo>
                            <a:pt x="0" y="25400"/>
                          </a:moveTo>
                          <a:lnTo>
                            <a:pt x="2540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1" behindDoc="1" locked="0" layoutInCell="1" allowOverlap="1">
            <wp:simplePos x="0" y="0"/>
            <wp:positionH relativeFrom="page">
              <wp:posOffset>4759859</wp:posOffset>
            </wp:positionH>
            <wp:positionV relativeFrom="paragraph">
              <wp:posOffset>188705</wp:posOffset>
            </wp:positionV>
            <wp:extent cx="180" cy="11008"/>
            <wp:effectExtent l="0" t="0" r="0" b="0"/>
            <wp:wrapNone/>
            <wp:docPr id="1477" name="Freeform 1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1008"/>
                    </a:xfrm>
                    <a:custGeom>
                      <a:rect l="l" t="t" r="r" b="b"/>
                      <a:pathLst>
                        <a:path w="180" h="11049">
                          <a:moveTo>
                            <a:pt x="0" y="0"/>
                          </a:moveTo>
                          <a:lnTo>
                            <a:pt x="0" y="1104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2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190603</wp:posOffset>
            </wp:positionV>
            <wp:extent cx="53592" cy="52513"/>
            <wp:effectExtent l="0" t="0" r="0" b="0"/>
            <wp:wrapNone/>
            <wp:docPr id="1478" name="Freeform 1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52513"/>
                    </a:xfrm>
                    <a:custGeom>
                      <a:rect l="l" t="t" r="r" b="b"/>
                      <a:pathLst>
                        <a:path w="53721" h="52704">
                          <a:moveTo>
                            <a:pt x="53721" y="0"/>
                          </a:moveTo>
                          <a:lnTo>
                            <a:pt x="0" y="5270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4" behindDoc="1" locked="0" layoutInCell="1" allowOverlap="1">
            <wp:simplePos x="0" y="0"/>
            <wp:positionH relativeFrom="page">
              <wp:posOffset>3952673</wp:posOffset>
            </wp:positionH>
            <wp:positionV relativeFrom="paragraph">
              <wp:posOffset>198828</wp:posOffset>
            </wp:positionV>
            <wp:extent cx="20778" cy="20879"/>
            <wp:effectExtent l="0" t="0" r="0" b="0"/>
            <wp:wrapNone/>
            <wp:docPr id="1479" name="Freeform 1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778" cy="20879"/>
                    </a:xfrm>
                    <a:custGeom>
                      <a:rect l="l" t="t" r="r" b="b"/>
                      <a:pathLst>
                        <a:path w="20828" h="20955">
                          <a:moveTo>
                            <a:pt x="20828" y="2095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7" behindDoc="1" locked="0" layoutInCell="1" allowOverlap="1">
            <wp:simplePos x="0" y="0"/>
            <wp:positionH relativeFrom="page">
              <wp:posOffset>4061886</wp:posOffset>
            </wp:positionH>
            <wp:positionV relativeFrom="paragraph">
              <wp:posOffset>186807</wp:posOffset>
            </wp:positionV>
            <wp:extent cx="67401" cy="67698"/>
            <wp:effectExtent l="0" t="0" r="0" b="0"/>
            <wp:wrapNone/>
            <wp:docPr id="1480" name="Freeform 1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401" cy="67698"/>
                    </a:xfrm>
                    <a:custGeom>
                      <a:rect l="l" t="t" r="r" b="b"/>
                      <a:pathLst>
                        <a:path w="67563" h="67945">
                          <a:moveTo>
                            <a:pt x="0" y="0"/>
                          </a:moveTo>
                          <a:lnTo>
                            <a:pt x="67563" y="6794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4" behindDoc="1" locked="0" layoutInCell="1" allowOverlap="1">
            <wp:simplePos x="0" y="0"/>
            <wp:positionH relativeFrom="page">
              <wp:posOffset>4338845</wp:posOffset>
            </wp:positionH>
            <wp:positionV relativeFrom="paragraph">
              <wp:posOffset>197816</wp:posOffset>
            </wp:positionV>
            <wp:extent cx="29139" cy="4807"/>
            <wp:effectExtent l="0" t="0" r="0" b="0"/>
            <wp:wrapNone/>
            <wp:docPr id="1481" name="Freeform 1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39" cy="4807"/>
                    </a:xfrm>
                    <a:custGeom>
                      <a:rect l="l" t="t" r="r" b="b"/>
                      <a:pathLst>
                        <a:path w="29209" h="4825">
                          <a:moveTo>
                            <a:pt x="29209" y="48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2" behindDoc="1" locked="0" layoutInCell="1" allowOverlap="1">
            <wp:simplePos x="0" y="0"/>
            <wp:positionH relativeFrom="page">
              <wp:posOffset>4374574</wp:posOffset>
            </wp:positionH>
            <wp:positionV relativeFrom="paragraph">
              <wp:posOffset>183011</wp:posOffset>
            </wp:positionV>
            <wp:extent cx="19639" cy="19613"/>
            <wp:effectExtent l="0" t="0" r="0" b="0"/>
            <wp:wrapNone/>
            <wp:docPr id="1482" name="Freeform 1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9" cy="19613"/>
                    </a:xfrm>
                    <a:custGeom>
                      <a:rect l="l" t="t" r="r" b="b"/>
                      <a:pathLst>
                        <a:path w="19686" h="19685">
                          <a:moveTo>
                            <a:pt x="19686" y="0"/>
                          </a:moveTo>
                          <a:lnTo>
                            <a:pt x="0" y="1968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1" behindDoc="1" locked="0" layoutInCell="1" allowOverlap="1">
            <wp:simplePos x="0" y="0"/>
            <wp:positionH relativeFrom="page">
              <wp:posOffset>4382176</wp:posOffset>
            </wp:positionH>
            <wp:positionV relativeFrom="paragraph">
              <wp:posOffset>189591</wp:posOffset>
            </wp:positionV>
            <wp:extent cx="10135" cy="10124"/>
            <wp:effectExtent l="0" t="0" r="0" b="0"/>
            <wp:wrapNone/>
            <wp:docPr id="1483" name="Freeform 1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5" cy="10124"/>
                    </a:xfrm>
                    <a:custGeom>
                      <a:rect l="l" t="t" r="r" b="b"/>
                      <a:pathLst>
                        <a:path w="10160" h="10161">
                          <a:moveTo>
                            <a:pt x="0" y="10161"/>
                          </a:moveTo>
                          <a:lnTo>
                            <a:pt x="1016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1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192501</wp:posOffset>
            </wp:positionV>
            <wp:extent cx="80071" cy="79974"/>
            <wp:effectExtent l="0" t="0" r="0" b="0"/>
            <wp:wrapNone/>
            <wp:docPr id="1484" name="Freeform 14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071" cy="79974"/>
                    </a:xfrm>
                    <a:custGeom>
                      <a:rect l="l" t="t" r="r" b="b"/>
                      <a:pathLst>
                        <a:path w="80263" h="80265">
                          <a:moveTo>
                            <a:pt x="0" y="80265"/>
                          </a:moveTo>
                          <a:lnTo>
                            <a:pt x="8026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6" behindDoc="1" locked="0" layoutInCell="1" allowOverlap="1">
            <wp:simplePos x="0" y="0"/>
            <wp:positionH relativeFrom="page">
              <wp:posOffset>4425253</wp:posOffset>
            </wp:positionH>
            <wp:positionV relativeFrom="paragraph">
              <wp:posOffset>198828</wp:posOffset>
            </wp:positionV>
            <wp:extent cx="21538" cy="20879"/>
            <wp:effectExtent l="0" t="0" r="0" b="0"/>
            <wp:wrapNone/>
            <wp:docPr id="1485" name="Freeform 14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20879"/>
                    </a:xfrm>
                    <a:custGeom>
                      <a:rect l="l" t="t" r="r" b="b"/>
                      <a:pathLst>
                        <a:path w="21590" h="20955">
                          <a:moveTo>
                            <a:pt x="0" y="20955"/>
                          </a:moveTo>
                          <a:lnTo>
                            <a:pt x="2159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4" behindDoc="1" locked="0" layoutInCell="1" allowOverlap="1">
            <wp:simplePos x="0" y="0"/>
            <wp:positionH relativeFrom="page">
              <wp:posOffset>4759859</wp:posOffset>
            </wp:positionH>
            <wp:positionV relativeFrom="paragraph">
              <wp:posOffset>199714</wp:posOffset>
            </wp:positionV>
            <wp:extent cx="7348" cy="6706"/>
            <wp:effectExtent l="0" t="0" r="0" b="0"/>
            <wp:wrapNone/>
            <wp:docPr id="1486" name="Freeform 14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48" cy="6706"/>
                    </a:xfrm>
                    <a:custGeom>
                      <a:rect l="l" t="t" r="r" b="b"/>
                      <a:pathLst>
                        <a:path w="7366" h="6731">
                          <a:moveTo>
                            <a:pt x="0" y="0"/>
                          </a:moveTo>
                          <a:lnTo>
                            <a:pt x="0" y="1015"/>
                          </a:lnTo>
                          <a:lnTo>
                            <a:pt x="1016" y="1905"/>
                          </a:lnTo>
                          <a:lnTo>
                            <a:pt x="1016" y="2920"/>
                          </a:lnTo>
                          <a:lnTo>
                            <a:pt x="1016" y="3809"/>
                          </a:lnTo>
                          <a:lnTo>
                            <a:pt x="1904" y="4826"/>
                          </a:lnTo>
                          <a:lnTo>
                            <a:pt x="2920" y="5714"/>
                          </a:lnTo>
                          <a:lnTo>
                            <a:pt x="3810" y="5714"/>
                          </a:lnTo>
                          <a:lnTo>
                            <a:pt x="4826" y="6731"/>
                          </a:lnTo>
                          <a:lnTo>
                            <a:pt x="5714" y="6731"/>
                          </a:lnTo>
                          <a:lnTo>
                            <a:pt x="6350" y="6731"/>
                          </a:lnTo>
                          <a:lnTo>
                            <a:pt x="7366" y="673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4774809</wp:posOffset>
            </wp:positionH>
            <wp:positionV relativeFrom="paragraph">
              <wp:posOffset>199714</wp:posOffset>
            </wp:positionV>
            <wp:extent cx="7602" cy="6706"/>
            <wp:effectExtent l="0" t="0" r="0" b="0"/>
            <wp:wrapNone/>
            <wp:docPr id="1487" name="Freeform 14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2" cy="6706"/>
                    </a:xfrm>
                    <a:custGeom>
                      <a:rect l="l" t="t" r="r" b="b"/>
                      <a:pathLst>
                        <a:path w="7621" h="6731">
                          <a:moveTo>
                            <a:pt x="7621" y="0"/>
                          </a:moveTo>
                          <a:lnTo>
                            <a:pt x="7621" y="1015"/>
                          </a:lnTo>
                          <a:lnTo>
                            <a:pt x="7621" y="1905"/>
                          </a:lnTo>
                          <a:lnTo>
                            <a:pt x="6604" y="2920"/>
                          </a:lnTo>
                          <a:lnTo>
                            <a:pt x="6604" y="3809"/>
                          </a:lnTo>
                          <a:lnTo>
                            <a:pt x="5716" y="4826"/>
                          </a:lnTo>
                          <a:lnTo>
                            <a:pt x="4700" y="5714"/>
                          </a:lnTo>
                          <a:lnTo>
                            <a:pt x="3810" y="5714"/>
                          </a:lnTo>
                          <a:lnTo>
                            <a:pt x="2794" y="6731"/>
                          </a:lnTo>
                          <a:lnTo>
                            <a:pt x="1906" y="6731"/>
                          </a:lnTo>
                          <a:lnTo>
                            <a:pt x="890" y="6731"/>
                          </a:lnTo>
                          <a:lnTo>
                            <a:pt x="0" y="673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6" behindDoc="1" locked="0" layoutInCell="1" allowOverlap="1">
            <wp:simplePos x="0" y="0"/>
            <wp:positionH relativeFrom="page">
              <wp:posOffset>5153380</wp:posOffset>
            </wp:positionH>
            <wp:positionV relativeFrom="paragraph">
              <wp:posOffset>188705</wp:posOffset>
            </wp:positionV>
            <wp:extent cx="47257" cy="247637"/>
            <wp:effectExtent l="0" t="0" r="0" b="0"/>
            <wp:wrapNone/>
            <wp:docPr id="1488" name="Freeform 14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57" cy="247637"/>
                    </a:xfrm>
                    <a:custGeom>
                      <a:rect l="l" t="t" r="r" b="b"/>
                      <a:pathLst>
                        <a:path w="47371" h="248538">
                          <a:moveTo>
                            <a:pt x="23496" y="0"/>
                          </a:moveTo>
                          <a:lnTo>
                            <a:pt x="0" y="177419"/>
                          </a:lnTo>
                          <a:lnTo>
                            <a:pt x="23496" y="159638"/>
                          </a:lnTo>
                          <a:lnTo>
                            <a:pt x="47371" y="177419"/>
                          </a:lnTo>
                          <a:lnTo>
                            <a:pt x="23496" y="0"/>
                          </a:lnTo>
                          <a:moveTo>
                            <a:pt x="23496" y="248538"/>
                          </a:move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20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34957</wp:posOffset>
            </wp:positionV>
            <wp:extent cx="46245" cy="45175"/>
            <wp:effectExtent l="0" t="0" r="0" b="0"/>
            <wp:wrapNone/>
            <wp:docPr id="1489" name="Freeform 14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45" cy="45175"/>
                    </a:xfrm>
                    <a:custGeom>
                      <a:rect l="l" t="t" r="r" b="b"/>
                      <a:pathLst>
                        <a:path w="46356" h="45340">
                          <a:moveTo>
                            <a:pt x="46356" y="22861"/>
                          </a:moveTo>
                          <a:lnTo>
                            <a:pt x="45340" y="20955"/>
                          </a:lnTo>
                          <a:lnTo>
                            <a:pt x="45340" y="19050"/>
                          </a:lnTo>
                          <a:lnTo>
                            <a:pt x="45340" y="17145"/>
                          </a:lnTo>
                          <a:lnTo>
                            <a:pt x="44450" y="15241"/>
                          </a:lnTo>
                          <a:lnTo>
                            <a:pt x="44450" y="13336"/>
                          </a:lnTo>
                          <a:lnTo>
                            <a:pt x="43434" y="12319"/>
                          </a:lnTo>
                          <a:lnTo>
                            <a:pt x="42546" y="10415"/>
                          </a:lnTo>
                          <a:lnTo>
                            <a:pt x="41530" y="8510"/>
                          </a:lnTo>
                          <a:lnTo>
                            <a:pt x="39625" y="7620"/>
                          </a:lnTo>
                          <a:lnTo>
                            <a:pt x="38735" y="5716"/>
                          </a:lnTo>
                          <a:lnTo>
                            <a:pt x="37719" y="4699"/>
                          </a:lnTo>
                          <a:lnTo>
                            <a:pt x="35815" y="3811"/>
                          </a:lnTo>
                          <a:lnTo>
                            <a:pt x="33909" y="2794"/>
                          </a:lnTo>
                          <a:lnTo>
                            <a:pt x="33021" y="1905"/>
                          </a:lnTo>
                          <a:lnTo>
                            <a:pt x="31115" y="890"/>
                          </a:lnTo>
                          <a:lnTo>
                            <a:pt x="29210" y="0"/>
                          </a:lnTo>
                          <a:lnTo>
                            <a:pt x="27306" y="0"/>
                          </a:lnTo>
                          <a:lnTo>
                            <a:pt x="25655" y="0"/>
                          </a:lnTo>
                          <a:lnTo>
                            <a:pt x="23750" y="0"/>
                          </a:lnTo>
                          <a:lnTo>
                            <a:pt x="21844" y="0"/>
                          </a:lnTo>
                          <a:lnTo>
                            <a:pt x="19940" y="0"/>
                          </a:lnTo>
                          <a:lnTo>
                            <a:pt x="18034" y="0"/>
                          </a:lnTo>
                          <a:lnTo>
                            <a:pt x="16130" y="0"/>
                          </a:lnTo>
                          <a:lnTo>
                            <a:pt x="14225" y="890"/>
                          </a:lnTo>
                          <a:lnTo>
                            <a:pt x="13335" y="1905"/>
                          </a:lnTo>
                          <a:lnTo>
                            <a:pt x="11431" y="2794"/>
                          </a:lnTo>
                          <a:lnTo>
                            <a:pt x="9525" y="3811"/>
                          </a:lnTo>
                          <a:lnTo>
                            <a:pt x="8509" y="4699"/>
                          </a:lnTo>
                          <a:lnTo>
                            <a:pt x="6605" y="5716"/>
                          </a:lnTo>
                          <a:lnTo>
                            <a:pt x="5715" y="7620"/>
                          </a:lnTo>
                          <a:lnTo>
                            <a:pt x="4700" y="8510"/>
                          </a:lnTo>
                          <a:lnTo>
                            <a:pt x="2794" y="10415"/>
                          </a:lnTo>
                          <a:lnTo>
                            <a:pt x="1906" y="12319"/>
                          </a:lnTo>
                          <a:lnTo>
                            <a:pt x="1906" y="13336"/>
                          </a:lnTo>
                          <a:lnTo>
                            <a:pt x="890" y="15241"/>
                          </a:lnTo>
                          <a:lnTo>
                            <a:pt x="0" y="17145"/>
                          </a:lnTo>
                          <a:lnTo>
                            <a:pt x="0" y="19050"/>
                          </a:lnTo>
                          <a:lnTo>
                            <a:pt x="0" y="20955"/>
                          </a:lnTo>
                          <a:lnTo>
                            <a:pt x="0" y="22861"/>
                          </a:lnTo>
                          <a:lnTo>
                            <a:pt x="0" y="24766"/>
                          </a:lnTo>
                          <a:lnTo>
                            <a:pt x="0" y="26670"/>
                          </a:lnTo>
                          <a:lnTo>
                            <a:pt x="0" y="28194"/>
                          </a:lnTo>
                          <a:lnTo>
                            <a:pt x="890" y="30099"/>
                          </a:lnTo>
                          <a:lnTo>
                            <a:pt x="1906" y="32005"/>
                          </a:lnTo>
                          <a:lnTo>
                            <a:pt x="1906" y="33020"/>
                          </a:lnTo>
                          <a:lnTo>
                            <a:pt x="2794" y="34925"/>
                          </a:lnTo>
                          <a:lnTo>
                            <a:pt x="4700" y="36830"/>
                          </a:lnTo>
                          <a:lnTo>
                            <a:pt x="5715" y="37719"/>
                          </a:lnTo>
                          <a:lnTo>
                            <a:pt x="6605" y="39624"/>
                          </a:lnTo>
                          <a:lnTo>
                            <a:pt x="8509" y="40641"/>
                          </a:lnTo>
                          <a:lnTo>
                            <a:pt x="9525" y="41530"/>
                          </a:lnTo>
                          <a:lnTo>
                            <a:pt x="11431" y="42545"/>
                          </a:lnTo>
                          <a:lnTo>
                            <a:pt x="13335" y="43435"/>
                          </a:lnTo>
                          <a:lnTo>
                            <a:pt x="14225" y="44450"/>
                          </a:lnTo>
                          <a:lnTo>
                            <a:pt x="16130" y="44450"/>
                          </a:lnTo>
                          <a:lnTo>
                            <a:pt x="18034" y="45340"/>
                          </a:lnTo>
                          <a:lnTo>
                            <a:pt x="19940" y="45340"/>
                          </a:lnTo>
                          <a:lnTo>
                            <a:pt x="21844" y="45340"/>
                          </a:lnTo>
                          <a:lnTo>
                            <a:pt x="23750" y="45340"/>
                          </a:lnTo>
                          <a:lnTo>
                            <a:pt x="25655" y="45340"/>
                          </a:lnTo>
                          <a:lnTo>
                            <a:pt x="27306" y="45340"/>
                          </a:lnTo>
                          <a:lnTo>
                            <a:pt x="29210" y="44450"/>
                          </a:lnTo>
                          <a:lnTo>
                            <a:pt x="31115" y="44450"/>
                          </a:lnTo>
                          <a:lnTo>
                            <a:pt x="33021" y="43435"/>
                          </a:lnTo>
                          <a:lnTo>
                            <a:pt x="33909" y="42545"/>
                          </a:lnTo>
                          <a:lnTo>
                            <a:pt x="35815" y="41530"/>
                          </a:lnTo>
                          <a:lnTo>
                            <a:pt x="37719" y="40641"/>
                          </a:lnTo>
                          <a:lnTo>
                            <a:pt x="38735" y="39624"/>
                          </a:lnTo>
                          <a:lnTo>
                            <a:pt x="39625" y="37719"/>
                          </a:lnTo>
                          <a:lnTo>
                            <a:pt x="41530" y="36830"/>
                          </a:lnTo>
                          <a:lnTo>
                            <a:pt x="42546" y="34925"/>
                          </a:lnTo>
                          <a:lnTo>
                            <a:pt x="43434" y="33020"/>
                          </a:lnTo>
                          <a:lnTo>
                            <a:pt x="44450" y="32005"/>
                          </a:lnTo>
                          <a:lnTo>
                            <a:pt x="44450" y="30099"/>
                          </a:lnTo>
                          <a:lnTo>
                            <a:pt x="45340" y="28194"/>
                          </a:lnTo>
                          <a:lnTo>
                            <a:pt x="45340" y="26670"/>
                          </a:lnTo>
                          <a:lnTo>
                            <a:pt x="45340" y="24766"/>
                          </a:lnTo>
                          <a:lnTo>
                            <a:pt x="46356" y="2286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2" behindDoc="1" locked="0" layoutInCell="1" allowOverlap="1">
            <wp:simplePos x="0" y="0"/>
            <wp:positionH relativeFrom="page">
              <wp:posOffset>4029831</wp:posOffset>
            </wp:positionH>
            <wp:positionV relativeFrom="paragraph">
              <wp:posOffset>34957</wp:posOffset>
            </wp:positionV>
            <wp:extent cx="32054" cy="1898"/>
            <wp:effectExtent l="0" t="0" r="0" b="0"/>
            <wp:wrapNone/>
            <wp:docPr id="1490" name="Freeform 14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4" cy="1898"/>
                    </a:xfrm>
                    <a:custGeom>
                      <a:rect l="l" t="t" r="r" b="b"/>
                      <a:pathLst>
                        <a:path w="32131" h="1905">
                          <a:moveTo>
                            <a:pt x="32131" y="190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7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21037</wp:posOffset>
            </wp:positionV>
            <wp:extent cx="95022" cy="94905"/>
            <wp:effectExtent l="0" t="0" r="0" b="0"/>
            <wp:wrapNone/>
            <wp:docPr id="1491" name="Freeform 14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022" cy="94905"/>
                    </a:xfrm>
                    <a:custGeom>
                      <a:rect l="l" t="t" r="r" b="b"/>
                      <a:pathLst>
                        <a:path w="95250" h="95250">
                          <a:moveTo>
                            <a:pt x="0" y="0"/>
                          </a:moveTo>
                          <a:lnTo>
                            <a:pt x="95250" y="9525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4767208</wp:posOffset>
            </wp:positionH>
            <wp:positionV relativeFrom="paragraph">
              <wp:posOffset>31161</wp:posOffset>
            </wp:positionV>
            <wp:extent cx="7600" cy="180"/>
            <wp:effectExtent l="0" t="0" r="0" b="0"/>
            <wp:wrapNone/>
            <wp:docPr id="1492" name="Freeform 14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0" cy="180"/>
                    </a:xfrm>
                    <a:custGeom>
                      <a:rect l="l" t="t" r="r" b="b"/>
                      <a:pathLst>
                        <a:path w="7619" h="180">
                          <a:moveTo>
                            <a:pt x="0" y="0"/>
                          </a:moveTo>
                          <a:lnTo>
                            <a:pt x="761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3973451</wp:posOffset>
            </wp:positionH>
            <wp:positionV relativeFrom="paragraph">
              <wp:posOffset>44447</wp:posOffset>
            </wp:positionV>
            <wp:extent cx="6334" cy="180"/>
            <wp:effectExtent l="0" t="0" r="0" b="0"/>
            <wp:wrapNone/>
            <wp:docPr id="1493" name="Freeform 14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34" cy="180"/>
                    </a:xfrm>
                    <a:custGeom>
                      <a:rect l="l" t="t" r="r" b="b"/>
                      <a:pathLst>
                        <a:path w="6350" h="180">
                          <a:moveTo>
                            <a:pt x="635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50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35842</wp:posOffset>
            </wp:positionV>
            <wp:extent cx="14315" cy="14299"/>
            <wp:effectExtent l="0" t="0" r="0" b="0"/>
            <wp:wrapNone/>
            <wp:docPr id="1494" name="Freeform 14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5" cy="14299"/>
                    </a:xfrm>
                    <a:custGeom>
                      <a:rect l="l" t="t" r="r" b="b"/>
                      <a:pathLst>
                        <a:path w="14350" h="14351">
                          <a:moveTo>
                            <a:pt x="0" y="14351"/>
                          </a:moveTo>
                          <a:lnTo>
                            <a:pt x="1435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6" behindDoc="1" locked="0" layoutInCell="1" allowOverlap="1">
            <wp:simplePos x="0" y="0"/>
            <wp:positionH relativeFrom="page">
              <wp:posOffset>4061886</wp:posOffset>
            </wp:positionH>
            <wp:positionV relativeFrom="paragraph">
              <wp:posOffset>35842</wp:posOffset>
            </wp:positionV>
            <wp:extent cx="43963" cy="44289"/>
            <wp:effectExtent l="0" t="0" r="0" b="0"/>
            <wp:wrapNone/>
            <wp:docPr id="1495" name="Freeform 14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963" cy="44289"/>
                    </a:xfrm>
                    <a:custGeom>
                      <a:rect l="l" t="t" r="r" b="b"/>
                      <a:pathLst>
                        <a:path w="44069" h="44450">
                          <a:moveTo>
                            <a:pt x="44069" y="4445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5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44447</wp:posOffset>
            </wp:positionV>
            <wp:extent cx="5700" cy="180"/>
            <wp:effectExtent l="0" t="0" r="0" b="0"/>
            <wp:wrapNone/>
            <wp:docPr id="1496" name="Freeform 14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00" cy="180"/>
                    </a:xfrm>
                    <a:custGeom>
                      <a:rect l="l" t="t" r="r" b="b"/>
                      <a:pathLst>
                        <a:path w="5714" h="180">
                          <a:moveTo>
                            <a:pt x="0" y="0"/>
                          </a:moveTo>
                          <a:lnTo>
                            <a:pt x="5714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5" behindDoc="1" locked="0" layoutInCell="1" allowOverlap="1">
            <wp:simplePos x="0" y="0"/>
            <wp:positionH relativeFrom="page">
              <wp:posOffset>4010827</wp:posOffset>
            </wp:positionH>
            <wp:positionV relativeFrom="paragraph">
              <wp:posOffset>39639</wp:posOffset>
            </wp:positionV>
            <wp:extent cx="32054" cy="32014"/>
            <wp:effectExtent l="0" t="0" r="0" b="0"/>
            <wp:wrapNone/>
            <wp:docPr id="1497" name="Freeform 14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4" cy="32014"/>
                    </a:xfrm>
                    <a:custGeom>
                      <a:rect l="l" t="t" r="r" b="b"/>
                      <a:pathLst>
                        <a:path w="32131" h="32131">
                          <a:moveTo>
                            <a:pt x="32131" y="0"/>
                          </a:moveTo>
                          <a:lnTo>
                            <a:pt x="0" y="3213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7" behindDoc="1" locked="0" layoutInCell="1" allowOverlap="1">
            <wp:simplePos x="0" y="0"/>
            <wp:positionH relativeFrom="page">
              <wp:posOffset>4007026</wp:posOffset>
            </wp:positionH>
            <wp:positionV relativeFrom="paragraph">
              <wp:posOffset>35842</wp:posOffset>
            </wp:positionV>
            <wp:extent cx="29140" cy="29103"/>
            <wp:effectExtent l="0" t="0" r="0" b="0"/>
            <wp:wrapNone/>
            <wp:docPr id="1498" name="Freeform 14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0" cy="29103"/>
                    </a:xfrm>
                    <a:custGeom>
                      <a:rect l="l" t="t" r="r" b="b"/>
                      <a:pathLst>
                        <a:path w="29210" h="29209">
                          <a:moveTo>
                            <a:pt x="29210" y="0"/>
                          </a:moveTo>
                          <a:lnTo>
                            <a:pt x="0" y="2920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9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34957</wp:posOffset>
            </wp:positionV>
            <wp:extent cx="21791" cy="21764"/>
            <wp:effectExtent l="0" t="0" r="0" b="0"/>
            <wp:wrapNone/>
            <wp:docPr id="1499" name="Freeform 14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791" cy="21764"/>
                    </a:xfrm>
                    <a:custGeom>
                      <a:rect l="l" t="t" r="r" b="b"/>
                      <a:pathLst>
                        <a:path w="21844" h="21844">
                          <a:moveTo>
                            <a:pt x="21844" y="0"/>
                          </a:moveTo>
                          <a:lnTo>
                            <a:pt x="0" y="2184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8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34957</wp:posOffset>
            </wp:positionV>
            <wp:extent cx="26607" cy="26573"/>
            <wp:effectExtent l="0" t="0" r="0" b="0"/>
            <wp:wrapNone/>
            <wp:docPr id="1500" name="Freeform 15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607" cy="26573"/>
                    </a:xfrm>
                    <a:custGeom>
                      <a:rect l="l" t="t" r="r" b="b"/>
                      <a:pathLst>
                        <a:path w="26671" h="26670">
                          <a:moveTo>
                            <a:pt x="0" y="26670"/>
                          </a:moveTo>
                          <a:lnTo>
                            <a:pt x="2667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6" behindDoc="1" locked="0" layoutInCell="1" allowOverlap="1">
            <wp:simplePos x="0" y="0"/>
            <wp:positionH relativeFrom="page">
              <wp:posOffset>4008926</wp:posOffset>
            </wp:positionH>
            <wp:positionV relativeFrom="paragraph">
              <wp:posOffset>36855</wp:posOffset>
            </wp:positionV>
            <wp:extent cx="31040" cy="31889"/>
            <wp:effectExtent l="0" t="0" r="0" b="0"/>
            <wp:wrapNone/>
            <wp:docPr id="1501" name="Freeform 15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0" cy="31889"/>
                    </a:xfrm>
                    <a:custGeom>
                      <a:rect l="l" t="t" r="r" b="b"/>
                      <a:pathLst>
                        <a:path w="31115" h="32005">
                          <a:moveTo>
                            <a:pt x="0" y="32005"/>
                          </a:moveTo>
                          <a:lnTo>
                            <a:pt x="3111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1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44447</wp:posOffset>
            </wp:positionV>
            <wp:extent cx="73485" cy="73394"/>
            <wp:effectExtent l="0" t="0" r="0" b="0"/>
            <wp:wrapNone/>
            <wp:docPr id="1502" name="Freeform 15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485" cy="73394"/>
                    </a:xfrm>
                    <a:custGeom>
                      <a:rect l="l" t="t" r="r" b="b"/>
                      <a:pathLst>
                        <a:path w="73661" h="73661">
                          <a:moveTo>
                            <a:pt x="0" y="73661"/>
                          </a:moveTo>
                          <a:lnTo>
                            <a:pt x="7366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4" behindDoc="1" locked="0" layoutInCell="1" allowOverlap="1">
            <wp:simplePos x="0" y="0"/>
            <wp:positionH relativeFrom="page">
              <wp:posOffset>4012727</wp:posOffset>
            </wp:positionH>
            <wp:positionV relativeFrom="paragraph">
              <wp:posOffset>41537</wp:posOffset>
            </wp:positionV>
            <wp:extent cx="32941" cy="32899"/>
            <wp:effectExtent l="0" t="0" r="0" b="0"/>
            <wp:wrapNone/>
            <wp:docPr id="1503" name="Freeform 15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41" cy="32899"/>
                    </a:xfrm>
                    <a:custGeom>
                      <a:rect l="l" t="t" r="r" b="b"/>
                      <a:pathLst>
                        <a:path w="33020" h="33019">
                          <a:moveTo>
                            <a:pt x="0" y="33019"/>
                          </a:moveTo>
                          <a:lnTo>
                            <a:pt x="3302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3" behindDoc="1" locked="0" layoutInCell="1" allowOverlap="1">
            <wp:simplePos x="0" y="0"/>
            <wp:positionH relativeFrom="page">
              <wp:posOffset>4015641</wp:posOffset>
            </wp:positionH>
            <wp:positionV relativeFrom="paragraph">
              <wp:posOffset>44447</wp:posOffset>
            </wp:positionV>
            <wp:extent cx="31928" cy="31889"/>
            <wp:effectExtent l="0" t="0" r="0" b="0"/>
            <wp:wrapNone/>
            <wp:docPr id="1504" name="Freeform 15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8" cy="31889"/>
                    </a:xfrm>
                    <a:custGeom>
                      <a:rect l="l" t="t" r="r" b="b"/>
                      <a:pathLst>
                        <a:path w="32005" h="32005">
                          <a:moveTo>
                            <a:pt x="32005" y="0"/>
                          </a:moveTo>
                          <a:lnTo>
                            <a:pt x="0" y="320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2" behindDoc="1" locked="0" layoutInCell="1" allowOverlap="1">
            <wp:simplePos x="0" y="0"/>
            <wp:positionH relativeFrom="page">
              <wp:posOffset>4018429</wp:posOffset>
            </wp:positionH>
            <wp:positionV relativeFrom="paragraph">
              <wp:posOffset>47231</wp:posOffset>
            </wp:positionV>
            <wp:extent cx="31040" cy="31003"/>
            <wp:effectExtent l="0" t="0" r="0" b="0"/>
            <wp:wrapNone/>
            <wp:docPr id="1505" name="Freeform 15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0" cy="31003"/>
                    </a:xfrm>
                    <a:custGeom>
                      <a:rect l="l" t="t" r="r" b="b"/>
                      <a:pathLst>
                        <a:path w="31115" h="31116">
                          <a:moveTo>
                            <a:pt x="0" y="31116"/>
                          </a:moveTo>
                          <a:lnTo>
                            <a:pt x="3111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1" behindDoc="1" locked="0" layoutInCell="1" allowOverlap="1">
            <wp:simplePos x="0" y="0"/>
            <wp:positionH relativeFrom="page">
              <wp:posOffset>4022230</wp:posOffset>
            </wp:positionH>
            <wp:positionV relativeFrom="paragraph">
              <wp:posOffset>51027</wp:posOffset>
            </wp:positionV>
            <wp:extent cx="29140" cy="28217"/>
            <wp:effectExtent l="0" t="0" r="0" b="0"/>
            <wp:wrapNone/>
            <wp:docPr id="1506" name="Freeform 15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0" cy="28217"/>
                    </a:xfrm>
                    <a:custGeom>
                      <a:rect l="l" t="t" r="r" b="b"/>
                      <a:pathLst>
                        <a:path w="29210" h="28320">
                          <a:moveTo>
                            <a:pt x="29210" y="0"/>
                          </a:moveTo>
                          <a:lnTo>
                            <a:pt x="0" y="2832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6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45333</wp:posOffset>
            </wp:positionV>
            <wp:extent cx="34841" cy="34798"/>
            <wp:effectExtent l="0" t="0" r="0" b="0"/>
            <wp:wrapNone/>
            <wp:docPr id="1507" name="Freeform 15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41" cy="34798"/>
                    </a:xfrm>
                    <a:custGeom>
                      <a:rect l="l" t="t" r="r" b="b"/>
                      <a:pathLst>
                        <a:path w="34925" h="34925">
                          <a:moveTo>
                            <a:pt x="34925" y="349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9" behindDoc="1" locked="0" layoutInCell="1" allowOverlap="1">
            <wp:simplePos x="0" y="0"/>
            <wp:positionH relativeFrom="page">
              <wp:posOffset>4338845</wp:posOffset>
            </wp:positionH>
            <wp:positionV relativeFrom="paragraph">
              <wp:posOffset>55836</wp:posOffset>
            </wp:positionV>
            <wp:extent cx="33828" cy="1899"/>
            <wp:effectExtent l="0" t="0" r="0" b="0"/>
            <wp:wrapNone/>
            <wp:docPr id="1508" name="Freeform 15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828" cy="1899"/>
                    </a:xfrm>
                    <a:custGeom>
                      <a:rect l="l" t="t" r="r" b="b"/>
                      <a:pathLst>
                        <a:path w="33909" h="1906">
                          <a:moveTo>
                            <a:pt x="33909" y="190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57734</wp:posOffset>
            </wp:positionV>
            <wp:extent cx="45864" cy="22397"/>
            <wp:effectExtent l="0" t="0" r="0" b="0"/>
            <wp:wrapNone/>
            <wp:docPr id="1509" name="Freeform 15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864" cy="22397"/>
                    </a:xfrm>
                    <a:custGeom>
                      <a:rect l="l" t="t" r="r" b="b"/>
                      <a:pathLst>
                        <a:path w="45974" h="22479">
                          <a:moveTo>
                            <a:pt x="45974" y="22479"/>
                          </a:moveTo>
                          <a:lnTo>
                            <a:pt x="45974" y="20574"/>
                          </a:lnTo>
                          <a:lnTo>
                            <a:pt x="45974" y="18669"/>
                          </a:lnTo>
                          <a:lnTo>
                            <a:pt x="45084" y="17780"/>
                          </a:lnTo>
                          <a:lnTo>
                            <a:pt x="45084" y="15875"/>
                          </a:lnTo>
                          <a:lnTo>
                            <a:pt x="44069" y="13969"/>
                          </a:lnTo>
                          <a:lnTo>
                            <a:pt x="43179" y="12064"/>
                          </a:lnTo>
                          <a:lnTo>
                            <a:pt x="42163" y="10159"/>
                          </a:lnTo>
                          <a:lnTo>
                            <a:pt x="41275" y="9144"/>
                          </a:lnTo>
                          <a:lnTo>
                            <a:pt x="40259" y="7238"/>
                          </a:lnTo>
                          <a:lnTo>
                            <a:pt x="39369" y="6350"/>
                          </a:lnTo>
                          <a:lnTo>
                            <a:pt x="37465" y="4444"/>
                          </a:lnTo>
                          <a:lnTo>
                            <a:pt x="36449" y="3809"/>
                          </a:lnTo>
                          <a:lnTo>
                            <a:pt x="34925" y="2794"/>
                          </a:lnTo>
                          <a:lnTo>
                            <a:pt x="33019" y="1905"/>
                          </a:lnTo>
                          <a:lnTo>
                            <a:pt x="31115" y="888"/>
                          </a:lnTo>
                          <a:lnTo>
                            <a:pt x="29209" y="888"/>
                          </a:lnTo>
                          <a:lnTo>
                            <a:pt x="27304" y="0"/>
                          </a:lnTo>
                          <a:lnTo>
                            <a:pt x="26288" y="0"/>
                          </a:lnTo>
                          <a:lnTo>
                            <a:pt x="24384" y="0"/>
                          </a:lnTo>
                          <a:lnTo>
                            <a:pt x="22478" y="0"/>
                          </a:lnTo>
                          <a:lnTo>
                            <a:pt x="20574" y="0"/>
                          </a:lnTo>
                          <a:lnTo>
                            <a:pt x="18669" y="0"/>
                          </a:lnTo>
                          <a:lnTo>
                            <a:pt x="16763" y="888"/>
                          </a:lnTo>
                          <a:lnTo>
                            <a:pt x="14859" y="1905"/>
                          </a:lnTo>
                          <a:lnTo>
                            <a:pt x="12953" y="1905"/>
                          </a:lnTo>
                          <a:lnTo>
                            <a:pt x="11049" y="2794"/>
                          </a:lnTo>
                          <a:lnTo>
                            <a:pt x="10159" y="3809"/>
                          </a:lnTo>
                          <a:lnTo>
                            <a:pt x="8254" y="5333"/>
                          </a:lnTo>
                          <a:lnTo>
                            <a:pt x="7366" y="6350"/>
                          </a:lnTo>
                          <a:lnTo>
                            <a:pt x="5715" y="7238"/>
                          </a:lnTo>
                          <a:lnTo>
                            <a:pt x="4825" y="9144"/>
                          </a:lnTo>
                          <a:lnTo>
                            <a:pt x="3809" y="11049"/>
                          </a:lnTo>
                          <a:lnTo>
                            <a:pt x="2921" y="12064"/>
                          </a:lnTo>
                          <a:lnTo>
                            <a:pt x="1904" y="13969"/>
                          </a:lnTo>
                          <a:lnTo>
                            <a:pt x="1016" y="15875"/>
                          </a:lnTo>
                          <a:lnTo>
                            <a:pt x="1016" y="17780"/>
                          </a:lnTo>
                          <a:lnTo>
                            <a:pt x="1016" y="19684"/>
                          </a:lnTo>
                          <a:lnTo>
                            <a:pt x="0" y="21589"/>
                          </a:lnTo>
                          <a:lnTo>
                            <a:pt x="0" y="2247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4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44447</wp:posOffset>
            </wp:positionV>
            <wp:extent cx="1899" cy="1898"/>
            <wp:effectExtent l="0" t="0" r="0" b="0"/>
            <wp:wrapNone/>
            <wp:docPr id="1510" name="Freeform 15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" cy="1898"/>
                    </a:xfrm>
                    <a:custGeom>
                      <a:rect l="l" t="t" r="r" b="b"/>
                      <a:pathLst>
                        <a:path w="1904" h="1905">
                          <a:moveTo>
                            <a:pt x="1904" y="0"/>
                          </a:moveTo>
                          <a:lnTo>
                            <a:pt x="0" y="19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0" behindDoc="1" locked="0" layoutInCell="1" allowOverlap="1">
            <wp:simplePos x="0" y="0"/>
            <wp:positionH relativeFrom="page">
              <wp:posOffset>4027044</wp:posOffset>
            </wp:positionH>
            <wp:positionV relativeFrom="paragraph">
              <wp:posOffset>55836</wp:posOffset>
            </wp:positionV>
            <wp:extent cx="24325" cy="24296"/>
            <wp:effectExtent l="0" t="0" r="0" b="0"/>
            <wp:wrapNone/>
            <wp:docPr id="1511" name="Freeform 15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296"/>
                    </a:xfrm>
                    <a:custGeom>
                      <a:rect l="l" t="t" r="r" b="b"/>
                      <a:pathLst>
                        <a:path w="24384" h="24385">
                          <a:moveTo>
                            <a:pt x="0" y="24385"/>
                          </a:moveTo>
                          <a:lnTo>
                            <a:pt x="243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9" behindDoc="1" locked="0" layoutInCell="1" allowOverlap="1">
            <wp:simplePos x="0" y="0"/>
            <wp:positionH relativeFrom="page">
              <wp:posOffset>4031732</wp:posOffset>
            </wp:positionH>
            <wp:positionV relativeFrom="paragraph">
              <wp:posOffset>60518</wp:posOffset>
            </wp:positionV>
            <wp:extent cx="19638" cy="19613"/>
            <wp:effectExtent l="0" t="0" r="0" b="0"/>
            <wp:wrapNone/>
            <wp:docPr id="1512" name="Freeform 15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8" cy="19613"/>
                    </a:xfrm>
                    <a:custGeom>
                      <a:rect l="l" t="t" r="r" b="b"/>
                      <a:pathLst>
                        <a:path w="19685" h="19685">
                          <a:moveTo>
                            <a:pt x="19685" y="0"/>
                          </a:moveTo>
                          <a:lnTo>
                            <a:pt x="0" y="1968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5" behindDoc="1" locked="0" layoutInCell="1" allowOverlap="1">
            <wp:simplePos x="0" y="0"/>
            <wp:positionH relativeFrom="page">
              <wp:posOffset>4061886</wp:posOffset>
            </wp:positionH>
            <wp:positionV relativeFrom="paragraph">
              <wp:posOffset>61530</wp:posOffset>
            </wp:positionV>
            <wp:extent cx="32560" cy="31888"/>
            <wp:effectExtent l="0" t="0" r="0" b="0"/>
            <wp:wrapNone/>
            <wp:docPr id="1513" name="Freeform 15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560" cy="31888"/>
                    </a:xfrm>
                    <a:custGeom>
                      <a:rect l="l" t="t" r="r" b="b"/>
                      <a:pathLst>
                        <a:path w="32638" h="32004">
                          <a:moveTo>
                            <a:pt x="0" y="0"/>
                          </a:moveTo>
                          <a:lnTo>
                            <a:pt x="32638" y="3200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8" behindDoc="1" locked="0" layoutInCell="1" allowOverlap="1">
            <wp:simplePos x="0" y="0"/>
            <wp:positionH relativeFrom="page">
              <wp:posOffset>4039080</wp:posOffset>
            </wp:positionH>
            <wp:positionV relativeFrom="paragraph">
              <wp:posOffset>67857</wp:posOffset>
            </wp:positionV>
            <wp:extent cx="10388" cy="10377"/>
            <wp:effectExtent l="0" t="0" r="0" b="0"/>
            <wp:wrapNone/>
            <wp:docPr id="1514" name="Freeform 15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88" cy="10377"/>
                    </a:xfrm>
                    <a:custGeom>
                      <a:rect l="l" t="t" r="r" b="b"/>
                      <a:pathLst>
                        <a:path w="10413" h="10415">
                          <a:moveTo>
                            <a:pt x="0" y="10415"/>
                          </a:moveTo>
                          <a:lnTo>
                            <a:pt x="1041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1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70641</wp:posOffset>
            </wp:positionV>
            <wp:extent cx="9502" cy="9490"/>
            <wp:effectExtent l="0" t="0" r="0" b="0"/>
            <wp:wrapNone/>
            <wp:docPr id="1515" name="Freeform 15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02" cy="9490"/>
                    </a:xfrm>
                    <a:custGeom>
                      <a:rect l="l" t="t" r="r" b="b"/>
                      <a:pathLst>
                        <a:path w="9525" h="9525">
                          <a:moveTo>
                            <a:pt x="0" y="0"/>
                          </a:moveTo>
                          <a:lnTo>
                            <a:pt x="9525" y="952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6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66845</wp:posOffset>
            </wp:positionV>
            <wp:extent cx="80071" cy="80098"/>
            <wp:effectExtent l="0" t="0" r="0" b="0"/>
            <wp:wrapNone/>
            <wp:docPr id="1516" name="Freeform 15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071" cy="80098"/>
                    </a:xfrm>
                    <a:custGeom>
                      <a:rect l="l" t="t" r="r" b="b"/>
                      <a:pathLst>
                        <a:path w="80263" h="80390">
                          <a:moveTo>
                            <a:pt x="80263" y="0"/>
                          </a:moveTo>
                          <a:lnTo>
                            <a:pt x="0" y="8039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1" behindDoc="1" locked="0" layoutInCell="1" allowOverlap="1">
            <wp:simplePos x="0" y="0"/>
            <wp:positionH relativeFrom="page">
              <wp:posOffset>3980800</wp:posOffset>
            </wp:positionH>
            <wp:positionV relativeFrom="paragraph">
              <wp:posOffset>80132</wp:posOffset>
            </wp:positionV>
            <wp:extent cx="42444" cy="43402"/>
            <wp:effectExtent l="0" t="0" r="0" b="0"/>
            <wp:wrapNone/>
            <wp:docPr id="1517" name="Freeform 15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444" cy="43402"/>
                    </a:xfrm>
                    <a:custGeom>
                      <a:rect l="l" t="t" r="r" b="b"/>
                      <a:pathLst>
                        <a:path w="42546" h="43560">
                          <a:moveTo>
                            <a:pt x="0" y="0"/>
                          </a:moveTo>
                          <a:lnTo>
                            <a:pt x="42546" y="4356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2" behindDoc="1" locked="0" layoutInCell="1" allowOverlap="1">
            <wp:simplePos x="0" y="0"/>
            <wp:positionH relativeFrom="page">
              <wp:posOffset>4006139</wp:posOffset>
            </wp:positionH>
            <wp:positionV relativeFrom="paragraph">
              <wp:posOffset>80132</wp:posOffset>
            </wp:positionV>
            <wp:extent cx="34841" cy="35809"/>
            <wp:effectExtent l="0" t="0" r="0" b="0"/>
            <wp:wrapNone/>
            <wp:docPr id="1518" name="Freeform 15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41" cy="35809"/>
                    </a:xfrm>
                    <a:custGeom>
                      <a:rect l="l" t="t" r="r" b="b"/>
                      <a:pathLst>
                        <a:path w="34925" h="35940">
                          <a:moveTo>
                            <a:pt x="34925" y="359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3" behindDoc="1" locked="0" layoutInCell="1" allowOverlap="1">
            <wp:simplePos x="0" y="0"/>
            <wp:positionH relativeFrom="page">
              <wp:posOffset>4030845</wp:posOffset>
            </wp:positionH>
            <wp:positionV relativeFrom="paragraph">
              <wp:posOffset>80132</wp:posOffset>
            </wp:positionV>
            <wp:extent cx="35475" cy="35809"/>
            <wp:effectExtent l="0" t="0" r="0" b="0"/>
            <wp:wrapNone/>
            <wp:docPr id="1519" name="Freeform 15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35809"/>
                    </a:xfrm>
                    <a:custGeom>
                      <a:rect l="l" t="t" r="r" b="b"/>
                      <a:pathLst>
                        <a:path w="35560" h="35940">
                          <a:moveTo>
                            <a:pt x="0" y="0"/>
                          </a:moveTo>
                          <a:lnTo>
                            <a:pt x="35560" y="359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4" behindDoc="1" locked="0" layoutInCell="1" allowOverlap="1">
            <wp:simplePos x="0" y="0"/>
            <wp:positionH relativeFrom="page">
              <wp:posOffset>4056184</wp:posOffset>
            </wp:positionH>
            <wp:positionV relativeFrom="paragraph">
              <wp:posOffset>80132</wp:posOffset>
            </wp:positionV>
            <wp:extent cx="35475" cy="35809"/>
            <wp:effectExtent l="0" t="0" r="0" b="0"/>
            <wp:wrapNone/>
            <wp:docPr id="1520" name="Freeform 15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35809"/>
                    </a:xfrm>
                    <a:custGeom>
                      <a:rect l="l" t="t" r="r" b="b"/>
                      <a:pathLst>
                        <a:path w="35560" h="35940">
                          <a:moveTo>
                            <a:pt x="35560" y="359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8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86838</wp:posOffset>
            </wp:positionV>
            <wp:extent cx="80705" cy="80985"/>
            <wp:effectExtent l="0" t="0" r="0" b="0"/>
            <wp:wrapNone/>
            <wp:docPr id="1521" name="Freeform 15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705" cy="80985"/>
                    </a:xfrm>
                    <a:custGeom>
                      <a:rect l="l" t="t" r="r" b="b"/>
                      <a:pathLst>
                        <a:path w="80899" h="81280">
                          <a:moveTo>
                            <a:pt x="80899" y="0"/>
                          </a:moveTo>
                          <a:lnTo>
                            <a:pt x="0" y="812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5" behindDoc="1" locked="0" layoutInCell="1" allowOverlap="1">
            <wp:simplePos x="0" y="0"/>
            <wp:positionH relativeFrom="page">
              <wp:posOffset>4305904</wp:posOffset>
            </wp:positionH>
            <wp:positionV relativeFrom="paragraph">
              <wp:posOffset>81144</wp:posOffset>
            </wp:positionV>
            <wp:extent cx="34841" cy="34798"/>
            <wp:effectExtent l="0" t="0" r="0" b="0"/>
            <wp:wrapNone/>
            <wp:docPr id="1522" name="Freeform 15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41" cy="34798"/>
                    </a:xfrm>
                    <a:custGeom>
                      <a:rect l="l" t="t" r="r" b="b"/>
                      <a:pathLst>
                        <a:path w="34925" h="34925">
                          <a:moveTo>
                            <a:pt x="34925" y="349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9" behindDoc="1" locked="0" layoutInCell="1" allowOverlap="1">
            <wp:simplePos x="0" y="0"/>
            <wp:positionH relativeFrom="page">
              <wp:posOffset>4355696</wp:posOffset>
            </wp:positionH>
            <wp:positionV relativeFrom="paragraph">
              <wp:posOffset>80132</wp:posOffset>
            </wp:positionV>
            <wp:extent cx="63855" cy="64915"/>
            <wp:effectExtent l="0" t="0" r="0" b="0"/>
            <wp:wrapNone/>
            <wp:docPr id="1523" name="Freeform 15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855" cy="64915"/>
                    </a:xfrm>
                    <a:custGeom>
                      <a:rect l="l" t="t" r="r" b="b"/>
                      <a:pathLst>
                        <a:path w="64008" h="65151">
                          <a:moveTo>
                            <a:pt x="64008" y="6515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2" behindDoc="1" locked="0" layoutInCell="1" allowOverlap="1">
            <wp:simplePos x="0" y="0"/>
            <wp:positionH relativeFrom="page">
              <wp:posOffset>4381289</wp:posOffset>
            </wp:positionH>
            <wp:positionV relativeFrom="paragraph">
              <wp:posOffset>80132</wp:posOffset>
            </wp:positionV>
            <wp:extent cx="38263" cy="39607"/>
            <wp:effectExtent l="0" t="0" r="0" b="0"/>
            <wp:wrapNone/>
            <wp:docPr id="1524" name="Freeform 15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63" cy="39607"/>
                    </a:xfrm>
                    <a:custGeom>
                      <a:rect l="l" t="t" r="r" b="b"/>
                      <a:pathLst>
                        <a:path w="38355" h="39751">
                          <a:moveTo>
                            <a:pt x="0" y="0"/>
                          </a:moveTo>
                          <a:lnTo>
                            <a:pt x="38355" y="3975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3" behindDoc="1" locked="0" layoutInCell="1" allowOverlap="1">
            <wp:simplePos x="0" y="0"/>
            <wp:positionH relativeFrom="page">
              <wp:posOffset>4405614</wp:posOffset>
            </wp:positionH>
            <wp:positionV relativeFrom="paragraph">
              <wp:posOffset>80132</wp:posOffset>
            </wp:positionV>
            <wp:extent cx="13937" cy="15184"/>
            <wp:effectExtent l="0" t="0" r="0" b="0"/>
            <wp:wrapNone/>
            <wp:docPr id="1525" name="Freeform 15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7" cy="15184"/>
                    </a:xfrm>
                    <a:custGeom>
                      <a:rect l="l" t="t" r="r" b="b"/>
                      <a:pathLst>
                        <a:path w="13971" h="15240">
                          <a:moveTo>
                            <a:pt x="13971" y="152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0" behindDoc="1" locked="0" layoutInCell="1" allowOverlap="1">
            <wp:simplePos x="0" y="0"/>
            <wp:positionH relativeFrom="page">
              <wp:posOffset>3979786</wp:posOffset>
            </wp:positionH>
            <wp:positionV relativeFrom="paragraph">
              <wp:posOffset>104554</wp:posOffset>
            </wp:positionV>
            <wp:extent cx="43458" cy="43277"/>
            <wp:effectExtent l="0" t="0" r="0" b="0"/>
            <wp:wrapNone/>
            <wp:docPr id="1526" name="Freeform 15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458" cy="43277"/>
                    </a:xfrm>
                    <a:custGeom>
                      <a:rect l="l" t="t" r="r" b="b"/>
                      <a:pathLst>
                        <a:path w="43562" h="43435">
                          <a:moveTo>
                            <a:pt x="43562" y="4343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4305904</wp:posOffset>
            </wp:positionH>
            <wp:positionV relativeFrom="paragraph">
              <wp:posOffset>105440</wp:posOffset>
            </wp:positionV>
            <wp:extent cx="10516" cy="10501"/>
            <wp:effectExtent l="0" t="0" r="0" b="0"/>
            <wp:wrapNone/>
            <wp:docPr id="1527" name="Freeform 15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16" cy="10501"/>
                    </a:xfrm>
                    <a:custGeom>
                      <a:rect l="l" t="t" r="r" b="b"/>
                      <a:pathLst>
                        <a:path w="10542" h="10540">
                          <a:moveTo>
                            <a:pt x="0" y="0"/>
                          </a:moveTo>
                          <a:lnTo>
                            <a:pt x="10542" y="105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3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116828</wp:posOffset>
            </wp:positionV>
            <wp:extent cx="80071" cy="80100"/>
            <wp:effectExtent l="0" t="0" r="0" b="0"/>
            <wp:wrapNone/>
            <wp:docPr id="1528" name="Freeform 15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071" cy="80100"/>
                    </a:xfrm>
                    <a:custGeom>
                      <a:rect l="l" t="t" r="r" b="b"/>
                      <a:pathLst>
                        <a:path w="80263" h="80392">
                          <a:moveTo>
                            <a:pt x="0" y="80392"/>
                          </a:moveTo>
                          <a:lnTo>
                            <a:pt x="8026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9" behindDoc="1" locked="0" layoutInCell="1" allowOverlap="1">
            <wp:simplePos x="0" y="0"/>
            <wp:positionH relativeFrom="page">
              <wp:posOffset>3979786</wp:posOffset>
            </wp:positionH>
            <wp:positionV relativeFrom="paragraph">
              <wp:posOffset>130115</wp:posOffset>
            </wp:positionV>
            <wp:extent cx="43458" cy="43403"/>
            <wp:effectExtent l="0" t="0" r="0" b="0"/>
            <wp:wrapNone/>
            <wp:docPr id="1529" name="Freeform 15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458" cy="43403"/>
                    </a:xfrm>
                    <a:custGeom>
                      <a:rect l="l" t="t" r="r" b="b"/>
                      <a:pathLst>
                        <a:path w="43562" h="43561">
                          <a:moveTo>
                            <a:pt x="0" y="0"/>
                          </a:moveTo>
                          <a:lnTo>
                            <a:pt x="43562" y="435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8" behindDoc="1" locked="0" layoutInCell="1" allowOverlap="1">
            <wp:simplePos x="0" y="0"/>
            <wp:positionH relativeFrom="page">
              <wp:posOffset>4376474</wp:posOffset>
            </wp:positionH>
            <wp:positionV relativeFrom="paragraph">
              <wp:posOffset>126319</wp:posOffset>
            </wp:positionV>
            <wp:extent cx="43076" cy="43403"/>
            <wp:effectExtent l="0" t="0" r="0" b="0"/>
            <wp:wrapNone/>
            <wp:docPr id="1530" name="Freeform 15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076" cy="43403"/>
                    </a:xfrm>
                    <a:custGeom>
                      <a:rect l="l" t="t" r="r" b="b"/>
                      <a:pathLst>
                        <a:path w="43180" h="43561">
                          <a:moveTo>
                            <a:pt x="0" y="0"/>
                          </a:moveTo>
                          <a:lnTo>
                            <a:pt x="43180" y="435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7" behindDoc="1" locked="0" layoutInCell="1" allowOverlap="1">
            <wp:simplePos x="0" y="0"/>
            <wp:positionH relativeFrom="page">
              <wp:posOffset>3899080</wp:posOffset>
            </wp:positionH>
            <wp:positionV relativeFrom="paragraph">
              <wp:posOffset>136822</wp:posOffset>
            </wp:positionV>
            <wp:extent cx="80705" cy="81871"/>
            <wp:effectExtent l="0" t="0" r="0" b="0"/>
            <wp:wrapNone/>
            <wp:docPr id="1531" name="Freeform 15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705" cy="81871"/>
                    </a:xfrm>
                    <a:custGeom>
                      <a:rect l="l" t="t" r="r" b="b"/>
                      <a:pathLst>
                        <a:path w="80899" h="82169">
                          <a:moveTo>
                            <a:pt x="0" y="82169"/>
                          </a:moveTo>
                          <a:lnTo>
                            <a:pt x="8089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8" behindDoc="1" locked="0" layoutInCell="1" allowOverlap="1">
            <wp:simplePos x="0" y="0"/>
            <wp:positionH relativeFrom="page">
              <wp:posOffset>3979786</wp:posOffset>
            </wp:positionH>
            <wp:positionV relativeFrom="paragraph">
              <wp:posOffset>154537</wp:posOffset>
            </wp:positionV>
            <wp:extent cx="35855" cy="35684"/>
            <wp:effectExtent l="0" t="0" r="0" b="0"/>
            <wp:wrapNone/>
            <wp:docPr id="1532" name="Freeform 15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55" cy="35684"/>
                    </a:xfrm>
                    <a:custGeom>
                      <a:rect l="l" t="t" r="r" b="b"/>
                      <a:pathLst>
                        <a:path w="35941" h="35814">
                          <a:moveTo>
                            <a:pt x="35941" y="3581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4376474</wp:posOffset>
            </wp:positionH>
            <wp:positionV relativeFrom="paragraph">
              <wp:posOffset>151627</wp:posOffset>
            </wp:positionV>
            <wp:extent cx="38389" cy="38595"/>
            <wp:effectExtent l="0" t="0" r="0" b="0"/>
            <wp:wrapNone/>
            <wp:docPr id="1533" name="Freeform 15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389" cy="38595"/>
                    </a:xfrm>
                    <a:custGeom>
                      <a:rect l="l" t="t" r="r" b="b"/>
                      <a:pathLst>
                        <a:path w="38481" h="38736">
                          <a:moveTo>
                            <a:pt x="38481" y="3873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3" behindDoc="1" locked="0" layoutInCell="1" allowOverlap="1">
            <wp:simplePos x="0" y="0"/>
            <wp:positionH relativeFrom="page">
              <wp:posOffset>4107750</wp:posOffset>
            </wp:positionH>
            <wp:positionV relativeFrom="paragraph">
              <wp:posOffset>171620</wp:posOffset>
            </wp:positionV>
            <wp:extent cx="36741" cy="37582"/>
            <wp:effectExtent l="0" t="0" r="0" b="0"/>
            <wp:wrapNone/>
            <wp:docPr id="1534" name="Freeform 15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1" cy="37582"/>
                    </a:xfrm>
                    <a:custGeom>
                      <a:rect l="l" t="t" r="r" b="b"/>
                      <a:pathLst>
                        <a:path w="36829" h="37719">
                          <a:moveTo>
                            <a:pt x="9525" y="12954"/>
                          </a:moveTo>
                          <a:lnTo>
                            <a:pt x="12954" y="28194"/>
                          </a:lnTo>
                          <a:lnTo>
                            <a:pt x="27304" y="23494"/>
                          </a:lnTo>
                          <a:lnTo>
                            <a:pt x="23495" y="9525"/>
                          </a:lnTo>
                          <a:lnTo>
                            <a:pt x="9525" y="12954"/>
                          </a:lnTo>
                          <a:lnTo>
                            <a:pt x="0" y="8508"/>
                          </a:lnTo>
                          <a:lnTo>
                            <a:pt x="7620" y="37719"/>
                          </a:lnTo>
                          <a:lnTo>
                            <a:pt x="36829" y="29209"/>
                          </a:lnTo>
                          <a:lnTo>
                            <a:pt x="29210" y="0"/>
                          </a:lnTo>
                          <a:lnTo>
                            <a:pt x="0" y="8508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4419551</wp:posOffset>
            </wp:positionH>
            <wp:positionV relativeFrom="paragraph">
              <wp:posOffset>166812</wp:posOffset>
            </wp:positionV>
            <wp:extent cx="80071" cy="80098"/>
            <wp:effectExtent l="0" t="0" r="0" b="0"/>
            <wp:wrapNone/>
            <wp:docPr id="1535" name="Freeform 15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071" cy="80098"/>
                    </a:xfrm>
                    <a:custGeom>
                      <a:rect l="l" t="t" r="r" b="b"/>
                      <a:pathLst>
                        <a:path w="80263" h="80390">
                          <a:moveTo>
                            <a:pt x="80263" y="0"/>
                          </a:moveTo>
                          <a:lnTo>
                            <a:pt x="0" y="8039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190221</wp:posOffset>
            </wp:positionV>
            <wp:extent cx="35450" cy="61370"/>
            <wp:effectExtent l="0" t="0" r="0" b="0"/>
            <wp:wrapNone/>
            <wp:docPr id="1536" name="Freeform 15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50" cy="61370"/>
                    </a:xfrm>
                    <a:custGeom>
                      <a:rect l="l" t="t" r="r" b="b"/>
                      <a:pathLst>
                        <a:path w="35535" h="61594">
                          <a:moveTo>
                            <a:pt x="35535" y="0"/>
                          </a:moveTo>
                          <a:lnTo>
                            <a:pt x="0" y="6159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3422649</wp:posOffset>
            </wp:positionH>
            <wp:positionV relativeFrom="paragraph">
              <wp:posOffset>190221</wp:posOffset>
            </wp:positionV>
            <wp:extent cx="282078" cy="180"/>
            <wp:effectExtent l="0" t="0" r="0" b="0"/>
            <wp:wrapNone/>
            <wp:docPr id="1537" name="Freeform 15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078" cy="180"/>
                    </a:xfrm>
                    <a:custGeom>
                      <a:rect l="l" t="t" r="r" b="b"/>
                      <a:pathLst>
                        <a:path w="282753" h="180">
                          <a:moveTo>
                            <a:pt x="0" y="0"/>
                          </a:moveTo>
                          <a:lnTo>
                            <a:pt x="282753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3704727</wp:posOffset>
            </wp:positionH>
            <wp:positionV relativeFrom="paragraph">
              <wp:posOffset>190221</wp:posOffset>
            </wp:positionV>
            <wp:extent cx="88307" cy="88578"/>
            <wp:effectExtent l="0" t="0" r="0" b="0"/>
            <wp:wrapNone/>
            <wp:docPr id="1538" name="Freeform 15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8"/>
                    </a:xfrm>
                    <a:custGeom>
                      <a:rect l="l" t="t" r="r" b="b"/>
                      <a:pathLst>
                        <a:path w="88519" h="88900">
                          <a:moveTo>
                            <a:pt x="0" y="0"/>
                          </a:moveTo>
                          <a:lnTo>
                            <a:pt x="0" y="3810"/>
                          </a:lnTo>
                          <a:lnTo>
                            <a:pt x="1015" y="7619"/>
                          </a:lnTo>
                          <a:lnTo>
                            <a:pt x="1015" y="11430"/>
                          </a:lnTo>
                          <a:lnTo>
                            <a:pt x="1904" y="14350"/>
                          </a:lnTo>
                          <a:lnTo>
                            <a:pt x="1904" y="18161"/>
                          </a:lnTo>
                          <a:lnTo>
                            <a:pt x="2920" y="21970"/>
                          </a:lnTo>
                          <a:lnTo>
                            <a:pt x="3809" y="25781"/>
                          </a:lnTo>
                          <a:lnTo>
                            <a:pt x="4825" y="28575"/>
                          </a:lnTo>
                          <a:lnTo>
                            <a:pt x="6350" y="32131"/>
                          </a:lnTo>
                          <a:lnTo>
                            <a:pt x="7365" y="35940"/>
                          </a:lnTo>
                          <a:lnTo>
                            <a:pt x="9144" y="38735"/>
                          </a:lnTo>
                          <a:lnTo>
                            <a:pt x="11048" y="42544"/>
                          </a:lnTo>
                          <a:lnTo>
                            <a:pt x="12953" y="45465"/>
                          </a:lnTo>
                          <a:lnTo>
                            <a:pt x="14859" y="48260"/>
                          </a:lnTo>
                          <a:lnTo>
                            <a:pt x="16764" y="51181"/>
                          </a:lnTo>
                          <a:lnTo>
                            <a:pt x="18669" y="54990"/>
                          </a:lnTo>
                          <a:lnTo>
                            <a:pt x="21589" y="57785"/>
                          </a:lnTo>
                          <a:lnTo>
                            <a:pt x="23495" y="59689"/>
                          </a:lnTo>
                          <a:lnTo>
                            <a:pt x="26289" y="62611"/>
                          </a:lnTo>
                          <a:lnTo>
                            <a:pt x="29209" y="65405"/>
                          </a:lnTo>
                          <a:lnTo>
                            <a:pt x="32003" y="68325"/>
                          </a:lnTo>
                          <a:lnTo>
                            <a:pt x="34544" y="70231"/>
                          </a:lnTo>
                          <a:lnTo>
                            <a:pt x="37464" y="72136"/>
                          </a:lnTo>
                          <a:lnTo>
                            <a:pt x="40259" y="73660"/>
                          </a:lnTo>
                          <a:lnTo>
                            <a:pt x="43179" y="76581"/>
                          </a:lnTo>
                          <a:lnTo>
                            <a:pt x="45973" y="77469"/>
                          </a:lnTo>
                          <a:lnTo>
                            <a:pt x="49784" y="79375"/>
                          </a:lnTo>
                          <a:lnTo>
                            <a:pt x="52704" y="81280"/>
                          </a:lnTo>
                          <a:lnTo>
                            <a:pt x="56514" y="82295"/>
                          </a:lnTo>
                          <a:lnTo>
                            <a:pt x="60325" y="84200"/>
                          </a:lnTo>
                          <a:lnTo>
                            <a:pt x="63119" y="85089"/>
                          </a:lnTo>
                          <a:lnTo>
                            <a:pt x="66675" y="86106"/>
                          </a:lnTo>
                          <a:lnTo>
                            <a:pt x="70484" y="86994"/>
                          </a:lnTo>
                          <a:lnTo>
                            <a:pt x="74295" y="88011"/>
                          </a:lnTo>
                          <a:lnTo>
                            <a:pt x="77089" y="88011"/>
                          </a:lnTo>
                          <a:lnTo>
                            <a:pt x="80898" y="88900"/>
                          </a:lnTo>
                          <a:lnTo>
                            <a:pt x="84709" y="88900"/>
                          </a:lnTo>
                          <a:lnTo>
                            <a:pt x="88519" y="8890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5" behindDoc="1" locked="0" layoutInCell="1" allowOverlap="1">
            <wp:simplePos x="0" y="0"/>
            <wp:positionH relativeFrom="page">
              <wp:posOffset>3782646</wp:posOffset>
            </wp:positionH>
            <wp:positionV relativeFrom="paragraph">
              <wp:posOffset>186425</wp:posOffset>
            </wp:positionV>
            <wp:extent cx="197140" cy="198668"/>
            <wp:effectExtent l="0" t="0" r="0" b="0"/>
            <wp:wrapNone/>
            <wp:docPr id="1539" name="Freeform 15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7140" cy="198668"/>
                    </a:xfrm>
                    <a:custGeom>
                      <a:rect l="l" t="t" r="r" b="b"/>
                      <a:pathLst>
                        <a:path w="197612" h="199391">
                          <a:moveTo>
                            <a:pt x="197612" y="0"/>
                          </a:moveTo>
                          <a:lnTo>
                            <a:pt x="0" y="19939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77" behindDoc="1" locked="0" layoutInCell="1" allowOverlap="1">
            <wp:simplePos x="0" y="0"/>
            <wp:positionH relativeFrom="page">
              <wp:posOffset>3979786</wp:posOffset>
            </wp:positionH>
            <wp:positionV relativeFrom="paragraph">
              <wp:posOffset>180098</wp:posOffset>
            </wp:positionV>
            <wp:extent cx="11403" cy="10124"/>
            <wp:effectExtent l="0" t="0" r="0" b="0"/>
            <wp:wrapNone/>
            <wp:docPr id="1540" name="Freeform 15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03" cy="10124"/>
                    </a:xfrm>
                    <a:custGeom>
                      <a:rect l="l" t="t" r="r" b="b"/>
                      <a:pathLst>
                        <a:path w="11431" h="10161">
                          <a:moveTo>
                            <a:pt x="0" y="0"/>
                          </a:moveTo>
                          <a:lnTo>
                            <a:pt x="11431" y="101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3" behindDoc="1" locked="0" layoutInCell="1" allowOverlap="1">
            <wp:simplePos x="0" y="0"/>
            <wp:positionH relativeFrom="page">
              <wp:posOffset>4376474</wp:posOffset>
            </wp:positionH>
            <wp:positionV relativeFrom="paragraph">
              <wp:posOffset>176302</wp:posOffset>
            </wp:positionV>
            <wp:extent cx="13935" cy="13919"/>
            <wp:effectExtent l="0" t="0" r="0" b="0"/>
            <wp:wrapNone/>
            <wp:docPr id="1541" name="Freeform 15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3919"/>
                    </a:xfrm>
                    <a:custGeom>
                      <a:rect l="l" t="t" r="r" b="b"/>
                      <a:pathLst>
                        <a:path w="13969" h="13970">
                          <a:moveTo>
                            <a:pt x="0" y="0"/>
                          </a:moveTo>
                          <a:lnTo>
                            <a:pt x="13969" y="1397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5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190221</wp:posOffset>
            </wp:positionV>
            <wp:extent cx="89854" cy="90476"/>
            <wp:effectExtent l="0" t="0" r="0" b="0"/>
            <wp:wrapNone/>
            <wp:docPr id="1542" name="Freeform 15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854" cy="90476"/>
                    </a:xfrm>
                    <a:custGeom>
                      <a:rect l="l" t="t" r="r" b="b"/>
                      <a:pathLst>
                        <a:path w="90069" h="90805">
                          <a:moveTo>
                            <a:pt x="90069" y="0"/>
                          </a:moveTo>
                          <a:lnTo>
                            <a:pt x="0" y="908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2" behindDoc="1" locked="0" layoutInCell="1" allowOverlap="1">
            <wp:simplePos x="0" y="0"/>
            <wp:positionH relativeFrom="page">
              <wp:posOffset>3389733</wp:posOffset>
            </wp:positionH>
            <wp:positionV relativeFrom="paragraph">
              <wp:posOffset>190221</wp:posOffset>
            </wp:positionV>
            <wp:extent cx="137364" cy="137674"/>
            <wp:effectExtent l="0" t="0" r="0" b="0"/>
            <wp:wrapNone/>
            <wp:docPr id="1543" name="Freeform 15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364" cy="137674"/>
                    </a:xfrm>
                    <a:custGeom>
                      <a:rect l="l" t="t" r="r" b="b"/>
                      <a:pathLst>
                        <a:path w="137693" h="138175">
                          <a:moveTo>
                            <a:pt x="0" y="138175"/>
                          </a:moveTo>
                          <a:lnTo>
                            <a:pt x="13769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1" behindDoc="1" locked="0" layoutInCell="1" allowOverlap="1">
            <wp:simplePos x="0" y="0"/>
            <wp:positionH relativeFrom="page">
              <wp:posOffset>3407775</wp:posOffset>
            </wp:positionH>
            <wp:positionV relativeFrom="paragraph">
              <wp:posOffset>190221</wp:posOffset>
            </wp:positionV>
            <wp:extent cx="170001" cy="169563"/>
            <wp:effectExtent l="0" t="0" r="0" b="0"/>
            <wp:wrapNone/>
            <wp:docPr id="1544" name="Freeform 15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0001" cy="169563"/>
                    </a:xfrm>
                    <a:custGeom>
                      <a:rect l="l" t="t" r="r" b="b"/>
                      <a:pathLst>
                        <a:path w="170408" h="170180">
                          <a:moveTo>
                            <a:pt x="170408" y="0"/>
                          </a:moveTo>
                          <a:lnTo>
                            <a:pt x="0" y="1701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6" behindDoc="1" locked="0" layoutInCell="1" allowOverlap="1">
            <wp:simplePos x="0" y="0"/>
            <wp:positionH relativeFrom="page">
              <wp:posOffset>3415376</wp:posOffset>
            </wp:positionH>
            <wp:positionV relativeFrom="paragraph">
              <wp:posOffset>190221</wp:posOffset>
            </wp:positionV>
            <wp:extent cx="12023" cy="12399"/>
            <wp:effectExtent l="0" t="0" r="0" b="0"/>
            <wp:wrapNone/>
            <wp:docPr id="1545" name="Freeform 15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23" cy="12399"/>
                    </a:xfrm>
                    <a:custGeom>
                      <a:rect l="l" t="t" r="r" b="b"/>
                      <a:pathLst>
                        <a:path w="12052" h="12445">
                          <a:moveTo>
                            <a:pt x="0" y="12445"/>
                          </a:moveTo>
                          <a:lnTo>
                            <a:pt x="1205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8" behindDoc="1" locked="0" layoutInCell="1" allowOverlap="1">
            <wp:simplePos x="0" y="0"/>
            <wp:positionH relativeFrom="page">
              <wp:posOffset>3433101</wp:posOffset>
            </wp:positionH>
            <wp:positionV relativeFrom="paragraph">
              <wp:posOffset>190221</wp:posOffset>
            </wp:positionV>
            <wp:extent cx="194340" cy="194871"/>
            <wp:effectExtent l="0" t="0" r="0" b="0"/>
            <wp:wrapNone/>
            <wp:docPr id="1546" name="Freeform 15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340" cy="194871"/>
                    </a:xfrm>
                    <a:custGeom>
                      <a:rect l="l" t="t" r="r" b="b"/>
                      <a:pathLst>
                        <a:path w="194805" h="195580">
                          <a:moveTo>
                            <a:pt x="0" y="195580"/>
                          </a:moveTo>
                          <a:lnTo>
                            <a:pt x="19480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7" behindDoc="1" locked="0" layoutInCell="1" allowOverlap="1">
            <wp:simplePos x="0" y="0"/>
            <wp:positionH relativeFrom="page">
              <wp:posOffset>3482754</wp:posOffset>
            </wp:positionH>
            <wp:positionV relativeFrom="paragraph">
              <wp:posOffset>190221</wp:posOffset>
            </wp:positionV>
            <wp:extent cx="194734" cy="194871"/>
            <wp:effectExtent l="0" t="0" r="0" b="0"/>
            <wp:wrapNone/>
            <wp:docPr id="1547" name="Freeform 15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734" cy="194871"/>
                    </a:xfrm>
                    <a:custGeom>
                      <a:rect l="l" t="t" r="r" b="b"/>
                      <a:pathLst>
                        <a:path w="195200" h="195580">
                          <a:moveTo>
                            <a:pt x="195200" y="0"/>
                          </a:moveTo>
                          <a:lnTo>
                            <a:pt x="0" y="1955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94" behindDoc="1" locked="0" layoutInCell="1" allowOverlap="1">
            <wp:simplePos x="0" y="0"/>
            <wp:positionH relativeFrom="page">
              <wp:posOffset>3532799</wp:posOffset>
            </wp:positionH>
            <wp:positionV relativeFrom="paragraph">
              <wp:posOffset>34955</wp:posOffset>
            </wp:positionV>
            <wp:extent cx="174840" cy="174879"/>
            <wp:effectExtent l="0" t="0" r="0" b="0"/>
            <wp:wrapNone/>
            <wp:docPr id="1548" name="Freeform 15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840" cy="174879"/>
                    </a:xfrm>
                    <a:custGeom>
                      <a:rect l="l" t="t" r="r" b="b"/>
                      <a:pathLst>
                        <a:path w="175259" h="175515">
                          <a:moveTo>
                            <a:pt x="0" y="175515"/>
                          </a:moveTo>
                          <a:lnTo>
                            <a:pt x="17525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3842700</wp:posOffset>
            </wp:positionH>
            <wp:positionV relativeFrom="paragraph">
              <wp:posOffset>46976</wp:posOffset>
            </wp:positionV>
            <wp:extent cx="56379" cy="56563"/>
            <wp:effectExtent l="0" t="0" r="0" b="0"/>
            <wp:wrapNone/>
            <wp:docPr id="1549" name="Freeform 15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379" cy="56563"/>
                    </a:xfrm>
                    <a:custGeom>
                      <a:rect l="l" t="t" r="r" b="b"/>
                      <a:pathLst>
                        <a:path w="56514" h="56769">
                          <a:moveTo>
                            <a:pt x="0" y="56769"/>
                          </a:moveTo>
                          <a:lnTo>
                            <a:pt x="2920" y="56769"/>
                          </a:lnTo>
                          <a:lnTo>
                            <a:pt x="5714" y="56769"/>
                          </a:lnTo>
                          <a:lnTo>
                            <a:pt x="8635" y="55880"/>
                          </a:lnTo>
                          <a:lnTo>
                            <a:pt x="11429" y="55880"/>
                          </a:lnTo>
                          <a:lnTo>
                            <a:pt x="13969" y="54863"/>
                          </a:lnTo>
                          <a:lnTo>
                            <a:pt x="16891" y="53975"/>
                          </a:lnTo>
                          <a:lnTo>
                            <a:pt x="19685" y="52958"/>
                          </a:lnTo>
                          <a:lnTo>
                            <a:pt x="22606" y="52069"/>
                          </a:lnTo>
                          <a:lnTo>
                            <a:pt x="25400" y="51054"/>
                          </a:lnTo>
                          <a:lnTo>
                            <a:pt x="28320" y="49149"/>
                          </a:lnTo>
                          <a:lnTo>
                            <a:pt x="30226" y="47244"/>
                          </a:lnTo>
                          <a:lnTo>
                            <a:pt x="33019" y="46355"/>
                          </a:lnTo>
                          <a:lnTo>
                            <a:pt x="34925" y="44450"/>
                          </a:lnTo>
                          <a:lnTo>
                            <a:pt x="37845" y="42544"/>
                          </a:lnTo>
                          <a:lnTo>
                            <a:pt x="39751" y="40639"/>
                          </a:lnTo>
                          <a:lnTo>
                            <a:pt x="41656" y="38988"/>
                          </a:lnTo>
                          <a:lnTo>
                            <a:pt x="43179" y="36194"/>
                          </a:lnTo>
                          <a:lnTo>
                            <a:pt x="45085" y="34289"/>
                          </a:lnTo>
                          <a:lnTo>
                            <a:pt x="46989" y="31369"/>
                          </a:lnTo>
                          <a:lnTo>
                            <a:pt x="48894" y="29463"/>
                          </a:lnTo>
                          <a:lnTo>
                            <a:pt x="49910" y="26669"/>
                          </a:lnTo>
                          <a:lnTo>
                            <a:pt x="51816" y="23749"/>
                          </a:lnTo>
                          <a:lnTo>
                            <a:pt x="52704" y="20955"/>
                          </a:lnTo>
                          <a:lnTo>
                            <a:pt x="53720" y="18033"/>
                          </a:lnTo>
                          <a:lnTo>
                            <a:pt x="54610" y="15239"/>
                          </a:lnTo>
                          <a:lnTo>
                            <a:pt x="55626" y="12319"/>
                          </a:lnTo>
                          <a:lnTo>
                            <a:pt x="55626" y="9525"/>
                          </a:lnTo>
                          <a:lnTo>
                            <a:pt x="56514" y="6604"/>
                          </a:lnTo>
                          <a:lnTo>
                            <a:pt x="56514" y="3809"/>
                          </a:lnTo>
                          <a:lnTo>
                            <a:pt x="56514" y="888"/>
                          </a:lnTo>
                          <a:lnTo>
                            <a:pt x="56514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4072908</wp:posOffset>
            </wp:positionH>
            <wp:positionV relativeFrom="paragraph">
              <wp:posOffset>46976</wp:posOffset>
            </wp:positionV>
            <wp:extent cx="21537" cy="20879"/>
            <wp:effectExtent l="0" t="0" r="0" b="0"/>
            <wp:wrapNone/>
            <wp:docPr id="1550" name="Freeform 15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7" cy="20879"/>
                    </a:xfrm>
                    <a:custGeom>
                      <a:rect l="l" t="t" r="r" b="b"/>
                      <a:pathLst>
                        <a:path w="21589" h="20955">
                          <a:moveTo>
                            <a:pt x="0" y="20955"/>
                          </a:moveTo>
                          <a:lnTo>
                            <a:pt x="0" y="19050"/>
                          </a:lnTo>
                          <a:lnTo>
                            <a:pt x="0" y="18033"/>
                          </a:lnTo>
                          <a:lnTo>
                            <a:pt x="1016" y="16129"/>
                          </a:lnTo>
                          <a:lnTo>
                            <a:pt x="1016" y="14224"/>
                          </a:lnTo>
                          <a:lnTo>
                            <a:pt x="1904" y="12319"/>
                          </a:lnTo>
                          <a:lnTo>
                            <a:pt x="2920" y="10413"/>
                          </a:lnTo>
                          <a:lnTo>
                            <a:pt x="3810" y="9525"/>
                          </a:lnTo>
                          <a:lnTo>
                            <a:pt x="4826" y="7619"/>
                          </a:lnTo>
                          <a:lnTo>
                            <a:pt x="5714" y="6604"/>
                          </a:lnTo>
                          <a:lnTo>
                            <a:pt x="7620" y="4699"/>
                          </a:lnTo>
                          <a:lnTo>
                            <a:pt x="8635" y="3809"/>
                          </a:lnTo>
                          <a:lnTo>
                            <a:pt x="10541" y="2794"/>
                          </a:lnTo>
                          <a:lnTo>
                            <a:pt x="11429" y="1905"/>
                          </a:lnTo>
                          <a:lnTo>
                            <a:pt x="13335" y="888"/>
                          </a:lnTo>
                          <a:lnTo>
                            <a:pt x="15239" y="888"/>
                          </a:lnTo>
                          <a:lnTo>
                            <a:pt x="17145" y="0"/>
                          </a:lnTo>
                          <a:lnTo>
                            <a:pt x="18795" y="0"/>
                          </a:lnTo>
                          <a:lnTo>
                            <a:pt x="19685" y="0"/>
                          </a:lnTo>
                          <a:lnTo>
                            <a:pt x="2158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1" locked="0" layoutInCell="1" allowOverlap="1">
            <wp:simplePos x="0" y="0"/>
            <wp:positionH relativeFrom="page">
              <wp:posOffset>4094447</wp:posOffset>
            </wp:positionH>
            <wp:positionV relativeFrom="paragraph">
              <wp:posOffset>46976</wp:posOffset>
            </wp:positionV>
            <wp:extent cx="14191" cy="180"/>
            <wp:effectExtent l="0" t="0" r="0" b="0"/>
            <wp:wrapNone/>
            <wp:docPr id="1551" name="Freeform 15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91" cy="180"/>
                    </a:xfrm>
                    <a:custGeom>
                      <a:rect l="l" t="t" r="r" b="b"/>
                      <a:pathLst>
                        <a:path w="14225" h="180">
                          <a:moveTo>
                            <a:pt x="1422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4108637</wp:posOffset>
            </wp:positionH>
            <wp:positionV relativeFrom="paragraph">
              <wp:posOffset>46976</wp:posOffset>
            </wp:positionV>
            <wp:extent cx="20650" cy="20879"/>
            <wp:effectExtent l="0" t="0" r="0" b="0"/>
            <wp:wrapNone/>
            <wp:docPr id="1552" name="Freeform 15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650" cy="20879"/>
                    </a:xfrm>
                    <a:custGeom>
                      <a:rect l="l" t="t" r="r" b="b"/>
                      <a:pathLst>
                        <a:path w="20700" h="20955">
                          <a:moveTo>
                            <a:pt x="0" y="0"/>
                          </a:moveTo>
                          <a:lnTo>
                            <a:pt x="1905" y="0"/>
                          </a:lnTo>
                          <a:lnTo>
                            <a:pt x="2921" y="0"/>
                          </a:lnTo>
                          <a:lnTo>
                            <a:pt x="4825" y="0"/>
                          </a:lnTo>
                          <a:lnTo>
                            <a:pt x="6731" y="888"/>
                          </a:lnTo>
                          <a:lnTo>
                            <a:pt x="8636" y="1905"/>
                          </a:lnTo>
                          <a:lnTo>
                            <a:pt x="10540" y="2794"/>
                          </a:lnTo>
                          <a:lnTo>
                            <a:pt x="11430" y="3809"/>
                          </a:lnTo>
                          <a:lnTo>
                            <a:pt x="13081" y="4699"/>
                          </a:lnTo>
                          <a:lnTo>
                            <a:pt x="13969" y="5714"/>
                          </a:lnTo>
                          <a:lnTo>
                            <a:pt x="15875" y="6604"/>
                          </a:lnTo>
                          <a:lnTo>
                            <a:pt x="16890" y="8508"/>
                          </a:lnTo>
                          <a:lnTo>
                            <a:pt x="17780" y="9525"/>
                          </a:lnTo>
                          <a:lnTo>
                            <a:pt x="18796" y="11430"/>
                          </a:lnTo>
                          <a:lnTo>
                            <a:pt x="19684" y="13334"/>
                          </a:lnTo>
                          <a:lnTo>
                            <a:pt x="19684" y="14224"/>
                          </a:lnTo>
                          <a:lnTo>
                            <a:pt x="20700" y="16129"/>
                          </a:lnTo>
                          <a:lnTo>
                            <a:pt x="20700" y="18033"/>
                          </a:lnTo>
                          <a:lnTo>
                            <a:pt x="20700" y="19938"/>
                          </a:lnTo>
                          <a:lnTo>
                            <a:pt x="20700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46976</wp:posOffset>
            </wp:positionV>
            <wp:extent cx="20904" cy="20879"/>
            <wp:effectExtent l="0" t="0" r="0" b="0"/>
            <wp:wrapNone/>
            <wp:docPr id="1553" name="Freeform 15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904" cy="20879"/>
                    </a:xfrm>
                    <a:custGeom>
                      <a:rect l="l" t="t" r="r" b="b"/>
                      <a:pathLst>
                        <a:path w="20955" h="20955">
                          <a:moveTo>
                            <a:pt x="20955" y="0"/>
                          </a:moveTo>
                          <a:lnTo>
                            <a:pt x="19050" y="0"/>
                          </a:lnTo>
                          <a:lnTo>
                            <a:pt x="17146" y="0"/>
                          </a:lnTo>
                          <a:lnTo>
                            <a:pt x="16256" y="0"/>
                          </a:lnTo>
                          <a:lnTo>
                            <a:pt x="14352" y="888"/>
                          </a:lnTo>
                          <a:lnTo>
                            <a:pt x="12446" y="1905"/>
                          </a:lnTo>
                          <a:lnTo>
                            <a:pt x="10542" y="2794"/>
                          </a:lnTo>
                          <a:lnTo>
                            <a:pt x="9525" y="3809"/>
                          </a:lnTo>
                          <a:lnTo>
                            <a:pt x="7621" y="4699"/>
                          </a:lnTo>
                          <a:lnTo>
                            <a:pt x="6731" y="5714"/>
                          </a:lnTo>
                          <a:lnTo>
                            <a:pt x="4827" y="6604"/>
                          </a:lnTo>
                          <a:lnTo>
                            <a:pt x="3811" y="8508"/>
                          </a:lnTo>
                          <a:lnTo>
                            <a:pt x="2921" y="9525"/>
                          </a:lnTo>
                          <a:lnTo>
                            <a:pt x="1905" y="11430"/>
                          </a:lnTo>
                          <a:lnTo>
                            <a:pt x="1017" y="13334"/>
                          </a:lnTo>
                          <a:lnTo>
                            <a:pt x="1017" y="14224"/>
                          </a:lnTo>
                          <a:lnTo>
                            <a:pt x="0" y="16129"/>
                          </a:lnTo>
                          <a:lnTo>
                            <a:pt x="0" y="18033"/>
                          </a:lnTo>
                          <a:lnTo>
                            <a:pt x="0" y="19938"/>
                          </a:lnTo>
                          <a:lnTo>
                            <a:pt x="0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3" behindDoc="1" locked="0" layoutInCell="1" allowOverlap="1">
            <wp:simplePos x="0" y="0"/>
            <wp:positionH relativeFrom="page">
              <wp:posOffset>4291967</wp:posOffset>
            </wp:positionH>
            <wp:positionV relativeFrom="paragraph">
              <wp:posOffset>46976</wp:posOffset>
            </wp:positionV>
            <wp:extent cx="13936" cy="180"/>
            <wp:effectExtent l="0" t="0" r="0" b="0"/>
            <wp:wrapNone/>
            <wp:docPr id="1554" name="Freeform 15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6" cy="180"/>
                    </a:xfrm>
                    <a:custGeom>
                      <a:rect l="l" t="t" r="r" b="b"/>
                      <a:pathLst>
                        <a:path w="13970" h="180">
                          <a:moveTo>
                            <a:pt x="1397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4305904</wp:posOffset>
            </wp:positionH>
            <wp:positionV relativeFrom="paragraph">
              <wp:posOffset>46976</wp:posOffset>
            </wp:positionV>
            <wp:extent cx="21538" cy="20879"/>
            <wp:effectExtent l="0" t="0" r="0" b="0"/>
            <wp:wrapNone/>
            <wp:docPr id="1555" name="Freeform 15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38" cy="20879"/>
                    </a:xfrm>
                    <a:custGeom>
                      <a:rect l="l" t="t" r="r" b="b"/>
                      <a:pathLst>
                        <a:path w="21590" h="20955">
                          <a:moveTo>
                            <a:pt x="0" y="0"/>
                          </a:moveTo>
                          <a:lnTo>
                            <a:pt x="1905" y="0"/>
                          </a:lnTo>
                          <a:lnTo>
                            <a:pt x="3811" y="0"/>
                          </a:lnTo>
                          <a:lnTo>
                            <a:pt x="5715" y="0"/>
                          </a:lnTo>
                          <a:lnTo>
                            <a:pt x="7621" y="888"/>
                          </a:lnTo>
                          <a:lnTo>
                            <a:pt x="8637" y="1905"/>
                          </a:lnTo>
                          <a:lnTo>
                            <a:pt x="10542" y="2794"/>
                          </a:lnTo>
                          <a:lnTo>
                            <a:pt x="12446" y="3809"/>
                          </a:lnTo>
                          <a:lnTo>
                            <a:pt x="13336" y="4699"/>
                          </a:lnTo>
                          <a:lnTo>
                            <a:pt x="15240" y="5714"/>
                          </a:lnTo>
                          <a:lnTo>
                            <a:pt x="16256" y="6604"/>
                          </a:lnTo>
                          <a:lnTo>
                            <a:pt x="17146" y="8508"/>
                          </a:lnTo>
                          <a:lnTo>
                            <a:pt x="18162" y="9525"/>
                          </a:lnTo>
                          <a:lnTo>
                            <a:pt x="19050" y="11430"/>
                          </a:lnTo>
                          <a:lnTo>
                            <a:pt x="20067" y="13334"/>
                          </a:lnTo>
                          <a:lnTo>
                            <a:pt x="20702" y="14224"/>
                          </a:lnTo>
                          <a:lnTo>
                            <a:pt x="20702" y="16129"/>
                          </a:lnTo>
                          <a:lnTo>
                            <a:pt x="21590" y="18033"/>
                          </a:lnTo>
                          <a:lnTo>
                            <a:pt x="21590" y="19938"/>
                          </a:lnTo>
                          <a:lnTo>
                            <a:pt x="21590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0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46976</wp:posOffset>
            </wp:positionV>
            <wp:extent cx="23820" cy="23662"/>
            <wp:effectExtent l="0" t="0" r="0" b="0"/>
            <wp:wrapNone/>
            <wp:docPr id="1556" name="Freeform 15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820" cy="23662"/>
                    </a:xfrm>
                    <a:custGeom>
                      <a:rect l="l" t="t" r="r" b="b"/>
                      <a:pathLst>
                        <a:path w="23877" h="23749">
                          <a:moveTo>
                            <a:pt x="0" y="23749"/>
                          </a:moveTo>
                          <a:lnTo>
                            <a:pt x="2387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5" behindDoc="1" locked="0" layoutInCell="1" allowOverlap="1">
            <wp:simplePos x="0" y="0"/>
            <wp:positionH relativeFrom="page">
              <wp:posOffset>4332257</wp:posOffset>
            </wp:positionH>
            <wp:positionV relativeFrom="paragraph">
              <wp:posOffset>41535</wp:posOffset>
            </wp:positionV>
            <wp:extent cx="167365" cy="168299"/>
            <wp:effectExtent l="0" t="0" r="0" b="0"/>
            <wp:wrapNone/>
            <wp:docPr id="1557" name="Freeform 15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365" cy="168299"/>
                    </a:xfrm>
                    <a:custGeom>
                      <a:rect l="l" t="t" r="r" b="b"/>
                      <a:pathLst>
                        <a:path w="167766" h="168911">
                          <a:moveTo>
                            <a:pt x="0" y="168911"/>
                          </a:moveTo>
                          <a:lnTo>
                            <a:pt x="16776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4499624</wp:posOffset>
            </wp:positionH>
            <wp:positionV relativeFrom="paragraph">
              <wp:posOffset>46976</wp:posOffset>
            </wp:positionV>
            <wp:extent cx="56381" cy="56563"/>
            <wp:effectExtent l="0" t="0" r="0" b="0"/>
            <wp:wrapNone/>
            <wp:docPr id="1558" name="Freeform 15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381" cy="56563"/>
                    </a:xfrm>
                    <a:custGeom>
                      <a:rect l="l" t="t" r="r" b="b"/>
                      <a:pathLst>
                        <a:path w="56516" h="56769">
                          <a:moveTo>
                            <a:pt x="56516" y="56769"/>
                          </a:moveTo>
                          <a:lnTo>
                            <a:pt x="53722" y="56769"/>
                          </a:lnTo>
                          <a:lnTo>
                            <a:pt x="50800" y="56769"/>
                          </a:lnTo>
                          <a:lnTo>
                            <a:pt x="48007" y="55880"/>
                          </a:lnTo>
                          <a:lnTo>
                            <a:pt x="45085" y="55880"/>
                          </a:lnTo>
                          <a:lnTo>
                            <a:pt x="42291" y="54863"/>
                          </a:lnTo>
                          <a:lnTo>
                            <a:pt x="39370" y="53975"/>
                          </a:lnTo>
                          <a:lnTo>
                            <a:pt x="36576" y="52958"/>
                          </a:lnTo>
                          <a:lnTo>
                            <a:pt x="33656" y="52069"/>
                          </a:lnTo>
                          <a:lnTo>
                            <a:pt x="31116" y="51054"/>
                          </a:lnTo>
                          <a:lnTo>
                            <a:pt x="29210" y="49149"/>
                          </a:lnTo>
                          <a:lnTo>
                            <a:pt x="26416" y="47244"/>
                          </a:lnTo>
                          <a:lnTo>
                            <a:pt x="23495" y="46355"/>
                          </a:lnTo>
                          <a:lnTo>
                            <a:pt x="21591" y="44450"/>
                          </a:lnTo>
                          <a:lnTo>
                            <a:pt x="19685" y="42544"/>
                          </a:lnTo>
                          <a:lnTo>
                            <a:pt x="16891" y="40639"/>
                          </a:lnTo>
                          <a:lnTo>
                            <a:pt x="14987" y="38988"/>
                          </a:lnTo>
                          <a:lnTo>
                            <a:pt x="13082" y="36194"/>
                          </a:lnTo>
                          <a:lnTo>
                            <a:pt x="11176" y="34289"/>
                          </a:lnTo>
                          <a:lnTo>
                            <a:pt x="9272" y="31369"/>
                          </a:lnTo>
                          <a:lnTo>
                            <a:pt x="8256" y="29463"/>
                          </a:lnTo>
                          <a:lnTo>
                            <a:pt x="6350" y="26669"/>
                          </a:lnTo>
                          <a:lnTo>
                            <a:pt x="5462" y="23749"/>
                          </a:lnTo>
                          <a:lnTo>
                            <a:pt x="4445" y="20955"/>
                          </a:lnTo>
                          <a:lnTo>
                            <a:pt x="2541" y="18033"/>
                          </a:lnTo>
                          <a:lnTo>
                            <a:pt x="2541" y="15239"/>
                          </a:lnTo>
                          <a:lnTo>
                            <a:pt x="1906" y="12319"/>
                          </a:lnTo>
                          <a:lnTo>
                            <a:pt x="1016" y="9525"/>
                          </a:lnTo>
                          <a:lnTo>
                            <a:pt x="1016" y="6604"/>
                          </a:lnTo>
                          <a:lnTo>
                            <a:pt x="0" y="3809"/>
                          </a:lnTo>
                          <a:lnTo>
                            <a:pt x="0" y="888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1" behindDoc="1" locked="0" layoutInCell="1" allowOverlap="1">
            <wp:simplePos x="0" y="0"/>
            <wp:positionH relativeFrom="page">
              <wp:posOffset>4072908</wp:posOffset>
            </wp:positionH>
            <wp:positionV relativeFrom="paragraph">
              <wp:posOffset>46976</wp:posOffset>
            </wp:positionV>
            <wp:extent cx="22551" cy="21764"/>
            <wp:effectExtent l="0" t="0" r="0" b="0"/>
            <wp:wrapNone/>
            <wp:docPr id="1559" name="Freeform 15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551" cy="21764"/>
                    </a:xfrm>
                    <a:custGeom>
                      <a:rect l="l" t="t" r="r" b="b"/>
                      <a:pathLst>
                        <a:path w="22605" h="21844">
                          <a:moveTo>
                            <a:pt x="0" y="21844"/>
                          </a:moveTo>
                          <a:lnTo>
                            <a:pt x="2260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4" behindDoc="1" locked="0" layoutInCell="1" allowOverlap="1">
            <wp:simplePos x="0" y="0"/>
            <wp:positionH relativeFrom="page">
              <wp:posOffset>3832311</wp:posOffset>
            </wp:positionH>
            <wp:positionV relativeFrom="paragraph">
              <wp:posOffset>62161</wp:posOffset>
            </wp:positionV>
            <wp:extent cx="147475" cy="147673"/>
            <wp:effectExtent l="0" t="0" r="0" b="0"/>
            <wp:wrapNone/>
            <wp:docPr id="1560" name="Freeform 15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475" cy="147673"/>
                    </a:xfrm>
                    <a:custGeom>
                      <a:rect l="l" t="t" r="r" b="b"/>
                      <a:pathLst>
                        <a:path w="147828" h="148210">
                          <a:moveTo>
                            <a:pt x="0" y="148210"/>
                          </a:moveTo>
                          <a:lnTo>
                            <a:pt x="14782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8" behindDoc="1" locked="0" layoutInCell="1" allowOverlap="1">
            <wp:simplePos x="0" y="0"/>
            <wp:positionH relativeFrom="page">
              <wp:posOffset>4028944</wp:posOffset>
            </wp:positionH>
            <wp:positionV relativeFrom="paragraph">
              <wp:posOffset>63047</wp:posOffset>
            </wp:positionV>
            <wp:extent cx="100343" cy="100978"/>
            <wp:effectExtent l="0" t="0" r="0" b="0"/>
            <wp:wrapNone/>
            <wp:docPr id="1561" name="Freeform 15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343" cy="100978"/>
                    </a:xfrm>
                    <a:custGeom>
                      <a:rect l="l" t="t" r="r" b="b"/>
                      <a:pathLst>
                        <a:path w="100584" h="101346">
                          <a:moveTo>
                            <a:pt x="100584" y="0"/>
                          </a:moveTo>
                          <a:lnTo>
                            <a:pt x="0" y="10134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4072908</wp:posOffset>
            </wp:positionH>
            <wp:positionV relativeFrom="paragraph">
              <wp:posOffset>67855</wp:posOffset>
            </wp:positionV>
            <wp:extent cx="180" cy="14172"/>
            <wp:effectExtent l="0" t="0" r="0" b="0"/>
            <wp:wrapNone/>
            <wp:docPr id="1562" name="Freeform 15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172"/>
                    </a:xfrm>
                    <a:custGeom>
                      <a:rect l="l" t="t" r="r" b="b"/>
                      <a:pathLst>
                        <a:path w="180" h="14224">
                          <a:moveTo>
                            <a:pt x="0" y="0"/>
                          </a:moveTo>
                          <a:lnTo>
                            <a:pt x="0" y="1422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4327442</wp:posOffset>
            </wp:positionH>
            <wp:positionV relativeFrom="paragraph">
              <wp:posOffset>67855</wp:posOffset>
            </wp:positionV>
            <wp:extent cx="180" cy="14172"/>
            <wp:effectExtent l="0" t="0" r="0" b="0"/>
            <wp:wrapNone/>
            <wp:docPr id="1563" name="Freeform 15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4172"/>
                    </a:xfrm>
                    <a:custGeom>
                      <a:rect l="l" t="t" r="r" b="b"/>
                      <a:pathLst>
                        <a:path w="180" h="14224">
                          <a:moveTo>
                            <a:pt x="0" y="1422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3" behindDoc="1" locked="0" layoutInCell="1" allowOverlap="1">
            <wp:simplePos x="0" y="0"/>
            <wp:positionH relativeFrom="page">
              <wp:posOffset>3583478</wp:posOffset>
            </wp:positionH>
            <wp:positionV relativeFrom="paragraph">
              <wp:posOffset>68741</wp:posOffset>
            </wp:positionV>
            <wp:extent cx="139873" cy="141092"/>
            <wp:effectExtent l="0" t="0" r="0" b="0"/>
            <wp:wrapNone/>
            <wp:docPr id="1564" name="Freeform 15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73" cy="141092"/>
                    </a:xfrm>
                    <a:custGeom>
                      <a:rect l="l" t="t" r="r" b="b"/>
                      <a:pathLst>
                        <a:path w="140208" h="141605">
                          <a:moveTo>
                            <a:pt x="140208" y="0"/>
                          </a:moveTo>
                          <a:lnTo>
                            <a:pt x="0" y="14160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7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64945</wp:posOffset>
            </wp:positionV>
            <wp:extent cx="55494" cy="56690"/>
            <wp:effectExtent l="0" t="0" r="0" b="0"/>
            <wp:wrapNone/>
            <wp:docPr id="1565" name="Freeform 15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494" cy="56690"/>
                    </a:xfrm>
                    <a:custGeom>
                      <a:rect l="l" t="t" r="r" b="b"/>
                      <a:pathLst>
                        <a:path w="55627" h="56897">
                          <a:moveTo>
                            <a:pt x="55627" y="0"/>
                          </a:moveTo>
                          <a:lnTo>
                            <a:pt x="0" y="56897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4052383</wp:posOffset>
            </wp:positionH>
            <wp:positionV relativeFrom="paragraph">
              <wp:posOffset>82028</wp:posOffset>
            </wp:positionV>
            <wp:extent cx="20524" cy="21511"/>
            <wp:effectExtent l="0" t="0" r="0" b="0"/>
            <wp:wrapNone/>
            <wp:docPr id="1566" name="Freeform 15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524" cy="21511"/>
                    </a:xfrm>
                    <a:custGeom>
                      <a:rect l="l" t="t" r="r" b="b"/>
                      <a:pathLst>
                        <a:path w="20574" h="21590">
                          <a:moveTo>
                            <a:pt x="20574" y="0"/>
                          </a:moveTo>
                          <a:lnTo>
                            <a:pt x="20574" y="1904"/>
                          </a:lnTo>
                          <a:lnTo>
                            <a:pt x="20574" y="3809"/>
                          </a:lnTo>
                          <a:lnTo>
                            <a:pt x="19684" y="5460"/>
                          </a:lnTo>
                          <a:lnTo>
                            <a:pt x="19684" y="7365"/>
                          </a:lnTo>
                          <a:lnTo>
                            <a:pt x="18669" y="9271"/>
                          </a:lnTo>
                          <a:lnTo>
                            <a:pt x="17779" y="10159"/>
                          </a:lnTo>
                          <a:lnTo>
                            <a:pt x="16763" y="12065"/>
                          </a:lnTo>
                          <a:lnTo>
                            <a:pt x="15875" y="13080"/>
                          </a:lnTo>
                          <a:lnTo>
                            <a:pt x="14859" y="14985"/>
                          </a:lnTo>
                          <a:lnTo>
                            <a:pt x="13969" y="15875"/>
                          </a:lnTo>
                          <a:lnTo>
                            <a:pt x="12065" y="16890"/>
                          </a:lnTo>
                          <a:lnTo>
                            <a:pt x="11049" y="17779"/>
                          </a:lnTo>
                          <a:lnTo>
                            <a:pt x="9525" y="18796"/>
                          </a:lnTo>
                          <a:lnTo>
                            <a:pt x="7619" y="19684"/>
                          </a:lnTo>
                          <a:lnTo>
                            <a:pt x="5715" y="20701"/>
                          </a:lnTo>
                          <a:lnTo>
                            <a:pt x="4699" y="20701"/>
                          </a:lnTo>
                          <a:lnTo>
                            <a:pt x="2794" y="21590"/>
                          </a:lnTo>
                          <a:lnTo>
                            <a:pt x="888" y="21590"/>
                          </a:lnTo>
                          <a:lnTo>
                            <a:pt x="0" y="2159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4327442</wp:posOffset>
            </wp:positionH>
            <wp:positionV relativeFrom="paragraph">
              <wp:posOffset>82028</wp:posOffset>
            </wp:positionV>
            <wp:extent cx="20905" cy="21511"/>
            <wp:effectExtent l="0" t="0" r="0" b="0"/>
            <wp:wrapNone/>
            <wp:docPr id="1567" name="Freeform 15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905" cy="21511"/>
                    </a:xfrm>
                    <a:custGeom>
                      <a:rect l="l" t="t" r="r" b="b"/>
                      <a:pathLst>
                        <a:path w="20956" h="21590">
                          <a:moveTo>
                            <a:pt x="0" y="0"/>
                          </a:moveTo>
                          <a:lnTo>
                            <a:pt x="0" y="1904"/>
                          </a:lnTo>
                          <a:lnTo>
                            <a:pt x="0" y="3809"/>
                          </a:lnTo>
                          <a:lnTo>
                            <a:pt x="0" y="5460"/>
                          </a:lnTo>
                          <a:lnTo>
                            <a:pt x="1016" y="7365"/>
                          </a:lnTo>
                          <a:lnTo>
                            <a:pt x="1906" y="9271"/>
                          </a:lnTo>
                          <a:lnTo>
                            <a:pt x="2922" y="10159"/>
                          </a:lnTo>
                          <a:lnTo>
                            <a:pt x="3810" y="12065"/>
                          </a:lnTo>
                          <a:lnTo>
                            <a:pt x="4827" y="13080"/>
                          </a:lnTo>
                          <a:lnTo>
                            <a:pt x="5715" y="14985"/>
                          </a:lnTo>
                          <a:lnTo>
                            <a:pt x="6731" y="15875"/>
                          </a:lnTo>
                          <a:lnTo>
                            <a:pt x="8637" y="16890"/>
                          </a:lnTo>
                          <a:lnTo>
                            <a:pt x="9525" y="17779"/>
                          </a:lnTo>
                          <a:lnTo>
                            <a:pt x="11431" y="18796"/>
                          </a:lnTo>
                          <a:lnTo>
                            <a:pt x="13335" y="19684"/>
                          </a:lnTo>
                          <a:lnTo>
                            <a:pt x="14352" y="20701"/>
                          </a:lnTo>
                          <a:lnTo>
                            <a:pt x="16256" y="20701"/>
                          </a:lnTo>
                          <a:lnTo>
                            <a:pt x="18162" y="21590"/>
                          </a:lnTo>
                          <a:lnTo>
                            <a:pt x="20066" y="21590"/>
                          </a:lnTo>
                          <a:lnTo>
                            <a:pt x="20956" y="2159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2" behindDoc="1" locked="0" layoutInCell="1" allowOverlap="1">
            <wp:simplePos x="0" y="0"/>
            <wp:positionH relativeFrom="page">
              <wp:posOffset>4382176</wp:posOffset>
            </wp:positionH>
            <wp:positionV relativeFrom="paragraph">
              <wp:posOffset>81142</wp:posOffset>
            </wp:positionV>
            <wp:extent cx="128596" cy="128692"/>
            <wp:effectExtent l="0" t="0" r="0" b="0"/>
            <wp:wrapNone/>
            <wp:docPr id="1568" name="Freeform 15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8596" cy="128692"/>
                    </a:xfrm>
                    <a:custGeom>
                      <a:rect l="l" t="t" r="r" b="b"/>
                      <a:pathLst>
                        <a:path w="128904" h="129160">
                          <a:moveTo>
                            <a:pt x="128904" y="0"/>
                          </a:moveTo>
                          <a:lnTo>
                            <a:pt x="0" y="12916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90" behindDoc="1" locked="0" layoutInCell="1" allowOverlap="1">
            <wp:simplePos x="0" y="0"/>
            <wp:positionH relativeFrom="page">
              <wp:posOffset>3633143</wp:posOffset>
            </wp:positionH>
            <wp:positionV relativeFrom="paragraph">
              <wp:posOffset>92151</wp:posOffset>
            </wp:positionV>
            <wp:extent cx="116560" cy="117683"/>
            <wp:effectExtent l="0" t="0" r="0" b="0"/>
            <wp:wrapNone/>
            <wp:docPr id="1569" name="Freeform 15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560" cy="117683"/>
                    </a:xfrm>
                    <a:custGeom>
                      <a:rect l="l" t="t" r="r" b="b"/>
                      <a:pathLst>
                        <a:path w="116839" h="118111">
                          <a:moveTo>
                            <a:pt x="0" y="118111"/>
                          </a:moveTo>
                          <a:lnTo>
                            <a:pt x="11683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3793035</wp:posOffset>
            </wp:positionH>
            <wp:positionV relativeFrom="paragraph">
              <wp:posOffset>103540</wp:posOffset>
            </wp:positionV>
            <wp:extent cx="49665" cy="180"/>
            <wp:effectExtent l="0" t="0" r="0" b="0"/>
            <wp:wrapNone/>
            <wp:docPr id="1570" name="Freeform 15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665" cy="180"/>
                    </a:xfrm>
                    <a:custGeom>
                      <a:rect l="l" t="t" r="r" b="b"/>
                      <a:pathLst>
                        <a:path w="49784" h="180">
                          <a:moveTo>
                            <a:pt x="0" y="0"/>
                          </a:moveTo>
                          <a:lnTo>
                            <a:pt x="49784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4556004</wp:posOffset>
            </wp:positionH>
            <wp:positionV relativeFrom="paragraph">
              <wp:posOffset>103540</wp:posOffset>
            </wp:positionV>
            <wp:extent cx="13935" cy="180"/>
            <wp:effectExtent l="0" t="0" r="0" b="0"/>
            <wp:wrapNone/>
            <wp:docPr id="1571" name="Freeform 15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80"/>
                    </a:xfrm>
                    <a:custGeom>
                      <a:rect l="l" t="t" r="r" b="b"/>
                      <a:pathLst>
                        <a:path w="13969" h="180">
                          <a:moveTo>
                            <a:pt x="0" y="0"/>
                          </a:moveTo>
                          <a:lnTo>
                            <a:pt x="1396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9" behindDoc="1" locked="0" layoutInCell="1" allowOverlap="1">
            <wp:simplePos x="0" y="0"/>
            <wp:positionH relativeFrom="page">
              <wp:posOffset>3682935</wp:posOffset>
            </wp:positionH>
            <wp:positionV relativeFrom="paragraph">
              <wp:posOffset>103540</wp:posOffset>
            </wp:positionV>
            <wp:extent cx="106298" cy="106293"/>
            <wp:effectExtent l="0" t="0" r="0" b="0"/>
            <wp:wrapNone/>
            <wp:docPr id="1572" name="Freeform 15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298" cy="106293"/>
                    </a:xfrm>
                    <a:custGeom>
                      <a:rect l="l" t="t" r="r" b="b"/>
                      <a:pathLst>
                        <a:path w="106553" h="106680">
                          <a:moveTo>
                            <a:pt x="106553" y="0"/>
                          </a:moveTo>
                          <a:lnTo>
                            <a:pt x="0" y="1066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6" behindDoc="1" locked="0" layoutInCell="1" allowOverlap="1">
            <wp:simplePos x="0" y="0"/>
            <wp:positionH relativeFrom="page">
              <wp:posOffset>3732854</wp:posOffset>
            </wp:positionH>
            <wp:positionV relativeFrom="paragraph">
              <wp:posOffset>103540</wp:posOffset>
            </wp:positionV>
            <wp:extent cx="106171" cy="106293"/>
            <wp:effectExtent l="0" t="0" r="0" b="0"/>
            <wp:wrapNone/>
            <wp:docPr id="1573" name="Freeform 15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171" cy="106293"/>
                    </a:xfrm>
                    <a:custGeom>
                      <a:rect l="l" t="t" r="r" b="b"/>
                      <a:pathLst>
                        <a:path w="106425" h="106680">
                          <a:moveTo>
                            <a:pt x="0" y="106680"/>
                          </a:moveTo>
                          <a:lnTo>
                            <a:pt x="1064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2" behindDoc="1" locked="0" layoutInCell="1" allowOverlap="1">
            <wp:simplePos x="0" y="0"/>
            <wp:positionH relativeFrom="page">
              <wp:posOffset>3928220</wp:posOffset>
            </wp:positionH>
            <wp:positionV relativeFrom="paragraph">
              <wp:posOffset>103540</wp:posOffset>
            </wp:positionV>
            <wp:extent cx="60181" cy="60486"/>
            <wp:effectExtent l="0" t="0" r="0" b="0"/>
            <wp:wrapNone/>
            <wp:docPr id="1574" name="Freeform 15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181" cy="60486"/>
                    </a:xfrm>
                    <a:custGeom>
                      <a:rect l="l" t="t" r="r" b="b"/>
                      <a:pathLst>
                        <a:path w="60325" h="60706">
                          <a:moveTo>
                            <a:pt x="60325" y="0"/>
                          </a:moveTo>
                          <a:lnTo>
                            <a:pt x="0" y="6070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0" behindDoc="1" locked="0" layoutInCell="1" allowOverlap="1">
            <wp:simplePos x="0" y="0"/>
            <wp:positionH relativeFrom="page">
              <wp:posOffset>3953560</wp:posOffset>
            </wp:positionH>
            <wp:positionV relativeFrom="paragraph">
              <wp:posOffset>103540</wp:posOffset>
            </wp:positionV>
            <wp:extent cx="84506" cy="85794"/>
            <wp:effectExtent l="0" t="0" r="0" b="0"/>
            <wp:wrapNone/>
            <wp:docPr id="1575" name="Freeform 15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6" cy="85794"/>
                    </a:xfrm>
                    <a:custGeom>
                      <a:rect l="l" t="t" r="r" b="b"/>
                      <a:pathLst>
                        <a:path w="84709" h="86106">
                          <a:moveTo>
                            <a:pt x="0" y="86106"/>
                          </a:moveTo>
                          <a:lnTo>
                            <a:pt x="8470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101641</wp:posOffset>
            </wp:positionV>
            <wp:extent cx="68797" cy="69597"/>
            <wp:effectExtent l="0" t="0" r="0" b="0"/>
            <wp:wrapNone/>
            <wp:docPr id="1576" name="Freeform 15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797" cy="69597"/>
                    </a:xfrm>
                    <a:custGeom>
                      <a:rect l="l" t="t" r="r" b="b"/>
                      <a:pathLst>
                        <a:path w="68962" h="69850">
                          <a:moveTo>
                            <a:pt x="0" y="69850"/>
                          </a:moveTo>
                          <a:lnTo>
                            <a:pt x="6896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9" behindDoc="1" locked="0" layoutInCell="1" allowOverlap="1">
            <wp:simplePos x="0" y="0"/>
            <wp:positionH relativeFrom="page">
              <wp:posOffset>4282465</wp:posOffset>
            </wp:positionH>
            <wp:positionV relativeFrom="paragraph">
              <wp:posOffset>103540</wp:posOffset>
            </wp:positionV>
            <wp:extent cx="106046" cy="106293"/>
            <wp:effectExtent l="0" t="0" r="0" b="0"/>
            <wp:wrapNone/>
            <wp:docPr id="1577" name="Freeform 15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6" cy="106293"/>
                    </a:xfrm>
                    <a:custGeom>
                      <a:rect l="l" t="t" r="r" b="b"/>
                      <a:pathLst>
                        <a:path w="106300" h="106680">
                          <a:moveTo>
                            <a:pt x="106300" y="0"/>
                          </a:moveTo>
                          <a:lnTo>
                            <a:pt x="0" y="1066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0" behindDoc="1" locked="0" layoutInCell="1" allowOverlap="1">
            <wp:simplePos x="0" y="0"/>
            <wp:positionH relativeFrom="page">
              <wp:posOffset>4428167</wp:posOffset>
            </wp:positionH>
            <wp:positionV relativeFrom="paragraph">
              <wp:posOffset>100756</wp:posOffset>
            </wp:positionV>
            <wp:extent cx="111747" cy="112872"/>
            <wp:effectExtent l="0" t="0" r="0" b="0"/>
            <wp:wrapNone/>
            <wp:docPr id="1578" name="Freeform 15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747" cy="112872"/>
                    </a:xfrm>
                    <a:custGeom>
                      <a:rect l="l" t="t" r="r" b="b"/>
                      <a:pathLst>
                        <a:path w="112015" h="113283">
                          <a:moveTo>
                            <a:pt x="0" y="113283"/>
                          </a:moveTo>
                          <a:lnTo>
                            <a:pt x="11201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7" behindDoc="1" locked="0" layoutInCell="1" allowOverlap="1">
            <wp:simplePos x="0" y="0"/>
            <wp:positionH relativeFrom="page">
              <wp:posOffset>4042881</wp:posOffset>
            </wp:positionH>
            <wp:positionV relativeFrom="paragraph">
              <wp:posOffset>112144</wp:posOffset>
            </wp:positionV>
            <wp:extent cx="86406" cy="87564"/>
            <wp:effectExtent l="0" t="0" r="0" b="0"/>
            <wp:wrapNone/>
            <wp:docPr id="1579" name="Freeform 15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406" cy="87564"/>
                    </a:xfrm>
                    <a:custGeom>
                      <a:rect l="l" t="t" r="r" b="b"/>
                      <a:pathLst>
                        <a:path w="86613" h="87883">
                          <a:moveTo>
                            <a:pt x="0" y="87883"/>
                          </a:moveTo>
                          <a:lnTo>
                            <a:pt x="8661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7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121635</wp:posOffset>
            </wp:positionV>
            <wp:extent cx="123149" cy="123376"/>
            <wp:effectExtent l="0" t="0" r="0" b="0"/>
            <wp:wrapNone/>
            <wp:docPr id="1580" name="Freeform 15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149" cy="123376"/>
                    </a:xfrm>
                    <a:custGeom>
                      <a:rect l="l" t="t" r="r" b="b"/>
                      <a:pathLst>
                        <a:path w="123444" h="123825">
                          <a:moveTo>
                            <a:pt x="123444" y="0"/>
                          </a:moveTo>
                          <a:lnTo>
                            <a:pt x="0" y="12382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6" behindDoc="1" locked="0" layoutInCell="1" allowOverlap="1">
            <wp:simplePos x="0" y="0"/>
            <wp:positionH relativeFrom="page">
              <wp:posOffset>4941289</wp:posOffset>
            </wp:positionH>
            <wp:positionV relativeFrom="paragraph">
              <wp:posOffset>138338</wp:posOffset>
            </wp:positionV>
            <wp:extent cx="35475" cy="35809"/>
            <wp:effectExtent l="0" t="0" r="0" b="0"/>
            <wp:wrapNone/>
            <wp:docPr id="1581" name="Freeform 15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35809"/>
                    </a:xfrm>
                    <a:custGeom>
                      <a:rect l="l" t="t" r="r" b="b"/>
                      <a:pathLst>
                        <a:path w="35560" h="35940">
                          <a:moveTo>
                            <a:pt x="0" y="0"/>
                          </a:moveTo>
                          <a:lnTo>
                            <a:pt x="35560" y="3594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6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138338</wp:posOffset>
            </wp:positionV>
            <wp:extent cx="156091" cy="156275"/>
            <wp:effectExtent l="0" t="0" r="0" b="0"/>
            <wp:wrapNone/>
            <wp:docPr id="1582" name="Freeform 15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6091" cy="156275"/>
                    </a:xfrm>
                    <a:custGeom>
                      <a:rect l="l" t="t" r="r" b="b"/>
                      <a:pathLst>
                        <a:path w="156465" h="156844">
                          <a:moveTo>
                            <a:pt x="0" y="156844"/>
                          </a:moveTo>
                          <a:lnTo>
                            <a:pt x="15646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2" behindDoc="1" locked="0" layoutInCell="1" allowOverlap="1">
            <wp:simplePos x="0" y="0"/>
            <wp:positionH relativeFrom="page">
              <wp:posOffset>4569940</wp:posOffset>
            </wp:positionH>
            <wp:positionV relativeFrom="paragraph">
              <wp:posOffset>138338</wp:posOffset>
            </wp:positionV>
            <wp:extent cx="88307" cy="35809"/>
            <wp:effectExtent l="0" t="0" r="0" b="0"/>
            <wp:wrapNone/>
            <wp:docPr id="1583" name="Freeform 15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35809"/>
                    </a:xfrm>
                    <a:custGeom>
                      <a:rect l="l" t="t" r="r" b="b"/>
                      <a:pathLst>
                        <a:path w="88519" h="35940">
                          <a:moveTo>
                            <a:pt x="0" y="0"/>
                          </a:moveTo>
                          <a:lnTo>
                            <a:pt x="88519" y="359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1" behindDoc="1" locked="0" layoutInCell="1" allowOverlap="1">
            <wp:simplePos x="0" y="0"/>
            <wp:positionH relativeFrom="page">
              <wp:posOffset>4581343</wp:posOffset>
            </wp:positionH>
            <wp:positionV relativeFrom="paragraph">
              <wp:posOffset>138338</wp:posOffset>
            </wp:positionV>
            <wp:extent cx="71203" cy="71495"/>
            <wp:effectExtent l="0" t="0" r="0" b="0"/>
            <wp:wrapNone/>
            <wp:docPr id="1584" name="Freeform 15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203" cy="71495"/>
                    </a:xfrm>
                    <a:custGeom>
                      <a:rect l="l" t="t" r="r" b="b"/>
                      <a:pathLst>
                        <a:path w="71374" h="71755">
                          <a:moveTo>
                            <a:pt x="71374" y="0"/>
                          </a:moveTo>
                          <a:lnTo>
                            <a:pt x="0" y="717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0" behindDoc="1" locked="0" layoutInCell="1" allowOverlap="1">
            <wp:simplePos x="0" y="0"/>
            <wp:positionH relativeFrom="page">
              <wp:posOffset>4632022</wp:posOffset>
            </wp:positionH>
            <wp:positionV relativeFrom="paragraph">
              <wp:posOffset>138338</wp:posOffset>
            </wp:positionV>
            <wp:extent cx="70569" cy="71495"/>
            <wp:effectExtent l="0" t="0" r="0" b="0"/>
            <wp:wrapNone/>
            <wp:docPr id="1585" name="Freeform 15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69" cy="71495"/>
                    </a:xfrm>
                    <a:custGeom>
                      <a:rect l="l" t="t" r="r" b="b"/>
                      <a:pathLst>
                        <a:path w="70738" h="71755">
                          <a:moveTo>
                            <a:pt x="0" y="71755"/>
                          </a:moveTo>
                          <a:lnTo>
                            <a:pt x="7073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4" behindDoc="1" locked="0" layoutInCell="1" allowOverlap="1">
            <wp:simplePos x="0" y="0"/>
            <wp:positionH relativeFrom="page">
              <wp:posOffset>4681687</wp:posOffset>
            </wp:positionH>
            <wp:positionV relativeFrom="paragraph">
              <wp:posOffset>138338</wp:posOffset>
            </wp:positionV>
            <wp:extent cx="70569" cy="71495"/>
            <wp:effectExtent l="0" t="0" r="0" b="0"/>
            <wp:wrapNone/>
            <wp:docPr id="1586" name="Freeform 15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69" cy="71495"/>
                    </a:xfrm>
                    <a:custGeom>
                      <a:rect l="l" t="t" r="r" b="b"/>
                      <a:pathLst>
                        <a:path w="70738" h="71755">
                          <a:moveTo>
                            <a:pt x="70738" y="0"/>
                          </a:moveTo>
                          <a:lnTo>
                            <a:pt x="0" y="717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3" behindDoc="1" locked="0" layoutInCell="1" allowOverlap="1">
            <wp:simplePos x="0" y="0"/>
            <wp:positionH relativeFrom="page">
              <wp:posOffset>4731733</wp:posOffset>
            </wp:positionH>
            <wp:positionV relativeFrom="paragraph">
              <wp:posOffset>138338</wp:posOffset>
            </wp:positionV>
            <wp:extent cx="70316" cy="71495"/>
            <wp:effectExtent l="0" t="0" r="0" b="0"/>
            <wp:wrapNone/>
            <wp:docPr id="1587" name="Freeform 15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316" cy="71495"/>
                    </a:xfrm>
                    <a:custGeom>
                      <a:rect l="l" t="t" r="r" b="b"/>
                      <a:pathLst>
                        <a:path w="70485" h="71755">
                          <a:moveTo>
                            <a:pt x="0" y="71755"/>
                          </a:moveTo>
                          <a:lnTo>
                            <a:pt x="7048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9" behindDoc="1" locked="0" layoutInCell="1" allowOverlap="1">
            <wp:simplePos x="0" y="0"/>
            <wp:positionH relativeFrom="page">
              <wp:posOffset>4781398</wp:posOffset>
            </wp:positionH>
            <wp:positionV relativeFrom="paragraph">
              <wp:posOffset>138338</wp:posOffset>
            </wp:positionV>
            <wp:extent cx="71584" cy="71495"/>
            <wp:effectExtent l="0" t="0" r="0" b="0"/>
            <wp:wrapNone/>
            <wp:docPr id="1588" name="Freeform 15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584" cy="71495"/>
                    </a:xfrm>
                    <a:custGeom>
                      <a:rect l="l" t="t" r="r" b="b"/>
                      <a:pathLst>
                        <a:path w="71756" h="71755">
                          <a:moveTo>
                            <a:pt x="71756" y="0"/>
                          </a:moveTo>
                          <a:lnTo>
                            <a:pt x="0" y="717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8" behindDoc="1" locked="0" layoutInCell="1" allowOverlap="1">
            <wp:simplePos x="0" y="0"/>
            <wp:positionH relativeFrom="page">
              <wp:posOffset>4832077</wp:posOffset>
            </wp:positionH>
            <wp:positionV relativeFrom="paragraph">
              <wp:posOffset>138338</wp:posOffset>
            </wp:positionV>
            <wp:extent cx="70571" cy="71495"/>
            <wp:effectExtent l="0" t="0" r="0" b="0"/>
            <wp:wrapNone/>
            <wp:docPr id="1589" name="Freeform 15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71" cy="71495"/>
                    </a:xfrm>
                    <a:custGeom>
                      <a:rect l="l" t="t" r="r" b="b"/>
                      <a:pathLst>
                        <a:path w="70740" h="71755">
                          <a:moveTo>
                            <a:pt x="0" y="71755"/>
                          </a:moveTo>
                          <a:lnTo>
                            <a:pt x="7074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5" behindDoc="1" locked="0" layoutInCell="1" allowOverlap="1">
            <wp:simplePos x="0" y="0"/>
            <wp:positionH relativeFrom="page">
              <wp:posOffset>4882122</wp:posOffset>
            </wp:positionH>
            <wp:positionV relativeFrom="paragraph">
              <wp:posOffset>144032</wp:posOffset>
            </wp:positionV>
            <wp:extent cx="64616" cy="65801"/>
            <wp:effectExtent l="0" t="0" r="0" b="0"/>
            <wp:wrapNone/>
            <wp:docPr id="1590" name="Freeform 15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616" cy="65801"/>
                    </a:xfrm>
                    <a:custGeom>
                      <a:rect l="l" t="t" r="r" b="b"/>
                      <a:pathLst>
                        <a:path w="64771" h="66041">
                          <a:moveTo>
                            <a:pt x="64771" y="0"/>
                          </a:moveTo>
                          <a:lnTo>
                            <a:pt x="0" y="6604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3957361</wp:posOffset>
            </wp:positionH>
            <wp:positionV relativeFrom="paragraph">
              <wp:posOffset>164026</wp:posOffset>
            </wp:positionV>
            <wp:extent cx="45229" cy="133498"/>
            <wp:effectExtent l="0" t="0" r="0" b="0"/>
            <wp:wrapNone/>
            <wp:docPr id="1591" name="Freeform 15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229" cy="133498"/>
                    </a:xfrm>
                    <a:custGeom>
                      <a:rect l="l" t="t" r="r" b="b"/>
                      <a:pathLst>
                        <a:path w="45338" h="133984">
                          <a:moveTo>
                            <a:pt x="45338" y="0"/>
                          </a:moveTo>
                          <a:lnTo>
                            <a:pt x="0" y="13398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3991189</wp:posOffset>
            </wp:positionH>
            <wp:positionV relativeFrom="paragraph">
              <wp:posOffset>164026</wp:posOffset>
            </wp:positionV>
            <wp:extent cx="63094" cy="176776"/>
            <wp:effectExtent l="0" t="0" r="0" b="0"/>
            <wp:wrapNone/>
            <wp:docPr id="1592" name="Freeform 15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094" cy="176776"/>
                    </a:xfrm>
                    <a:custGeom>
                      <a:rect l="l" t="t" r="r" b="b"/>
                      <a:pathLst>
                        <a:path w="63245" h="177419">
                          <a:moveTo>
                            <a:pt x="63245" y="0"/>
                          </a:moveTo>
                          <a:lnTo>
                            <a:pt x="0" y="17741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4002591</wp:posOffset>
            </wp:positionH>
            <wp:positionV relativeFrom="paragraph">
              <wp:posOffset>164026</wp:posOffset>
            </wp:positionV>
            <wp:extent cx="53592" cy="180"/>
            <wp:effectExtent l="0" t="0" r="0" b="0"/>
            <wp:wrapNone/>
            <wp:docPr id="1593" name="Freeform 15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180"/>
                    </a:xfrm>
                    <a:custGeom>
                      <a:rect l="l" t="t" r="r" b="b"/>
                      <a:pathLst>
                        <a:path w="53721" h="180">
                          <a:moveTo>
                            <a:pt x="0" y="0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2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156433</wp:posOffset>
            </wp:positionV>
            <wp:extent cx="799712" cy="339760"/>
            <wp:effectExtent l="0" t="0" r="0" b="0"/>
            <wp:wrapNone/>
            <wp:docPr id="1594" name="Freeform 15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9712" cy="339760"/>
                    </a:xfrm>
                    <a:custGeom>
                      <a:rect l="l" t="t" r="r" b="b"/>
                      <a:pathLst>
                        <a:path w="801625" h="340995">
                          <a:moveTo>
                            <a:pt x="801625" y="0"/>
                          </a:moveTo>
                          <a:lnTo>
                            <a:pt x="0" y="3409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3" behindDoc="1" locked="0" layoutInCell="1" allowOverlap="1">
            <wp:simplePos x="0" y="0"/>
            <wp:positionH relativeFrom="page">
              <wp:posOffset>5246502</wp:posOffset>
            </wp:positionH>
            <wp:positionV relativeFrom="paragraph">
              <wp:posOffset>156433</wp:posOffset>
            </wp:positionV>
            <wp:extent cx="282660" cy="180"/>
            <wp:effectExtent l="0" t="0" r="0" b="0"/>
            <wp:wrapNone/>
            <wp:docPr id="1595" name="Freeform 15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660" cy="180"/>
                    </a:xfrm>
                    <a:custGeom>
                      <a:rect l="l" t="t" r="r" b="b"/>
                      <a:pathLst>
                        <a:path w="283337" h="180">
                          <a:moveTo>
                            <a:pt x="0" y="0"/>
                          </a:moveTo>
                          <a:lnTo>
                            <a:pt x="28333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3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174149</wp:posOffset>
            </wp:positionV>
            <wp:extent cx="35450" cy="35685"/>
            <wp:effectExtent l="0" t="0" r="0" b="0"/>
            <wp:wrapNone/>
            <wp:docPr id="1596" name="Freeform 15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50" cy="35685"/>
                    </a:xfrm>
                    <a:custGeom>
                      <a:rect l="l" t="t" r="r" b="b"/>
                      <a:pathLst>
                        <a:path w="35535" h="35815">
                          <a:moveTo>
                            <a:pt x="35535" y="3581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6" behindDoc="1" locked="0" layoutInCell="1" allowOverlap="1">
            <wp:simplePos x="0" y="0"/>
            <wp:positionH relativeFrom="page">
              <wp:posOffset>3914284</wp:posOffset>
            </wp:positionH>
            <wp:positionV relativeFrom="paragraph">
              <wp:posOffset>164026</wp:posOffset>
            </wp:positionV>
            <wp:extent cx="39277" cy="38593"/>
            <wp:effectExtent l="0" t="0" r="0" b="0"/>
            <wp:wrapNone/>
            <wp:docPr id="1597" name="Freeform 15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277" cy="38593"/>
                    </a:xfrm>
                    <a:custGeom>
                      <a:rect l="l" t="t" r="r" b="b"/>
                      <a:pathLst>
                        <a:path w="39371" h="38734">
                          <a:moveTo>
                            <a:pt x="0" y="0"/>
                          </a:moveTo>
                          <a:lnTo>
                            <a:pt x="39371" y="3873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7" behindDoc="1" locked="0" layoutInCell="1" allowOverlap="1">
            <wp:simplePos x="0" y="0"/>
            <wp:positionH relativeFrom="page">
              <wp:posOffset>3939623</wp:posOffset>
            </wp:positionH>
            <wp:positionV relativeFrom="paragraph">
              <wp:posOffset>164026</wp:posOffset>
            </wp:positionV>
            <wp:extent cx="13937" cy="13918"/>
            <wp:effectExtent l="0" t="0" r="0" b="0"/>
            <wp:wrapNone/>
            <wp:docPr id="1598" name="Freeform 15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7" cy="13918"/>
                    </a:xfrm>
                    <a:custGeom>
                      <a:rect l="l" t="t" r="r" b="b"/>
                      <a:pathLst>
                        <a:path w="13971" h="13969">
                          <a:moveTo>
                            <a:pt x="13971" y="1396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2" behindDoc="1" locked="0" layoutInCell="1" allowOverlap="1">
            <wp:simplePos x="0" y="0"/>
            <wp:positionH relativeFrom="page">
              <wp:posOffset>4013741</wp:posOffset>
            </wp:positionH>
            <wp:positionV relativeFrom="paragraph">
              <wp:posOffset>164026</wp:posOffset>
            </wp:positionV>
            <wp:extent cx="30026" cy="29103"/>
            <wp:effectExtent l="0" t="0" r="0" b="0"/>
            <wp:wrapNone/>
            <wp:docPr id="1599" name="Freeform 15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26" cy="29103"/>
                    </a:xfrm>
                    <a:custGeom>
                      <a:rect l="l" t="t" r="r" b="b"/>
                      <a:pathLst>
                        <a:path w="30098" h="29209">
                          <a:moveTo>
                            <a:pt x="0" y="0"/>
                          </a:moveTo>
                          <a:lnTo>
                            <a:pt x="30098" y="2920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3" behindDoc="1" locked="0" layoutInCell="1" allowOverlap="1">
            <wp:simplePos x="0" y="0"/>
            <wp:positionH relativeFrom="page">
              <wp:posOffset>4039080</wp:posOffset>
            </wp:positionH>
            <wp:positionV relativeFrom="paragraph">
              <wp:posOffset>164026</wp:posOffset>
            </wp:positionV>
            <wp:extent cx="11401" cy="11008"/>
            <wp:effectExtent l="0" t="0" r="0" b="0"/>
            <wp:wrapNone/>
            <wp:docPr id="1600" name="Freeform 16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01" cy="11008"/>
                    </a:xfrm>
                    <a:custGeom>
                      <a:rect l="l" t="t" r="r" b="b"/>
                      <a:pathLst>
                        <a:path w="11429" h="11049">
                          <a:moveTo>
                            <a:pt x="11429" y="1104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5" behindDoc="1" locked="0" layoutInCell="1" allowOverlap="1">
            <wp:simplePos x="0" y="0"/>
            <wp:positionH relativeFrom="page">
              <wp:posOffset>4082411</wp:posOffset>
            </wp:positionH>
            <wp:positionV relativeFrom="paragraph">
              <wp:posOffset>163013</wp:posOffset>
            </wp:positionV>
            <wp:extent cx="46876" cy="46820"/>
            <wp:effectExtent l="0" t="0" r="0" b="0"/>
            <wp:wrapNone/>
            <wp:docPr id="1601" name="Freeform 16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876" cy="46820"/>
                    </a:xfrm>
                    <a:custGeom>
                      <a:rect l="l" t="t" r="r" b="b"/>
                      <a:pathLst>
                        <a:path w="46989" h="46991">
                          <a:moveTo>
                            <a:pt x="46989" y="0"/>
                          </a:moveTo>
                          <a:lnTo>
                            <a:pt x="0" y="4699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5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174149</wp:posOffset>
            </wp:positionV>
            <wp:extent cx="53466" cy="53779"/>
            <wp:effectExtent l="0" t="0" r="0" b="0"/>
            <wp:wrapNone/>
            <wp:docPr id="1602" name="Freeform 16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66" cy="53779"/>
                    </a:xfrm>
                    <a:custGeom>
                      <a:rect l="l" t="t" r="r" b="b"/>
                      <a:pathLst>
                        <a:path w="53594" h="53975">
                          <a:moveTo>
                            <a:pt x="53594" y="539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1" behindDoc="1" locked="0" layoutInCell="1" allowOverlap="1">
            <wp:simplePos x="0" y="0"/>
            <wp:positionH relativeFrom="page">
              <wp:posOffset>3999804</wp:posOffset>
            </wp:positionH>
            <wp:positionV relativeFrom="paragraph">
              <wp:posOffset>174149</wp:posOffset>
            </wp:positionV>
            <wp:extent cx="37375" cy="37583"/>
            <wp:effectExtent l="0" t="0" r="0" b="0"/>
            <wp:wrapNone/>
            <wp:docPr id="1603" name="Freeform 16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375" cy="37583"/>
                    </a:xfrm>
                    <a:custGeom>
                      <a:rect l="l" t="t" r="r" b="b"/>
                      <a:pathLst>
                        <a:path w="37465" h="37720">
                          <a:moveTo>
                            <a:pt x="37465" y="3772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4" behindDoc="1" locked="0" layoutInCell="1" allowOverlap="1">
            <wp:simplePos x="0" y="0"/>
            <wp:positionH relativeFrom="page">
              <wp:posOffset>4931787</wp:posOffset>
            </wp:positionH>
            <wp:positionV relativeFrom="paragraph">
              <wp:posOffset>169340</wp:posOffset>
            </wp:positionV>
            <wp:extent cx="40290" cy="40493"/>
            <wp:effectExtent l="0" t="0" r="0" b="0"/>
            <wp:wrapNone/>
            <wp:docPr id="1604" name="Freeform 16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290" cy="40493"/>
                    </a:xfrm>
                    <a:custGeom>
                      <a:rect l="l" t="t" r="r" b="b"/>
                      <a:pathLst>
                        <a:path w="40387" h="40641">
                          <a:moveTo>
                            <a:pt x="0" y="40641"/>
                          </a:moveTo>
                          <a:lnTo>
                            <a:pt x="4038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2" behindDoc="1" locked="0" layoutInCell="1" allowOverlap="1">
            <wp:simplePos x="0" y="0"/>
            <wp:positionH relativeFrom="page">
              <wp:posOffset>4941289</wp:posOffset>
            </wp:positionH>
            <wp:positionV relativeFrom="paragraph">
              <wp:posOffset>192118</wp:posOffset>
            </wp:positionV>
            <wp:extent cx="35475" cy="17715"/>
            <wp:effectExtent l="0" t="0" r="0" b="0"/>
            <wp:wrapNone/>
            <wp:docPr id="1605" name="Freeform 16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17715"/>
                    </a:xfrm>
                    <a:custGeom>
                      <a:rect l="l" t="t" r="r" b="b"/>
                      <a:pathLst>
                        <a:path w="35560" h="17780">
                          <a:moveTo>
                            <a:pt x="0" y="17780"/>
                          </a:moveTo>
                          <a:lnTo>
                            <a:pt x="3556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83" behindDoc="1" locked="0" layoutInCell="1" allowOverlap="1">
            <wp:simplePos x="0" y="0"/>
            <wp:positionH relativeFrom="page">
              <wp:posOffset>3883243</wp:posOffset>
            </wp:positionH>
            <wp:positionV relativeFrom="paragraph">
              <wp:posOffset>192118</wp:posOffset>
            </wp:positionV>
            <wp:extent cx="16851" cy="17715"/>
            <wp:effectExtent l="0" t="0" r="0" b="0"/>
            <wp:wrapNone/>
            <wp:docPr id="1606" name="Freeform 16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851" cy="17715"/>
                    </a:xfrm>
                    <a:custGeom>
                      <a:rect l="l" t="t" r="r" b="b"/>
                      <a:pathLst>
                        <a:path w="16892" h="17780">
                          <a:moveTo>
                            <a:pt x="16892" y="0"/>
                          </a:moveTo>
                          <a:lnTo>
                            <a:pt x="0" y="1778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0" behindDoc="1" locked="0" layoutInCell="1" allowOverlap="1">
            <wp:simplePos x="0" y="0"/>
            <wp:positionH relativeFrom="page">
              <wp:posOffset>3993089</wp:posOffset>
            </wp:positionH>
            <wp:positionV relativeFrom="paragraph">
              <wp:posOffset>192118</wp:posOffset>
            </wp:positionV>
            <wp:extent cx="37755" cy="38594"/>
            <wp:effectExtent l="0" t="0" r="0" b="0"/>
            <wp:wrapNone/>
            <wp:docPr id="1607" name="Freeform 16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755" cy="38594"/>
                    </a:xfrm>
                    <a:custGeom>
                      <a:rect l="l" t="t" r="r" b="b"/>
                      <a:pathLst>
                        <a:path w="37846" h="38735">
                          <a:moveTo>
                            <a:pt x="0" y="0"/>
                          </a:moveTo>
                          <a:lnTo>
                            <a:pt x="37846" y="3873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14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24451</wp:posOffset>
            </wp:positionV>
            <wp:extent cx="53466" cy="52515"/>
            <wp:effectExtent l="0" t="0" r="0" b="0"/>
            <wp:wrapNone/>
            <wp:docPr id="1608" name="Freeform 16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66" cy="52515"/>
                    </a:xfrm>
                    <a:custGeom>
                      <a:rect l="l" t="t" r="r" b="b"/>
                      <a:pathLst>
                        <a:path w="53594" h="52706">
                          <a:moveTo>
                            <a:pt x="0" y="0"/>
                          </a:moveTo>
                          <a:lnTo>
                            <a:pt x="53594" y="5270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9" behindDoc="1" locked="0" layoutInCell="1" allowOverlap="1">
            <wp:simplePos x="0" y="0"/>
            <wp:positionH relativeFrom="page">
              <wp:posOffset>3986501</wp:posOffset>
            </wp:positionH>
            <wp:positionV relativeFrom="paragraph">
              <wp:posOffset>35586</wp:posOffset>
            </wp:positionV>
            <wp:extent cx="37628" cy="37582"/>
            <wp:effectExtent l="0" t="0" r="0" b="0"/>
            <wp:wrapNone/>
            <wp:docPr id="1609" name="Freeform 16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628" cy="37582"/>
                    </a:xfrm>
                    <a:custGeom>
                      <a:rect l="l" t="t" r="r" b="b"/>
                      <a:pathLst>
                        <a:path w="37719" h="37719">
                          <a:moveTo>
                            <a:pt x="37719" y="3771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9" behindDoc="1" locked="0" layoutInCell="1" allowOverlap="1">
            <wp:simplePos x="0" y="0"/>
            <wp:positionH relativeFrom="page">
              <wp:posOffset>3982700</wp:posOffset>
            </wp:positionH>
            <wp:positionV relativeFrom="paragraph">
              <wp:posOffset>29259</wp:posOffset>
            </wp:positionV>
            <wp:extent cx="5701" cy="5315"/>
            <wp:effectExtent l="0" t="0" r="0" b="0"/>
            <wp:wrapNone/>
            <wp:docPr id="1610" name="Freeform 16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01" cy="5315"/>
                    </a:xfrm>
                    <a:custGeom>
                      <a:rect l="l" t="t" r="r" b="b"/>
                      <a:pathLst>
                        <a:path w="5715" h="5335">
                          <a:moveTo>
                            <a:pt x="5715" y="0"/>
                          </a:moveTo>
                          <a:lnTo>
                            <a:pt x="0" y="533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7" behindDoc="1" locked="0" layoutInCell="1" allowOverlap="1">
            <wp:simplePos x="0" y="0"/>
            <wp:positionH relativeFrom="page">
              <wp:posOffset>4129288</wp:posOffset>
            </wp:positionH>
            <wp:positionV relativeFrom="paragraph">
              <wp:posOffset>34574</wp:posOffset>
            </wp:positionV>
            <wp:extent cx="141773" cy="35178"/>
            <wp:effectExtent l="0" t="0" r="0" b="0"/>
            <wp:wrapNone/>
            <wp:docPr id="1611" name="Freeform 16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773" cy="35178"/>
                    </a:xfrm>
                    <a:custGeom>
                      <a:rect l="l" t="t" r="r" b="b"/>
                      <a:pathLst>
                        <a:path w="142113" h="35306">
                          <a:moveTo>
                            <a:pt x="0" y="0"/>
                          </a:moveTo>
                          <a:lnTo>
                            <a:pt x="2794" y="2920"/>
                          </a:lnTo>
                          <a:lnTo>
                            <a:pt x="4700" y="5714"/>
                          </a:lnTo>
                          <a:lnTo>
                            <a:pt x="7621" y="8635"/>
                          </a:lnTo>
                          <a:lnTo>
                            <a:pt x="10415" y="10540"/>
                          </a:lnTo>
                          <a:lnTo>
                            <a:pt x="12319" y="13334"/>
                          </a:lnTo>
                          <a:lnTo>
                            <a:pt x="15240" y="15239"/>
                          </a:lnTo>
                          <a:lnTo>
                            <a:pt x="18034" y="18160"/>
                          </a:lnTo>
                          <a:lnTo>
                            <a:pt x="21590" y="20065"/>
                          </a:lnTo>
                          <a:lnTo>
                            <a:pt x="24384" y="21970"/>
                          </a:lnTo>
                          <a:lnTo>
                            <a:pt x="27306" y="23876"/>
                          </a:lnTo>
                          <a:lnTo>
                            <a:pt x="31115" y="25781"/>
                          </a:lnTo>
                          <a:lnTo>
                            <a:pt x="33909" y="27685"/>
                          </a:lnTo>
                          <a:lnTo>
                            <a:pt x="37719" y="28575"/>
                          </a:lnTo>
                          <a:lnTo>
                            <a:pt x="40640" y="30480"/>
                          </a:lnTo>
                          <a:lnTo>
                            <a:pt x="44450" y="31495"/>
                          </a:lnTo>
                          <a:lnTo>
                            <a:pt x="48261" y="32384"/>
                          </a:lnTo>
                          <a:lnTo>
                            <a:pt x="50800" y="33401"/>
                          </a:lnTo>
                          <a:lnTo>
                            <a:pt x="54611" y="34289"/>
                          </a:lnTo>
                          <a:lnTo>
                            <a:pt x="58421" y="34289"/>
                          </a:lnTo>
                          <a:lnTo>
                            <a:pt x="62231" y="35306"/>
                          </a:lnTo>
                          <a:lnTo>
                            <a:pt x="66040" y="35306"/>
                          </a:lnTo>
                          <a:lnTo>
                            <a:pt x="69850" y="35306"/>
                          </a:lnTo>
                          <a:lnTo>
                            <a:pt x="72644" y="35306"/>
                          </a:lnTo>
                          <a:lnTo>
                            <a:pt x="76455" y="35306"/>
                          </a:lnTo>
                          <a:lnTo>
                            <a:pt x="80011" y="35306"/>
                          </a:lnTo>
                          <a:lnTo>
                            <a:pt x="83821" y="34289"/>
                          </a:lnTo>
                          <a:lnTo>
                            <a:pt x="87631" y="34289"/>
                          </a:lnTo>
                          <a:lnTo>
                            <a:pt x="91440" y="33401"/>
                          </a:lnTo>
                          <a:lnTo>
                            <a:pt x="94234" y="32384"/>
                          </a:lnTo>
                          <a:lnTo>
                            <a:pt x="98044" y="31495"/>
                          </a:lnTo>
                          <a:lnTo>
                            <a:pt x="101855" y="29590"/>
                          </a:lnTo>
                          <a:lnTo>
                            <a:pt x="104649" y="28575"/>
                          </a:lnTo>
                          <a:lnTo>
                            <a:pt x="108459" y="27685"/>
                          </a:lnTo>
                          <a:lnTo>
                            <a:pt x="110999" y="25781"/>
                          </a:lnTo>
                          <a:lnTo>
                            <a:pt x="114809" y="23876"/>
                          </a:lnTo>
                          <a:lnTo>
                            <a:pt x="117730" y="21970"/>
                          </a:lnTo>
                          <a:lnTo>
                            <a:pt x="120524" y="20065"/>
                          </a:lnTo>
                          <a:lnTo>
                            <a:pt x="124334" y="18160"/>
                          </a:lnTo>
                          <a:lnTo>
                            <a:pt x="127255" y="15239"/>
                          </a:lnTo>
                          <a:lnTo>
                            <a:pt x="130049" y="13334"/>
                          </a:lnTo>
                          <a:lnTo>
                            <a:pt x="131953" y="10540"/>
                          </a:lnTo>
                          <a:lnTo>
                            <a:pt x="134875" y="7620"/>
                          </a:lnTo>
                          <a:lnTo>
                            <a:pt x="137668" y="5714"/>
                          </a:lnTo>
                          <a:lnTo>
                            <a:pt x="139319" y="2920"/>
                          </a:lnTo>
                          <a:lnTo>
                            <a:pt x="142113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6" behindDoc="1" locked="0" layoutInCell="1" allowOverlap="1">
            <wp:simplePos x="0" y="0"/>
            <wp:positionH relativeFrom="page">
              <wp:posOffset>4319207</wp:posOffset>
            </wp:positionH>
            <wp:positionV relativeFrom="paragraph">
              <wp:posOffset>34574</wp:posOffset>
            </wp:positionV>
            <wp:extent cx="13935" cy="180"/>
            <wp:effectExtent l="0" t="0" r="0" b="0"/>
            <wp:wrapNone/>
            <wp:docPr id="1612" name="Freeform 16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80"/>
                    </a:xfrm>
                    <a:custGeom>
                      <a:rect l="l" t="t" r="r" b="b"/>
                      <a:pathLst>
                        <a:path w="13969" h="180">
                          <a:moveTo>
                            <a:pt x="1396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4411316</wp:posOffset>
            </wp:positionH>
            <wp:positionV relativeFrom="paragraph">
              <wp:posOffset>34574</wp:posOffset>
            </wp:positionV>
            <wp:extent cx="35474" cy="35178"/>
            <wp:effectExtent l="0" t="0" r="0" b="0"/>
            <wp:wrapNone/>
            <wp:docPr id="1613" name="Freeform 16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4" cy="35178"/>
                    </a:xfrm>
                    <a:custGeom>
                      <a:rect l="l" t="t" r="r" b="b"/>
                      <a:pathLst>
                        <a:path w="35559" h="35306">
                          <a:moveTo>
                            <a:pt x="0" y="0"/>
                          </a:moveTo>
                          <a:lnTo>
                            <a:pt x="2921" y="0"/>
                          </a:lnTo>
                          <a:lnTo>
                            <a:pt x="4444" y="0"/>
                          </a:lnTo>
                          <a:lnTo>
                            <a:pt x="7365" y="0"/>
                          </a:lnTo>
                          <a:lnTo>
                            <a:pt x="9271" y="1015"/>
                          </a:lnTo>
                          <a:lnTo>
                            <a:pt x="11175" y="1905"/>
                          </a:lnTo>
                          <a:lnTo>
                            <a:pt x="13969" y="2920"/>
                          </a:lnTo>
                          <a:lnTo>
                            <a:pt x="15875" y="3809"/>
                          </a:lnTo>
                          <a:lnTo>
                            <a:pt x="17780" y="4826"/>
                          </a:lnTo>
                          <a:lnTo>
                            <a:pt x="19684" y="5714"/>
                          </a:lnTo>
                          <a:lnTo>
                            <a:pt x="21590" y="6731"/>
                          </a:lnTo>
                          <a:lnTo>
                            <a:pt x="23494" y="8635"/>
                          </a:lnTo>
                          <a:lnTo>
                            <a:pt x="25400" y="10540"/>
                          </a:lnTo>
                          <a:lnTo>
                            <a:pt x="26415" y="11430"/>
                          </a:lnTo>
                          <a:lnTo>
                            <a:pt x="28321" y="13334"/>
                          </a:lnTo>
                          <a:lnTo>
                            <a:pt x="29209" y="15239"/>
                          </a:lnTo>
                          <a:lnTo>
                            <a:pt x="31115" y="17145"/>
                          </a:lnTo>
                          <a:lnTo>
                            <a:pt x="32131" y="20065"/>
                          </a:lnTo>
                          <a:lnTo>
                            <a:pt x="32765" y="21970"/>
                          </a:lnTo>
                          <a:lnTo>
                            <a:pt x="33655" y="23876"/>
                          </a:lnTo>
                          <a:lnTo>
                            <a:pt x="33655" y="25781"/>
                          </a:lnTo>
                          <a:lnTo>
                            <a:pt x="34671" y="28575"/>
                          </a:lnTo>
                          <a:lnTo>
                            <a:pt x="34671" y="30480"/>
                          </a:lnTo>
                          <a:lnTo>
                            <a:pt x="35559" y="33401"/>
                          </a:lnTo>
                          <a:lnTo>
                            <a:pt x="35559" y="3530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4553217</wp:posOffset>
            </wp:positionH>
            <wp:positionV relativeFrom="paragraph">
              <wp:posOffset>34574</wp:posOffset>
            </wp:positionV>
            <wp:extent cx="34841" cy="35178"/>
            <wp:effectExtent l="0" t="0" r="0" b="0"/>
            <wp:wrapNone/>
            <wp:docPr id="1614" name="Freeform 16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41" cy="35178"/>
                    </a:xfrm>
                    <a:custGeom>
                      <a:rect l="l" t="t" r="r" b="b"/>
                      <a:pathLst>
                        <a:path w="34925" h="35306">
                          <a:moveTo>
                            <a:pt x="0" y="35306"/>
                          </a:moveTo>
                          <a:lnTo>
                            <a:pt x="0" y="33401"/>
                          </a:lnTo>
                          <a:lnTo>
                            <a:pt x="0" y="30480"/>
                          </a:lnTo>
                          <a:lnTo>
                            <a:pt x="0" y="28575"/>
                          </a:lnTo>
                          <a:lnTo>
                            <a:pt x="888" y="26670"/>
                          </a:lnTo>
                          <a:lnTo>
                            <a:pt x="1904" y="23876"/>
                          </a:lnTo>
                          <a:lnTo>
                            <a:pt x="1904" y="21970"/>
                          </a:lnTo>
                          <a:lnTo>
                            <a:pt x="2794" y="20065"/>
                          </a:lnTo>
                          <a:lnTo>
                            <a:pt x="4698" y="18160"/>
                          </a:lnTo>
                          <a:lnTo>
                            <a:pt x="5715" y="15239"/>
                          </a:lnTo>
                          <a:lnTo>
                            <a:pt x="6603" y="13334"/>
                          </a:lnTo>
                          <a:lnTo>
                            <a:pt x="8254" y="12445"/>
                          </a:lnTo>
                          <a:lnTo>
                            <a:pt x="10160" y="10540"/>
                          </a:lnTo>
                          <a:lnTo>
                            <a:pt x="11048" y="8635"/>
                          </a:lnTo>
                          <a:lnTo>
                            <a:pt x="12953" y="6731"/>
                          </a:lnTo>
                          <a:lnTo>
                            <a:pt x="14859" y="5714"/>
                          </a:lnTo>
                          <a:lnTo>
                            <a:pt x="16763" y="4826"/>
                          </a:lnTo>
                          <a:lnTo>
                            <a:pt x="18669" y="3809"/>
                          </a:lnTo>
                          <a:lnTo>
                            <a:pt x="21590" y="2920"/>
                          </a:lnTo>
                          <a:lnTo>
                            <a:pt x="23494" y="1905"/>
                          </a:lnTo>
                          <a:lnTo>
                            <a:pt x="25400" y="1015"/>
                          </a:lnTo>
                          <a:lnTo>
                            <a:pt x="28194" y="0"/>
                          </a:lnTo>
                          <a:lnTo>
                            <a:pt x="30098" y="0"/>
                          </a:lnTo>
                          <a:lnTo>
                            <a:pt x="33019" y="0"/>
                          </a:lnTo>
                          <a:lnTo>
                            <a:pt x="34925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7" behindDoc="1" locked="0" layoutInCell="1" allowOverlap="1">
            <wp:simplePos x="0" y="0"/>
            <wp:positionH relativeFrom="page">
              <wp:posOffset>2904078</wp:posOffset>
            </wp:positionH>
            <wp:positionV relativeFrom="paragraph">
              <wp:posOffset>34574</wp:posOffset>
            </wp:positionV>
            <wp:extent cx="757317" cy="1274258"/>
            <wp:effectExtent l="0" t="0" r="0" b="0"/>
            <wp:wrapNone/>
            <wp:docPr id="1615" name="Freeform 16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7317" cy="1274258"/>
                    </a:xfrm>
                    <a:custGeom>
                      <a:rect l="l" t="t" r="r" b="b"/>
                      <a:pathLst>
                        <a:path w="759129" h="1278890">
                          <a:moveTo>
                            <a:pt x="0" y="1278890"/>
                          </a:moveTo>
                          <a:lnTo>
                            <a:pt x="75912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16" behindDoc="1" locked="0" layoutInCell="1" allowOverlap="1">
            <wp:simplePos x="0" y="0"/>
            <wp:positionH relativeFrom="page">
              <wp:posOffset>3550537</wp:posOffset>
            </wp:positionH>
            <wp:positionV relativeFrom="paragraph">
              <wp:posOffset>34574</wp:posOffset>
            </wp:positionV>
            <wp:extent cx="110859" cy="163868"/>
            <wp:effectExtent l="0" t="0" r="0" b="0"/>
            <wp:wrapNone/>
            <wp:docPr id="1616" name="Freeform 16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0859" cy="163868"/>
                    </a:xfrm>
                    <a:custGeom>
                      <a:rect l="l" t="t" r="r" b="b"/>
                      <a:pathLst>
                        <a:path w="111125" h="164464">
                          <a:moveTo>
                            <a:pt x="111125" y="0"/>
                          </a:moveTo>
                          <a:lnTo>
                            <a:pt x="40641" y="164464"/>
                          </a:lnTo>
                          <a:lnTo>
                            <a:pt x="29210" y="137159"/>
                          </a:lnTo>
                          <a:lnTo>
                            <a:pt x="0" y="140081"/>
                          </a:lnTo>
                          <a:lnTo>
                            <a:pt x="1111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3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49759</wp:posOffset>
            </wp:positionV>
            <wp:extent cx="53466" cy="52894"/>
            <wp:effectExtent l="0" t="0" r="0" b="0"/>
            <wp:wrapNone/>
            <wp:docPr id="1617" name="Freeform 16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66" cy="52894"/>
                    </a:xfrm>
                    <a:custGeom>
                      <a:rect l="l" t="t" r="r" b="b"/>
                      <a:pathLst>
                        <a:path w="53594" h="53087">
                          <a:moveTo>
                            <a:pt x="53594" y="53087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8" behindDoc="1" locked="0" layoutInCell="1" allowOverlap="1">
            <wp:simplePos x="0" y="0"/>
            <wp:positionH relativeFrom="page">
              <wp:posOffset>3979786</wp:posOffset>
            </wp:positionH>
            <wp:positionV relativeFrom="paragraph">
              <wp:posOffset>54567</wp:posOffset>
            </wp:positionV>
            <wp:extent cx="37756" cy="37582"/>
            <wp:effectExtent l="0" t="0" r="0" b="0"/>
            <wp:wrapNone/>
            <wp:docPr id="1618" name="Freeform 16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756" cy="37582"/>
                    </a:xfrm>
                    <a:custGeom>
                      <a:rect l="l" t="t" r="r" b="b"/>
                      <a:pathLst>
                        <a:path w="37847" h="37719">
                          <a:moveTo>
                            <a:pt x="0" y="0"/>
                          </a:moveTo>
                          <a:lnTo>
                            <a:pt x="37847" y="3771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2" behindDoc="1" locked="0" layoutInCell="1" allowOverlap="1">
            <wp:simplePos x="0" y="0"/>
            <wp:positionH relativeFrom="page">
              <wp:posOffset>4440456</wp:posOffset>
            </wp:positionH>
            <wp:positionV relativeFrom="paragraph">
              <wp:posOffset>63046</wp:posOffset>
            </wp:positionV>
            <wp:extent cx="112761" cy="112999"/>
            <wp:effectExtent l="0" t="0" r="0" b="0"/>
            <wp:wrapNone/>
            <wp:docPr id="1619" name="Freeform 16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761" cy="112999"/>
                    </a:xfrm>
                    <a:custGeom>
                      <a:rect l="l" t="t" r="r" b="b"/>
                      <a:pathLst>
                        <a:path w="113031" h="113410">
                          <a:moveTo>
                            <a:pt x="113031" y="0"/>
                          </a:moveTo>
                          <a:lnTo>
                            <a:pt x="0" y="11341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2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74181</wp:posOffset>
            </wp:positionV>
            <wp:extent cx="53466" cy="52766"/>
            <wp:effectExtent l="0" t="0" r="0" b="0"/>
            <wp:wrapNone/>
            <wp:docPr id="1620" name="Freeform 16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66" cy="52766"/>
                    </a:xfrm>
                    <a:custGeom>
                      <a:rect l="l" t="t" r="r" b="b"/>
                      <a:pathLst>
                        <a:path w="53594" h="52958">
                          <a:moveTo>
                            <a:pt x="0" y="0"/>
                          </a:moveTo>
                          <a:lnTo>
                            <a:pt x="53594" y="52958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7" behindDoc="1" locked="0" layoutInCell="1" allowOverlap="1">
            <wp:simplePos x="0" y="0"/>
            <wp:positionH relativeFrom="page">
              <wp:posOffset>3974085</wp:posOffset>
            </wp:positionH>
            <wp:positionV relativeFrom="paragraph">
              <wp:posOffset>73169</wp:posOffset>
            </wp:positionV>
            <wp:extent cx="36743" cy="37076"/>
            <wp:effectExtent l="0" t="0" r="0" b="0"/>
            <wp:wrapNone/>
            <wp:docPr id="1621" name="Freeform 16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3" cy="37076"/>
                    </a:xfrm>
                    <a:custGeom>
                      <a:rect l="l" t="t" r="r" b="b"/>
                      <a:pathLst>
                        <a:path w="36831" h="37211">
                          <a:moveTo>
                            <a:pt x="36831" y="3721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0" behindDoc="1" locked="0" layoutInCell="1" allowOverlap="1">
            <wp:simplePos x="0" y="0"/>
            <wp:positionH relativeFrom="page">
              <wp:posOffset>4199859</wp:posOffset>
            </wp:positionH>
            <wp:positionV relativeFrom="paragraph">
              <wp:posOffset>70638</wp:posOffset>
            </wp:positionV>
            <wp:extent cx="180" cy="53525"/>
            <wp:effectExtent l="0" t="0" r="0" b="0"/>
            <wp:wrapNone/>
            <wp:docPr id="1622" name="Freeform 16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53525"/>
                    </a:xfrm>
                    <a:custGeom>
                      <a:rect l="l" t="t" r="r" b="b"/>
                      <a:pathLst>
                        <a:path w="180" h="53720">
                          <a:moveTo>
                            <a:pt x="0" y="0"/>
                          </a:moveTo>
                          <a:lnTo>
                            <a:pt x="0" y="5372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6" behindDoc="1" locked="0" layoutInCell="1" allowOverlap="1">
            <wp:simplePos x="0" y="0"/>
            <wp:positionH relativeFrom="page">
              <wp:posOffset>3967877</wp:posOffset>
            </wp:positionH>
            <wp:positionV relativeFrom="paragraph">
              <wp:posOffset>92150</wp:posOffset>
            </wp:positionV>
            <wp:extent cx="36362" cy="36696"/>
            <wp:effectExtent l="0" t="0" r="0" b="0"/>
            <wp:wrapNone/>
            <wp:docPr id="1623" name="Freeform 16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62" cy="36696"/>
                    </a:xfrm>
                    <a:custGeom>
                      <a:rect l="l" t="t" r="r" b="b"/>
                      <a:pathLst>
                        <a:path w="36449" h="36830">
                          <a:moveTo>
                            <a:pt x="0" y="0"/>
                          </a:moveTo>
                          <a:lnTo>
                            <a:pt x="36449" y="3683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6" behindDoc="1" locked="0" layoutInCell="1" allowOverlap="1">
            <wp:simplePos x="0" y="0"/>
            <wp:positionH relativeFrom="page">
              <wp:posOffset>4299316</wp:posOffset>
            </wp:positionH>
            <wp:positionV relativeFrom="paragraph">
              <wp:posOffset>98856</wp:posOffset>
            </wp:positionV>
            <wp:extent cx="12289" cy="24296"/>
            <wp:effectExtent l="0" t="0" r="0" b="0"/>
            <wp:wrapNone/>
            <wp:docPr id="1624" name="Freeform 16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89" cy="24296"/>
                    </a:xfrm>
                    <a:custGeom>
                      <a:rect l="l" t="t" r="r" b="b"/>
                      <a:pathLst>
                        <a:path w="12319" h="24385">
                          <a:moveTo>
                            <a:pt x="12319" y="0"/>
                          </a:moveTo>
                          <a:lnTo>
                            <a:pt x="10415" y="0"/>
                          </a:lnTo>
                          <a:lnTo>
                            <a:pt x="9525" y="0"/>
                          </a:lnTo>
                          <a:lnTo>
                            <a:pt x="7621" y="890"/>
                          </a:lnTo>
                          <a:lnTo>
                            <a:pt x="6604" y="890"/>
                          </a:lnTo>
                          <a:lnTo>
                            <a:pt x="5716" y="1905"/>
                          </a:lnTo>
                          <a:lnTo>
                            <a:pt x="4700" y="2794"/>
                          </a:lnTo>
                          <a:lnTo>
                            <a:pt x="2794" y="3811"/>
                          </a:lnTo>
                          <a:lnTo>
                            <a:pt x="2794" y="4699"/>
                          </a:lnTo>
                          <a:lnTo>
                            <a:pt x="1906" y="5716"/>
                          </a:lnTo>
                          <a:lnTo>
                            <a:pt x="890" y="6605"/>
                          </a:lnTo>
                          <a:lnTo>
                            <a:pt x="0" y="8510"/>
                          </a:lnTo>
                          <a:lnTo>
                            <a:pt x="0" y="9525"/>
                          </a:lnTo>
                          <a:lnTo>
                            <a:pt x="0" y="10415"/>
                          </a:lnTo>
                          <a:lnTo>
                            <a:pt x="0" y="12319"/>
                          </a:lnTo>
                          <a:lnTo>
                            <a:pt x="0" y="12955"/>
                          </a:lnTo>
                          <a:lnTo>
                            <a:pt x="0" y="14860"/>
                          </a:lnTo>
                          <a:lnTo>
                            <a:pt x="0" y="15875"/>
                          </a:lnTo>
                          <a:lnTo>
                            <a:pt x="890" y="17780"/>
                          </a:lnTo>
                          <a:lnTo>
                            <a:pt x="890" y="18669"/>
                          </a:lnTo>
                          <a:lnTo>
                            <a:pt x="1906" y="19686"/>
                          </a:lnTo>
                          <a:lnTo>
                            <a:pt x="2794" y="20574"/>
                          </a:lnTo>
                          <a:lnTo>
                            <a:pt x="3810" y="21591"/>
                          </a:lnTo>
                          <a:lnTo>
                            <a:pt x="4700" y="22480"/>
                          </a:lnTo>
                          <a:lnTo>
                            <a:pt x="5716" y="23495"/>
                          </a:lnTo>
                          <a:lnTo>
                            <a:pt x="7621" y="23495"/>
                          </a:lnTo>
                          <a:lnTo>
                            <a:pt x="8509" y="24385"/>
                          </a:lnTo>
                          <a:lnTo>
                            <a:pt x="10415" y="24385"/>
                          </a:lnTo>
                          <a:lnTo>
                            <a:pt x="11431" y="24385"/>
                          </a:lnTo>
                          <a:lnTo>
                            <a:pt x="12319" y="2438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1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99742</wp:posOffset>
            </wp:positionV>
            <wp:extent cx="42443" cy="42390"/>
            <wp:effectExtent l="0" t="0" r="0" b="0"/>
            <wp:wrapNone/>
            <wp:docPr id="1625" name="Freeform 16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443" cy="42390"/>
                    </a:xfrm>
                    <a:custGeom>
                      <a:rect l="l" t="t" r="r" b="b"/>
                      <a:pathLst>
                        <a:path w="42545" h="42545">
                          <a:moveTo>
                            <a:pt x="42545" y="4254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8" behindDoc="1" locked="0" layoutInCell="1" allowOverlap="1">
            <wp:simplePos x="0" y="0"/>
            <wp:positionH relativeFrom="page">
              <wp:posOffset>4298302</wp:posOffset>
            </wp:positionH>
            <wp:positionV relativeFrom="paragraph">
              <wp:posOffset>111131</wp:posOffset>
            </wp:positionV>
            <wp:extent cx="1013" cy="30116"/>
            <wp:effectExtent l="0" t="0" r="0" b="0"/>
            <wp:wrapNone/>
            <wp:docPr id="1626" name="Freeform 16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" cy="30116"/>
                    </a:xfrm>
                    <a:custGeom>
                      <a:rect l="l" t="t" r="r" b="b"/>
                      <a:pathLst>
                        <a:path w="1016" h="30226">
                          <a:moveTo>
                            <a:pt x="1016" y="0"/>
                          </a:moveTo>
                          <a:lnTo>
                            <a:pt x="0" y="3022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3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97844</wp:posOffset>
            </wp:positionV>
            <wp:extent cx="35729" cy="35809"/>
            <wp:effectExtent l="0" t="0" r="0" b="0"/>
            <wp:wrapNone/>
            <wp:docPr id="1627" name="Freeform 16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729" cy="35809"/>
                    </a:xfrm>
                    <a:custGeom>
                      <a:rect l="l" t="t" r="r" b="b"/>
                      <a:pathLst>
                        <a:path w="35815" h="35940">
                          <a:moveTo>
                            <a:pt x="35815" y="0"/>
                          </a:moveTo>
                          <a:lnTo>
                            <a:pt x="0" y="359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2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97844</wp:posOffset>
            </wp:positionV>
            <wp:extent cx="85520" cy="85794"/>
            <wp:effectExtent l="0" t="0" r="0" b="0"/>
            <wp:wrapNone/>
            <wp:docPr id="1628" name="Freeform 16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5520" cy="85794"/>
                    </a:xfrm>
                    <a:custGeom>
                      <a:rect l="l" t="t" r="r" b="b"/>
                      <a:pathLst>
                        <a:path w="85725" h="86106">
                          <a:moveTo>
                            <a:pt x="0" y="86106"/>
                          </a:moveTo>
                          <a:lnTo>
                            <a:pt x="857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5" behindDoc="1" locked="0" layoutInCell="1" allowOverlap="1">
            <wp:simplePos x="0" y="0"/>
            <wp:positionH relativeFrom="page">
              <wp:posOffset>4348348</wp:posOffset>
            </wp:positionH>
            <wp:positionV relativeFrom="paragraph">
              <wp:posOffset>97844</wp:posOffset>
            </wp:positionV>
            <wp:extent cx="73103" cy="73392"/>
            <wp:effectExtent l="0" t="0" r="0" b="0"/>
            <wp:wrapNone/>
            <wp:docPr id="1629" name="Freeform 16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103" cy="73392"/>
                    </a:xfrm>
                    <a:custGeom>
                      <a:rect l="l" t="t" r="r" b="b"/>
                      <a:pathLst>
                        <a:path w="73278" h="73659">
                          <a:moveTo>
                            <a:pt x="0" y="0"/>
                          </a:moveTo>
                          <a:lnTo>
                            <a:pt x="73278" y="7365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4" behindDoc="1" locked="0" layoutInCell="1" allowOverlap="1">
            <wp:simplePos x="0" y="0"/>
            <wp:positionH relativeFrom="page">
              <wp:posOffset>4398013</wp:posOffset>
            </wp:positionH>
            <wp:positionV relativeFrom="paragraph">
              <wp:posOffset>97844</wp:posOffset>
            </wp:positionV>
            <wp:extent cx="23437" cy="23409"/>
            <wp:effectExtent l="0" t="0" r="0" b="0"/>
            <wp:wrapNone/>
            <wp:docPr id="1630" name="Freeform 16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437" cy="23409"/>
                    </a:xfrm>
                    <a:custGeom>
                      <a:rect l="l" t="t" r="r" b="b"/>
                      <a:pathLst>
                        <a:path w="23494" h="23495">
                          <a:moveTo>
                            <a:pt x="23494" y="2349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5" behindDoc="1" locked="0" layoutInCell="1" allowOverlap="1">
            <wp:simplePos x="0" y="0"/>
            <wp:positionH relativeFrom="page">
              <wp:posOffset>3758193</wp:posOffset>
            </wp:positionH>
            <wp:positionV relativeFrom="paragraph">
              <wp:posOffset>110245</wp:posOffset>
            </wp:positionV>
            <wp:extent cx="547709" cy="148684"/>
            <wp:effectExtent l="0" t="0" r="0" b="0"/>
            <wp:wrapNone/>
            <wp:docPr id="1631" name="Freeform 16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709" cy="148684"/>
                    </a:xfrm>
                    <a:custGeom>
                      <a:rect l="l" t="t" r="r" b="b"/>
                      <a:pathLst>
                        <a:path w="549020" h="149225">
                          <a:moveTo>
                            <a:pt x="0" y="149225"/>
                          </a:moveTo>
                          <a:lnTo>
                            <a:pt x="54902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2" behindDoc="1" locked="0" layoutInCell="1" allowOverlap="1">
            <wp:simplePos x="0" y="0"/>
            <wp:positionH relativeFrom="page">
              <wp:posOffset>3940637</wp:posOffset>
            </wp:positionH>
            <wp:positionV relativeFrom="paragraph">
              <wp:posOffset>122266</wp:posOffset>
            </wp:positionV>
            <wp:extent cx="16724" cy="20879"/>
            <wp:effectExtent l="0" t="0" r="0" b="0"/>
            <wp:wrapNone/>
            <wp:docPr id="1632" name="Freeform 16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24" cy="20879"/>
                    </a:xfrm>
                    <a:custGeom>
                      <a:rect l="l" t="t" r="r" b="b"/>
                      <a:pathLst>
                        <a:path w="16765" h="20955">
                          <a:moveTo>
                            <a:pt x="16765" y="0"/>
                          </a:moveTo>
                          <a:lnTo>
                            <a:pt x="15875" y="1905"/>
                          </a:lnTo>
                          <a:lnTo>
                            <a:pt x="14859" y="3810"/>
                          </a:lnTo>
                          <a:lnTo>
                            <a:pt x="13971" y="6604"/>
                          </a:lnTo>
                          <a:lnTo>
                            <a:pt x="12955" y="8510"/>
                          </a:lnTo>
                          <a:lnTo>
                            <a:pt x="12065" y="10415"/>
                          </a:lnTo>
                          <a:lnTo>
                            <a:pt x="10161" y="12320"/>
                          </a:lnTo>
                          <a:lnTo>
                            <a:pt x="8256" y="14224"/>
                          </a:lnTo>
                          <a:lnTo>
                            <a:pt x="7240" y="15241"/>
                          </a:lnTo>
                          <a:lnTo>
                            <a:pt x="5334" y="17146"/>
                          </a:lnTo>
                          <a:lnTo>
                            <a:pt x="3811" y="18035"/>
                          </a:lnTo>
                          <a:lnTo>
                            <a:pt x="1906" y="19940"/>
                          </a:lnTo>
                          <a:lnTo>
                            <a:pt x="0" y="2095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5" behindDoc="1" locked="0" layoutInCell="1" allowOverlap="1">
            <wp:simplePos x="0" y="0"/>
            <wp:positionH relativeFrom="page">
              <wp:posOffset>3961162</wp:posOffset>
            </wp:positionH>
            <wp:positionV relativeFrom="paragraph">
              <wp:posOffset>110245</wp:posOffset>
            </wp:positionV>
            <wp:extent cx="36743" cy="36697"/>
            <wp:effectExtent l="0" t="0" r="0" b="0"/>
            <wp:wrapNone/>
            <wp:docPr id="1633" name="Freeform 16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3" cy="36697"/>
                    </a:xfrm>
                    <a:custGeom>
                      <a:rect l="l" t="t" r="r" b="b"/>
                      <a:pathLst>
                        <a:path w="36831" h="36831">
                          <a:moveTo>
                            <a:pt x="36831" y="3683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0" behindDoc="1" locked="0" layoutInCell="1" allowOverlap="1">
            <wp:simplePos x="0" y="0"/>
            <wp:positionH relativeFrom="page">
              <wp:posOffset>4206574</wp:posOffset>
            </wp:positionH>
            <wp:positionV relativeFrom="paragraph">
              <wp:posOffset>123152</wp:posOffset>
            </wp:positionV>
            <wp:extent cx="24325" cy="24674"/>
            <wp:effectExtent l="0" t="0" r="0" b="0"/>
            <wp:wrapNone/>
            <wp:docPr id="1634" name="Freeform 16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4"/>
                    </a:xfrm>
                    <a:custGeom>
                      <a:rect l="l" t="t" r="r" b="b"/>
                      <a:pathLst>
                        <a:path w="24384" h="24764">
                          <a:moveTo>
                            <a:pt x="24384" y="12445"/>
                          </a:moveTo>
                          <a:lnTo>
                            <a:pt x="24384" y="10540"/>
                          </a:lnTo>
                          <a:lnTo>
                            <a:pt x="24384" y="9525"/>
                          </a:lnTo>
                          <a:lnTo>
                            <a:pt x="23367" y="7620"/>
                          </a:lnTo>
                          <a:lnTo>
                            <a:pt x="23367" y="6731"/>
                          </a:lnTo>
                          <a:lnTo>
                            <a:pt x="22479" y="5714"/>
                          </a:lnTo>
                          <a:lnTo>
                            <a:pt x="21590" y="4826"/>
                          </a:lnTo>
                          <a:lnTo>
                            <a:pt x="20573" y="3809"/>
                          </a:lnTo>
                          <a:lnTo>
                            <a:pt x="19685" y="2920"/>
                          </a:lnTo>
                          <a:lnTo>
                            <a:pt x="18669" y="1905"/>
                          </a:lnTo>
                          <a:lnTo>
                            <a:pt x="17779" y="1015"/>
                          </a:lnTo>
                          <a:lnTo>
                            <a:pt x="16763" y="0"/>
                          </a:lnTo>
                          <a:lnTo>
                            <a:pt x="14859" y="0"/>
                          </a:lnTo>
                          <a:lnTo>
                            <a:pt x="13969" y="0"/>
                          </a:lnTo>
                          <a:lnTo>
                            <a:pt x="12065" y="0"/>
                          </a:lnTo>
                          <a:lnTo>
                            <a:pt x="11048" y="0"/>
                          </a:lnTo>
                          <a:lnTo>
                            <a:pt x="9144" y="0"/>
                          </a:lnTo>
                          <a:lnTo>
                            <a:pt x="8254" y="0"/>
                          </a:lnTo>
                          <a:lnTo>
                            <a:pt x="7238" y="1015"/>
                          </a:lnTo>
                          <a:lnTo>
                            <a:pt x="5334" y="1015"/>
                          </a:lnTo>
                          <a:lnTo>
                            <a:pt x="4444" y="1905"/>
                          </a:lnTo>
                          <a:lnTo>
                            <a:pt x="3429" y="2920"/>
                          </a:lnTo>
                          <a:lnTo>
                            <a:pt x="2540" y="3809"/>
                          </a:lnTo>
                          <a:lnTo>
                            <a:pt x="1904" y="4826"/>
                          </a:lnTo>
                          <a:lnTo>
                            <a:pt x="888" y="5714"/>
                          </a:lnTo>
                          <a:lnTo>
                            <a:pt x="888" y="7620"/>
                          </a:lnTo>
                          <a:lnTo>
                            <a:pt x="0" y="8635"/>
                          </a:lnTo>
                          <a:lnTo>
                            <a:pt x="0" y="10540"/>
                          </a:lnTo>
                          <a:lnTo>
                            <a:pt x="0" y="11430"/>
                          </a:lnTo>
                          <a:lnTo>
                            <a:pt x="0" y="12445"/>
                          </a:lnTo>
                          <a:lnTo>
                            <a:pt x="0" y="14351"/>
                          </a:lnTo>
                          <a:lnTo>
                            <a:pt x="0" y="15239"/>
                          </a:lnTo>
                          <a:lnTo>
                            <a:pt x="888" y="17145"/>
                          </a:lnTo>
                          <a:lnTo>
                            <a:pt x="888" y="18160"/>
                          </a:lnTo>
                          <a:lnTo>
                            <a:pt x="1904" y="19050"/>
                          </a:lnTo>
                          <a:lnTo>
                            <a:pt x="2540" y="20065"/>
                          </a:lnTo>
                          <a:lnTo>
                            <a:pt x="3429" y="20955"/>
                          </a:lnTo>
                          <a:lnTo>
                            <a:pt x="4444" y="21970"/>
                          </a:lnTo>
                          <a:lnTo>
                            <a:pt x="5334" y="22859"/>
                          </a:lnTo>
                          <a:lnTo>
                            <a:pt x="7238" y="23876"/>
                          </a:lnTo>
                          <a:lnTo>
                            <a:pt x="8254" y="23876"/>
                          </a:lnTo>
                          <a:lnTo>
                            <a:pt x="9144" y="24764"/>
                          </a:lnTo>
                          <a:lnTo>
                            <a:pt x="11048" y="24764"/>
                          </a:lnTo>
                          <a:lnTo>
                            <a:pt x="12065" y="24764"/>
                          </a:lnTo>
                          <a:lnTo>
                            <a:pt x="13969" y="24764"/>
                          </a:lnTo>
                          <a:lnTo>
                            <a:pt x="14859" y="23876"/>
                          </a:lnTo>
                          <a:lnTo>
                            <a:pt x="16763" y="23876"/>
                          </a:lnTo>
                          <a:lnTo>
                            <a:pt x="17779" y="22859"/>
                          </a:lnTo>
                          <a:lnTo>
                            <a:pt x="18669" y="22859"/>
                          </a:lnTo>
                          <a:lnTo>
                            <a:pt x="19685" y="21970"/>
                          </a:lnTo>
                          <a:lnTo>
                            <a:pt x="20573" y="20955"/>
                          </a:lnTo>
                          <a:lnTo>
                            <a:pt x="21590" y="20065"/>
                          </a:lnTo>
                          <a:lnTo>
                            <a:pt x="22479" y="19050"/>
                          </a:lnTo>
                          <a:lnTo>
                            <a:pt x="23367" y="17145"/>
                          </a:lnTo>
                          <a:lnTo>
                            <a:pt x="23367" y="16256"/>
                          </a:lnTo>
                          <a:lnTo>
                            <a:pt x="24384" y="15239"/>
                          </a:lnTo>
                          <a:lnTo>
                            <a:pt x="24384" y="13334"/>
                          </a:lnTo>
                          <a:lnTo>
                            <a:pt x="24384" y="1244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9" behindDoc="1" locked="0" layoutInCell="1" allowOverlap="1">
            <wp:simplePos x="0" y="0"/>
            <wp:positionH relativeFrom="page">
              <wp:posOffset>4491135</wp:posOffset>
            </wp:positionH>
            <wp:positionV relativeFrom="paragraph">
              <wp:posOffset>113662</wp:posOffset>
            </wp:positionV>
            <wp:extent cx="62082" cy="62383"/>
            <wp:effectExtent l="0" t="0" r="0" b="0"/>
            <wp:wrapNone/>
            <wp:docPr id="1635" name="Freeform 16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082" cy="62383"/>
                    </a:xfrm>
                    <a:custGeom>
                      <a:rect l="l" t="t" r="r" b="b"/>
                      <a:pathLst>
                        <a:path w="62231" h="62610">
                          <a:moveTo>
                            <a:pt x="0" y="62610"/>
                          </a:moveTo>
                          <a:lnTo>
                            <a:pt x="6223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0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124164</wp:posOffset>
            </wp:positionV>
            <wp:extent cx="26225" cy="26573"/>
            <wp:effectExtent l="0" t="0" r="0" b="0"/>
            <wp:wrapNone/>
            <wp:docPr id="1636" name="Freeform 16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225" cy="26573"/>
                    </a:xfrm>
                    <a:custGeom>
                      <a:rect l="l" t="t" r="r" b="b"/>
                      <a:pathLst>
                        <a:path w="26288" h="26670">
                          <a:moveTo>
                            <a:pt x="0" y="0"/>
                          </a:moveTo>
                          <a:lnTo>
                            <a:pt x="26288" y="2667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4" behindDoc="1" locked="0" layoutInCell="1" allowOverlap="1">
            <wp:simplePos x="0" y="0"/>
            <wp:positionH relativeFrom="page">
              <wp:posOffset>3954573</wp:posOffset>
            </wp:positionH>
            <wp:positionV relativeFrom="paragraph">
              <wp:posOffset>128846</wp:posOffset>
            </wp:positionV>
            <wp:extent cx="36615" cy="36697"/>
            <wp:effectExtent l="0" t="0" r="0" b="0"/>
            <wp:wrapNone/>
            <wp:docPr id="1637" name="Freeform 16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615" cy="36697"/>
                    </a:xfrm>
                    <a:custGeom>
                      <a:rect l="l" t="t" r="r" b="b"/>
                      <a:pathLst>
                        <a:path w="36703" h="36831">
                          <a:moveTo>
                            <a:pt x="0" y="0"/>
                          </a:moveTo>
                          <a:lnTo>
                            <a:pt x="36703" y="3683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2" behindDoc="1" locked="0" layoutInCell="1" allowOverlap="1">
            <wp:simplePos x="0" y="0"/>
            <wp:positionH relativeFrom="page">
              <wp:posOffset>4181868</wp:posOffset>
            </wp:positionH>
            <wp:positionV relativeFrom="paragraph">
              <wp:posOffset>135553</wp:posOffset>
            </wp:positionV>
            <wp:extent cx="24705" cy="166654"/>
            <wp:effectExtent l="0" t="0" r="0" b="0"/>
            <wp:wrapNone/>
            <wp:docPr id="1638" name="Freeform 16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705" cy="166654"/>
                    </a:xfrm>
                    <a:custGeom>
                      <a:rect l="l" t="t" r="r" b="b"/>
                      <a:pathLst>
                        <a:path w="24765" h="167260">
                          <a:moveTo>
                            <a:pt x="24765" y="0"/>
                          </a:moveTo>
                          <a:lnTo>
                            <a:pt x="0" y="16726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3" behindDoc="1" locked="0" layoutInCell="1" allowOverlap="1">
            <wp:simplePos x="0" y="0"/>
            <wp:positionH relativeFrom="page">
              <wp:posOffset>4205560</wp:posOffset>
            </wp:positionH>
            <wp:positionV relativeFrom="paragraph">
              <wp:posOffset>135553</wp:posOffset>
            </wp:positionV>
            <wp:extent cx="25339" cy="176776"/>
            <wp:effectExtent l="0" t="0" r="0" b="0"/>
            <wp:wrapNone/>
            <wp:docPr id="1639" name="Freeform 16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339" cy="176776"/>
                    </a:xfrm>
                    <a:custGeom>
                      <a:rect l="l" t="t" r="r" b="b"/>
                      <a:pathLst>
                        <a:path w="25400" h="177419">
                          <a:moveTo>
                            <a:pt x="25400" y="0"/>
                          </a:moveTo>
                          <a:lnTo>
                            <a:pt x="0" y="17741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1" behindDoc="1" locked="0" layoutInCell="1" allowOverlap="1">
            <wp:simplePos x="0" y="0"/>
            <wp:positionH relativeFrom="page">
              <wp:posOffset>3917831</wp:posOffset>
            </wp:positionH>
            <wp:positionV relativeFrom="paragraph">
              <wp:posOffset>143145</wp:posOffset>
            </wp:positionV>
            <wp:extent cx="22805" cy="12022"/>
            <wp:effectExtent l="0" t="0" r="0" b="0"/>
            <wp:wrapNone/>
            <wp:docPr id="1640" name="Freeform 16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05" cy="12022"/>
                    </a:xfrm>
                    <a:custGeom>
                      <a:rect l="l" t="t" r="r" b="b"/>
                      <a:pathLst>
                        <a:path w="22860" h="12066">
                          <a:moveTo>
                            <a:pt x="22860" y="0"/>
                          </a:moveTo>
                          <a:lnTo>
                            <a:pt x="0" y="1206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141247</wp:posOffset>
            </wp:positionV>
            <wp:extent cx="180" cy="13920"/>
            <wp:effectExtent l="0" t="0" r="0" b="0"/>
            <wp:wrapNone/>
            <wp:docPr id="1641" name="Freeform 16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3920"/>
                    </a:xfrm>
                    <a:custGeom>
                      <a:rect l="l" t="t" r="r" b="b"/>
                      <a:pathLst>
                        <a:path w="180" h="13971">
                          <a:moveTo>
                            <a:pt x="0" y="1397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1" locked="0" layoutInCell="1" allowOverlap="1">
            <wp:simplePos x="0" y="0"/>
            <wp:positionH relativeFrom="page">
              <wp:posOffset>4319207</wp:posOffset>
            </wp:positionH>
            <wp:positionV relativeFrom="paragraph">
              <wp:posOffset>141247</wp:posOffset>
            </wp:positionV>
            <wp:extent cx="13935" cy="14806"/>
            <wp:effectExtent l="0" t="0" r="0" b="0"/>
            <wp:wrapNone/>
            <wp:docPr id="1642" name="Freeform 16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4806"/>
                    </a:xfrm>
                    <a:custGeom>
                      <a:rect l="l" t="t" r="r" b="b"/>
                      <a:pathLst>
                        <a:path w="13969" h="14860">
                          <a:moveTo>
                            <a:pt x="0" y="0"/>
                          </a:moveTo>
                          <a:lnTo>
                            <a:pt x="1904" y="890"/>
                          </a:lnTo>
                          <a:lnTo>
                            <a:pt x="2920" y="890"/>
                          </a:lnTo>
                          <a:lnTo>
                            <a:pt x="4826" y="890"/>
                          </a:lnTo>
                          <a:lnTo>
                            <a:pt x="5714" y="1905"/>
                          </a:lnTo>
                          <a:lnTo>
                            <a:pt x="7366" y="1905"/>
                          </a:lnTo>
                          <a:lnTo>
                            <a:pt x="8254" y="2795"/>
                          </a:lnTo>
                          <a:lnTo>
                            <a:pt x="9270" y="3810"/>
                          </a:lnTo>
                          <a:lnTo>
                            <a:pt x="10160" y="4699"/>
                          </a:lnTo>
                          <a:lnTo>
                            <a:pt x="11176" y="6604"/>
                          </a:lnTo>
                          <a:lnTo>
                            <a:pt x="12064" y="7621"/>
                          </a:lnTo>
                          <a:lnTo>
                            <a:pt x="13081" y="8510"/>
                          </a:lnTo>
                          <a:lnTo>
                            <a:pt x="13081" y="10160"/>
                          </a:lnTo>
                          <a:lnTo>
                            <a:pt x="13969" y="11049"/>
                          </a:lnTo>
                          <a:lnTo>
                            <a:pt x="13969" y="12954"/>
                          </a:lnTo>
                          <a:lnTo>
                            <a:pt x="13969" y="13971"/>
                          </a:lnTo>
                          <a:lnTo>
                            <a:pt x="13969" y="1486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6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133655</wp:posOffset>
            </wp:positionV>
            <wp:extent cx="88307" cy="87566"/>
            <wp:effectExtent l="0" t="0" r="0" b="0"/>
            <wp:wrapNone/>
            <wp:docPr id="1643" name="Freeform 16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7566"/>
                    </a:xfrm>
                    <a:custGeom>
                      <a:rect l="l" t="t" r="r" b="b"/>
                      <a:pathLst>
                        <a:path w="88519" h="87885">
                          <a:moveTo>
                            <a:pt x="88519" y="8788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3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155167</wp:posOffset>
            </wp:positionV>
            <wp:extent cx="17736" cy="24674"/>
            <wp:effectExtent l="0" t="0" r="0" b="0"/>
            <wp:wrapNone/>
            <wp:docPr id="1644" name="Freeform 16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36" cy="24674"/>
                    </a:xfrm>
                    <a:custGeom>
                      <a:rect l="l" t="t" r="r" b="b"/>
                      <a:pathLst>
                        <a:path w="17779" h="24764">
                          <a:moveTo>
                            <a:pt x="17779" y="0"/>
                          </a:moveTo>
                          <a:lnTo>
                            <a:pt x="15875" y="1904"/>
                          </a:lnTo>
                          <a:lnTo>
                            <a:pt x="14223" y="2794"/>
                          </a:lnTo>
                          <a:lnTo>
                            <a:pt x="12319" y="4699"/>
                          </a:lnTo>
                          <a:lnTo>
                            <a:pt x="10413" y="6603"/>
                          </a:lnTo>
                          <a:lnTo>
                            <a:pt x="8508" y="8508"/>
                          </a:lnTo>
                          <a:lnTo>
                            <a:pt x="7620" y="10414"/>
                          </a:lnTo>
                          <a:lnTo>
                            <a:pt x="5714" y="12319"/>
                          </a:lnTo>
                          <a:lnTo>
                            <a:pt x="4698" y="14224"/>
                          </a:lnTo>
                          <a:lnTo>
                            <a:pt x="2794" y="16128"/>
                          </a:lnTo>
                          <a:lnTo>
                            <a:pt x="1904" y="19050"/>
                          </a:lnTo>
                          <a:lnTo>
                            <a:pt x="888" y="20954"/>
                          </a:lnTo>
                          <a:lnTo>
                            <a:pt x="888" y="23749"/>
                          </a:lnTo>
                          <a:lnTo>
                            <a:pt x="0" y="2476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3" behindDoc="1" locked="0" layoutInCell="1" allowOverlap="1">
            <wp:simplePos x="0" y="0"/>
            <wp:positionH relativeFrom="page">
              <wp:posOffset>3942537</wp:posOffset>
            </wp:positionH>
            <wp:positionV relativeFrom="paragraph">
              <wp:posOffset>142133</wp:posOffset>
            </wp:positionV>
            <wp:extent cx="36362" cy="36696"/>
            <wp:effectExtent l="0" t="0" r="0" b="0"/>
            <wp:wrapNone/>
            <wp:docPr id="1645" name="Freeform 16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62" cy="36696"/>
                    </a:xfrm>
                    <a:custGeom>
                      <a:rect l="l" t="t" r="r" b="b"/>
                      <a:pathLst>
                        <a:path w="36449" h="36830">
                          <a:moveTo>
                            <a:pt x="36449" y="368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5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141247</wp:posOffset>
            </wp:positionV>
            <wp:extent cx="3801" cy="4681"/>
            <wp:effectExtent l="0" t="0" r="0" b="0"/>
            <wp:wrapNone/>
            <wp:docPr id="1646" name="Freeform 16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01" cy="4681"/>
                    </a:xfrm>
                    <a:custGeom>
                      <a:rect l="l" t="t" r="r" b="b"/>
                      <a:pathLst>
                        <a:path w="3811" h="4699">
                          <a:moveTo>
                            <a:pt x="3811" y="0"/>
                          </a:moveTo>
                          <a:lnTo>
                            <a:pt x="0" y="469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4" behindDoc="1" locked="0" layoutInCell="1" allowOverlap="1">
            <wp:simplePos x="0" y="0"/>
            <wp:positionH relativeFrom="page">
              <wp:posOffset>4286266</wp:posOffset>
            </wp:positionH>
            <wp:positionV relativeFrom="paragraph">
              <wp:posOffset>141247</wp:posOffset>
            </wp:positionV>
            <wp:extent cx="13937" cy="13920"/>
            <wp:effectExtent l="0" t="0" r="0" b="0"/>
            <wp:wrapNone/>
            <wp:docPr id="1647" name="Freeform 16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7" cy="13920"/>
                    </a:xfrm>
                    <a:custGeom>
                      <a:rect l="l" t="t" r="r" b="b"/>
                      <a:pathLst>
                        <a:path w="13971" h="13971">
                          <a:moveTo>
                            <a:pt x="0" y="13971"/>
                          </a:moveTo>
                          <a:lnTo>
                            <a:pt x="1397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9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149726</wp:posOffset>
            </wp:positionV>
            <wp:extent cx="11401" cy="11134"/>
            <wp:effectExtent l="0" t="0" r="0" b="0"/>
            <wp:wrapNone/>
            <wp:docPr id="1648" name="Freeform 16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01" cy="11134"/>
                    </a:xfrm>
                    <a:custGeom>
                      <a:rect l="l" t="t" r="r" b="b"/>
                      <a:pathLst>
                        <a:path w="11429" h="11175">
                          <a:moveTo>
                            <a:pt x="11429" y="1117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2" behindDoc="1" locked="0" layoutInCell="1" allowOverlap="1">
            <wp:simplePos x="0" y="0"/>
            <wp:positionH relativeFrom="page">
              <wp:posOffset>3926320</wp:posOffset>
            </wp:positionH>
            <wp:positionV relativeFrom="paragraph">
              <wp:posOffset>150738</wp:posOffset>
            </wp:positionV>
            <wp:extent cx="32055" cy="31888"/>
            <wp:effectExtent l="0" t="0" r="0" b="0"/>
            <wp:wrapNone/>
            <wp:docPr id="1649" name="Freeform 16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055" cy="31888"/>
                    </a:xfrm>
                    <a:custGeom>
                      <a:rect l="l" t="t" r="r" b="b"/>
                      <a:pathLst>
                        <a:path w="32132" h="32004">
                          <a:moveTo>
                            <a:pt x="0" y="0"/>
                          </a:moveTo>
                          <a:lnTo>
                            <a:pt x="32132" y="3200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1" locked="0" layoutInCell="1" allowOverlap="1">
            <wp:simplePos x="0" y="0"/>
            <wp:positionH relativeFrom="page">
              <wp:posOffset>4299316</wp:posOffset>
            </wp:positionH>
            <wp:positionV relativeFrom="paragraph">
              <wp:posOffset>155167</wp:posOffset>
            </wp:positionV>
            <wp:extent cx="14191" cy="14172"/>
            <wp:effectExtent l="0" t="0" r="0" b="0"/>
            <wp:wrapNone/>
            <wp:docPr id="1650" name="Freeform 16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91" cy="14172"/>
                    </a:xfrm>
                    <a:custGeom>
                      <a:rect l="l" t="t" r="r" b="b"/>
                      <a:pathLst>
                        <a:path w="14225" h="14224">
                          <a:moveTo>
                            <a:pt x="0" y="0"/>
                          </a:moveTo>
                          <a:lnTo>
                            <a:pt x="1906" y="0"/>
                          </a:lnTo>
                          <a:lnTo>
                            <a:pt x="2794" y="889"/>
                          </a:lnTo>
                          <a:lnTo>
                            <a:pt x="4700" y="889"/>
                          </a:lnTo>
                          <a:lnTo>
                            <a:pt x="5716" y="1904"/>
                          </a:lnTo>
                          <a:lnTo>
                            <a:pt x="7621" y="1904"/>
                          </a:lnTo>
                          <a:lnTo>
                            <a:pt x="8509" y="2794"/>
                          </a:lnTo>
                          <a:lnTo>
                            <a:pt x="9525" y="3809"/>
                          </a:lnTo>
                          <a:lnTo>
                            <a:pt x="10415" y="4699"/>
                          </a:lnTo>
                          <a:lnTo>
                            <a:pt x="11431" y="5714"/>
                          </a:lnTo>
                          <a:lnTo>
                            <a:pt x="12319" y="7620"/>
                          </a:lnTo>
                          <a:lnTo>
                            <a:pt x="13335" y="8508"/>
                          </a:lnTo>
                          <a:lnTo>
                            <a:pt x="14225" y="9525"/>
                          </a:lnTo>
                          <a:lnTo>
                            <a:pt x="14225" y="11429"/>
                          </a:lnTo>
                          <a:lnTo>
                            <a:pt x="14225" y="12319"/>
                          </a:lnTo>
                          <a:lnTo>
                            <a:pt x="14225" y="1422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3" behindDoc="1" locked="0" layoutInCell="1" allowOverlap="1">
            <wp:simplePos x="0" y="0"/>
            <wp:positionH relativeFrom="page">
              <wp:posOffset>4307804</wp:posOffset>
            </wp:positionH>
            <wp:positionV relativeFrom="paragraph">
              <wp:posOffset>142133</wp:posOffset>
            </wp:positionV>
            <wp:extent cx="17104" cy="15817"/>
            <wp:effectExtent l="0" t="0" r="0" b="0"/>
            <wp:wrapNone/>
            <wp:docPr id="1651" name="Freeform 16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104" cy="15817"/>
                    </a:xfrm>
                    <a:custGeom>
                      <a:rect l="l" t="t" r="r" b="b"/>
                      <a:pathLst>
                        <a:path w="17145" h="15875">
                          <a:moveTo>
                            <a:pt x="17145" y="0"/>
                          </a:moveTo>
                          <a:lnTo>
                            <a:pt x="0" y="1587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1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145043</wp:posOffset>
            </wp:positionV>
            <wp:extent cx="88307" cy="88198"/>
            <wp:effectExtent l="0" t="0" r="0" b="0"/>
            <wp:wrapNone/>
            <wp:docPr id="1652" name="Freeform 16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198"/>
                    </a:xfrm>
                    <a:custGeom>
                      <a:rect l="l" t="t" r="r" b="b"/>
                      <a:pathLst>
                        <a:path w="88519" h="88519">
                          <a:moveTo>
                            <a:pt x="88519" y="0"/>
                          </a:moveTo>
                          <a:lnTo>
                            <a:pt x="0" y="8851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4421452</wp:posOffset>
            </wp:positionH>
            <wp:positionV relativeFrom="paragraph">
              <wp:posOffset>148840</wp:posOffset>
            </wp:positionV>
            <wp:extent cx="14316" cy="13919"/>
            <wp:effectExtent l="0" t="0" r="0" b="0"/>
            <wp:wrapNone/>
            <wp:docPr id="1653" name="Freeform 16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3919"/>
                    </a:xfrm>
                    <a:custGeom>
                      <a:rect l="l" t="t" r="r" b="b"/>
                      <a:pathLst>
                        <a:path w="14351" h="13970">
                          <a:moveTo>
                            <a:pt x="14351" y="0"/>
                          </a:moveTo>
                          <a:lnTo>
                            <a:pt x="13335" y="0"/>
                          </a:lnTo>
                          <a:lnTo>
                            <a:pt x="11431" y="0"/>
                          </a:lnTo>
                          <a:lnTo>
                            <a:pt x="10541" y="889"/>
                          </a:lnTo>
                          <a:lnTo>
                            <a:pt x="8637" y="889"/>
                          </a:lnTo>
                          <a:lnTo>
                            <a:pt x="7621" y="1904"/>
                          </a:lnTo>
                          <a:lnTo>
                            <a:pt x="6731" y="2539"/>
                          </a:lnTo>
                          <a:lnTo>
                            <a:pt x="4826" y="3428"/>
                          </a:lnTo>
                          <a:lnTo>
                            <a:pt x="3810" y="4445"/>
                          </a:lnTo>
                          <a:lnTo>
                            <a:pt x="2922" y="5333"/>
                          </a:lnTo>
                          <a:lnTo>
                            <a:pt x="1906" y="6350"/>
                          </a:lnTo>
                          <a:lnTo>
                            <a:pt x="1906" y="8254"/>
                          </a:lnTo>
                          <a:lnTo>
                            <a:pt x="1016" y="9144"/>
                          </a:lnTo>
                          <a:lnTo>
                            <a:pt x="1016" y="11049"/>
                          </a:lnTo>
                          <a:lnTo>
                            <a:pt x="0" y="12064"/>
                          </a:lnTo>
                          <a:lnTo>
                            <a:pt x="0" y="1397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4435768</wp:posOffset>
            </wp:positionH>
            <wp:positionV relativeFrom="paragraph">
              <wp:posOffset>148840</wp:posOffset>
            </wp:positionV>
            <wp:extent cx="11022" cy="180"/>
            <wp:effectExtent l="0" t="0" r="0" b="0"/>
            <wp:wrapNone/>
            <wp:docPr id="1654" name="Freeform 16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022" cy="180"/>
                    </a:xfrm>
                    <a:custGeom>
                      <a:rect l="l" t="t" r="r" b="b"/>
                      <a:pathLst>
                        <a:path w="11049" h="180">
                          <a:moveTo>
                            <a:pt x="1104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1" behindDoc="1" locked="0" layoutInCell="1" allowOverlap="1">
            <wp:simplePos x="0" y="0"/>
            <wp:positionH relativeFrom="page">
              <wp:posOffset>3911496</wp:posOffset>
            </wp:positionH>
            <wp:positionV relativeFrom="paragraph">
              <wp:posOffset>160861</wp:posOffset>
            </wp:positionV>
            <wp:extent cx="42064" cy="41379"/>
            <wp:effectExtent l="0" t="0" r="0" b="0"/>
            <wp:wrapNone/>
            <wp:docPr id="1655" name="Freeform 16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064" cy="41379"/>
                    </a:xfrm>
                    <a:custGeom>
                      <a:rect l="l" t="t" r="r" b="b"/>
                      <a:pathLst>
                        <a:path w="42165" h="41530">
                          <a:moveTo>
                            <a:pt x="42165" y="4153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3971551</wp:posOffset>
            </wp:positionH>
            <wp:positionV relativeFrom="paragraph">
              <wp:posOffset>165543</wp:posOffset>
            </wp:positionV>
            <wp:extent cx="19638" cy="14298"/>
            <wp:effectExtent l="0" t="0" r="0" b="0"/>
            <wp:wrapNone/>
            <wp:docPr id="1656" name="Freeform 16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8" cy="14298"/>
                    </a:xfrm>
                    <a:custGeom>
                      <a:rect l="l" t="t" r="r" b="b"/>
                      <a:pathLst>
                        <a:path w="19685" h="14350">
                          <a:moveTo>
                            <a:pt x="0" y="14350"/>
                          </a:moveTo>
                          <a:lnTo>
                            <a:pt x="1904" y="14350"/>
                          </a:lnTo>
                          <a:lnTo>
                            <a:pt x="3555" y="14350"/>
                          </a:lnTo>
                          <a:lnTo>
                            <a:pt x="5460" y="13335"/>
                          </a:lnTo>
                          <a:lnTo>
                            <a:pt x="6350" y="13335"/>
                          </a:lnTo>
                          <a:lnTo>
                            <a:pt x="8254" y="12445"/>
                          </a:lnTo>
                          <a:lnTo>
                            <a:pt x="10160" y="11430"/>
                          </a:lnTo>
                          <a:lnTo>
                            <a:pt x="11176" y="10540"/>
                          </a:lnTo>
                          <a:lnTo>
                            <a:pt x="13080" y="9525"/>
                          </a:lnTo>
                          <a:lnTo>
                            <a:pt x="13970" y="8636"/>
                          </a:lnTo>
                          <a:lnTo>
                            <a:pt x="15875" y="6731"/>
                          </a:lnTo>
                          <a:lnTo>
                            <a:pt x="16891" y="5714"/>
                          </a:lnTo>
                          <a:lnTo>
                            <a:pt x="17779" y="3810"/>
                          </a:lnTo>
                          <a:lnTo>
                            <a:pt x="18795" y="2920"/>
                          </a:lnTo>
                          <a:lnTo>
                            <a:pt x="19685" y="1015"/>
                          </a:lnTo>
                          <a:lnTo>
                            <a:pt x="19685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5" behindDoc="1" locked="0" layoutInCell="1" allowOverlap="1">
            <wp:simplePos x="0" y="0"/>
            <wp:positionH relativeFrom="page">
              <wp:posOffset>4066320</wp:posOffset>
            </wp:positionH>
            <wp:positionV relativeFrom="paragraph">
              <wp:posOffset>159849</wp:posOffset>
            </wp:positionV>
            <wp:extent cx="24705" cy="25686"/>
            <wp:effectExtent l="0" t="0" r="0" b="0"/>
            <wp:wrapNone/>
            <wp:docPr id="1657" name="Freeform 16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705" cy="25686"/>
                    </a:xfrm>
                    <a:custGeom>
                      <a:rect l="l" t="t" r="r" b="b"/>
                      <a:pathLst>
                        <a:path w="24765" h="25780">
                          <a:moveTo>
                            <a:pt x="24765" y="13334"/>
                          </a:moveTo>
                          <a:lnTo>
                            <a:pt x="24765" y="11429"/>
                          </a:lnTo>
                          <a:lnTo>
                            <a:pt x="24765" y="10540"/>
                          </a:lnTo>
                          <a:lnTo>
                            <a:pt x="24765" y="8635"/>
                          </a:lnTo>
                          <a:lnTo>
                            <a:pt x="23750" y="7620"/>
                          </a:lnTo>
                          <a:lnTo>
                            <a:pt x="22860" y="6730"/>
                          </a:lnTo>
                          <a:lnTo>
                            <a:pt x="22860" y="5715"/>
                          </a:lnTo>
                          <a:lnTo>
                            <a:pt x="21844" y="3809"/>
                          </a:lnTo>
                          <a:lnTo>
                            <a:pt x="19940" y="2921"/>
                          </a:lnTo>
                          <a:lnTo>
                            <a:pt x="19050" y="2921"/>
                          </a:lnTo>
                          <a:lnTo>
                            <a:pt x="18034" y="1904"/>
                          </a:lnTo>
                          <a:lnTo>
                            <a:pt x="17146" y="1015"/>
                          </a:lnTo>
                          <a:lnTo>
                            <a:pt x="15240" y="1015"/>
                          </a:lnTo>
                          <a:lnTo>
                            <a:pt x="14225" y="1015"/>
                          </a:lnTo>
                          <a:lnTo>
                            <a:pt x="12319" y="0"/>
                          </a:lnTo>
                          <a:lnTo>
                            <a:pt x="11431" y="0"/>
                          </a:lnTo>
                          <a:lnTo>
                            <a:pt x="10415" y="1015"/>
                          </a:lnTo>
                          <a:lnTo>
                            <a:pt x="8509" y="1015"/>
                          </a:lnTo>
                          <a:lnTo>
                            <a:pt x="7621" y="1904"/>
                          </a:lnTo>
                          <a:lnTo>
                            <a:pt x="6605" y="1904"/>
                          </a:lnTo>
                          <a:lnTo>
                            <a:pt x="4700" y="2921"/>
                          </a:lnTo>
                          <a:lnTo>
                            <a:pt x="3810" y="3809"/>
                          </a:lnTo>
                          <a:lnTo>
                            <a:pt x="2794" y="4826"/>
                          </a:lnTo>
                          <a:lnTo>
                            <a:pt x="1906" y="5715"/>
                          </a:lnTo>
                          <a:lnTo>
                            <a:pt x="1906" y="6730"/>
                          </a:lnTo>
                          <a:lnTo>
                            <a:pt x="890" y="8635"/>
                          </a:lnTo>
                          <a:lnTo>
                            <a:pt x="0" y="9525"/>
                          </a:lnTo>
                          <a:lnTo>
                            <a:pt x="0" y="10540"/>
                          </a:lnTo>
                          <a:lnTo>
                            <a:pt x="0" y="12446"/>
                          </a:lnTo>
                          <a:lnTo>
                            <a:pt x="0" y="13334"/>
                          </a:lnTo>
                          <a:lnTo>
                            <a:pt x="0" y="15240"/>
                          </a:lnTo>
                          <a:lnTo>
                            <a:pt x="0" y="16255"/>
                          </a:lnTo>
                          <a:lnTo>
                            <a:pt x="890" y="18160"/>
                          </a:lnTo>
                          <a:lnTo>
                            <a:pt x="1906" y="19050"/>
                          </a:lnTo>
                          <a:lnTo>
                            <a:pt x="1906" y="20065"/>
                          </a:lnTo>
                          <a:lnTo>
                            <a:pt x="2794" y="20954"/>
                          </a:lnTo>
                          <a:lnTo>
                            <a:pt x="3810" y="21971"/>
                          </a:lnTo>
                          <a:lnTo>
                            <a:pt x="4700" y="22859"/>
                          </a:lnTo>
                          <a:lnTo>
                            <a:pt x="6605" y="23876"/>
                          </a:lnTo>
                          <a:lnTo>
                            <a:pt x="7621" y="24765"/>
                          </a:lnTo>
                          <a:lnTo>
                            <a:pt x="8509" y="24765"/>
                          </a:lnTo>
                          <a:lnTo>
                            <a:pt x="10415" y="25780"/>
                          </a:lnTo>
                          <a:lnTo>
                            <a:pt x="11431" y="25780"/>
                          </a:lnTo>
                          <a:lnTo>
                            <a:pt x="12319" y="25780"/>
                          </a:lnTo>
                          <a:lnTo>
                            <a:pt x="14225" y="25780"/>
                          </a:lnTo>
                          <a:lnTo>
                            <a:pt x="15240" y="24765"/>
                          </a:lnTo>
                          <a:lnTo>
                            <a:pt x="17146" y="24765"/>
                          </a:lnTo>
                          <a:lnTo>
                            <a:pt x="18034" y="23876"/>
                          </a:lnTo>
                          <a:lnTo>
                            <a:pt x="19050" y="23876"/>
                          </a:lnTo>
                          <a:lnTo>
                            <a:pt x="19940" y="22859"/>
                          </a:lnTo>
                          <a:lnTo>
                            <a:pt x="21844" y="21971"/>
                          </a:lnTo>
                          <a:lnTo>
                            <a:pt x="22860" y="20954"/>
                          </a:lnTo>
                          <a:lnTo>
                            <a:pt x="22860" y="20065"/>
                          </a:lnTo>
                          <a:lnTo>
                            <a:pt x="23750" y="18160"/>
                          </a:lnTo>
                          <a:lnTo>
                            <a:pt x="24765" y="17145"/>
                          </a:lnTo>
                          <a:lnTo>
                            <a:pt x="24765" y="15240"/>
                          </a:lnTo>
                          <a:lnTo>
                            <a:pt x="24765" y="14351"/>
                          </a:lnTo>
                          <a:lnTo>
                            <a:pt x="24765" y="1333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4421452</wp:posOffset>
            </wp:positionH>
            <wp:positionV relativeFrom="paragraph">
              <wp:posOffset>161747</wp:posOffset>
            </wp:positionV>
            <wp:extent cx="14316" cy="14299"/>
            <wp:effectExtent l="0" t="0" r="0" b="0"/>
            <wp:wrapNone/>
            <wp:docPr id="1658" name="Freeform 16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4299"/>
                    </a:xfrm>
                    <a:custGeom>
                      <a:rect l="l" t="t" r="r" b="b"/>
                      <a:pathLst>
                        <a:path w="14351" h="14351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1016" y="2922"/>
                          </a:lnTo>
                          <a:lnTo>
                            <a:pt x="1016" y="4826"/>
                          </a:lnTo>
                          <a:lnTo>
                            <a:pt x="1906" y="5716"/>
                          </a:lnTo>
                          <a:lnTo>
                            <a:pt x="1906" y="6731"/>
                          </a:lnTo>
                          <a:lnTo>
                            <a:pt x="2922" y="8636"/>
                          </a:lnTo>
                          <a:lnTo>
                            <a:pt x="3810" y="9525"/>
                          </a:lnTo>
                          <a:lnTo>
                            <a:pt x="4826" y="10542"/>
                          </a:lnTo>
                          <a:lnTo>
                            <a:pt x="5716" y="11430"/>
                          </a:lnTo>
                          <a:lnTo>
                            <a:pt x="7621" y="12447"/>
                          </a:lnTo>
                          <a:lnTo>
                            <a:pt x="8637" y="13336"/>
                          </a:lnTo>
                          <a:lnTo>
                            <a:pt x="9525" y="13336"/>
                          </a:lnTo>
                          <a:lnTo>
                            <a:pt x="11431" y="14351"/>
                          </a:lnTo>
                          <a:lnTo>
                            <a:pt x="12447" y="14351"/>
                          </a:lnTo>
                          <a:lnTo>
                            <a:pt x="14351" y="1435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7" behindDoc="1" locked="0" layoutInCell="1" allowOverlap="1">
            <wp:simplePos x="0" y="0"/>
            <wp:positionH relativeFrom="page">
              <wp:posOffset>4019442</wp:posOffset>
            </wp:positionH>
            <wp:positionV relativeFrom="paragraph">
              <wp:posOffset>173135</wp:posOffset>
            </wp:positionV>
            <wp:extent cx="46877" cy="350263"/>
            <wp:effectExtent l="0" t="0" r="0" b="0"/>
            <wp:wrapNone/>
            <wp:docPr id="1659" name="Freeform 16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877" cy="350263"/>
                    </a:xfrm>
                    <a:custGeom>
                      <a:rect l="l" t="t" r="r" b="b"/>
                      <a:pathLst>
                        <a:path w="46990" h="351537">
                          <a:moveTo>
                            <a:pt x="0" y="351537"/>
                          </a:moveTo>
                          <a:lnTo>
                            <a:pt x="4699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6" behindDoc="1" locked="0" layoutInCell="1" allowOverlap="1">
            <wp:simplePos x="0" y="0"/>
            <wp:positionH relativeFrom="page">
              <wp:posOffset>4043768</wp:posOffset>
            </wp:positionH>
            <wp:positionV relativeFrom="paragraph">
              <wp:posOffset>173135</wp:posOffset>
            </wp:positionV>
            <wp:extent cx="47257" cy="354059"/>
            <wp:effectExtent l="0" t="0" r="0" b="0"/>
            <wp:wrapNone/>
            <wp:docPr id="1660" name="Freeform 16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57" cy="354059"/>
                    </a:xfrm>
                    <a:custGeom>
                      <a:rect l="l" t="t" r="r" b="b"/>
                      <a:pathLst>
                        <a:path w="47371" h="355346">
                          <a:moveTo>
                            <a:pt x="0" y="355346"/>
                          </a:moveTo>
                          <a:lnTo>
                            <a:pt x="47371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2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157951</wp:posOffset>
            </wp:positionV>
            <wp:extent cx="19637" cy="19992"/>
            <wp:effectExtent l="0" t="0" r="0" b="0"/>
            <wp:wrapNone/>
            <wp:docPr id="1661" name="Freeform 16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992"/>
                    </a:xfrm>
                    <a:custGeom>
                      <a:rect l="l" t="t" r="r" b="b"/>
                      <a:pathLst>
                        <a:path w="19684" h="20065">
                          <a:moveTo>
                            <a:pt x="0" y="20065"/>
                          </a:move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1" behindDoc="1" locked="0" layoutInCell="1" allowOverlap="1">
            <wp:simplePos x="0" y="0"/>
            <wp:positionH relativeFrom="page">
              <wp:posOffset>2968985</wp:posOffset>
            </wp:positionH>
            <wp:positionV relativeFrom="paragraph">
              <wp:posOffset>176046</wp:posOffset>
            </wp:positionV>
            <wp:extent cx="45902" cy="176777"/>
            <wp:effectExtent l="0" t="0" r="0" b="0"/>
            <wp:wrapNone/>
            <wp:docPr id="1662" name="Freeform 16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902" cy="176777"/>
                    </a:xfrm>
                    <a:custGeom>
                      <a:rect l="l" t="t" r="r" b="b"/>
                      <a:pathLst>
                        <a:path w="46012" h="177420">
                          <a:moveTo>
                            <a:pt x="23482" y="177420"/>
                          </a:moveTo>
                          <a:lnTo>
                            <a:pt x="0" y="0"/>
                          </a:lnTo>
                          <a:lnTo>
                            <a:pt x="23482" y="17780"/>
                          </a:lnTo>
                          <a:lnTo>
                            <a:pt x="46012" y="0"/>
                          </a:lnTo>
                          <a:lnTo>
                            <a:pt x="23482" y="17742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20" behindDoc="1" locked="0" layoutInCell="1" allowOverlap="1">
            <wp:simplePos x="0" y="0"/>
            <wp:positionH relativeFrom="page">
              <wp:posOffset>3901994</wp:posOffset>
            </wp:positionH>
            <wp:positionV relativeFrom="paragraph">
              <wp:posOffset>176046</wp:posOffset>
            </wp:positionV>
            <wp:extent cx="51566" cy="51882"/>
            <wp:effectExtent l="0" t="0" r="0" b="0"/>
            <wp:wrapNone/>
            <wp:docPr id="1663" name="Freeform 16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1566" cy="51882"/>
                    </a:xfrm>
                    <a:custGeom>
                      <a:rect l="l" t="t" r="r" b="b"/>
                      <a:pathLst>
                        <a:path w="51690" h="52071">
                          <a:moveTo>
                            <a:pt x="0" y="0"/>
                          </a:moveTo>
                          <a:lnTo>
                            <a:pt x="51690" y="5207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2" behindDoc="1" locked="0" layoutInCell="1" allowOverlap="1">
            <wp:simplePos x="0" y="0"/>
            <wp:positionH relativeFrom="page">
              <wp:posOffset>3953560</wp:posOffset>
            </wp:positionH>
            <wp:positionV relativeFrom="paragraph">
              <wp:posOffset>179842</wp:posOffset>
            </wp:positionV>
            <wp:extent cx="14316" cy="13919"/>
            <wp:effectExtent l="0" t="0" r="0" b="0"/>
            <wp:wrapNone/>
            <wp:docPr id="1664" name="Freeform 16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3919"/>
                    </a:xfrm>
                    <a:custGeom>
                      <a:rect l="l" t="t" r="r" b="b"/>
                      <a:pathLst>
                        <a:path w="14351" h="13970">
                          <a:moveTo>
                            <a:pt x="0" y="13970"/>
                          </a:moveTo>
                          <a:lnTo>
                            <a:pt x="0" y="12955"/>
                          </a:lnTo>
                          <a:lnTo>
                            <a:pt x="0" y="11431"/>
                          </a:lnTo>
                          <a:lnTo>
                            <a:pt x="0" y="9525"/>
                          </a:lnTo>
                          <a:lnTo>
                            <a:pt x="1016" y="8510"/>
                          </a:lnTo>
                          <a:lnTo>
                            <a:pt x="1904" y="7620"/>
                          </a:lnTo>
                          <a:lnTo>
                            <a:pt x="1904" y="5715"/>
                          </a:lnTo>
                          <a:lnTo>
                            <a:pt x="2920" y="4700"/>
                          </a:lnTo>
                          <a:lnTo>
                            <a:pt x="3810" y="3811"/>
                          </a:lnTo>
                          <a:lnTo>
                            <a:pt x="5714" y="2794"/>
                          </a:lnTo>
                          <a:lnTo>
                            <a:pt x="6731" y="1906"/>
                          </a:lnTo>
                          <a:lnTo>
                            <a:pt x="7619" y="889"/>
                          </a:lnTo>
                          <a:lnTo>
                            <a:pt x="9525" y="889"/>
                          </a:lnTo>
                          <a:lnTo>
                            <a:pt x="10541" y="0"/>
                          </a:lnTo>
                          <a:lnTo>
                            <a:pt x="12445" y="0"/>
                          </a:lnTo>
                          <a:lnTo>
                            <a:pt x="13335" y="0"/>
                          </a:lnTo>
                          <a:lnTo>
                            <a:pt x="14351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3967877</wp:posOffset>
            </wp:positionH>
            <wp:positionV relativeFrom="paragraph">
              <wp:posOffset>179842</wp:posOffset>
            </wp:positionV>
            <wp:extent cx="3674" cy="180"/>
            <wp:effectExtent l="0" t="0" r="0" b="0"/>
            <wp:wrapNone/>
            <wp:docPr id="1665" name="Freeform 16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" cy="180"/>
                    </a:xfrm>
                    <a:custGeom>
                      <a:rect l="l" t="t" r="r" b="b"/>
                      <a:pathLst>
                        <a:path w="3683" h="180">
                          <a:moveTo>
                            <a:pt x="368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5" behindDoc="1" locked="0" layoutInCell="1" allowOverlap="1">
            <wp:simplePos x="0" y="0"/>
            <wp:positionH relativeFrom="page">
              <wp:posOffset>4540800</wp:posOffset>
            </wp:positionH>
            <wp:positionV relativeFrom="paragraph">
              <wp:posOffset>163645</wp:posOffset>
            </wp:positionV>
            <wp:extent cx="12417" cy="12400"/>
            <wp:effectExtent l="0" t="0" r="0" b="0"/>
            <wp:wrapNone/>
            <wp:docPr id="1666" name="Freeform 16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17" cy="12400"/>
                    </a:xfrm>
                    <a:custGeom>
                      <a:rect l="l" t="t" r="r" b="b"/>
                      <a:pathLst>
                        <a:path w="12447" h="12446">
                          <a:moveTo>
                            <a:pt x="12447" y="0"/>
                          </a:moveTo>
                          <a:lnTo>
                            <a:pt x="0" y="1244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08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174148</wp:posOffset>
            </wp:positionV>
            <wp:extent cx="1899" cy="1897"/>
            <wp:effectExtent l="0" t="0" r="0" b="0"/>
            <wp:wrapNone/>
            <wp:docPr id="1667" name="Freeform 16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9" cy="1897"/>
                    </a:xfrm>
                    <a:custGeom>
                      <a:rect l="l" t="t" r="r" b="b"/>
                      <a:pathLst>
                        <a:path w="1904" h="1904">
                          <a:moveTo>
                            <a:pt x="0" y="0"/>
                          </a:moveTo>
                          <a:lnTo>
                            <a:pt x="1904" y="190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3" behindDoc="1" locked="0" layoutInCell="1" allowOverlap="1">
            <wp:simplePos x="0" y="0"/>
            <wp:positionH relativeFrom="page">
              <wp:posOffset>3958374</wp:posOffset>
            </wp:positionH>
            <wp:positionV relativeFrom="paragraph">
              <wp:posOffset>191863</wp:posOffset>
            </wp:positionV>
            <wp:extent cx="24325" cy="24676"/>
            <wp:effectExtent l="0" t="0" r="0" b="0"/>
            <wp:wrapNone/>
            <wp:docPr id="1668" name="Freeform 16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6"/>
                    </a:xfrm>
                    <a:custGeom>
                      <a:rect l="l" t="t" r="r" b="b"/>
                      <a:pathLst>
                        <a:path w="24384" h="24766">
                          <a:moveTo>
                            <a:pt x="24384" y="12320"/>
                          </a:moveTo>
                          <a:lnTo>
                            <a:pt x="24384" y="11430"/>
                          </a:lnTo>
                          <a:lnTo>
                            <a:pt x="24384" y="9525"/>
                          </a:lnTo>
                          <a:lnTo>
                            <a:pt x="24384" y="8510"/>
                          </a:lnTo>
                          <a:lnTo>
                            <a:pt x="23368" y="6604"/>
                          </a:lnTo>
                          <a:lnTo>
                            <a:pt x="22478" y="5716"/>
                          </a:lnTo>
                          <a:lnTo>
                            <a:pt x="21462" y="4699"/>
                          </a:lnTo>
                          <a:lnTo>
                            <a:pt x="21462" y="3810"/>
                          </a:lnTo>
                          <a:lnTo>
                            <a:pt x="19558" y="2795"/>
                          </a:lnTo>
                          <a:lnTo>
                            <a:pt x="18668" y="1905"/>
                          </a:lnTo>
                          <a:lnTo>
                            <a:pt x="17653" y="890"/>
                          </a:lnTo>
                          <a:lnTo>
                            <a:pt x="16763" y="890"/>
                          </a:lnTo>
                          <a:lnTo>
                            <a:pt x="15112" y="0"/>
                          </a:lnTo>
                          <a:lnTo>
                            <a:pt x="14224" y="0"/>
                          </a:lnTo>
                          <a:lnTo>
                            <a:pt x="12318" y="0"/>
                          </a:lnTo>
                          <a:lnTo>
                            <a:pt x="11430" y="0"/>
                          </a:lnTo>
                          <a:lnTo>
                            <a:pt x="10413" y="0"/>
                          </a:lnTo>
                          <a:lnTo>
                            <a:pt x="8509" y="890"/>
                          </a:lnTo>
                          <a:lnTo>
                            <a:pt x="7619" y="890"/>
                          </a:lnTo>
                          <a:lnTo>
                            <a:pt x="6603" y="1905"/>
                          </a:lnTo>
                          <a:lnTo>
                            <a:pt x="4699" y="1905"/>
                          </a:lnTo>
                          <a:lnTo>
                            <a:pt x="3809" y="2795"/>
                          </a:lnTo>
                          <a:lnTo>
                            <a:pt x="2793" y="3810"/>
                          </a:lnTo>
                          <a:lnTo>
                            <a:pt x="1905" y="5716"/>
                          </a:lnTo>
                          <a:lnTo>
                            <a:pt x="1905" y="6604"/>
                          </a:lnTo>
                          <a:lnTo>
                            <a:pt x="888" y="7621"/>
                          </a:lnTo>
                          <a:lnTo>
                            <a:pt x="0" y="8510"/>
                          </a:lnTo>
                          <a:lnTo>
                            <a:pt x="0" y="10415"/>
                          </a:lnTo>
                          <a:lnTo>
                            <a:pt x="0" y="11430"/>
                          </a:lnTo>
                          <a:lnTo>
                            <a:pt x="0" y="13335"/>
                          </a:lnTo>
                          <a:lnTo>
                            <a:pt x="0" y="14224"/>
                          </a:lnTo>
                          <a:lnTo>
                            <a:pt x="0" y="16129"/>
                          </a:lnTo>
                          <a:lnTo>
                            <a:pt x="888" y="17146"/>
                          </a:lnTo>
                          <a:lnTo>
                            <a:pt x="1905" y="18035"/>
                          </a:lnTo>
                          <a:lnTo>
                            <a:pt x="1905" y="19940"/>
                          </a:lnTo>
                          <a:lnTo>
                            <a:pt x="2793" y="20955"/>
                          </a:lnTo>
                          <a:lnTo>
                            <a:pt x="3809" y="21845"/>
                          </a:lnTo>
                          <a:lnTo>
                            <a:pt x="4699" y="22860"/>
                          </a:lnTo>
                          <a:lnTo>
                            <a:pt x="6603" y="22860"/>
                          </a:lnTo>
                          <a:lnTo>
                            <a:pt x="7619" y="23749"/>
                          </a:lnTo>
                          <a:lnTo>
                            <a:pt x="8509" y="24766"/>
                          </a:lnTo>
                          <a:lnTo>
                            <a:pt x="10413" y="24766"/>
                          </a:lnTo>
                          <a:lnTo>
                            <a:pt x="11430" y="24766"/>
                          </a:lnTo>
                          <a:lnTo>
                            <a:pt x="12318" y="24766"/>
                          </a:lnTo>
                          <a:lnTo>
                            <a:pt x="14224" y="24766"/>
                          </a:lnTo>
                          <a:lnTo>
                            <a:pt x="15112" y="24766"/>
                          </a:lnTo>
                          <a:lnTo>
                            <a:pt x="16763" y="23749"/>
                          </a:lnTo>
                          <a:lnTo>
                            <a:pt x="17653" y="23749"/>
                          </a:lnTo>
                          <a:lnTo>
                            <a:pt x="18668" y="22860"/>
                          </a:lnTo>
                          <a:lnTo>
                            <a:pt x="19558" y="21845"/>
                          </a:lnTo>
                          <a:lnTo>
                            <a:pt x="21462" y="20955"/>
                          </a:lnTo>
                          <a:lnTo>
                            <a:pt x="21462" y="19940"/>
                          </a:lnTo>
                          <a:lnTo>
                            <a:pt x="22478" y="19050"/>
                          </a:lnTo>
                          <a:lnTo>
                            <a:pt x="23368" y="18035"/>
                          </a:lnTo>
                          <a:lnTo>
                            <a:pt x="24384" y="16129"/>
                          </a:lnTo>
                          <a:lnTo>
                            <a:pt x="24384" y="15241"/>
                          </a:lnTo>
                          <a:lnTo>
                            <a:pt x="24384" y="14224"/>
                          </a:lnTo>
                          <a:lnTo>
                            <a:pt x="24384" y="1232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1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183638</wp:posOffset>
            </wp:positionV>
            <wp:extent cx="19637" cy="19612"/>
            <wp:effectExtent l="0" t="0" r="0" b="0"/>
            <wp:wrapNone/>
            <wp:docPr id="1669" name="Freeform 16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612"/>
                    </a:xfrm>
                    <a:custGeom>
                      <a:rect l="l" t="t" r="r" b="b"/>
                      <a:pathLst>
                        <a:path w="19684" h="19684">
                          <a:moveTo>
                            <a:pt x="19684" y="0"/>
                          </a:moveTo>
                          <a:lnTo>
                            <a:pt x="0" y="1968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7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183638</wp:posOffset>
            </wp:positionV>
            <wp:extent cx="88307" cy="88198"/>
            <wp:effectExtent l="0" t="0" r="0" b="0"/>
            <wp:wrapNone/>
            <wp:docPr id="1670" name="Freeform 16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198"/>
                    </a:xfrm>
                    <a:custGeom>
                      <a:rect l="l" t="t" r="r" b="b"/>
                      <a:pathLst>
                        <a:path w="88519" h="88519">
                          <a:moveTo>
                            <a:pt x="0" y="0"/>
                          </a:moveTo>
                          <a:lnTo>
                            <a:pt x="88519" y="8851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8" behindDoc="1" locked="0" layoutInCell="1" allowOverlap="1">
            <wp:simplePos x="0" y="0"/>
            <wp:positionH relativeFrom="page">
              <wp:posOffset>4466809</wp:posOffset>
            </wp:positionH>
            <wp:positionV relativeFrom="paragraph">
              <wp:posOffset>193761</wp:posOffset>
            </wp:positionV>
            <wp:extent cx="34715" cy="21764"/>
            <wp:effectExtent l="0" t="0" r="0" b="0"/>
            <wp:wrapNone/>
            <wp:docPr id="1671" name="Freeform 16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715" cy="21764"/>
                    </a:xfrm>
                    <a:custGeom>
                      <a:rect l="l" t="t" r="r" b="b"/>
                      <a:pathLst>
                        <a:path w="34799" h="21844">
                          <a:moveTo>
                            <a:pt x="0" y="0"/>
                          </a:moveTo>
                          <a:lnTo>
                            <a:pt x="34799" y="2184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19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24195</wp:posOffset>
            </wp:positionV>
            <wp:extent cx="29140" cy="29357"/>
            <wp:effectExtent l="0" t="0" r="0" b="0"/>
            <wp:wrapNone/>
            <wp:docPr id="1672" name="Freeform 16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40" cy="29357"/>
                    </a:xfrm>
                    <a:custGeom>
                      <a:rect l="l" t="t" r="r" b="b"/>
                      <a:pathLst>
                        <a:path w="29210" h="29464">
                          <a:moveTo>
                            <a:pt x="29210" y="2946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2" behindDoc="1" locked="0" layoutInCell="1" allowOverlap="1">
            <wp:simplePos x="0" y="0"/>
            <wp:positionH relativeFrom="page">
              <wp:posOffset>3971551</wp:posOffset>
            </wp:positionH>
            <wp:positionV relativeFrom="paragraph">
              <wp:posOffset>28877</wp:posOffset>
            </wp:positionV>
            <wp:extent cx="11149" cy="291042"/>
            <wp:effectExtent l="0" t="0" r="0" b="0"/>
            <wp:wrapNone/>
            <wp:docPr id="1673" name="Freeform 16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49" cy="291042"/>
                    </a:xfrm>
                    <a:custGeom>
                      <a:rect l="l" t="t" r="r" b="b"/>
                      <a:pathLst>
                        <a:path w="11176" h="292100">
                          <a:moveTo>
                            <a:pt x="0" y="292100"/>
                          </a:moveTo>
                          <a:lnTo>
                            <a:pt x="11176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0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19386</wp:posOffset>
            </wp:positionV>
            <wp:extent cx="72089" cy="73771"/>
            <wp:effectExtent l="0" t="0" r="0" b="0"/>
            <wp:wrapNone/>
            <wp:docPr id="1674" name="Freeform 16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089" cy="73771"/>
                    </a:xfrm>
                    <a:custGeom>
                      <a:rect l="l" t="t" r="r" b="b"/>
                      <a:pathLst>
                        <a:path w="72262" h="74040">
                          <a:moveTo>
                            <a:pt x="0" y="74040"/>
                          </a:moveTo>
                          <a:lnTo>
                            <a:pt x="7226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0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32673</wp:posOffset>
            </wp:positionV>
            <wp:extent cx="19637" cy="19994"/>
            <wp:effectExtent l="0" t="0" r="0" b="0"/>
            <wp:wrapNone/>
            <wp:docPr id="1675" name="Freeform 16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994"/>
                    </a:xfrm>
                    <a:custGeom>
                      <a:rect l="l" t="t" r="r" b="b"/>
                      <a:pathLst>
                        <a:path w="19684" h="20067">
                          <a:moveTo>
                            <a:pt x="0" y="20067"/>
                          </a:move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18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49756</wp:posOffset>
            </wp:positionV>
            <wp:extent cx="3800" cy="3797"/>
            <wp:effectExtent l="0" t="0" r="0" b="0"/>
            <wp:wrapNone/>
            <wp:docPr id="1676" name="Freeform 16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00" cy="3797"/>
                    </a:xfrm>
                    <a:custGeom>
                      <a:rect l="l" t="t" r="r" b="b"/>
                      <a:pathLst>
                        <a:path w="3810" h="3811">
                          <a:moveTo>
                            <a:pt x="0" y="0"/>
                          </a:moveTo>
                          <a:lnTo>
                            <a:pt x="3810" y="381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3" behindDoc="1" locked="0" layoutInCell="1" allowOverlap="1">
            <wp:simplePos x="0" y="0"/>
            <wp:positionH relativeFrom="page">
              <wp:posOffset>3962175</wp:posOffset>
            </wp:positionH>
            <wp:positionV relativeFrom="paragraph">
              <wp:posOffset>52666</wp:posOffset>
            </wp:positionV>
            <wp:extent cx="180" cy="885"/>
            <wp:effectExtent l="0" t="0" r="0" b="0"/>
            <wp:wrapNone/>
            <wp:docPr id="1677" name="Freeform 16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885"/>
                    </a:xfrm>
                    <a:custGeom>
                      <a:rect l="l" t="t" r="r" b="b"/>
                      <a:pathLst>
                        <a:path w="180" h="889">
                          <a:moveTo>
                            <a:pt x="0" y="0"/>
                          </a:moveTo>
                          <a:lnTo>
                            <a:pt x="0" y="88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9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57981</wp:posOffset>
            </wp:positionV>
            <wp:extent cx="19637" cy="19994"/>
            <wp:effectExtent l="0" t="0" r="0" b="0"/>
            <wp:wrapNone/>
            <wp:docPr id="1678" name="Freeform 16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994"/>
                    </a:xfrm>
                    <a:custGeom>
                      <a:rect l="l" t="t" r="r" b="b"/>
                      <a:pathLst>
                        <a:path w="19684" h="20067">
                          <a:moveTo>
                            <a:pt x="19684" y="0"/>
                          </a:moveTo>
                          <a:lnTo>
                            <a:pt x="0" y="20067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8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57981</wp:posOffset>
            </wp:positionV>
            <wp:extent cx="49032" cy="49097"/>
            <wp:effectExtent l="0" t="0" r="0" b="0"/>
            <wp:wrapNone/>
            <wp:docPr id="1679" name="Freeform 16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9032" cy="49097"/>
                    </a:xfrm>
                    <a:custGeom>
                      <a:rect l="l" t="t" r="r" b="b"/>
                      <a:pathLst>
                        <a:path w="49150" h="49276">
                          <a:moveTo>
                            <a:pt x="49150" y="4927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9" behindDoc="1" locked="0" layoutInCell="1" allowOverlap="1">
            <wp:simplePos x="0" y="0"/>
            <wp:positionH relativeFrom="page">
              <wp:posOffset>4384710</wp:posOffset>
            </wp:positionH>
            <wp:positionV relativeFrom="paragraph">
              <wp:posOffset>69370</wp:posOffset>
            </wp:positionV>
            <wp:extent cx="36741" cy="37707"/>
            <wp:effectExtent l="0" t="0" r="0" b="0"/>
            <wp:wrapNone/>
            <wp:docPr id="1680" name="Freeform 16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1" cy="37707"/>
                    </a:xfrm>
                    <a:custGeom>
                      <a:rect l="l" t="t" r="r" b="b"/>
                      <a:pathLst>
                        <a:path w="36829" h="37845">
                          <a:moveTo>
                            <a:pt x="36829" y="0"/>
                          </a:moveTo>
                          <a:lnTo>
                            <a:pt x="0" y="3784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8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83668</wp:posOffset>
            </wp:positionV>
            <wp:extent cx="19637" cy="18601"/>
            <wp:effectExtent l="0" t="0" r="0" b="0"/>
            <wp:wrapNone/>
            <wp:docPr id="1681" name="Freeform 16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8601"/>
                    </a:xfrm>
                    <a:custGeom>
                      <a:rect l="l" t="t" r="r" b="b"/>
                      <a:pathLst>
                        <a:path w="19684" h="18669">
                          <a:moveTo>
                            <a:pt x="0" y="18669"/>
                          </a:move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89363</wp:posOffset>
            </wp:positionV>
            <wp:extent cx="31041" cy="17715"/>
            <wp:effectExtent l="0" t="0" r="0" b="0"/>
            <wp:wrapNone/>
            <wp:docPr id="1682" name="Freeform 16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17715"/>
                    </a:xfrm>
                    <a:custGeom>
                      <a:rect l="l" t="t" r="r" b="b"/>
                      <a:pathLst>
                        <a:path w="31116" h="17780">
                          <a:moveTo>
                            <a:pt x="31116" y="17780"/>
                          </a:moveTo>
                          <a:lnTo>
                            <a:pt x="30100" y="15875"/>
                          </a:lnTo>
                          <a:lnTo>
                            <a:pt x="28194" y="13971"/>
                          </a:lnTo>
                          <a:lnTo>
                            <a:pt x="27306" y="12066"/>
                          </a:lnTo>
                          <a:lnTo>
                            <a:pt x="25400" y="10160"/>
                          </a:lnTo>
                          <a:lnTo>
                            <a:pt x="23495" y="8255"/>
                          </a:lnTo>
                          <a:lnTo>
                            <a:pt x="21972" y="7240"/>
                          </a:lnTo>
                          <a:lnTo>
                            <a:pt x="20066" y="5716"/>
                          </a:lnTo>
                          <a:lnTo>
                            <a:pt x="18162" y="4699"/>
                          </a:lnTo>
                          <a:lnTo>
                            <a:pt x="16257" y="3810"/>
                          </a:lnTo>
                          <a:lnTo>
                            <a:pt x="14351" y="2795"/>
                          </a:lnTo>
                          <a:lnTo>
                            <a:pt x="11431" y="1905"/>
                          </a:lnTo>
                          <a:lnTo>
                            <a:pt x="9525" y="890"/>
                          </a:lnTo>
                          <a:lnTo>
                            <a:pt x="7620" y="890"/>
                          </a:lnTo>
                          <a:lnTo>
                            <a:pt x="4826" y="0"/>
                          </a:lnTo>
                          <a:lnTo>
                            <a:pt x="2922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102270</wp:posOffset>
            </wp:positionV>
            <wp:extent cx="40543" cy="22778"/>
            <wp:effectExtent l="0" t="0" r="0" b="0"/>
            <wp:wrapNone/>
            <wp:docPr id="1683" name="Freeform 16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543" cy="22778"/>
                    </a:xfrm>
                    <a:custGeom>
                      <a:rect l="l" t="t" r="r" b="b"/>
                      <a:pathLst>
                        <a:path w="40640" h="22861">
                          <a:moveTo>
                            <a:pt x="40640" y="22861"/>
                          </a:moveTo>
                          <a:lnTo>
                            <a:pt x="39750" y="20067"/>
                          </a:lnTo>
                          <a:lnTo>
                            <a:pt x="37846" y="18162"/>
                          </a:lnTo>
                          <a:lnTo>
                            <a:pt x="36829" y="16256"/>
                          </a:lnTo>
                          <a:lnTo>
                            <a:pt x="34925" y="14351"/>
                          </a:lnTo>
                          <a:lnTo>
                            <a:pt x="33019" y="12446"/>
                          </a:lnTo>
                          <a:lnTo>
                            <a:pt x="31115" y="10542"/>
                          </a:lnTo>
                          <a:lnTo>
                            <a:pt x="29209" y="9525"/>
                          </a:lnTo>
                          <a:lnTo>
                            <a:pt x="27304" y="7620"/>
                          </a:lnTo>
                          <a:lnTo>
                            <a:pt x="25400" y="6731"/>
                          </a:lnTo>
                          <a:lnTo>
                            <a:pt x="23494" y="4826"/>
                          </a:lnTo>
                          <a:lnTo>
                            <a:pt x="21590" y="3811"/>
                          </a:lnTo>
                          <a:lnTo>
                            <a:pt x="18796" y="2921"/>
                          </a:lnTo>
                          <a:lnTo>
                            <a:pt x="16891" y="1906"/>
                          </a:lnTo>
                          <a:lnTo>
                            <a:pt x="13969" y="1017"/>
                          </a:lnTo>
                          <a:lnTo>
                            <a:pt x="12446" y="1017"/>
                          </a:lnTo>
                          <a:lnTo>
                            <a:pt x="9525" y="1017"/>
                          </a:lnTo>
                          <a:lnTo>
                            <a:pt x="6731" y="0"/>
                          </a:lnTo>
                          <a:lnTo>
                            <a:pt x="4825" y="0"/>
                          </a:lnTo>
                          <a:lnTo>
                            <a:pt x="1904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7" behindDoc="1" locked="0" layoutInCell="1" allowOverlap="1">
            <wp:simplePos x="0" y="0"/>
            <wp:positionH relativeFrom="page">
              <wp:posOffset>4335044</wp:posOffset>
            </wp:positionH>
            <wp:positionV relativeFrom="paragraph">
              <wp:posOffset>93159</wp:posOffset>
            </wp:positionV>
            <wp:extent cx="14316" cy="12908"/>
            <wp:effectExtent l="0" t="0" r="0" b="0"/>
            <wp:wrapNone/>
            <wp:docPr id="1684" name="Freeform 16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2908"/>
                    </a:xfrm>
                    <a:custGeom>
                      <a:rect l="l" t="t" r="r" b="b"/>
                      <a:pathLst>
                        <a:path w="14351" h="12955">
                          <a:moveTo>
                            <a:pt x="14351" y="0"/>
                          </a:moveTo>
                          <a:lnTo>
                            <a:pt x="0" y="129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4393325</wp:posOffset>
            </wp:positionH>
            <wp:positionV relativeFrom="paragraph">
              <wp:posOffset>107078</wp:posOffset>
            </wp:positionV>
            <wp:extent cx="180" cy="17969"/>
            <wp:effectExtent l="0" t="0" r="0" b="0"/>
            <wp:wrapNone/>
            <wp:docPr id="1685" name="Freeform 16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69"/>
                    </a:xfrm>
                    <a:custGeom>
                      <a:rect l="l" t="t" r="r" b="b"/>
                      <a:pathLst>
                        <a:path w="180" h="18035">
                          <a:moveTo>
                            <a:pt x="0" y="0"/>
                          </a:moveTo>
                          <a:lnTo>
                            <a:pt x="0" y="1803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6" behindDoc="1" locked="0" layoutInCell="1" allowOverlap="1">
            <wp:simplePos x="0" y="0"/>
            <wp:positionH relativeFrom="page">
              <wp:posOffset>4349361</wp:posOffset>
            </wp:positionH>
            <wp:positionV relativeFrom="paragraph">
              <wp:posOffset>104168</wp:posOffset>
            </wp:positionV>
            <wp:extent cx="12922" cy="13286"/>
            <wp:effectExtent l="0" t="0" r="0" b="0"/>
            <wp:wrapNone/>
            <wp:docPr id="1686" name="Freeform 16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922" cy="13286"/>
                    </a:xfrm>
                    <a:custGeom>
                      <a:rect l="l" t="t" r="r" b="b"/>
                      <a:pathLst>
                        <a:path w="12953" h="13335">
                          <a:moveTo>
                            <a:pt x="0" y="13335"/>
                          </a:moveTo>
                          <a:lnTo>
                            <a:pt x="1295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5" behindDoc="1" locked="0" layoutInCell="1" allowOverlap="1">
            <wp:simplePos x="0" y="0"/>
            <wp:positionH relativeFrom="page">
              <wp:posOffset>4366972</wp:posOffset>
            </wp:positionH>
            <wp:positionV relativeFrom="paragraph">
              <wp:posOffset>107078</wp:posOffset>
            </wp:positionV>
            <wp:extent cx="17737" cy="17969"/>
            <wp:effectExtent l="0" t="0" r="0" b="0"/>
            <wp:wrapNone/>
            <wp:docPr id="1687" name="Freeform 16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37" cy="17969"/>
                    </a:xfrm>
                    <a:custGeom>
                      <a:rect l="l" t="t" r="r" b="b"/>
                      <a:pathLst>
                        <a:path w="17780" h="18035">
                          <a:moveTo>
                            <a:pt x="17780" y="0"/>
                          </a:moveTo>
                          <a:lnTo>
                            <a:pt x="0" y="1803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9" behindDoc="1" locked="0" layoutInCell="1" allowOverlap="1">
            <wp:simplePos x="0" y="0"/>
            <wp:positionH relativeFrom="page">
              <wp:posOffset>4111551</wp:posOffset>
            </wp:positionH>
            <wp:positionV relativeFrom="paragraph">
              <wp:posOffset>125047</wp:posOffset>
            </wp:positionV>
            <wp:extent cx="78805" cy="20626"/>
            <wp:effectExtent l="0" t="0" r="0" b="0"/>
            <wp:wrapNone/>
            <wp:docPr id="1688" name="Freeform 16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805" cy="20626"/>
                    </a:xfrm>
                    <a:custGeom>
                      <a:rect l="l" t="t" r="r" b="b"/>
                      <a:pathLst>
                        <a:path w="78994" h="20701">
                          <a:moveTo>
                            <a:pt x="0" y="20701"/>
                          </a:moveTo>
                          <a:lnTo>
                            <a:pt x="78994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5" behindDoc="1" locked="0" layoutInCell="1" allowOverlap="1">
            <wp:simplePos x="0" y="0"/>
            <wp:positionH relativeFrom="page">
              <wp:posOffset>4224311</wp:posOffset>
            </wp:positionH>
            <wp:positionV relativeFrom="paragraph">
              <wp:posOffset>125047</wp:posOffset>
            </wp:positionV>
            <wp:extent cx="7475" cy="6706"/>
            <wp:effectExtent l="0" t="0" r="0" b="0"/>
            <wp:wrapNone/>
            <wp:docPr id="1689" name="Freeform 16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75" cy="6706"/>
                    </a:xfrm>
                    <a:custGeom>
                      <a:rect l="l" t="t" r="r" b="b"/>
                      <a:pathLst>
                        <a:path w="7493" h="6731">
                          <a:moveTo>
                            <a:pt x="0" y="6731"/>
                          </a:moveTo>
                          <a:lnTo>
                            <a:pt x="7493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4" behindDoc="1" locked="0" layoutInCell="1" allowOverlap="1">
            <wp:simplePos x="0" y="0"/>
            <wp:positionH relativeFrom="page">
              <wp:posOffset>4392311</wp:posOffset>
            </wp:positionH>
            <wp:positionV relativeFrom="paragraph">
              <wp:posOffset>124161</wp:posOffset>
            </wp:positionV>
            <wp:extent cx="1012" cy="886"/>
            <wp:effectExtent l="0" t="0" r="0" b="0"/>
            <wp:wrapNone/>
            <wp:docPr id="1690" name="Freeform 16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2" cy="886"/>
                    </a:xfrm>
                    <a:custGeom>
                      <a:rect l="l" t="t" r="r" b="b"/>
                      <a:pathLst>
                        <a:path w="1015" h="890">
                          <a:moveTo>
                            <a:pt x="0" y="890"/>
                          </a:moveTo>
                          <a:lnTo>
                            <a:pt x="101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1" behindDoc="1" locked="0" layoutInCell="1" allowOverlap="1">
            <wp:simplePos x="0" y="0"/>
            <wp:positionH relativeFrom="page">
              <wp:posOffset>4427153</wp:posOffset>
            </wp:positionH>
            <wp:positionV relativeFrom="paragraph">
              <wp:posOffset>126059</wp:posOffset>
            </wp:positionV>
            <wp:extent cx="39655" cy="39480"/>
            <wp:effectExtent l="0" t="0" r="0" b="0"/>
            <wp:wrapNone/>
            <wp:docPr id="1691" name="Freeform 16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655" cy="39480"/>
                    </a:xfrm>
                    <a:custGeom>
                      <a:rect l="l" t="t" r="r" b="b"/>
                      <a:pathLst>
                        <a:path w="39750" h="39624">
                          <a:moveTo>
                            <a:pt x="29209" y="15875"/>
                          </a:moveTo>
                          <a:lnTo>
                            <a:pt x="15240" y="10161"/>
                          </a:lnTo>
                          <a:lnTo>
                            <a:pt x="9525" y="24385"/>
                          </a:lnTo>
                          <a:lnTo>
                            <a:pt x="23494" y="30099"/>
                          </a:lnTo>
                          <a:lnTo>
                            <a:pt x="29209" y="15875"/>
                          </a:lnTo>
                          <a:lnTo>
                            <a:pt x="39750" y="11049"/>
                          </a:lnTo>
                          <a:lnTo>
                            <a:pt x="11430" y="0"/>
                          </a:lnTo>
                          <a:lnTo>
                            <a:pt x="0" y="28194"/>
                          </a:lnTo>
                          <a:lnTo>
                            <a:pt x="28321" y="39624"/>
                          </a:lnTo>
                          <a:lnTo>
                            <a:pt x="39750" y="1104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3" behindDoc="0" locked="0" layoutInCell="1" allowOverlap="1">
            <wp:simplePos x="0" y="0"/>
            <wp:positionH relativeFrom="page">
              <wp:posOffset>5303769</wp:posOffset>
            </wp:positionH>
            <wp:positionV relativeFrom="paragraph">
              <wp:posOffset>141877</wp:posOffset>
            </wp:positionV>
            <wp:extent cx="265051" cy="69851"/>
            <wp:effectExtent l="0" t="0" r="0" b="0"/>
            <wp:wrapNone/>
            <wp:docPr id="1692" name="Freeform 16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5051" cy="69851"/>
                    </a:xfrm>
                    <a:custGeom>
                      <a:rect l="l" t="t" r="r" b="b"/>
                      <a:pathLst>
                        <a:path w="265685" h="70105">
                          <a:moveTo>
                            <a:pt x="0" y="34925"/>
                          </a:moveTo>
                          <a:lnTo>
                            <a:pt x="265685" y="0"/>
                          </a:lnTo>
                          <a:lnTo>
                            <a:pt x="239268" y="34925"/>
                          </a:lnTo>
                          <a:lnTo>
                            <a:pt x="265685" y="70105"/>
                          </a:lnTo>
                          <a:lnTo>
                            <a:pt x="0" y="3492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5" behindDoc="1" locked="0" layoutInCell="1" allowOverlap="1">
            <wp:simplePos x="0" y="0"/>
            <wp:positionH relativeFrom="page">
              <wp:posOffset>3697125</wp:posOffset>
            </wp:positionH>
            <wp:positionV relativeFrom="paragraph">
              <wp:posOffset>177561</wp:posOffset>
            </wp:positionV>
            <wp:extent cx="52579" cy="180"/>
            <wp:effectExtent l="0" t="0" r="0" b="0"/>
            <wp:wrapNone/>
            <wp:docPr id="1693" name="Freeform 16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579" cy="180"/>
                    </a:xfrm>
                    <a:custGeom>
                      <a:rect l="l" t="t" r="r" b="b"/>
                      <a:pathLst>
                        <a:path w="52705" h="180">
                          <a:moveTo>
                            <a:pt x="0" y="0"/>
                          </a:moveTo>
                          <a:lnTo>
                            <a:pt x="5270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9" behindDoc="1" locked="0" layoutInCell="1" allowOverlap="1">
            <wp:simplePos x="0" y="0"/>
            <wp:positionH relativeFrom="page">
              <wp:posOffset>4718429</wp:posOffset>
            </wp:positionH>
            <wp:positionV relativeFrom="paragraph">
              <wp:posOffset>177561</wp:posOffset>
            </wp:positionV>
            <wp:extent cx="53466" cy="180"/>
            <wp:effectExtent l="0" t="0" r="0" b="0"/>
            <wp:wrapNone/>
            <wp:docPr id="1694" name="Freeform 16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466" cy="180"/>
                    </a:xfrm>
                    <a:custGeom>
                      <a:rect l="l" t="t" r="r" b="b"/>
                      <a:pathLst>
                        <a:path w="53594" h="180">
                          <a:moveTo>
                            <a:pt x="0" y="0"/>
                          </a:moveTo>
                          <a:lnTo>
                            <a:pt x="5359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4" behindDoc="0" locked="0" layoutInCell="1" allowOverlap="1">
            <wp:simplePos x="0" y="0"/>
            <wp:positionH relativeFrom="page">
              <wp:posOffset>5303769</wp:posOffset>
            </wp:positionH>
            <wp:positionV relativeFrom="paragraph">
              <wp:posOffset>176675</wp:posOffset>
            </wp:positionV>
            <wp:extent cx="529974" cy="180"/>
            <wp:effectExtent l="0" t="0" r="0" b="0"/>
            <wp:wrapNone/>
            <wp:docPr id="1695" name="Freeform 16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9974" cy="180"/>
                    </a:xfrm>
                    <a:custGeom>
                      <a:rect l="l" t="t" r="r" b="b"/>
                      <a:pathLst>
                        <a:path w="531242" h="180">
                          <a:moveTo>
                            <a:pt x="0" y="0"/>
                          </a:moveTo>
                          <a:lnTo>
                            <a:pt x="53124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90" behindDoc="1" locked="0" layoutInCell="1" allowOverlap="1">
            <wp:simplePos x="0" y="0"/>
            <wp:positionH relativeFrom="page">
              <wp:posOffset>4111551</wp:posOffset>
            </wp:positionH>
            <wp:positionV relativeFrom="paragraph">
              <wp:posOffset>34569</wp:posOffset>
            </wp:positionV>
            <wp:extent cx="78805" cy="20626"/>
            <wp:effectExtent l="0" t="0" r="0" b="0"/>
            <wp:wrapNone/>
            <wp:docPr id="1696" name="Freeform 16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805" cy="20626"/>
                    </a:xfrm>
                    <a:custGeom>
                      <a:rect l="l" t="t" r="r" b="b"/>
                      <a:pathLst>
                        <a:path w="78994" h="20701">
                          <a:moveTo>
                            <a:pt x="0" y="0"/>
                          </a:moveTo>
                          <a:lnTo>
                            <a:pt x="78994" y="2070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8" behindDoc="1" locked="0" layoutInCell="1" allowOverlap="1">
            <wp:simplePos x="0" y="0"/>
            <wp:positionH relativeFrom="page">
              <wp:posOffset>4144492</wp:posOffset>
            </wp:positionH>
            <wp:positionV relativeFrom="paragraph">
              <wp:posOffset>49501</wp:posOffset>
            </wp:positionV>
            <wp:extent cx="23439" cy="156275"/>
            <wp:effectExtent l="0" t="0" r="0" b="0"/>
            <wp:wrapNone/>
            <wp:docPr id="1697" name="Freeform 16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439" cy="156275"/>
                    </a:xfrm>
                    <a:custGeom>
                      <a:rect l="l" t="t" r="r" b="b"/>
                      <a:pathLst>
                        <a:path w="23496" h="156844">
                          <a:moveTo>
                            <a:pt x="23496" y="0"/>
                          </a:moveTo>
                          <a:lnTo>
                            <a:pt x="0" y="15684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9" behindDoc="1" locked="0" layoutInCell="1" allowOverlap="1">
            <wp:simplePos x="0" y="0"/>
            <wp:positionH relativeFrom="page">
              <wp:posOffset>4168818</wp:posOffset>
            </wp:positionH>
            <wp:positionV relativeFrom="paragraph">
              <wp:posOffset>43806</wp:posOffset>
            </wp:positionV>
            <wp:extent cx="24452" cy="161971"/>
            <wp:effectExtent l="0" t="0" r="0" b="0"/>
            <wp:wrapNone/>
            <wp:docPr id="1698" name="Freeform 16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452" cy="161971"/>
                    </a:xfrm>
                    <a:custGeom>
                      <a:rect l="l" t="t" r="r" b="b"/>
                      <a:pathLst>
                        <a:path w="24511" h="162560">
                          <a:moveTo>
                            <a:pt x="24511" y="0"/>
                          </a:moveTo>
                          <a:lnTo>
                            <a:pt x="0" y="16256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6" behindDoc="1" locked="0" layoutInCell="1" allowOverlap="1">
            <wp:simplePos x="0" y="0"/>
            <wp:positionH relativeFrom="page">
              <wp:posOffset>4224311</wp:posOffset>
            </wp:positionH>
            <wp:positionV relativeFrom="paragraph">
              <wp:posOffset>48488</wp:posOffset>
            </wp:positionV>
            <wp:extent cx="7475" cy="6706"/>
            <wp:effectExtent l="0" t="0" r="0" b="0"/>
            <wp:wrapNone/>
            <wp:docPr id="1699" name="Freeform 16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75" cy="6706"/>
                    </a:xfrm>
                    <a:custGeom>
                      <a:rect l="l" t="t" r="r" b="b"/>
                      <a:pathLst>
                        <a:path w="7493" h="6731">
                          <a:moveTo>
                            <a:pt x="0" y="0"/>
                          </a:moveTo>
                          <a:lnTo>
                            <a:pt x="7493" y="673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0" behindDoc="1" locked="0" layoutInCell="1" allowOverlap="1">
            <wp:simplePos x="0" y="0"/>
            <wp:positionH relativeFrom="page">
              <wp:posOffset>4289180</wp:posOffset>
            </wp:positionH>
            <wp:positionV relativeFrom="paragraph">
              <wp:posOffset>55195</wp:posOffset>
            </wp:positionV>
            <wp:extent cx="2786" cy="145141"/>
            <wp:effectExtent l="0" t="0" r="0" b="0"/>
            <wp:wrapNone/>
            <wp:docPr id="1700" name="Freeform 17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6" cy="145141"/>
                    </a:xfrm>
                    <a:custGeom>
                      <a:rect l="l" t="t" r="r" b="b"/>
                      <a:pathLst>
                        <a:path w="2793" h="145669">
                          <a:moveTo>
                            <a:pt x="2793" y="0"/>
                          </a:moveTo>
                          <a:lnTo>
                            <a:pt x="0" y="14566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0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55195</wp:posOffset>
            </wp:positionV>
            <wp:extent cx="40543" cy="22778"/>
            <wp:effectExtent l="0" t="0" r="0" b="0"/>
            <wp:wrapNone/>
            <wp:docPr id="1701" name="Freeform 17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543" cy="22778"/>
                    </a:xfrm>
                    <a:custGeom>
                      <a:rect l="l" t="t" r="r" b="b"/>
                      <a:pathLst>
                        <a:path w="40640" h="22861">
                          <a:moveTo>
                            <a:pt x="40640" y="0"/>
                          </a:moveTo>
                          <a:lnTo>
                            <a:pt x="39750" y="2794"/>
                          </a:lnTo>
                          <a:lnTo>
                            <a:pt x="37846" y="4699"/>
                          </a:lnTo>
                          <a:lnTo>
                            <a:pt x="36829" y="6605"/>
                          </a:lnTo>
                          <a:lnTo>
                            <a:pt x="34925" y="8510"/>
                          </a:lnTo>
                          <a:lnTo>
                            <a:pt x="33019" y="10415"/>
                          </a:lnTo>
                          <a:lnTo>
                            <a:pt x="31115" y="12319"/>
                          </a:lnTo>
                          <a:lnTo>
                            <a:pt x="29209" y="13336"/>
                          </a:lnTo>
                          <a:lnTo>
                            <a:pt x="27304" y="15241"/>
                          </a:lnTo>
                          <a:lnTo>
                            <a:pt x="25400" y="16130"/>
                          </a:lnTo>
                          <a:lnTo>
                            <a:pt x="23494" y="18035"/>
                          </a:lnTo>
                          <a:lnTo>
                            <a:pt x="21590" y="19050"/>
                          </a:lnTo>
                          <a:lnTo>
                            <a:pt x="18796" y="19940"/>
                          </a:lnTo>
                          <a:lnTo>
                            <a:pt x="16891" y="20955"/>
                          </a:lnTo>
                          <a:lnTo>
                            <a:pt x="13969" y="20955"/>
                          </a:lnTo>
                          <a:lnTo>
                            <a:pt x="12446" y="21844"/>
                          </a:lnTo>
                          <a:lnTo>
                            <a:pt x="9525" y="21844"/>
                          </a:lnTo>
                          <a:lnTo>
                            <a:pt x="6731" y="22861"/>
                          </a:lnTo>
                          <a:lnTo>
                            <a:pt x="4825" y="22861"/>
                          </a:lnTo>
                          <a:lnTo>
                            <a:pt x="1904" y="22861"/>
                          </a:lnTo>
                          <a:lnTo>
                            <a:pt x="0" y="2286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7" behindDoc="1" locked="0" layoutInCell="1" allowOverlap="1">
            <wp:simplePos x="0" y="0"/>
            <wp:positionH relativeFrom="page">
              <wp:posOffset>4393325</wp:posOffset>
            </wp:positionH>
            <wp:positionV relativeFrom="paragraph">
              <wp:posOffset>55195</wp:posOffset>
            </wp:positionV>
            <wp:extent cx="180" cy="17969"/>
            <wp:effectExtent l="0" t="0" r="0" b="0"/>
            <wp:wrapNone/>
            <wp:docPr id="1702" name="Freeform 17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7969"/>
                    </a:xfrm>
                    <a:custGeom>
                      <a:rect l="l" t="t" r="r" b="b"/>
                      <a:pathLst>
                        <a:path w="180" h="18035">
                          <a:moveTo>
                            <a:pt x="0" y="1803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2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55195</wp:posOffset>
            </wp:positionV>
            <wp:extent cx="47763" cy="48086"/>
            <wp:effectExtent l="0" t="0" r="0" b="0"/>
            <wp:wrapNone/>
            <wp:docPr id="1703" name="Freeform 17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763" cy="48086"/>
                    </a:xfrm>
                    <a:custGeom>
                      <a:rect l="l" t="t" r="r" b="b"/>
                      <a:pathLst>
                        <a:path w="47878" h="48261">
                          <a:moveTo>
                            <a:pt x="0" y="48261"/>
                          </a:moveTo>
                          <a:lnTo>
                            <a:pt x="4787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0" behindDoc="1" locked="0" layoutInCell="1" allowOverlap="1">
            <wp:simplePos x="0" y="0"/>
            <wp:positionH relativeFrom="page">
              <wp:posOffset>4367985</wp:posOffset>
            </wp:positionH>
            <wp:positionV relativeFrom="paragraph">
              <wp:posOffset>55195</wp:posOffset>
            </wp:positionV>
            <wp:extent cx="17738" cy="17969"/>
            <wp:effectExtent l="0" t="0" r="0" b="0"/>
            <wp:wrapNone/>
            <wp:docPr id="1704" name="Freeform 17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38" cy="17969"/>
                    </a:xfrm>
                    <a:custGeom>
                      <a:rect l="l" t="t" r="r" b="b"/>
                      <a:pathLst>
                        <a:path w="17781" h="18035">
                          <a:moveTo>
                            <a:pt x="17781" y="0"/>
                          </a:moveTo>
                          <a:lnTo>
                            <a:pt x="0" y="1803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73164</wp:posOffset>
            </wp:positionV>
            <wp:extent cx="31041" cy="17715"/>
            <wp:effectExtent l="0" t="0" r="0" b="0"/>
            <wp:wrapNone/>
            <wp:docPr id="1705" name="Freeform 17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17715"/>
                    </a:xfrm>
                    <a:custGeom>
                      <a:rect l="l" t="t" r="r" b="b"/>
                      <a:pathLst>
                        <a:path w="31116" h="17780">
                          <a:moveTo>
                            <a:pt x="31116" y="0"/>
                          </a:moveTo>
                          <a:lnTo>
                            <a:pt x="30100" y="1905"/>
                          </a:lnTo>
                          <a:lnTo>
                            <a:pt x="28194" y="3809"/>
                          </a:lnTo>
                          <a:lnTo>
                            <a:pt x="27306" y="5714"/>
                          </a:lnTo>
                          <a:lnTo>
                            <a:pt x="25400" y="7620"/>
                          </a:lnTo>
                          <a:lnTo>
                            <a:pt x="23495" y="9270"/>
                          </a:lnTo>
                          <a:lnTo>
                            <a:pt x="21972" y="10159"/>
                          </a:lnTo>
                          <a:lnTo>
                            <a:pt x="20066" y="12064"/>
                          </a:lnTo>
                          <a:lnTo>
                            <a:pt x="18162" y="13081"/>
                          </a:lnTo>
                          <a:lnTo>
                            <a:pt x="16257" y="13970"/>
                          </a:lnTo>
                          <a:lnTo>
                            <a:pt x="14351" y="14985"/>
                          </a:lnTo>
                          <a:lnTo>
                            <a:pt x="11431" y="15875"/>
                          </a:lnTo>
                          <a:lnTo>
                            <a:pt x="9525" y="16890"/>
                          </a:lnTo>
                          <a:lnTo>
                            <a:pt x="7620" y="16890"/>
                          </a:lnTo>
                          <a:lnTo>
                            <a:pt x="4826" y="17780"/>
                          </a:lnTo>
                          <a:lnTo>
                            <a:pt x="2922" y="17780"/>
                          </a:lnTo>
                          <a:lnTo>
                            <a:pt x="0" y="1778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3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73164</wp:posOffset>
            </wp:positionV>
            <wp:extent cx="31041" cy="17715"/>
            <wp:effectExtent l="0" t="0" r="0" b="0"/>
            <wp:wrapNone/>
            <wp:docPr id="1706" name="Freeform 17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041" cy="17715"/>
                    </a:xfrm>
                    <a:custGeom>
                      <a:rect l="l" t="t" r="r" b="b"/>
                      <a:pathLst>
                        <a:path w="31116" h="17780">
                          <a:moveTo>
                            <a:pt x="0" y="17780"/>
                          </a:moveTo>
                          <a:lnTo>
                            <a:pt x="2922" y="17780"/>
                          </a:lnTo>
                          <a:lnTo>
                            <a:pt x="4826" y="17780"/>
                          </a:lnTo>
                          <a:lnTo>
                            <a:pt x="7620" y="16890"/>
                          </a:lnTo>
                          <a:lnTo>
                            <a:pt x="9525" y="16890"/>
                          </a:lnTo>
                          <a:lnTo>
                            <a:pt x="11431" y="15875"/>
                          </a:lnTo>
                          <a:lnTo>
                            <a:pt x="14351" y="14985"/>
                          </a:lnTo>
                          <a:lnTo>
                            <a:pt x="16257" y="13970"/>
                          </a:lnTo>
                          <a:lnTo>
                            <a:pt x="18162" y="13081"/>
                          </a:lnTo>
                          <a:lnTo>
                            <a:pt x="20066" y="12064"/>
                          </a:lnTo>
                          <a:lnTo>
                            <a:pt x="21972" y="10159"/>
                          </a:lnTo>
                          <a:lnTo>
                            <a:pt x="23495" y="9270"/>
                          </a:lnTo>
                          <a:lnTo>
                            <a:pt x="25400" y="7620"/>
                          </a:lnTo>
                          <a:lnTo>
                            <a:pt x="26290" y="5714"/>
                          </a:lnTo>
                          <a:lnTo>
                            <a:pt x="28194" y="3809"/>
                          </a:lnTo>
                          <a:lnTo>
                            <a:pt x="29210" y="1905"/>
                          </a:lnTo>
                          <a:lnTo>
                            <a:pt x="31116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3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77972</wp:posOffset>
            </wp:positionV>
            <wp:extent cx="1013" cy="180"/>
            <wp:effectExtent l="0" t="0" r="0" b="0"/>
            <wp:wrapNone/>
            <wp:docPr id="1707" name="Freeform 17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3" cy="180"/>
                    </a:xfrm>
                    <a:custGeom>
                      <a:rect l="l" t="t" r="r" b="b"/>
                      <a:pathLst>
                        <a:path w="1016" h="180">
                          <a:moveTo>
                            <a:pt x="1016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8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73164</wp:posOffset>
            </wp:positionV>
            <wp:extent cx="60181" cy="60106"/>
            <wp:effectExtent l="0" t="0" r="0" b="0"/>
            <wp:wrapNone/>
            <wp:docPr id="1708" name="Freeform 17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181" cy="60106"/>
                    </a:xfrm>
                    <a:custGeom>
                      <a:rect l="l" t="t" r="r" b="b"/>
                      <a:pathLst>
                        <a:path w="60325" h="60325">
                          <a:moveTo>
                            <a:pt x="0" y="60325"/>
                          </a:moveTo>
                          <a:lnTo>
                            <a:pt x="603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59" behindDoc="1" locked="0" layoutInCell="1" allowOverlap="1">
            <wp:simplePos x="0" y="0"/>
            <wp:positionH relativeFrom="page">
              <wp:posOffset>4373687</wp:posOffset>
            </wp:positionH>
            <wp:positionV relativeFrom="paragraph">
              <wp:posOffset>73164</wp:posOffset>
            </wp:positionV>
            <wp:extent cx="47763" cy="47832"/>
            <wp:effectExtent l="0" t="0" r="0" b="0"/>
            <wp:wrapNone/>
            <wp:docPr id="1709" name="Freeform 17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763" cy="47832"/>
                    </a:xfrm>
                    <a:custGeom>
                      <a:rect l="l" t="t" r="r" b="b"/>
                      <a:pathLst>
                        <a:path w="47878" h="48006">
                          <a:moveTo>
                            <a:pt x="0" y="0"/>
                          </a:moveTo>
                          <a:lnTo>
                            <a:pt x="47878" y="4800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0" behindDoc="1" locked="0" layoutInCell="1" allowOverlap="1">
            <wp:simplePos x="0" y="0"/>
            <wp:positionH relativeFrom="page">
              <wp:posOffset>4340746</wp:posOffset>
            </wp:positionH>
            <wp:positionV relativeFrom="paragraph">
              <wp:posOffset>89993</wp:posOffset>
            </wp:positionV>
            <wp:extent cx="80705" cy="80985"/>
            <wp:effectExtent l="0" t="0" r="0" b="0"/>
            <wp:wrapNone/>
            <wp:docPr id="1710" name="Freeform 17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0705" cy="80985"/>
                    </a:xfrm>
                    <a:custGeom>
                      <a:rect l="l" t="t" r="r" b="b"/>
                      <a:pathLst>
                        <a:path w="80899" h="81280">
                          <a:moveTo>
                            <a:pt x="80899" y="8128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4" behindDoc="1" locked="0" layoutInCell="1" allowOverlap="1">
            <wp:simplePos x="0" y="0"/>
            <wp:positionH relativeFrom="page">
              <wp:posOffset>3758193</wp:posOffset>
            </wp:positionH>
            <wp:positionV relativeFrom="paragraph">
              <wp:posOffset>99484</wp:posOffset>
            </wp:positionV>
            <wp:extent cx="547709" cy="147673"/>
            <wp:effectExtent l="0" t="0" r="0" b="0"/>
            <wp:wrapNone/>
            <wp:docPr id="1711" name="Freeform 17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7709" cy="147673"/>
                    </a:xfrm>
                    <a:custGeom>
                      <a:rect l="l" t="t" r="r" b="b"/>
                      <a:pathLst>
                        <a:path w="549020" h="148210">
                          <a:moveTo>
                            <a:pt x="0" y="0"/>
                          </a:moveTo>
                          <a:lnTo>
                            <a:pt x="549020" y="14821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7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94675</wp:posOffset>
            </wp:positionV>
            <wp:extent cx="88307" cy="88578"/>
            <wp:effectExtent l="0" t="0" r="0" b="0"/>
            <wp:wrapNone/>
            <wp:docPr id="1712" name="Freeform 17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8"/>
                    </a:xfrm>
                    <a:custGeom>
                      <a:rect l="l" t="t" r="r" b="b"/>
                      <a:pathLst>
                        <a:path w="88519" h="88900">
                          <a:moveTo>
                            <a:pt x="88519" y="0"/>
                          </a:moveTo>
                          <a:lnTo>
                            <a:pt x="0" y="8890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81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107962</wp:posOffset>
            </wp:positionV>
            <wp:extent cx="19637" cy="19612"/>
            <wp:effectExtent l="0" t="0" r="0" b="0"/>
            <wp:wrapNone/>
            <wp:docPr id="1713" name="Freeform 17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612"/>
                    </a:xfrm>
                    <a:custGeom>
                      <a:rect l="l" t="t" r="r" b="b"/>
                      <a:pathLst>
                        <a:path w="19684" h="19684">
                          <a:moveTo>
                            <a:pt x="19684" y="0"/>
                          </a:moveTo>
                          <a:lnTo>
                            <a:pt x="0" y="1968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1" behindDoc="1" locked="0" layoutInCell="1" allowOverlap="1">
            <wp:simplePos x="0" y="0"/>
            <wp:positionH relativeFrom="page">
              <wp:posOffset>3928220</wp:posOffset>
            </wp:positionH>
            <wp:positionV relativeFrom="paragraph">
              <wp:posOffset>126690</wp:posOffset>
            </wp:positionV>
            <wp:extent cx="25339" cy="25562"/>
            <wp:effectExtent l="0" t="0" r="0" b="0"/>
            <wp:wrapNone/>
            <wp:docPr id="1714" name="Freeform 17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339" cy="25562"/>
                    </a:xfrm>
                    <a:custGeom>
                      <a:rect l="l" t="t" r="r" b="b"/>
                      <a:pathLst>
                        <a:path w="25400" h="25655">
                          <a:moveTo>
                            <a:pt x="0" y="0"/>
                          </a:moveTo>
                          <a:lnTo>
                            <a:pt x="25400" y="2565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3" behindDoc="1" locked="0" layoutInCell="1" allowOverlap="1">
            <wp:simplePos x="0" y="0"/>
            <wp:positionH relativeFrom="page">
              <wp:posOffset>3952673</wp:posOffset>
            </wp:positionH>
            <wp:positionV relativeFrom="paragraph">
              <wp:posOffset>126690</wp:posOffset>
            </wp:positionV>
            <wp:extent cx="887" cy="885"/>
            <wp:effectExtent l="0" t="0" r="0" b="0"/>
            <wp:wrapNone/>
            <wp:docPr id="1715" name="Freeform 17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7" cy="885"/>
                    </a:xfrm>
                    <a:custGeom>
                      <a:rect l="l" t="t" r="r" b="b"/>
                      <a:pathLst>
                        <a:path w="890" h="889">
                          <a:moveTo>
                            <a:pt x="890" y="88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0" behindDoc="1" locked="0" layoutInCell="1" allowOverlap="1">
            <wp:simplePos x="0" y="0"/>
            <wp:positionH relativeFrom="page">
              <wp:posOffset>3959261</wp:posOffset>
            </wp:positionH>
            <wp:positionV relativeFrom="paragraph">
              <wp:posOffset>132384</wp:posOffset>
            </wp:positionV>
            <wp:extent cx="12290" cy="24676"/>
            <wp:effectExtent l="0" t="0" r="0" b="0"/>
            <wp:wrapNone/>
            <wp:docPr id="1716" name="Freeform 17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90" cy="24676"/>
                    </a:xfrm>
                    <a:custGeom>
                      <a:rect l="l" t="t" r="r" b="b"/>
                      <a:pathLst>
                        <a:path w="12320" h="24766">
                          <a:moveTo>
                            <a:pt x="0" y="24766"/>
                          </a:moveTo>
                          <a:lnTo>
                            <a:pt x="1017" y="24766"/>
                          </a:lnTo>
                          <a:lnTo>
                            <a:pt x="2921" y="24766"/>
                          </a:lnTo>
                          <a:lnTo>
                            <a:pt x="3811" y="23749"/>
                          </a:lnTo>
                          <a:lnTo>
                            <a:pt x="4827" y="23749"/>
                          </a:lnTo>
                          <a:lnTo>
                            <a:pt x="6731" y="22860"/>
                          </a:lnTo>
                          <a:lnTo>
                            <a:pt x="7621" y="21845"/>
                          </a:lnTo>
                          <a:lnTo>
                            <a:pt x="8637" y="20955"/>
                          </a:lnTo>
                          <a:lnTo>
                            <a:pt x="9525" y="19940"/>
                          </a:lnTo>
                          <a:lnTo>
                            <a:pt x="10542" y="19050"/>
                          </a:lnTo>
                          <a:lnTo>
                            <a:pt x="10542" y="18035"/>
                          </a:lnTo>
                          <a:lnTo>
                            <a:pt x="11430" y="16129"/>
                          </a:lnTo>
                          <a:lnTo>
                            <a:pt x="11430" y="15241"/>
                          </a:lnTo>
                          <a:lnTo>
                            <a:pt x="12320" y="14224"/>
                          </a:lnTo>
                          <a:lnTo>
                            <a:pt x="12320" y="12320"/>
                          </a:lnTo>
                          <a:lnTo>
                            <a:pt x="12320" y="11430"/>
                          </a:lnTo>
                          <a:lnTo>
                            <a:pt x="12320" y="9525"/>
                          </a:lnTo>
                          <a:lnTo>
                            <a:pt x="11430" y="8510"/>
                          </a:lnTo>
                          <a:lnTo>
                            <a:pt x="11430" y="7621"/>
                          </a:lnTo>
                          <a:lnTo>
                            <a:pt x="10542" y="5716"/>
                          </a:lnTo>
                          <a:lnTo>
                            <a:pt x="9525" y="4699"/>
                          </a:lnTo>
                          <a:lnTo>
                            <a:pt x="8637" y="3810"/>
                          </a:lnTo>
                          <a:lnTo>
                            <a:pt x="7621" y="2795"/>
                          </a:lnTo>
                          <a:lnTo>
                            <a:pt x="6731" y="1905"/>
                          </a:lnTo>
                          <a:lnTo>
                            <a:pt x="5715" y="890"/>
                          </a:lnTo>
                          <a:lnTo>
                            <a:pt x="4827" y="890"/>
                          </a:lnTo>
                          <a:lnTo>
                            <a:pt x="2921" y="0"/>
                          </a:lnTo>
                          <a:lnTo>
                            <a:pt x="1905" y="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0" behindDoc="1" locked="0" layoutInCell="1" allowOverlap="1">
            <wp:simplePos x="0" y="0"/>
            <wp:positionH relativeFrom="page">
              <wp:posOffset>3902881</wp:posOffset>
            </wp:positionH>
            <wp:positionV relativeFrom="paragraph">
              <wp:posOffset>126690</wp:posOffset>
            </wp:positionV>
            <wp:extent cx="102243" cy="103762"/>
            <wp:effectExtent l="0" t="0" r="0" b="0"/>
            <wp:wrapNone/>
            <wp:docPr id="1717" name="Freeform 17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243" cy="103762"/>
                    </a:xfrm>
                    <a:custGeom>
                      <a:rect l="l" t="t" r="r" b="b"/>
                      <a:pathLst>
                        <a:path w="102488" h="104140">
                          <a:moveTo>
                            <a:pt x="102488" y="10414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9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133270</wp:posOffset>
            </wp:positionV>
            <wp:extent cx="19637" cy="19992"/>
            <wp:effectExtent l="0" t="0" r="0" b="0"/>
            <wp:wrapNone/>
            <wp:docPr id="1718" name="Freeform 17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992"/>
                    </a:xfrm>
                    <a:custGeom>
                      <a:rect l="l" t="t" r="r" b="b"/>
                      <a:pathLst>
                        <a:path w="19684" h="20065">
                          <a:moveTo>
                            <a:pt x="0" y="20065"/>
                          </a:move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1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133270</wp:posOffset>
            </wp:positionV>
            <wp:extent cx="88307" cy="88578"/>
            <wp:effectExtent l="0" t="0" r="0" b="0"/>
            <wp:wrapNone/>
            <wp:docPr id="1719" name="Freeform 17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8"/>
                    </a:xfrm>
                    <a:custGeom>
                      <a:rect l="l" t="t" r="r" b="b"/>
                      <a:pathLst>
                        <a:path w="88519" h="88900">
                          <a:moveTo>
                            <a:pt x="0" y="0"/>
                          </a:moveTo>
                          <a:lnTo>
                            <a:pt x="88519" y="8890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9" behindDoc="1" locked="0" layoutInCell="1" allowOverlap="1">
            <wp:simplePos x="0" y="0"/>
            <wp:positionH relativeFrom="page">
              <wp:posOffset>4466809</wp:posOffset>
            </wp:positionH>
            <wp:positionV relativeFrom="paragraph">
              <wp:posOffset>139977</wp:posOffset>
            </wp:positionV>
            <wp:extent cx="34715" cy="21510"/>
            <wp:effectExtent l="0" t="0" r="0" b="0"/>
            <wp:wrapNone/>
            <wp:docPr id="1720" name="Freeform 17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715" cy="21510"/>
                    </a:xfrm>
                    <a:custGeom>
                      <a:rect l="l" t="t" r="r" b="b"/>
                      <a:pathLst>
                        <a:path w="34799" h="21589">
                          <a:moveTo>
                            <a:pt x="34799" y="0"/>
                          </a:moveTo>
                          <a:lnTo>
                            <a:pt x="0" y="21589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9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149467</wp:posOffset>
            </wp:positionV>
            <wp:extent cx="119347" cy="119579"/>
            <wp:effectExtent l="0" t="0" r="0" b="0"/>
            <wp:wrapNone/>
            <wp:docPr id="1721" name="Freeform 17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347" cy="119579"/>
                    </a:xfrm>
                    <a:custGeom>
                      <a:rect l="l" t="t" r="r" b="b"/>
                      <a:pathLst>
                        <a:path w="119633" h="120014">
                          <a:moveTo>
                            <a:pt x="0" y="0"/>
                          </a:moveTo>
                          <a:lnTo>
                            <a:pt x="119633" y="12001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6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144659</wp:posOffset>
            </wp:positionV>
            <wp:extent cx="88307" cy="88578"/>
            <wp:effectExtent l="0" t="0" r="0" b="0"/>
            <wp:wrapNone/>
            <wp:docPr id="1722" name="Freeform 17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8"/>
                    </a:xfrm>
                    <a:custGeom>
                      <a:rect l="l" t="t" r="r" b="b"/>
                      <a:pathLst>
                        <a:path w="88519" h="88900">
                          <a:moveTo>
                            <a:pt x="0" y="88900"/>
                          </a:moveTo>
                          <a:lnTo>
                            <a:pt x="8851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5" behindDoc="1" locked="0" layoutInCell="1" allowOverlap="1">
            <wp:simplePos x="0" y="0"/>
            <wp:positionH relativeFrom="page">
              <wp:posOffset>3953560</wp:posOffset>
            </wp:positionH>
            <wp:positionV relativeFrom="paragraph">
              <wp:posOffset>161488</wp:posOffset>
            </wp:positionV>
            <wp:extent cx="14316" cy="14173"/>
            <wp:effectExtent l="0" t="0" r="0" b="0"/>
            <wp:wrapNone/>
            <wp:docPr id="1723" name="Freeform 17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4173"/>
                    </a:xfrm>
                    <a:custGeom>
                      <a:rect l="l" t="t" r="r" b="b"/>
                      <a:pathLst>
                        <a:path w="14351" h="14225">
                          <a:moveTo>
                            <a:pt x="0" y="0"/>
                          </a:moveTo>
                          <a:lnTo>
                            <a:pt x="0" y="889"/>
                          </a:lnTo>
                          <a:lnTo>
                            <a:pt x="0" y="2794"/>
                          </a:lnTo>
                          <a:lnTo>
                            <a:pt x="0" y="3811"/>
                          </a:lnTo>
                          <a:lnTo>
                            <a:pt x="1016" y="5715"/>
                          </a:lnTo>
                          <a:lnTo>
                            <a:pt x="1904" y="6605"/>
                          </a:lnTo>
                          <a:lnTo>
                            <a:pt x="1904" y="8510"/>
                          </a:lnTo>
                          <a:lnTo>
                            <a:pt x="2920" y="9525"/>
                          </a:lnTo>
                          <a:lnTo>
                            <a:pt x="3810" y="10414"/>
                          </a:lnTo>
                          <a:lnTo>
                            <a:pt x="5714" y="11431"/>
                          </a:lnTo>
                          <a:lnTo>
                            <a:pt x="6731" y="12319"/>
                          </a:lnTo>
                          <a:lnTo>
                            <a:pt x="7619" y="13336"/>
                          </a:lnTo>
                          <a:lnTo>
                            <a:pt x="9525" y="13336"/>
                          </a:lnTo>
                          <a:lnTo>
                            <a:pt x="10541" y="14225"/>
                          </a:lnTo>
                          <a:lnTo>
                            <a:pt x="12445" y="14225"/>
                          </a:lnTo>
                          <a:lnTo>
                            <a:pt x="13335" y="14225"/>
                          </a:lnTo>
                          <a:lnTo>
                            <a:pt x="14351" y="1422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4" behindDoc="1" locked="0" layoutInCell="1" allowOverlap="1">
            <wp:simplePos x="0" y="0"/>
            <wp:positionH relativeFrom="page">
              <wp:posOffset>4019442</wp:posOffset>
            </wp:positionH>
            <wp:positionV relativeFrom="paragraph">
              <wp:posOffset>160476</wp:posOffset>
            </wp:positionV>
            <wp:extent cx="24325" cy="24675"/>
            <wp:effectExtent l="0" t="0" r="0" b="0"/>
            <wp:wrapNone/>
            <wp:docPr id="1724" name="Freeform 17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5" cy="24675"/>
                    </a:xfrm>
                    <a:custGeom>
                      <a:rect l="l" t="t" r="r" b="b"/>
                      <a:pathLst>
                        <a:path w="24384" h="24765">
                          <a:moveTo>
                            <a:pt x="24384" y="12446"/>
                          </a:moveTo>
                          <a:lnTo>
                            <a:pt x="24384" y="10540"/>
                          </a:lnTo>
                          <a:lnTo>
                            <a:pt x="24384" y="9525"/>
                          </a:lnTo>
                          <a:lnTo>
                            <a:pt x="23496" y="7620"/>
                          </a:lnTo>
                          <a:lnTo>
                            <a:pt x="23496" y="6730"/>
                          </a:lnTo>
                          <a:lnTo>
                            <a:pt x="22480" y="5715"/>
                          </a:lnTo>
                          <a:lnTo>
                            <a:pt x="21590" y="4826"/>
                          </a:lnTo>
                          <a:lnTo>
                            <a:pt x="20574" y="3809"/>
                          </a:lnTo>
                          <a:lnTo>
                            <a:pt x="19686" y="2921"/>
                          </a:lnTo>
                          <a:lnTo>
                            <a:pt x="18670" y="1904"/>
                          </a:lnTo>
                          <a:lnTo>
                            <a:pt x="17780" y="1015"/>
                          </a:lnTo>
                          <a:lnTo>
                            <a:pt x="16765" y="0"/>
                          </a:lnTo>
                          <a:lnTo>
                            <a:pt x="14859" y="0"/>
                          </a:lnTo>
                          <a:lnTo>
                            <a:pt x="13971" y="0"/>
                          </a:lnTo>
                          <a:lnTo>
                            <a:pt x="12320" y="0"/>
                          </a:lnTo>
                          <a:lnTo>
                            <a:pt x="11430" y="0"/>
                          </a:lnTo>
                          <a:lnTo>
                            <a:pt x="9525" y="0"/>
                          </a:lnTo>
                          <a:lnTo>
                            <a:pt x="8509" y="0"/>
                          </a:lnTo>
                          <a:lnTo>
                            <a:pt x="7621" y="1015"/>
                          </a:lnTo>
                          <a:lnTo>
                            <a:pt x="5715" y="1015"/>
                          </a:lnTo>
                          <a:lnTo>
                            <a:pt x="4699" y="1904"/>
                          </a:lnTo>
                          <a:lnTo>
                            <a:pt x="3811" y="2921"/>
                          </a:lnTo>
                          <a:lnTo>
                            <a:pt x="2795" y="3809"/>
                          </a:lnTo>
                          <a:lnTo>
                            <a:pt x="1905" y="4826"/>
                          </a:lnTo>
                          <a:lnTo>
                            <a:pt x="890" y="5715"/>
                          </a:lnTo>
                          <a:lnTo>
                            <a:pt x="890" y="7620"/>
                          </a:lnTo>
                          <a:lnTo>
                            <a:pt x="0" y="8635"/>
                          </a:lnTo>
                          <a:lnTo>
                            <a:pt x="0" y="10540"/>
                          </a:lnTo>
                          <a:lnTo>
                            <a:pt x="0" y="11429"/>
                          </a:lnTo>
                          <a:lnTo>
                            <a:pt x="0" y="12446"/>
                          </a:lnTo>
                          <a:lnTo>
                            <a:pt x="0" y="14351"/>
                          </a:lnTo>
                          <a:lnTo>
                            <a:pt x="0" y="15240"/>
                          </a:lnTo>
                          <a:lnTo>
                            <a:pt x="890" y="17145"/>
                          </a:lnTo>
                          <a:lnTo>
                            <a:pt x="890" y="18160"/>
                          </a:lnTo>
                          <a:lnTo>
                            <a:pt x="1905" y="19050"/>
                          </a:lnTo>
                          <a:lnTo>
                            <a:pt x="2795" y="20065"/>
                          </a:lnTo>
                          <a:lnTo>
                            <a:pt x="3811" y="20954"/>
                          </a:lnTo>
                          <a:lnTo>
                            <a:pt x="4699" y="21971"/>
                          </a:lnTo>
                          <a:lnTo>
                            <a:pt x="5715" y="22859"/>
                          </a:lnTo>
                          <a:lnTo>
                            <a:pt x="7621" y="23876"/>
                          </a:lnTo>
                          <a:lnTo>
                            <a:pt x="8509" y="23876"/>
                          </a:lnTo>
                          <a:lnTo>
                            <a:pt x="9525" y="24765"/>
                          </a:lnTo>
                          <a:lnTo>
                            <a:pt x="11430" y="24765"/>
                          </a:lnTo>
                          <a:lnTo>
                            <a:pt x="12320" y="24765"/>
                          </a:lnTo>
                          <a:lnTo>
                            <a:pt x="13971" y="24765"/>
                          </a:lnTo>
                          <a:lnTo>
                            <a:pt x="14859" y="23876"/>
                          </a:lnTo>
                          <a:lnTo>
                            <a:pt x="16765" y="23876"/>
                          </a:lnTo>
                          <a:lnTo>
                            <a:pt x="17780" y="22859"/>
                          </a:lnTo>
                          <a:lnTo>
                            <a:pt x="18670" y="22859"/>
                          </a:lnTo>
                          <a:lnTo>
                            <a:pt x="19686" y="21971"/>
                          </a:lnTo>
                          <a:lnTo>
                            <a:pt x="20574" y="20954"/>
                          </a:lnTo>
                          <a:lnTo>
                            <a:pt x="21590" y="20065"/>
                          </a:lnTo>
                          <a:lnTo>
                            <a:pt x="22480" y="19050"/>
                          </a:lnTo>
                          <a:lnTo>
                            <a:pt x="23496" y="17145"/>
                          </a:lnTo>
                          <a:lnTo>
                            <a:pt x="23496" y="16255"/>
                          </a:lnTo>
                          <a:lnTo>
                            <a:pt x="24384" y="15240"/>
                          </a:lnTo>
                          <a:lnTo>
                            <a:pt x="24384" y="13334"/>
                          </a:lnTo>
                          <a:lnTo>
                            <a:pt x="24384" y="1244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7" behindDoc="1" locked="0" layoutInCell="1" allowOverlap="1">
            <wp:simplePos x="0" y="0"/>
            <wp:positionH relativeFrom="page">
              <wp:posOffset>4313506</wp:posOffset>
            </wp:positionH>
            <wp:positionV relativeFrom="paragraph">
              <wp:posOffset>157945</wp:posOffset>
            </wp:positionV>
            <wp:extent cx="19637" cy="19614"/>
            <wp:effectExtent l="0" t="0" r="0" b="0"/>
            <wp:wrapNone/>
            <wp:docPr id="1725" name="Freeform 17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19614"/>
                    </a:xfrm>
                    <a:custGeom>
                      <a:rect l="l" t="t" r="r" b="b"/>
                      <a:pathLst>
                        <a:path w="19684" h="19686">
                          <a:moveTo>
                            <a:pt x="19684" y="0"/>
                          </a:moveTo>
                          <a:lnTo>
                            <a:pt x="0" y="1968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7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175661</wp:posOffset>
            </wp:positionV>
            <wp:extent cx="17736" cy="24674"/>
            <wp:effectExtent l="0" t="0" r="0" b="0"/>
            <wp:wrapNone/>
            <wp:docPr id="1726" name="Freeform 17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36" cy="24674"/>
                    </a:xfrm>
                    <a:custGeom>
                      <a:rect l="l" t="t" r="r" b="b"/>
                      <a:pathLst>
                        <a:path w="17779" h="24764">
                          <a:moveTo>
                            <a:pt x="17779" y="24764"/>
                          </a:moveTo>
                          <a:lnTo>
                            <a:pt x="15875" y="22860"/>
                          </a:lnTo>
                          <a:lnTo>
                            <a:pt x="14223" y="21970"/>
                          </a:lnTo>
                          <a:lnTo>
                            <a:pt x="12319" y="20065"/>
                          </a:lnTo>
                          <a:lnTo>
                            <a:pt x="10413" y="18161"/>
                          </a:lnTo>
                          <a:lnTo>
                            <a:pt x="8508" y="16256"/>
                          </a:lnTo>
                          <a:lnTo>
                            <a:pt x="7620" y="14350"/>
                          </a:lnTo>
                          <a:lnTo>
                            <a:pt x="5714" y="12445"/>
                          </a:lnTo>
                          <a:lnTo>
                            <a:pt x="4698" y="10540"/>
                          </a:lnTo>
                          <a:lnTo>
                            <a:pt x="2794" y="8636"/>
                          </a:lnTo>
                          <a:lnTo>
                            <a:pt x="1904" y="5714"/>
                          </a:lnTo>
                          <a:lnTo>
                            <a:pt x="888" y="3810"/>
                          </a:lnTo>
                          <a:lnTo>
                            <a:pt x="888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4" behindDoc="1" locked="0" layoutInCell="1" allowOverlap="1">
            <wp:simplePos x="0" y="0"/>
            <wp:positionH relativeFrom="page">
              <wp:posOffset>3967877</wp:posOffset>
            </wp:positionH>
            <wp:positionV relativeFrom="paragraph">
              <wp:posOffset>175661</wp:posOffset>
            </wp:positionV>
            <wp:extent cx="3674" cy="180"/>
            <wp:effectExtent l="0" t="0" r="0" b="0"/>
            <wp:wrapNone/>
            <wp:docPr id="1727" name="Freeform 17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74" cy="180"/>
                    </a:xfrm>
                    <a:custGeom>
                      <a:rect l="l" t="t" r="r" b="b"/>
                      <a:pathLst>
                        <a:path w="3683" h="180">
                          <a:moveTo>
                            <a:pt x="368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2" behindDoc="1" locked="0" layoutInCell="1" allowOverlap="1">
            <wp:simplePos x="0" y="0"/>
            <wp:positionH relativeFrom="page">
              <wp:posOffset>3971551</wp:posOffset>
            </wp:positionH>
            <wp:positionV relativeFrom="paragraph">
              <wp:posOffset>175661</wp:posOffset>
            </wp:positionV>
            <wp:extent cx="19638" cy="14298"/>
            <wp:effectExtent l="0" t="0" r="0" b="0"/>
            <wp:wrapNone/>
            <wp:docPr id="1728" name="Freeform 17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8" cy="14298"/>
                    </a:xfrm>
                    <a:custGeom>
                      <a:rect l="l" t="t" r="r" b="b"/>
                      <a:pathLst>
                        <a:path w="19685" h="14350">
                          <a:moveTo>
                            <a:pt x="0" y="0"/>
                          </a:moveTo>
                          <a:lnTo>
                            <a:pt x="1904" y="0"/>
                          </a:lnTo>
                          <a:lnTo>
                            <a:pt x="3555" y="0"/>
                          </a:lnTo>
                          <a:lnTo>
                            <a:pt x="5460" y="1015"/>
                          </a:lnTo>
                          <a:lnTo>
                            <a:pt x="6350" y="1015"/>
                          </a:lnTo>
                          <a:lnTo>
                            <a:pt x="8254" y="1905"/>
                          </a:lnTo>
                          <a:lnTo>
                            <a:pt x="10160" y="2920"/>
                          </a:lnTo>
                          <a:lnTo>
                            <a:pt x="11176" y="3810"/>
                          </a:lnTo>
                          <a:lnTo>
                            <a:pt x="13080" y="4825"/>
                          </a:lnTo>
                          <a:lnTo>
                            <a:pt x="13970" y="5714"/>
                          </a:lnTo>
                          <a:lnTo>
                            <a:pt x="15875" y="6731"/>
                          </a:lnTo>
                          <a:lnTo>
                            <a:pt x="16891" y="8636"/>
                          </a:lnTo>
                          <a:lnTo>
                            <a:pt x="17779" y="10540"/>
                          </a:lnTo>
                          <a:lnTo>
                            <a:pt x="18795" y="11430"/>
                          </a:lnTo>
                          <a:lnTo>
                            <a:pt x="19685" y="13335"/>
                          </a:lnTo>
                          <a:lnTo>
                            <a:pt x="19685" y="1435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8" behindDoc="1" locked="0" layoutInCell="1" allowOverlap="1">
            <wp:simplePos x="0" y="0"/>
            <wp:positionH relativeFrom="page">
              <wp:posOffset>3900094</wp:posOffset>
            </wp:positionH>
            <wp:positionV relativeFrom="paragraph">
              <wp:posOffset>174775</wp:posOffset>
            </wp:positionV>
            <wp:extent cx="35727" cy="34798"/>
            <wp:effectExtent l="0" t="0" r="0" b="0"/>
            <wp:wrapNone/>
            <wp:docPr id="1729" name="Freeform 17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727" cy="34798"/>
                    </a:xfrm>
                    <a:custGeom>
                      <a:rect l="l" t="t" r="r" b="b"/>
                      <a:pathLst>
                        <a:path w="35813" h="34925">
                          <a:moveTo>
                            <a:pt x="35813" y="349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4421452</wp:posOffset>
            </wp:positionH>
            <wp:positionV relativeFrom="paragraph">
              <wp:posOffset>179457</wp:posOffset>
            </wp:positionV>
            <wp:extent cx="14316" cy="14299"/>
            <wp:effectExtent l="0" t="0" r="0" b="0"/>
            <wp:wrapNone/>
            <wp:docPr id="1730" name="Freeform 17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4299"/>
                    </a:xfrm>
                    <a:custGeom>
                      <a:rect l="l" t="t" r="r" b="b"/>
                      <a:pathLst>
                        <a:path w="14351" h="14351">
                          <a:moveTo>
                            <a:pt x="14351" y="0"/>
                          </a:moveTo>
                          <a:lnTo>
                            <a:pt x="13335" y="0"/>
                          </a:lnTo>
                          <a:lnTo>
                            <a:pt x="11431" y="0"/>
                          </a:lnTo>
                          <a:lnTo>
                            <a:pt x="10541" y="1015"/>
                          </a:lnTo>
                          <a:lnTo>
                            <a:pt x="8637" y="1015"/>
                          </a:lnTo>
                          <a:lnTo>
                            <a:pt x="7621" y="1904"/>
                          </a:lnTo>
                          <a:lnTo>
                            <a:pt x="6731" y="2921"/>
                          </a:lnTo>
                          <a:lnTo>
                            <a:pt x="4826" y="3809"/>
                          </a:lnTo>
                          <a:lnTo>
                            <a:pt x="3810" y="4826"/>
                          </a:lnTo>
                          <a:lnTo>
                            <a:pt x="2922" y="5715"/>
                          </a:lnTo>
                          <a:lnTo>
                            <a:pt x="1906" y="6730"/>
                          </a:lnTo>
                          <a:lnTo>
                            <a:pt x="1906" y="8635"/>
                          </a:lnTo>
                          <a:lnTo>
                            <a:pt x="1016" y="9525"/>
                          </a:lnTo>
                          <a:lnTo>
                            <a:pt x="1016" y="11429"/>
                          </a:lnTo>
                          <a:lnTo>
                            <a:pt x="0" y="12446"/>
                          </a:lnTo>
                          <a:lnTo>
                            <a:pt x="0" y="1435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2" behindDoc="1" locked="0" layoutInCell="1" allowOverlap="1">
            <wp:simplePos x="0" y="0"/>
            <wp:positionH relativeFrom="page">
              <wp:posOffset>3976999</wp:posOffset>
            </wp:positionH>
            <wp:positionV relativeFrom="paragraph">
              <wp:posOffset>176673</wp:posOffset>
            </wp:positionV>
            <wp:extent cx="15204" cy="14172"/>
            <wp:effectExtent l="0" t="0" r="0" b="0"/>
            <wp:wrapNone/>
            <wp:docPr id="1731" name="Freeform 17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204" cy="14172"/>
                    </a:xfrm>
                    <a:custGeom>
                      <a:rect l="l" t="t" r="r" b="b"/>
                      <a:pathLst>
                        <a:path w="15241" h="14224">
                          <a:moveTo>
                            <a:pt x="0" y="0"/>
                          </a:moveTo>
                          <a:lnTo>
                            <a:pt x="15241" y="1422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1" behindDoc="1" locked="0" layoutInCell="1" allowOverlap="1">
            <wp:simplePos x="0" y="0"/>
            <wp:positionH relativeFrom="page">
              <wp:posOffset>3991189</wp:posOffset>
            </wp:positionH>
            <wp:positionV relativeFrom="paragraph">
              <wp:posOffset>189960</wp:posOffset>
            </wp:positionV>
            <wp:extent cx="63094" cy="176776"/>
            <wp:effectExtent l="0" t="0" r="0" b="0"/>
            <wp:wrapNone/>
            <wp:docPr id="1732" name="Freeform 17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094" cy="176776"/>
                    </a:xfrm>
                    <a:custGeom>
                      <a:rect l="l" t="t" r="r" b="b"/>
                      <a:pathLst>
                        <a:path w="63245" h="177419">
                          <a:moveTo>
                            <a:pt x="63245" y="17741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1" behindDoc="1" locked="0" layoutInCell="1" allowOverlap="1">
            <wp:simplePos x="0" y="0"/>
            <wp:positionH relativeFrom="page">
              <wp:posOffset>4299316</wp:posOffset>
            </wp:positionH>
            <wp:positionV relativeFrom="paragraph">
              <wp:posOffset>186164</wp:posOffset>
            </wp:positionV>
            <wp:extent cx="14191" cy="14172"/>
            <wp:effectExtent l="0" t="0" r="0" b="0"/>
            <wp:wrapNone/>
            <wp:docPr id="1733" name="Freeform 17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91" cy="14172"/>
                    </a:xfrm>
                    <a:custGeom>
                      <a:rect l="l" t="t" r="r" b="b"/>
                      <a:pathLst>
                        <a:path w="14225" h="14224">
                          <a:moveTo>
                            <a:pt x="0" y="14224"/>
                          </a:moveTo>
                          <a:lnTo>
                            <a:pt x="1906" y="14224"/>
                          </a:lnTo>
                          <a:lnTo>
                            <a:pt x="2794" y="13335"/>
                          </a:lnTo>
                          <a:lnTo>
                            <a:pt x="4700" y="13335"/>
                          </a:lnTo>
                          <a:lnTo>
                            <a:pt x="5716" y="12320"/>
                          </a:lnTo>
                          <a:lnTo>
                            <a:pt x="7621" y="12320"/>
                          </a:lnTo>
                          <a:lnTo>
                            <a:pt x="8509" y="11430"/>
                          </a:lnTo>
                          <a:lnTo>
                            <a:pt x="9525" y="10415"/>
                          </a:lnTo>
                          <a:lnTo>
                            <a:pt x="10415" y="9525"/>
                          </a:lnTo>
                          <a:lnTo>
                            <a:pt x="11431" y="8510"/>
                          </a:lnTo>
                          <a:lnTo>
                            <a:pt x="12319" y="6604"/>
                          </a:lnTo>
                          <a:lnTo>
                            <a:pt x="13335" y="5716"/>
                          </a:lnTo>
                          <a:lnTo>
                            <a:pt x="14225" y="3810"/>
                          </a:lnTo>
                          <a:lnTo>
                            <a:pt x="14225" y="2795"/>
                          </a:lnTo>
                          <a:lnTo>
                            <a:pt x="14225" y="890"/>
                          </a:lnTo>
                          <a:lnTo>
                            <a:pt x="14225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1" behindDoc="1" locked="0" layoutInCell="1" allowOverlap="1">
            <wp:simplePos x="0" y="0"/>
            <wp:positionH relativeFrom="page">
              <wp:posOffset>4144492</wp:posOffset>
            </wp:positionH>
            <wp:positionV relativeFrom="paragraph">
              <wp:posOffset>193756</wp:posOffset>
            </wp:positionV>
            <wp:extent cx="24326" cy="25308"/>
            <wp:effectExtent l="0" t="0" r="0" b="0"/>
            <wp:wrapNone/>
            <wp:docPr id="1734" name="Freeform 17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326" cy="25308"/>
                    </a:xfrm>
                    <a:custGeom>
                      <a:rect l="l" t="t" r="r" b="b"/>
                      <a:pathLst>
                        <a:path w="24385" h="25400">
                          <a:moveTo>
                            <a:pt x="24385" y="12064"/>
                          </a:moveTo>
                          <a:lnTo>
                            <a:pt x="24385" y="11049"/>
                          </a:lnTo>
                          <a:lnTo>
                            <a:pt x="24385" y="10159"/>
                          </a:lnTo>
                          <a:lnTo>
                            <a:pt x="24385" y="8254"/>
                          </a:lnTo>
                          <a:lnTo>
                            <a:pt x="23496" y="7239"/>
                          </a:lnTo>
                          <a:lnTo>
                            <a:pt x="22479" y="6603"/>
                          </a:lnTo>
                          <a:lnTo>
                            <a:pt x="22479" y="4699"/>
                          </a:lnTo>
                          <a:lnTo>
                            <a:pt x="21591" y="3809"/>
                          </a:lnTo>
                          <a:lnTo>
                            <a:pt x="20575" y="2794"/>
                          </a:lnTo>
                          <a:lnTo>
                            <a:pt x="18669" y="1904"/>
                          </a:lnTo>
                          <a:lnTo>
                            <a:pt x="17781" y="1904"/>
                          </a:lnTo>
                          <a:lnTo>
                            <a:pt x="16765" y="889"/>
                          </a:lnTo>
                          <a:lnTo>
                            <a:pt x="15875" y="889"/>
                          </a:lnTo>
                          <a:lnTo>
                            <a:pt x="13971" y="0"/>
                          </a:lnTo>
                          <a:lnTo>
                            <a:pt x="12954" y="0"/>
                          </a:lnTo>
                          <a:lnTo>
                            <a:pt x="11050" y="0"/>
                          </a:lnTo>
                          <a:lnTo>
                            <a:pt x="10160" y="889"/>
                          </a:lnTo>
                          <a:lnTo>
                            <a:pt x="8256" y="889"/>
                          </a:lnTo>
                          <a:lnTo>
                            <a:pt x="7240" y="889"/>
                          </a:lnTo>
                          <a:lnTo>
                            <a:pt x="6350" y="1904"/>
                          </a:lnTo>
                          <a:lnTo>
                            <a:pt x="4700" y="2794"/>
                          </a:lnTo>
                          <a:lnTo>
                            <a:pt x="3810" y="3809"/>
                          </a:lnTo>
                          <a:lnTo>
                            <a:pt x="2794" y="4699"/>
                          </a:lnTo>
                          <a:lnTo>
                            <a:pt x="1906" y="5714"/>
                          </a:lnTo>
                          <a:lnTo>
                            <a:pt x="1906" y="6603"/>
                          </a:lnTo>
                          <a:lnTo>
                            <a:pt x="890" y="7239"/>
                          </a:lnTo>
                          <a:lnTo>
                            <a:pt x="890" y="9144"/>
                          </a:lnTo>
                          <a:lnTo>
                            <a:pt x="0" y="10159"/>
                          </a:lnTo>
                          <a:lnTo>
                            <a:pt x="0" y="12064"/>
                          </a:lnTo>
                          <a:lnTo>
                            <a:pt x="0" y="12953"/>
                          </a:lnTo>
                          <a:lnTo>
                            <a:pt x="0" y="14858"/>
                          </a:lnTo>
                          <a:lnTo>
                            <a:pt x="890" y="15875"/>
                          </a:lnTo>
                          <a:lnTo>
                            <a:pt x="890" y="16764"/>
                          </a:lnTo>
                          <a:lnTo>
                            <a:pt x="1906" y="18669"/>
                          </a:lnTo>
                          <a:lnTo>
                            <a:pt x="1906" y="19684"/>
                          </a:lnTo>
                          <a:lnTo>
                            <a:pt x="2794" y="20574"/>
                          </a:lnTo>
                          <a:lnTo>
                            <a:pt x="3810" y="21589"/>
                          </a:lnTo>
                          <a:lnTo>
                            <a:pt x="4700" y="22478"/>
                          </a:lnTo>
                          <a:lnTo>
                            <a:pt x="6350" y="23495"/>
                          </a:lnTo>
                          <a:lnTo>
                            <a:pt x="7240" y="23495"/>
                          </a:lnTo>
                          <a:lnTo>
                            <a:pt x="8256" y="24383"/>
                          </a:lnTo>
                          <a:lnTo>
                            <a:pt x="10160" y="24383"/>
                          </a:lnTo>
                          <a:lnTo>
                            <a:pt x="11050" y="25400"/>
                          </a:lnTo>
                          <a:lnTo>
                            <a:pt x="12954" y="25400"/>
                          </a:lnTo>
                          <a:lnTo>
                            <a:pt x="13971" y="24383"/>
                          </a:lnTo>
                          <a:lnTo>
                            <a:pt x="15875" y="24383"/>
                          </a:lnTo>
                          <a:lnTo>
                            <a:pt x="16765" y="24383"/>
                          </a:lnTo>
                          <a:lnTo>
                            <a:pt x="17781" y="23495"/>
                          </a:lnTo>
                          <a:lnTo>
                            <a:pt x="18669" y="22478"/>
                          </a:lnTo>
                          <a:lnTo>
                            <a:pt x="20575" y="22478"/>
                          </a:lnTo>
                          <a:lnTo>
                            <a:pt x="21591" y="21589"/>
                          </a:lnTo>
                          <a:lnTo>
                            <a:pt x="22479" y="20574"/>
                          </a:lnTo>
                          <a:lnTo>
                            <a:pt x="22479" y="18669"/>
                          </a:lnTo>
                          <a:lnTo>
                            <a:pt x="23496" y="17779"/>
                          </a:lnTo>
                          <a:lnTo>
                            <a:pt x="24385" y="16764"/>
                          </a:lnTo>
                          <a:lnTo>
                            <a:pt x="24385" y="14858"/>
                          </a:lnTo>
                          <a:lnTo>
                            <a:pt x="24385" y="13970"/>
                          </a:lnTo>
                          <a:lnTo>
                            <a:pt x="24385" y="12064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6" behindDoc="1" locked="0" layoutInCell="1" allowOverlap="1">
            <wp:simplePos x="0" y="0"/>
            <wp:positionH relativeFrom="page">
              <wp:posOffset>4303117</wp:posOffset>
            </wp:positionH>
            <wp:positionV relativeFrom="paragraph">
              <wp:posOffset>183253</wp:posOffset>
            </wp:positionV>
            <wp:extent cx="30027" cy="30116"/>
            <wp:effectExtent l="0" t="0" r="0" b="0"/>
            <wp:wrapNone/>
            <wp:docPr id="1735" name="Freeform 17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27" cy="30116"/>
                    </a:xfrm>
                    <a:custGeom>
                      <a:rect l="l" t="t" r="r" b="b"/>
                      <a:pathLst>
                        <a:path w="30099" h="30226">
                          <a:moveTo>
                            <a:pt x="0" y="30226"/>
                          </a:moveTo>
                          <a:lnTo>
                            <a:pt x="3009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2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183253</wp:posOffset>
            </wp:positionV>
            <wp:extent cx="81720" cy="81997"/>
            <wp:effectExtent l="0" t="0" r="0" b="0"/>
            <wp:wrapNone/>
            <wp:docPr id="1736" name="Freeform 17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1720" cy="81997"/>
                    </a:xfrm>
                    <a:custGeom>
                      <a:rect l="l" t="t" r="r" b="b"/>
                      <a:pathLst>
                        <a:path w="81916" h="82296">
                          <a:moveTo>
                            <a:pt x="81916" y="8229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4421452</wp:posOffset>
            </wp:positionH>
            <wp:positionV relativeFrom="paragraph">
              <wp:posOffset>192744</wp:posOffset>
            </wp:positionV>
            <wp:extent cx="14316" cy="13919"/>
            <wp:effectExtent l="0" t="0" r="0" b="0"/>
            <wp:wrapNone/>
            <wp:docPr id="1737" name="Freeform 17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16" cy="13919"/>
                    </a:xfrm>
                    <a:custGeom>
                      <a:rect l="l" t="t" r="r" b="b"/>
                      <a:pathLst>
                        <a:path w="14351" h="13970">
                          <a:moveTo>
                            <a:pt x="0" y="0"/>
                          </a:moveTo>
                          <a:lnTo>
                            <a:pt x="0" y="1017"/>
                          </a:lnTo>
                          <a:lnTo>
                            <a:pt x="1016" y="2921"/>
                          </a:lnTo>
                          <a:lnTo>
                            <a:pt x="1016" y="3811"/>
                          </a:lnTo>
                          <a:lnTo>
                            <a:pt x="1906" y="5716"/>
                          </a:lnTo>
                          <a:lnTo>
                            <a:pt x="1906" y="6731"/>
                          </a:lnTo>
                          <a:lnTo>
                            <a:pt x="2922" y="8256"/>
                          </a:lnTo>
                          <a:lnTo>
                            <a:pt x="3810" y="9271"/>
                          </a:lnTo>
                          <a:lnTo>
                            <a:pt x="4826" y="10161"/>
                          </a:lnTo>
                          <a:lnTo>
                            <a:pt x="5716" y="11176"/>
                          </a:lnTo>
                          <a:lnTo>
                            <a:pt x="7621" y="12066"/>
                          </a:lnTo>
                          <a:lnTo>
                            <a:pt x="8637" y="13081"/>
                          </a:lnTo>
                          <a:lnTo>
                            <a:pt x="9525" y="13081"/>
                          </a:lnTo>
                          <a:lnTo>
                            <a:pt x="11431" y="13970"/>
                          </a:lnTo>
                          <a:lnTo>
                            <a:pt x="12447" y="13970"/>
                          </a:lnTo>
                          <a:lnTo>
                            <a:pt x="14351" y="1397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3" behindDoc="1" locked="0" layoutInCell="1" allowOverlap="1">
            <wp:simplePos x="0" y="0"/>
            <wp:positionH relativeFrom="page">
              <wp:posOffset>4421452</wp:posOffset>
            </wp:positionH>
            <wp:positionV relativeFrom="paragraph">
              <wp:posOffset>179457</wp:posOffset>
            </wp:positionV>
            <wp:extent cx="16217" cy="15184"/>
            <wp:effectExtent l="0" t="0" r="0" b="0"/>
            <wp:wrapNone/>
            <wp:docPr id="1738" name="Freeform 17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17" cy="15184"/>
                    </a:xfrm>
                    <a:custGeom>
                      <a:rect l="l" t="t" r="r" b="b"/>
                      <a:pathLst>
                        <a:path w="16256" h="15240">
                          <a:moveTo>
                            <a:pt x="0" y="15240"/>
                          </a:moveTo>
                          <a:lnTo>
                            <a:pt x="1625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0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179457</wp:posOffset>
            </wp:positionV>
            <wp:extent cx="40544" cy="40492"/>
            <wp:effectExtent l="0" t="0" r="0" b="0"/>
            <wp:wrapNone/>
            <wp:docPr id="1739" name="Freeform 17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544" cy="40492"/>
                    </a:xfrm>
                    <a:custGeom>
                      <a:rect l="l" t="t" r="r" b="b"/>
                      <a:pathLst>
                        <a:path w="40641" h="40640">
                          <a:moveTo>
                            <a:pt x="40641" y="0"/>
                          </a:moveTo>
                          <a:lnTo>
                            <a:pt x="0" y="4064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9" behindDoc="1" locked="0" layoutInCell="1" allowOverlap="1">
            <wp:simplePos x="0" y="0"/>
            <wp:positionH relativeFrom="page">
              <wp:posOffset>4446791</wp:posOffset>
            </wp:positionH>
            <wp:positionV relativeFrom="paragraph">
              <wp:posOffset>179457</wp:posOffset>
            </wp:positionV>
            <wp:extent cx="90209" cy="90475"/>
            <wp:effectExtent l="0" t="0" r="0" b="0"/>
            <wp:wrapNone/>
            <wp:docPr id="1740" name="Freeform 17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0209" cy="90475"/>
                    </a:xfrm>
                    <a:custGeom>
                      <a:rect l="l" t="t" r="r" b="b"/>
                      <a:pathLst>
                        <a:path w="90425" h="90804">
                          <a:moveTo>
                            <a:pt x="0" y="90804"/>
                          </a:moveTo>
                          <a:lnTo>
                            <a:pt x="904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6" behindDoc="1" locked="0" layoutInCell="1" allowOverlap="1">
            <wp:simplePos x="0" y="0"/>
            <wp:positionH relativeFrom="page">
              <wp:posOffset>3917831</wp:posOffset>
            </wp:positionH>
            <wp:positionV relativeFrom="paragraph">
              <wp:posOffset>200336</wp:posOffset>
            </wp:positionV>
            <wp:extent cx="22805" cy="12022"/>
            <wp:effectExtent l="0" t="0" r="0" b="0"/>
            <wp:wrapNone/>
            <wp:docPr id="1741" name="Freeform 17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805" cy="12022"/>
                    </a:xfrm>
                    <a:custGeom>
                      <a:rect l="l" t="t" r="r" b="b"/>
                      <a:pathLst>
                        <a:path w="22860" h="12066">
                          <a:moveTo>
                            <a:pt x="22860" y="1206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8" behindDoc="1" locked="0" layoutInCell="1" allowOverlap="1">
            <wp:simplePos x="0" y="0"/>
            <wp:positionH relativeFrom="page">
              <wp:posOffset>4271062</wp:posOffset>
            </wp:positionH>
            <wp:positionV relativeFrom="paragraph">
              <wp:posOffset>200336</wp:posOffset>
            </wp:positionV>
            <wp:extent cx="180" cy="13033"/>
            <wp:effectExtent l="0" t="0" r="0" b="0"/>
            <wp:wrapNone/>
            <wp:docPr id="1742" name="Freeform 17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3033"/>
                    </a:xfrm>
                    <a:custGeom>
                      <a:rect l="l" t="t" r="r" b="b"/>
                      <a:pathLst>
                        <a:path w="180" h="13081">
                          <a:moveTo>
                            <a:pt x="0" y="0"/>
                          </a:moveTo>
                          <a:lnTo>
                            <a:pt x="0" y="1308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22" behindDoc="1" locked="0" layoutInCell="1" allowOverlap="1">
            <wp:simplePos x="0" y="0"/>
            <wp:positionH relativeFrom="page">
              <wp:posOffset>4319207</wp:posOffset>
            </wp:positionH>
            <wp:positionV relativeFrom="paragraph">
              <wp:posOffset>199450</wp:posOffset>
            </wp:positionV>
            <wp:extent cx="13935" cy="13919"/>
            <wp:effectExtent l="0" t="0" r="0" b="0"/>
            <wp:wrapNone/>
            <wp:docPr id="1743" name="Freeform 17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3919"/>
                    </a:xfrm>
                    <a:custGeom>
                      <a:rect l="l" t="t" r="r" b="b"/>
                      <a:pathLst>
                        <a:path w="13969" h="13970">
                          <a:moveTo>
                            <a:pt x="0" y="13970"/>
                          </a:moveTo>
                          <a:lnTo>
                            <a:pt x="1904" y="13970"/>
                          </a:lnTo>
                          <a:lnTo>
                            <a:pt x="2920" y="13970"/>
                          </a:lnTo>
                          <a:lnTo>
                            <a:pt x="4826" y="13970"/>
                          </a:lnTo>
                          <a:lnTo>
                            <a:pt x="5714" y="12955"/>
                          </a:lnTo>
                          <a:lnTo>
                            <a:pt x="7366" y="12955"/>
                          </a:lnTo>
                          <a:lnTo>
                            <a:pt x="8254" y="12065"/>
                          </a:lnTo>
                          <a:lnTo>
                            <a:pt x="9270" y="11050"/>
                          </a:lnTo>
                          <a:lnTo>
                            <a:pt x="10160" y="10161"/>
                          </a:lnTo>
                          <a:lnTo>
                            <a:pt x="11176" y="8256"/>
                          </a:lnTo>
                          <a:lnTo>
                            <a:pt x="12064" y="7239"/>
                          </a:lnTo>
                          <a:lnTo>
                            <a:pt x="13081" y="6350"/>
                          </a:lnTo>
                          <a:lnTo>
                            <a:pt x="13081" y="4445"/>
                          </a:lnTo>
                          <a:lnTo>
                            <a:pt x="13969" y="3430"/>
                          </a:lnTo>
                          <a:lnTo>
                            <a:pt x="13969" y="1525"/>
                          </a:lnTo>
                          <a:lnTo>
                            <a:pt x="13969" y="889"/>
                          </a:lnTo>
                          <a:lnTo>
                            <a:pt x="1396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945" behindDoc="1" locked="0" layoutInCell="1" allowOverlap="1">
            <wp:simplePos x="0" y="0"/>
            <wp:positionH relativeFrom="page">
              <wp:posOffset>4352148</wp:posOffset>
            </wp:positionH>
            <wp:positionV relativeFrom="paragraph">
              <wp:posOffset>19382</wp:posOffset>
            </wp:positionV>
            <wp:extent cx="69303" cy="70608"/>
            <wp:effectExtent l="0" t="0" r="0" b="0"/>
            <wp:wrapNone/>
            <wp:docPr id="1744" name="Freeform 17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303" cy="70608"/>
                    </a:xfrm>
                    <a:custGeom>
                      <a:rect l="l" t="t" r="r" b="b"/>
                      <a:pathLst>
                        <a:path w="69469" h="70865">
                          <a:moveTo>
                            <a:pt x="69469" y="0"/>
                          </a:moveTo>
                          <a:lnTo>
                            <a:pt x="0" y="7086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7" behindDoc="1" locked="0" layoutInCell="1" allowOverlap="1">
            <wp:simplePos x="0" y="0"/>
            <wp:positionH relativeFrom="page">
              <wp:posOffset>4364185</wp:posOffset>
            </wp:positionH>
            <wp:positionV relativeFrom="paragraph">
              <wp:posOffset>18496</wp:posOffset>
            </wp:positionV>
            <wp:extent cx="40543" cy="40491"/>
            <wp:effectExtent l="0" t="0" r="0" b="0"/>
            <wp:wrapNone/>
            <wp:docPr id="1745" name="Freeform 17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543" cy="40491"/>
                    </a:xfrm>
                    <a:custGeom>
                      <a:rect l="l" t="t" r="r" b="b"/>
                      <a:pathLst>
                        <a:path w="40640" h="40639">
                          <a:moveTo>
                            <a:pt x="23494" y="30099"/>
                          </a:moveTo>
                          <a:lnTo>
                            <a:pt x="30099" y="16764"/>
                          </a:lnTo>
                          <a:lnTo>
                            <a:pt x="17144" y="10159"/>
                          </a:lnTo>
                          <a:lnTo>
                            <a:pt x="10413" y="23495"/>
                          </a:lnTo>
                          <a:lnTo>
                            <a:pt x="23494" y="30099"/>
                          </a:lnTo>
                          <a:lnTo>
                            <a:pt x="27304" y="40639"/>
                          </a:lnTo>
                          <a:lnTo>
                            <a:pt x="40640" y="12953"/>
                          </a:lnTo>
                          <a:lnTo>
                            <a:pt x="13334" y="0"/>
                          </a:lnTo>
                          <a:lnTo>
                            <a:pt x="0" y="27304"/>
                          </a:lnTo>
                          <a:lnTo>
                            <a:pt x="27304" y="4063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3940637</wp:posOffset>
            </wp:positionH>
            <wp:positionV relativeFrom="paragraph">
              <wp:posOffset>37098</wp:posOffset>
            </wp:positionV>
            <wp:extent cx="16724" cy="20879"/>
            <wp:effectExtent l="0" t="0" r="0" b="0"/>
            <wp:wrapNone/>
            <wp:docPr id="1746" name="Freeform 17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724" cy="20879"/>
                    </a:xfrm>
                    <a:custGeom>
                      <a:rect l="l" t="t" r="r" b="b"/>
                      <a:pathLst>
                        <a:path w="16765" h="20955">
                          <a:moveTo>
                            <a:pt x="16765" y="20955"/>
                          </a:moveTo>
                          <a:lnTo>
                            <a:pt x="15875" y="19050"/>
                          </a:lnTo>
                          <a:lnTo>
                            <a:pt x="14859" y="17145"/>
                          </a:lnTo>
                          <a:lnTo>
                            <a:pt x="13971" y="14351"/>
                          </a:lnTo>
                          <a:lnTo>
                            <a:pt x="12955" y="12445"/>
                          </a:lnTo>
                          <a:lnTo>
                            <a:pt x="12065" y="10540"/>
                          </a:lnTo>
                          <a:lnTo>
                            <a:pt x="10161" y="8635"/>
                          </a:lnTo>
                          <a:lnTo>
                            <a:pt x="8256" y="6731"/>
                          </a:lnTo>
                          <a:lnTo>
                            <a:pt x="7240" y="5714"/>
                          </a:lnTo>
                          <a:lnTo>
                            <a:pt x="5334" y="3809"/>
                          </a:lnTo>
                          <a:lnTo>
                            <a:pt x="3811" y="2920"/>
                          </a:lnTo>
                          <a:lnTo>
                            <a:pt x="1906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4435768</wp:posOffset>
            </wp:positionH>
            <wp:positionV relativeFrom="paragraph">
              <wp:posOffset>31403</wp:posOffset>
            </wp:positionV>
            <wp:extent cx="11022" cy="180"/>
            <wp:effectExtent l="0" t="0" r="0" b="0"/>
            <wp:wrapNone/>
            <wp:docPr id="1747" name="Freeform 1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022" cy="180"/>
                    </a:xfrm>
                    <a:custGeom>
                      <a:rect l="l" t="t" r="r" b="b"/>
                      <a:pathLst>
                        <a:path w="11049" h="180">
                          <a:moveTo>
                            <a:pt x="1104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78" behindDoc="1" locked="0" layoutInCell="1" allowOverlap="1">
            <wp:simplePos x="0" y="0"/>
            <wp:positionH relativeFrom="page">
              <wp:posOffset>4277777</wp:posOffset>
            </wp:positionH>
            <wp:positionV relativeFrom="paragraph">
              <wp:posOffset>25076</wp:posOffset>
            </wp:positionV>
            <wp:extent cx="14190" cy="13033"/>
            <wp:effectExtent l="0" t="0" r="0" b="0"/>
            <wp:wrapNone/>
            <wp:docPr id="1748" name="Freeform 1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90" cy="13033"/>
                    </a:xfrm>
                    <a:custGeom>
                      <a:rect l="l" t="t" r="r" b="b"/>
                      <a:pathLst>
                        <a:path w="14224" h="13081">
                          <a:moveTo>
                            <a:pt x="14224" y="0"/>
                          </a:moveTo>
                          <a:lnTo>
                            <a:pt x="0" y="1308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7" behindDoc="1" locked="0" layoutInCell="1" allowOverlap="1">
            <wp:simplePos x="0" y="0"/>
            <wp:positionH relativeFrom="page">
              <wp:posOffset>4339859</wp:posOffset>
            </wp:positionH>
            <wp:positionV relativeFrom="paragraph">
              <wp:posOffset>38110</wp:posOffset>
            </wp:positionV>
            <wp:extent cx="213357" cy="213852"/>
            <wp:effectExtent l="0" t="0" r="0" b="0"/>
            <wp:wrapNone/>
            <wp:docPr id="1749" name="Freeform 17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357" cy="213852"/>
                    </a:xfrm>
                    <a:custGeom>
                      <a:rect l="l" t="t" r="r" b="b"/>
                      <a:pathLst>
                        <a:path w="213868" h="214630">
                          <a:moveTo>
                            <a:pt x="213868" y="0"/>
                          </a:moveTo>
                          <a:lnTo>
                            <a:pt x="0" y="21463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28" behindDoc="1" locked="0" layoutInCell="1" allowOverlap="1">
            <wp:simplePos x="0" y="0"/>
            <wp:positionH relativeFrom="page">
              <wp:posOffset>4384076</wp:posOffset>
            </wp:positionH>
            <wp:positionV relativeFrom="paragraph">
              <wp:posOffset>38110</wp:posOffset>
            </wp:positionV>
            <wp:extent cx="203983" cy="600685"/>
            <wp:effectExtent l="0" t="0" r="0" b="0"/>
            <wp:wrapNone/>
            <wp:docPr id="1750" name="Freeform 17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3983" cy="600685"/>
                    </a:xfrm>
                    <a:custGeom>
                      <a:rect l="l" t="t" r="r" b="b"/>
                      <a:pathLst>
                        <a:path w="204471" h="602869">
                          <a:moveTo>
                            <a:pt x="204471" y="60286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9" behindDoc="1" locked="0" layoutInCell="1" allowOverlap="1">
            <wp:simplePos x="0" y="0"/>
            <wp:positionH relativeFrom="page">
              <wp:posOffset>3957361</wp:posOffset>
            </wp:positionH>
            <wp:positionV relativeFrom="paragraph">
              <wp:posOffset>57977</wp:posOffset>
            </wp:positionV>
            <wp:extent cx="45229" cy="133498"/>
            <wp:effectExtent l="0" t="0" r="0" b="0"/>
            <wp:wrapNone/>
            <wp:docPr id="1751" name="Freeform 17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229" cy="133498"/>
                    </a:xfrm>
                    <a:custGeom>
                      <a:rect l="l" t="t" r="r" b="b"/>
                      <a:pathLst>
                        <a:path w="45338" h="133984">
                          <a:moveTo>
                            <a:pt x="45338" y="13398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9" behindDoc="1" locked="0" layoutInCell="1" allowOverlap="1">
            <wp:simplePos x="0" y="0"/>
            <wp:positionH relativeFrom="page">
              <wp:posOffset>4288167</wp:posOffset>
            </wp:positionH>
            <wp:positionV relativeFrom="paragraph">
              <wp:posOffset>57091</wp:posOffset>
            </wp:positionV>
            <wp:extent cx="24451" cy="25308"/>
            <wp:effectExtent l="0" t="0" r="0" b="0"/>
            <wp:wrapNone/>
            <wp:docPr id="1752" name="Freeform 17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451" cy="25308"/>
                    </a:xfrm>
                    <a:custGeom>
                      <a:rect l="l" t="t" r="r" b="b"/>
                      <a:pathLst>
                        <a:path w="24510" h="25400">
                          <a:moveTo>
                            <a:pt x="24510" y="12066"/>
                          </a:moveTo>
                          <a:lnTo>
                            <a:pt x="24510" y="11049"/>
                          </a:lnTo>
                          <a:lnTo>
                            <a:pt x="24510" y="9144"/>
                          </a:lnTo>
                          <a:lnTo>
                            <a:pt x="23494" y="8255"/>
                          </a:lnTo>
                          <a:lnTo>
                            <a:pt x="23494" y="7620"/>
                          </a:lnTo>
                          <a:lnTo>
                            <a:pt x="22606" y="5716"/>
                          </a:lnTo>
                          <a:lnTo>
                            <a:pt x="21590" y="4699"/>
                          </a:lnTo>
                          <a:lnTo>
                            <a:pt x="20700" y="3811"/>
                          </a:lnTo>
                          <a:lnTo>
                            <a:pt x="19684" y="2794"/>
                          </a:lnTo>
                          <a:lnTo>
                            <a:pt x="18796" y="1905"/>
                          </a:lnTo>
                          <a:lnTo>
                            <a:pt x="17779" y="1905"/>
                          </a:lnTo>
                          <a:lnTo>
                            <a:pt x="15875" y="890"/>
                          </a:lnTo>
                          <a:lnTo>
                            <a:pt x="14985" y="890"/>
                          </a:lnTo>
                          <a:lnTo>
                            <a:pt x="13969" y="0"/>
                          </a:lnTo>
                          <a:lnTo>
                            <a:pt x="12065" y="0"/>
                          </a:lnTo>
                          <a:lnTo>
                            <a:pt x="11175" y="0"/>
                          </a:lnTo>
                          <a:lnTo>
                            <a:pt x="9271" y="0"/>
                          </a:lnTo>
                          <a:lnTo>
                            <a:pt x="8635" y="890"/>
                          </a:lnTo>
                          <a:lnTo>
                            <a:pt x="6731" y="890"/>
                          </a:lnTo>
                          <a:lnTo>
                            <a:pt x="5715" y="1905"/>
                          </a:lnTo>
                          <a:lnTo>
                            <a:pt x="4825" y="2794"/>
                          </a:lnTo>
                          <a:lnTo>
                            <a:pt x="3809" y="3811"/>
                          </a:lnTo>
                          <a:lnTo>
                            <a:pt x="2921" y="4699"/>
                          </a:lnTo>
                          <a:lnTo>
                            <a:pt x="1904" y="5716"/>
                          </a:lnTo>
                          <a:lnTo>
                            <a:pt x="1016" y="6605"/>
                          </a:lnTo>
                          <a:lnTo>
                            <a:pt x="1016" y="7620"/>
                          </a:lnTo>
                          <a:lnTo>
                            <a:pt x="0" y="9144"/>
                          </a:lnTo>
                          <a:lnTo>
                            <a:pt x="0" y="10161"/>
                          </a:lnTo>
                          <a:lnTo>
                            <a:pt x="0" y="12066"/>
                          </a:lnTo>
                          <a:lnTo>
                            <a:pt x="0" y="12955"/>
                          </a:lnTo>
                          <a:lnTo>
                            <a:pt x="0" y="14860"/>
                          </a:lnTo>
                          <a:lnTo>
                            <a:pt x="0" y="15875"/>
                          </a:lnTo>
                          <a:lnTo>
                            <a:pt x="1016" y="16765"/>
                          </a:lnTo>
                          <a:lnTo>
                            <a:pt x="1016" y="18669"/>
                          </a:lnTo>
                          <a:lnTo>
                            <a:pt x="1904" y="19686"/>
                          </a:lnTo>
                          <a:lnTo>
                            <a:pt x="2921" y="20574"/>
                          </a:lnTo>
                          <a:lnTo>
                            <a:pt x="3809" y="21591"/>
                          </a:lnTo>
                          <a:lnTo>
                            <a:pt x="4825" y="22480"/>
                          </a:lnTo>
                          <a:lnTo>
                            <a:pt x="5715" y="23495"/>
                          </a:lnTo>
                          <a:lnTo>
                            <a:pt x="6731" y="23495"/>
                          </a:lnTo>
                          <a:lnTo>
                            <a:pt x="8635" y="24385"/>
                          </a:lnTo>
                          <a:lnTo>
                            <a:pt x="9271" y="24385"/>
                          </a:lnTo>
                          <a:lnTo>
                            <a:pt x="11175" y="24385"/>
                          </a:lnTo>
                          <a:lnTo>
                            <a:pt x="12065" y="25400"/>
                          </a:lnTo>
                          <a:lnTo>
                            <a:pt x="13969" y="24385"/>
                          </a:lnTo>
                          <a:lnTo>
                            <a:pt x="14985" y="24385"/>
                          </a:lnTo>
                          <a:lnTo>
                            <a:pt x="15875" y="24385"/>
                          </a:lnTo>
                          <a:lnTo>
                            <a:pt x="17779" y="23495"/>
                          </a:lnTo>
                          <a:lnTo>
                            <a:pt x="18796" y="22480"/>
                          </a:lnTo>
                          <a:lnTo>
                            <a:pt x="19684" y="22480"/>
                          </a:lnTo>
                          <a:lnTo>
                            <a:pt x="20700" y="21591"/>
                          </a:lnTo>
                          <a:lnTo>
                            <a:pt x="21590" y="19686"/>
                          </a:lnTo>
                          <a:lnTo>
                            <a:pt x="22606" y="18669"/>
                          </a:lnTo>
                          <a:lnTo>
                            <a:pt x="23494" y="17780"/>
                          </a:lnTo>
                          <a:lnTo>
                            <a:pt x="23494" y="16765"/>
                          </a:lnTo>
                          <a:lnTo>
                            <a:pt x="24510" y="14860"/>
                          </a:lnTo>
                          <a:lnTo>
                            <a:pt x="24510" y="13970"/>
                          </a:lnTo>
                          <a:lnTo>
                            <a:pt x="24510" y="1206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7" behindDoc="1" locked="0" layoutInCell="1" allowOverlap="1">
            <wp:simplePos x="0" y="0"/>
            <wp:positionH relativeFrom="page">
              <wp:posOffset>3956474</wp:posOffset>
            </wp:positionH>
            <wp:positionV relativeFrom="paragraph">
              <wp:posOffset>55193</wp:posOffset>
            </wp:positionV>
            <wp:extent cx="76906" cy="77190"/>
            <wp:effectExtent l="0" t="0" r="0" b="0"/>
            <wp:wrapNone/>
            <wp:docPr id="1753" name="Freeform 17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906" cy="77190"/>
                    </a:xfrm>
                    <a:custGeom>
                      <a:rect l="l" t="t" r="r" b="b"/>
                      <a:pathLst>
                        <a:path w="77090" h="77471">
                          <a:moveTo>
                            <a:pt x="77090" y="77471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63" behindDoc="1" locked="0" layoutInCell="1" allowOverlap="1">
            <wp:simplePos x="0" y="0"/>
            <wp:positionH relativeFrom="page">
              <wp:posOffset>4333144</wp:posOffset>
            </wp:positionH>
            <wp:positionV relativeFrom="paragraph">
              <wp:posOffset>57977</wp:posOffset>
            </wp:positionV>
            <wp:extent cx="31927" cy="32013"/>
            <wp:effectExtent l="0" t="0" r="0" b="0"/>
            <wp:wrapNone/>
            <wp:docPr id="1754" name="Freeform 17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927" cy="32013"/>
                    </a:xfrm>
                    <a:custGeom>
                      <a:rect l="l" t="t" r="r" b="b"/>
                      <a:pathLst>
                        <a:path w="32004" h="32130">
                          <a:moveTo>
                            <a:pt x="0" y="0"/>
                          </a:moveTo>
                          <a:lnTo>
                            <a:pt x="32004" y="3213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44" behindDoc="1" locked="0" layoutInCell="1" allowOverlap="1">
            <wp:simplePos x="0" y="0"/>
            <wp:positionH relativeFrom="page">
              <wp:posOffset>4401814</wp:posOffset>
            </wp:positionH>
            <wp:positionV relativeFrom="paragraph">
              <wp:posOffset>69112</wp:posOffset>
            </wp:positionV>
            <wp:extent cx="19637" cy="20878"/>
            <wp:effectExtent l="0" t="0" r="0" b="0"/>
            <wp:wrapNone/>
            <wp:docPr id="1755" name="Freeform 17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37" cy="20878"/>
                    </a:xfrm>
                    <a:custGeom>
                      <a:rect l="l" t="t" r="r" b="b"/>
                      <a:pathLst>
                        <a:path w="19684" h="20954">
                          <a:moveTo>
                            <a:pt x="0" y="20954"/>
                          </a:moveTo>
                          <a:lnTo>
                            <a:pt x="196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6" behindDoc="1" locked="0" layoutInCell="1" allowOverlap="1">
            <wp:simplePos x="0" y="0"/>
            <wp:positionH relativeFrom="page">
              <wp:posOffset>3969777</wp:posOffset>
            </wp:positionH>
            <wp:positionV relativeFrom="paragraph">
              <wp:posOffset>93787</wp:posOffset>
            </wp:positionV>
            <wp:extent cx="77791" cy="78076"/>
            <wp:effectExtent l="0" t="0" r="0" b="0"/>
            <wp:wrapNone/>
            <wp:docPr id="1756" name="Freeform 17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791" cy="78076"/>
                    </a:xfrm>
                    <a:custGeom>
                      <a:rect l="l" t="t" r="r" b="b"/>
                      <a:pathLst>
                        <a:path w="77978" h="78360">
                          <a:moveTo>
                            <a:pt x="0" y="0"/>
                          </a:moveTo>
                          <a:lnTo>
                            <a:pt x="77978" y="7836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6" behindDoc="1" locked="0" layoutInCell="1" allowOverlap="1">
            <wp:simplePos x="0" y="0"/>
            <wp:positionH relativeFrom="page">
              <wp:posOffset>4389524</wp:posOffset>
            </wp:positionH>
            <wp:positionV relativeFrom="paragraph">
              <wp:posOffset>88979</wp:posOffset>
            </wp:positionV>
            <wp:extent cx="163692" cy="162982"/>
            <wp:effectExtent l="0" t="0" r="0" b="0"/>
            <wp:wrapNone/>
            <wp:docPr id="1757" name="Freeform 17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3692" cy="162982"/>
                    </a:xfrm>
                    <a:custGeom>
                      <a:rect l="l" t="t" r="r" b="b"/>
                      <a:pathLst>
                        <a:path w="164084" h="163575">
                          <a:moveTo>
                            <a:pt x="0" y="163575"/>
                          </a:moveTo>
                          <a:lnTo>
                            <a:pt x="16408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1" locked="0" layoutInCell="1" allowOverlap="1">
            <wp:simplePos x="0" y="0"/>
            <wp:positionH relativeFrom="page">
              <wp:posOffset>4411316</wp:posOffset>
            </wp:positionH>
            <wp:positionV relativeFrom="paragraph">
              <wp:posOffset>110491</wp:posOffset>
            </wp:positionV>
            <wp:extent cx="35474" cy="34798"/>
            <wp:effectExtent l="0" t="0" r="0" b="0"/>
            <wp:wrapNone/>
            <wp:docPr id="1758" name="Freeform 17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4" cy="34798"/>
                    </a:xfrm>
                    <a:custGeom>
                      <a:rect l="l" t="t" r="r" b="b"/>
                      <a:pathLst>
                        <a:path w="35559" h="34925">
                          <a:moveTo>
                            <a:pt x="35559" y="0"/>
                          </a:moveTo>
                          <a:lnTo>
                            <a:pt x="35559" y="1905"/>
                          </a:lnTo>
                          <a:lnTo>
                            <a:pt x="34671" y="4826"/>
                          </a:lnTo>
                          <a:lnTo>
                            <a:pt x="34671" y="6731"/>
                          </a:lnTo>
                          <a:lnTo>
                            <a:pt x="34671" y="8636"/>
                          </a:lnTo>
                          <a:lnTo>
                            <a:pt x="33655" y="11430"/>
                          </a:lnTo>
                          <a:lnTo>
                            <a:pt x="32765" y="13336"/>
                          </a:lnTo>
                          <a:lnTo>
                            <a:pt x="32131" y="15241"/>
                          </a:lnTo>
                          <a:lnTo>
                            <a:pt x="31115" y="17146"/>
                          </a:lnTo>
                          <a:lnTo>
                            <a:pt x="29209" y="20067"/>
                          </a:lnTo>
                          <a:lnTo>
                            <a:pt x="28321" y="21972"/>
                          </a:lnTo>
                          <a:lnTo>
                            <a:pt x="27305" y="22861"/>
                          </a:lnTo>
                          <a:lnTo>
                            <a:pt x="25400" y="24766"/>
                          </a:lnTo>
                          <a:lnTo>
                            <a:pt x="23494" y="26671"/>
                          </a:lnTo>
                          <a:lnTo>
                            <a:pt x="21590" y="27686"/>
                          </a:lnTo>
                          <a:lnTo>
                            <a:pt x="19684" y="29592"/>
                          </a:lnTo>
                          <a:lnTo>
                            <a:pt x="17780" y="30480"/>
                          </a:lnTo>
                          <a:lnTo>
                            <a:pt x="15875" y="31497"/>
                          </a:lnTo>
                          <a:lnTo>
                            <a:pt x="13969" y="32386"/>
                          </a:lnTo>
                          <a:lnTo>
                            <a:pt x="11175" y="33401"/>
                          </a:lnTo>
                          <a:lnTo>
                            <a:pt x="9271" y="34291"/>
                          </a:lnTo>
                          <a:lnTo>
                            <a:pt x="7365" y="34925"/>
                          </a:lnTo>
                          <a:lnTo>
                            <a:pt x="4444" y="34925"/>
                          </a:lnTo>
                          <a:lnTo>
                            <a:pt x="2921" y="34925"/>
                          </a:lnTo>
                          <a:lnTo>
                            <a:pt x="0" y="3492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6" behindDoc="1" locked="0" layoutInCell="1" allowOverlap="1">
            <wp:simplePos x="0" y="0"/>
            <wp:positionH relativeFrom="page">
              <wp:posOffset>4553217</wp:posOffset>
            </wp:positionH>
            <wp:positionV relativeFrom="paragraph">
              <wp:posOffset>110491</wp:posOffset>
            </wp:positionV>
            <wp:extent cx="34841" cy="34798"/>
            <wp:effectExtent l="0" t="0" r="0" b="0"/>
            <wp:wrapNone/>
            <wp:docPr id="1759" name="Freeform 17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4841" cy="34798"/>
                    </a:xfrm>
                    <a:custGeom>
                      <a:rect l="l" t="t" r="r" b="b"/>
                      <a:pathLst>
                        <a:path w="34925" h="34925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0" y="4826"/>
                          </a:lnTo>
                          <a:lnTo>
                            <a:pt x="0" y="6731"/>
                          </a:lnTo>
                          <a:lnTo>
                            <a:pt x="888" y="8636"/>
                          </a:lnTo>
                          <a:lnTo>
                            <a:pt x="1904" y="11430"/>
                          </a:lnTo>
                          <a:lnTo>
                            <a:pt x="1904" y="13336"/>
                          </a:lnTo>
                          <a:lnTo>
                            <a:pt x="2794" y="15241"/>
                          </a:lnTo>
                          <a:lnTo>
                            <a:pt x="4698" y="17146"/>
                          </a:lnTo>
                          <a:lnTo>
                            <a:pt x="5715" y="20067"/>
                          </a:lnTo>
                          <a:lnTo>
                            <a:pt x="6603" y="21972"/>
                          </a:lnTo>
                          <a:lnTo>
                            <a:pt x="8254" y="22861"/>
                          </a:lnTo>
                          <a:lnTo>
                            <a:pt x="10160" y="24766"/>
                          </a:lnTo>
                          <a:lnTo>
                            <a:pt x="11048" y="26671"/>
                          </a:lnTo>
                          <a:lnTo>
                            <a:pt x="12953" y="27686"/>
                          </a:lnTo>
                          <a:lnTo>
                            <a:pt x="14859" y="29592"/>
                          </a:lnTo>
                          <a:lnTo>
                            <a:pt x="16763" y="30480"/>
                          </a:lnTo>
                          <a:lnTo>
                            <a:pt x="18669" y="31497"/>
                          </a:lnTo>
                          <a:lnTo>
                            <a:pt x="21590" y="32386"/>
                          </a:lnTo>
                          <a:lnTo>
                            <a:pt x="23494" y="33401"/>
                          </a:lnTo>
                          <a:lnTo>
                            <a:pt x="25400" y="34291"/>
                          </a:lnTo>
                          <a:lnTo>
                            <a:pt x="28194" y="34925"/>
                          </a:lnTo>
                          <a:lnTo>
                            <a:pt x="30098" y="34925"/>
                          </a:lnTo>
                          <a:lnTo>
                            <a:pt x="33019" y="34925"/>
                          </a:lnTo>
                          <a:lnTo>
                            <a:pt x="34925" y="34925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4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145289</wp:posOffset>
            </wp:positionV>
            <wp:extent cx="35450" cy="36064"/>
            <wp:effectExtent l="0" t="0" r="0" b="0"/>
            <wp:wrapNone/>
            <wp:docPr id="1760" name="Freeform 17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50" cy="36064"/>
                    </a:xfrm>
                    <a:custGeom>
                      <a:rect l="l" t="t" r="r" b="b"/>
                      <a:pathLst>
                        <a:path w="35535" h="36196">
                          <a:moveTo>
                            <a:pt x="35535" y="0"/>
                          </a:moveTo>
                          <a:lnTo>
                            <a:pt x="0" y="36196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5" behindDoc="1" locked="0" layoutInCell="1" allowOverlap="1">
            <wp:simplePos x="0" y="0"/>
            <wp:positionH relativeFrom="page">
              <wp:posOffset>3981687</wp:posOffset>
            </wp:positionH>
            <wp:positionV relativeFrom="paragraph">
              <wp:posOffset>131370</wp:posOffset>
            </wp:positionV>
            <wp:extent cx="61194" cy="60106"/>
            <wp:effectExtent l="0" t="0" r="0" b="0"/>
            <wp:wrapNone/>
            <wp:docPr id="1761" name="Freeform 17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194" cy="60106"/>
                    </a:xfrm>
                    <a:custGeom>
                      <a:rect l="l" t="t" r="r" b="b"/>
                      <a:pathLst>
                        <a:path w="61341" h="60325">
                          <a:moveTo>
                            <a:pt x="61341" y="6032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3" behindDoc="1" locked="0" layoutInCell="1" allowOverlap="1">
            <wp:simplePos x="0" y="0"/>
            <wp:positionH relativeFrom="page">
              <wp:posOffset>4319207</wp:posOffset>
            </wp:positionH>
            <wp:positionV relativeFrom="paragraph">
              <wp:posOffset>145289</wp:posOffset>
            </wp:positionV>
            <wp:extent cx="13935" cy="180"/>
            <wp:effectExtent l="0" t="0" r="0" b="0"/>
            <wp:wrapNone/>
            <wp:docPr id="1762" name="Freeform 17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35" cy="180"/>
                    </a:xfrm>
                    <a:custGeom>
                      <a:rect l="l" t="t" r="r" b="b"/>
                      <a:pathLst>
                        <a:path w="13969" h="180">
                          <a:moveTo>
                            <a:pt x="1396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5" behindDoc="1" locked="0" layoutInCell="1" allowOverlap="1">
            <wp:simplePos x="0" y="0"/>
            <wp:positionH relativeFrom="page">
              <wp:posOffset>4439569</wp:posOffset>
            </wp:positionH>
            <wp:positionV relativeFrom="paragraph">
              <wp:posOffset>131370</wp:posOffset>
            </wp:positionV>
            <wp:extent cx="120234" cy="120592"/>
            <wp:effectExtent l="0" t="0" r="0" b="0"/>
            <wp:wrapNone/>
            <wp:docPr id="1763" name="Freeform 17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234" cy="120592"/>
                    </a:xfrm>
                    <a:custGeom>
                      <a:rect l="l" t="t" r="r" b="b"/>
                      <a:pathLst>
                        <a:path w="120522" h="121031">
                          <a:moveTo>
                            <a:pt x="120522" y="0"/>
                          </a:moveTo>
                          <a:lnTo>
                            <a:pt x="0" y="12103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3" behindDoc="1" locked="0" layoutInCell="1" allowOverlap="1">
            <wp:simplePos x="0" y="0"/>
            <wp:positionH relativeFrom="page">
              <wp:posOffset>4941289</wp:posOffset>
            </wp:positionH>
            <wp:positionV relativeFrom="paragraph">
              <wp:posOffset>145289</wp:posOffset>
            </wp:positionV>
            <wp:extent cx="35475" cy="18095"/>
            <wp:effectExtent l="0" t="0" r="0" b="0"/>
            <wp:wrapNone/>
            <wp:docPr id="1764" name="Freeform 17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18095"/>
                    </a:xfrm>
                    <a:custGeom>
                      <a:rect l="l" t="t" r="r" b="b"/>
                      <a:pathLst>
                        <a:path w="35560" h="18161">
                          <a:moveTo>
                            <a:pt x="0" y="0"/>
                          </a:moveTo>
                          <a:lnTo>
                            <a:pt x="35560" y="18161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6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145289</wp:posOffset>
            </wp:positionV>
            <wp:extent cx="59825" cy="60486"/>
            <wp:effectExtent l="0" t="0" r="0" b="0"/>
            <wp:wrapNone/>
            <wp:docPr id="1765" name="Freeform 17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825" cy="60486"/>
                    </a:xfrm>
                    <a:custGeom>
                      <a:rect l="l" t="t" r="r" b="b"/>
                      <a:pathLst>
                        <a:path w="59969" h="60706">
                          <a:moveTo>
                            <a:pt x="59969" y="0"/>
                          </a:moveTo>
                          <a:lnTo>
                            <a:pt x="0" y="6070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9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145289</wp:posOffset>
            </wp:positionV>
            <wp:extent cx="109872" cy="110470"/>
            <wp:effectExtent l="0" t="0" r="0" b="0"/>
            <wp:wrapNone/>
            <wp:docPr id="1766" name="Freeform 17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872" cy="110470"/>
                    </a:xfrm>
                    <a:custGeom>
                      <a:rect l="l" t="t" r="r" b="b"/>
                      <a:pathLst>
                        <a:path w="110135" h="110872">
                          <a:moveTo>
                            <a:pt x="0" y="110872"/>
                          </a:moveTo>
                          <a:lnTo>
                            <a:pt x="11013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3396372</wp:posOffset>
            </wp:positionH>
            <wp:positionV relativeFrom="paragraph">
              <wp:posOffset>145289</wp:posOffset>
            </wp:positionV>
            <wp:extent cx="150364" cy="150962"/>
            <wp:effectExtent l="0" t="0" r="0" b="0"/>
            <wp:wrapNone/>
            <wp:docPr id="1767" name="Freeform 1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364" cy="150962"/>
                    </a:xfrm>
                    <a:custGeom>
                      <a:rect l="l" t="t" r="r" b="b"/>
                      <a:pathLst>
                        <a:path w="150724" h="151511">
                          <a:moveTo>
                            <a:pt x="150724" y="0"/>
                          </a:moveTo>
                          <a:lnTo>
                            <a:pt x="0" y="15151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1" behindDoc="1" locked="0" layoutInCell="1" allowOverlap="1">
            <wp:simplePos x="0" y="0"/>
            <wp:positionH relativeFrom="page">
              <wp:posOffset>3415376</wp:posOffset>
            </wp:positionH>
            <wp:positionV relativeFrom="paragraph">
              <wp:posOffset>145289</wp:posOffset>
            </wp:positionV>
            <wp:extent cx="181024" cy="181964"/>
            <wp:effectExtent l="0" t="0" r="0" b="0"/>
            <wp:wrapNone/>
            <wp:docPr id="1768" name="Freeform 17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1024" cy="181964"/>
                    </a:xfrm>
                    <a:custGeom>
                      <a:rect l="l" t="t" r="r" b="b"/>
                      <a:pathLst>
                        <a:path w="181457" h="182626">
                          <a:moveTo>
                            <a:pt x="0" y="182626"/>
                          </a:moveTo>
                          <a:lnTo>
                            <a:pt x="18145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0" behindDoc="1" locked="0" layoutInCell="1" allowOverlap="1">
            <wp:simplePos x="0" y="0"/>
            <wp:positionH relativeFrom="page">
              <wp:posOffset>3451840</wp:posOffset>
            </wp:positionH>
            <wp:positionV relativeFrom="paragraph">
              <wp:posOffset>145289</wp:posOffset>
            </wp:positionV>
            <wp:extent cx="194605" cy="195252"/>
            <wp:effectExtent l="0" t="0" r="0" b="0"/>
            <wp:wrapNone/>
            <wp:docPr id="1769" name="Freeform 17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605" cy="195252"/>
                    </a:xfrm>
                    <a:custGeom>
                      <a:rect l="l" t="t" r="r" b="b"/>
                      <a:pathLst>
                        <a:path w="195071" h="195962">
                          <a:moveTo>
                            <a:pt x="195071" y="0"/>
                          </a:moveTo>
                          <a:lnTo>
                            <a:pt x="0" y="195962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4" behindDoc="1" locked="0" layoutInCell="1" allowOverlap="1">
            <wp:simplePos x="0" y="0"/>
            <wp:positionH relativeFrom="page">
              <wp:posOffset>3502772</wp:posOffset>
            </wp:positionH>
            <wp:positionV relativeFrom="paragraph">
              <wp:posOffset>145289</wp:posOffset>
            </wp:positionV>
            <wp:extent cx="193465" cy="195252"/>
            <wp:effectExtent l="0" t="0" r="0" b="0"/>
            <wp:wrapNone/>
            <wp:docPr id="1770" name="Freeform 17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465" cy="195252"/>
                    </a:xfrm>
                    <a:custGeom>
                      <a:rect l="l" t="t" r="r" b="b"/>
                      <a:pathLst>
                        <a:path w="193928" h="195962">
                          <a:moveTo>
                            <a:pt x="0" y="195962"/>
                          </a:moveTo>
                          <a:lnTo>
                            <a:pt x="19392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3" behindDoc="1" locked="0" layoutInCell="1" allowOverlap="1">
            <wp:simplePos x="0" y="0"/>
            <wp:positionH relativeFrom="page">
              <wp:posOffset>3552437</wp:posOffset>
            </wp:positionH>
            <wp:positionV relativeFrom="paragraph">
              <wp:posOffset>145289</wp:posOffset>
            </wp:positionV>
            <wp:extent cx="193467" cy="195252"/>
            <wp:effectExtent l="0" t="0" r="0" b="0"/>
            <wp:wrapNone/>
            <wp:docPr id="1771" name="Freeform 17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467" cy="195252"/>
                    </a:xfrm>
                    <a:custGeom>
                      <a:rect l="l" t="t" r="r" b="b"/>
                      <a:pathLst>
                        <a:path w="193930" h="195962">
                          <a:moveTo>
                            <a:pt x="193930" y="0"/>
                          </a:moveTo>
                          <a:lnTo>
                            <a:pt x="0" y="195962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9" behindDoc="1" locked="0" layoutInCell="1" allowOverlap="1">
            <wp:simplePos x="0" y="0"/>
            <wp:positionH relativeFrom="page">
              <wp:posOffset>3602102</wp:posOffset>
            </wp:positionH>
            <wp:positionV relativeFrom="paragraph">
              <wp:posOffset>145289</wp:posOffset>
            </wp:positionV>
            <wp:extent cx="194734" cy="195252"/>
            <wp:effectExtent l="0" t="0" r="0" b="0"/>
            <wp:wrapNone/>
            <wp:docPr id="1772" name="Freeform 17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734" cy="195252"/>
                    </a:xfrm>
                    <a:custGeom>
                      <a:rect l="l" t="t" r="r" b="b"/>
                      <a:pathLst>
                        <a:path w="195200" h="195962">
                          <a:moveTo>
                            <a:pt x="0" y="195962"/>
                          </a:moveTo>
                          <a:lnTo>
                            <a:pt x="19520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8" behindDoc="1" locked="0" layoutInCell="1" allowOverlap="1">
            <wp:simplePos x="0" y="0"/>
            <wp:positionH relativeFrom="page">
              <wp:posOffset>3651894</wp:posOffset>
            </wp:positionH>
            <wp:positionV relativeFrom="paragraph">
              <wp:posOffset>145289</wp:posOffset>
            </wp:positionV>
            <wp:extent cx="194607" cy="195252"/>
            <wp:effectExtent l="0" t="0" r="0" b="0"/>
            <wp:wrapNone/>
            <wp:docPr id="1773" name="Freeform 17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4607" cy="195252"/>
                    </a:xfrm>
                    <a:custGeom>
                      <a:rect l="l" t="t" r="r" b="b"/>
                      <a:pathLst>
                        <a:path w="195073" h="195962">
                          <a:moveTo>
                            <a:pt x="195073" y="0"/>
                          </a:moveTo>
                          <a:lnTo>
                            <a:pt x="0" y="195962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5" behindDoc="1" locked="0" layoutInCell="1" allowOverlap="1">
            <wp:simplePos x="0" y="0"/>
            <wp:positionH relativeFrom="page">
              <wp:posOffset>3790247</wp:posOffset>
            </wp:positionH>
            <wp:positionV relativeFrom="paragraph">
              <wp:posOffset>145289</wp:posOffset>
            </wp:positionV>
            <wp:extent cx="106044" cy="106673"/>
            <wp:effectExtent l="0" t="0" r="0" b="0"/>
            <wp:wrapNone/>
            <wp:docPr id="1774" name="Freeform 17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4" cy="106673"/>
                    </a:xfrm>
                    <a:custGeom>
                      <a:rect l="l" t="t" r="r" b="b"/>
                      <a:pathLst>
                        <a:path w="106298" h="107061">
                          <a:moveTo>
                            <a:pt x="0" y="107061"/>
                          </a:moveTo>
                          <a:lnTo>
                            <a:pt x="10629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3" behindDoc="1" locked="0" layoutInCell="1" allowOverlap="1">
            <wp:simplePos x="0" y="0"/>
            <wp:positionH relativeFrom="page">
              <wp:posOffset>3839913</wp:posOffset>
            </wp:positionH>
            <wp:positionV relativeFrom="paragraph">
              <wp:posOffset>145289</wp:posOffset>
            </wp:positionV>
            <wp:extent cx="106044" cy="106673"/>
            <wp:effectExtent l="0" t="0" r="0" b="0"/>
            <wp:wrapNone/>
            <wp:docPr id="1775" name="Freeform 17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4" cy="106673"/>
                    </a:xfrm>
                    <a:custGeom>
                      <a:rect l="l" t="t" r="r" b="b"/>
                      <a:pathLst>
                        <a:path w="106298" h="107061">
                          <a:moveTo>
                            <a:pt x="106298" y="0"/>
                          </a:moveTo>
                          <a:lnTo>
                            <a:pt x="0" y="1070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6" behindDoc="1" locked="0" layoutInCell="1" allowOverlap="1">
            <wp:simplePos x="0" y="0"/>
            <wp:positionH relativeFrom="page">
              <wp:posOffset>4039967</wp:posOffset>
            </wp:positionH>
            <wp:positionV relativeFrom="paragraph">
              <wp:posOffset>145289</wp:posOffset>
            </wp:positionV>
            <wp:extent cx="5702" cy="6706"/>
            <wp:effectExtent l="0" t="0" r="0" b="0"/>
            <wp:wrapNone/>
            <wp:docPr id="1776" name="Freeform 17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02" cy="6706"/>
                    </a:xfrm>
                    <a:custGeom>
                      <a:rect l="l" t="t" r="r" b="b"/>
                      <a:pathLst>
                        <a:path w="5716" h="6731">
                          <a:moveTo>
                            <a:pt x="5716" y="0"/>
                          </a:moveTo>
                          <a:lnTo>
                            <a:pt x="0" y="673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0" behindDoc="1" locked="0" layoutInCell="1" allowOverlap="1">
            <wp:simplePos x="0" y="0"/>
            <wp:positionH relativeFrom="page">
              <wp:posOffset>4039967</wp:posOffset>
            </wp:positionH>
            <wp:positionV relativeFrom="paragraph">
              <wp:posOffset>145289</wp:posOffset>
            </wp:positionV>
            <wp:extent cx="106426" cy="106673"/>
            <wp:effectExtent l="0" t="0" r="0" b="0"/>
            <wp:wrapNone/>
            <wp:docPr id="1777" name="Freeform 17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26" cy="106673"/>
                    </a:xfrm>
                    <a:custGeom>
                      <a:rect l="l" t="t" r="r" b="b"/>
                      <a:pathLst>
                        <a:path w="106681" h="107061">
                          <a:moveTo>
                            <a:pt x="106681" y="0"/>
                          </a:moveTo>
                          <a:lnTo>
                            <a:pt x="0" y="1070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2" behindDoc="1" locked="0" layoutInCell="1" allowOverlap="1">
            <wp:simplePos x="0" y="0"/>
            <wp:positionH relativeFrom="page">
              <wp:posOffset>4053270</wp:posOffset>
            </wp:positionH>
            <wp:positionV relativeFrom="paragraph">
              <wp:posOffset>145289</wp:posOffset>
            </wp:positionV>
            <wp:extent cx="43077" cy="43403"/>
            <wp:effectExtent l="0" t="0" r="0" b="0"/>
            <wp:wrapNone/>
            <wp:docPr id="1778" name="Freeform 17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3077" cy="43403"/>
                    </a:xfrm>
                    <a:custGeom>
                      <a:rect l="l" t="t" r="r" b="b"/>
                      <a:pathLst>
                        <a:path w="43181" h="43561">
                          <a:moveTo>
                            <a:pt x="0" y="43561"/>
                          </a:moveTo>
                          <a:lnTo>
                            <a:pt x="43181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7" behindDoc="1" locked="0" layoutInCell="1" allowOverlap="1">
            <wp:simplePos x="0" y="0"/>
            <wp:positionH relativeFrom="page">
              <wp:posOffset>4090013</wp:posOffset>
            </wp:positionH>
            <wp:positionV relativeFrom="paragraph">
              <wp:posOffset>145289</wp:posOffset>
            </wp:positionV>
            <wp:extent cx="106045" cy="106673"/>
            <wp:effectExtent l="0" t="0" r="0" b="0"/>
            <wp:wrapNone/>
            <wp:docPr id="1779" name="Freeform 17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5" cy="106673"/>
                    </a:xfrm>
                    <a:custGeom>
                      <a:rect l="l" t="t" r="r" b="b"/>
                      <a:pathLst>
                        <a:path w="106299" h="107061">
                          <a:moveTo>
                            <a:pt x="0" y="107061"/>
                          </a:moveTo>
                          <a:lnTo>
                            <a:pt x="10629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6" behindDoc="1" locked="0" layoutInCell="1" allowOverlap="1">
            <wp:simplePos x="0" y="0"/>
            <wp:positionH relativeFrom="page">
              <wp:posOffset>4139678</wp:posOffset>
            </wp:positionH>
            <wp:positionV relativeFrom="paragraph">
              <wp:posOffset>145289</wp:posOffset>
            </wp:positionV>
            <wp:extent cx="106044" cy="106673"/>
            <wp:effectExtent l="0" t="0" r="0" b="0"/>
            <wp:wrapNone/>
            <wp:docPr id="1780" name="Freeform 17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4" cy="106673"/>
                    </a:xfrm>
                    <a:custGeom>
                      <a:rect l="l" t="t" r="r" b="b"/>
                      <a:pathLst>
                        <a:path w="106298" h="107061">
                          <a:moveTo>
                            <a:pt x="106298" y="0"/>
                          </a:moveTo>
                          <a:lnTo>
                            <a:pt x="0" y="1070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2" behindDoc="1" locked="0" layoutInCell="1" allowOverlap="1">
            <wp:simplePos x="0" y="0"/>
            <wp:positionH relativeFrom="page">
              <wp:posOffset>4189470</wp:posOffset>
            </wp:positionH>
            <wp:positionV relativeFrom="paragraph">
              <wp:posOffset>145289</wp:posOffset>
            </wp:positionV>
            <wp:extent cx="106298" cy="106673"/>
            <wp:effectExtent l="0" t="0" r="0" b="0"/>
            <wp:wrapNone/>
            <wp:docPr id="1781" name="Freeform 17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298" cy="106673"/>
                    </a:xfrm>
                    <a:custGeom>
                      <a:rect l="l" t="t" r="r" b="b"/>
                      <a:pathLst>
                        <a:path w="106553" h="107061">
                          <a:moveTo>
                            <a:pt x="0" y="107061"/>
                          </a:moveTo>
                          <a:lnTo>
                            <a:pt x="106553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1" behindDoc="1" locked="0" layoutInCell="1" allowOverlap="1">
            <wp:simplePos x="0" y="0"/>
            <wp:positionH relativeFrom="page">
              <wp:posOffset>4240022</wp:posOffset>
            </wp:positionH>
            <wp:positionV relativeFrom="paragraph">
              <wp:posOffset>145289</wp:posOffset>
            </wp:positionV>
            <wp:extent cx="105538" cy="106673"/>
            <wp:effectExtent l="0" t="0" r="0" b="0"/>
            <wp:wrapNone/>
            <wp:docPr id="1782" name="Freeform 17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538" cy="106673"/>
                    </a:xfrm>
                    <a:custGeom>
                      <a:rect l="l" t="t" r="r" b="b"/>
                      <a:pathLst>
                        <a:path w="105791" h="107061">
                          <a:moveTo>
                            <a:pt x="105791" y="0"/>
                          </a:moveTo>
                          <a:lnTo>
                            <a:pt x="0" y="10706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8" behindDoc="1" locked="0" layoutInCell="1" allowOverlap="1">
            <wp:simplePos x="0" y="0"/>
            <wp:positionH relativeFrom="page">
              <wp:posOffset>4290067</wp:posOffset>
            </wp:positionH>
            <wp:positionV relativeFrom="paragraph">
              <wp:posOffset>145289</wp:posOffset>
            </wp:positionV>
            <wp:extent cx="106045" cy="106673"/>
            <wp:effectExtent l="0" t="0" r="0" b="0"/>
            <wp:wrapNone/>
            <wp:docPr id="1783" name="Freeform 17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5" cy="106673"/>
                    </a:xfrm>
                    <a:custGeom>
                      <a:rect l="l" t="t" r="r" b="b"/>
                      <a:pathLst>
                        <a:path w="106299" h="107061">
                          <a:moveTo>
                            <a:pt x="0" y="107061"/>
                          </a:moveTo>
                          <a:lnTo>
                            <a:pt x="10629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4" behindDoc="1" locked="0" layoutInCell="1" allowOverlap="1">
            <wp:simplePos x="0" y="0"/>
            <wp:positionH relativeFrom="page">
              <wp:posOffset>4489235</wp:posOffset>
            </wp:positionH>
            <wp:positionV relativeFrom="paragraph">
              <wp:posOffset>145289</wp:posOffset>
            </wp:positionV>
            <wp:extent cx="106044" cy="106673"/>
            <wp:effectExtent l="0" t="0" r="0" b="0"/>
            <wp:wrapNone/>
            <wp:docPr id="1784" name="Freeform 17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044" cy="106673"/>
                    </a:xfrm>
                    <a:custGeom>
                      <a:rect l="l" t="t" r="r" b="b"/>
                      <a:pathLst>
                        <a:path w="106298" h="107061">
                          <a:moveTo>
                            <a:pt x="0" y="107061"/>
                          </a:moveTo>
                          <a:lnTo>
                            <a:pt x="106298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2" behindDoc="1" locked="0" layoutInCell="1" allowOverlap="1">
            <wp:simplePos x="0" y="0"/>
            <wp:positionH relativeFrom="page">
              <wp:posOffset>4574755</wp:posOffset>
            </wp:positionH>
            <wp:positionV relativeFrom="paragraph">
              <wp:posOffset>145289</wp:posOffset>
            </wp:positionV>
            <wp:extent cx="70569" cy="70863"/>
            <wp:effectExtent l="0" t="0" r="0" b="0"/>
            <wp:wrapNone/>
            <wp:docPr id="1785" name="Freeform 17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69" cy="70863"/>
                    </a:xfrm>
                    <a:custGeom>
                      <a:rect l="l" t="t" r="r" b="b"/>
                      <a:pathLst>
                        <a:path w="70738" h="71121">
                          <a:moveTo>
                            <a:pt x="70738" y="0"/>
                          </a:moveTo>
                          <a:lnTo>
                            <a:pt x="0" y="7112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1" behindDoc="1" locked="0" layoutInCell="1" allowOverlap="1">
            <wp:simplePos x="0" y="0"/>
            <wp:positionH relativeFrom="page">
              <wp:posOffset>4624420</wp:posOffset>
            </wp:positionH>
            <wp:positionV relativeFrom="paragraph">
              <wp:posOffset>145289</wp:posOffset>
            </wp:positionV>
            <wp:extent cx="71583" cy="70863"/>
            <wp:effectExtent l="0" t="0" r="0" b="0"/>
            <wp:wrapNone/>
            <wp:docPr id="1786" name="Freeform 17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1583" cy="70863"/>
                    </a:xfrm>
                    <a:custGeom>
                      <a:rect l="l" t="t" r="r" b="b"/>
                      <a:pathLst>
                        <a:path w="71755" h="71121">
                          <a:moveTo>
                            <a:pt x="0" y="71121"/>
                          </a:moveTo>
                          <a:lnTo>
                            <a:pt x="7175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10" behindDoc="1" locked="0" layoutInCell="1" allowOverlap="1">
            <wp:simplePos x="0" y="0"/>
            <wp:positionH relativeFrom="page">
              <wp:posOffset>4675352</wp:posOffset>
            </wp:positionH>
            <wp:positionV relativeFrom="paragraph">
              <wp:posOffset>145289</wp:posOffset>
            </wp:positionV>
            <wp:extent cx="70316" cy="70863"/>
            <wp:effectExtent l="0" t="0" r="0" b="0"/>
            <wp:wrapNone/>
            <wp:docPr id="1787" name="Freeform 17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316" cy="70863"/>
                    </a:xfrm>
                    <a:custGeom>
                      <a:rect l="l" t="t" r="r" b="b"/>
                      <a:pathLst>
                        <a:path w="70485" h="71121">
                          <a:moveTo>
                            <a:pt x="70485" y="0"/>
                          </a:moveTo>
                          <a:lnTo>
                            <a:pt x="0" y="7112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9" behindDoc="1" locked="0" layoutInCell="1" allowOverlap="1">
            <wp:simplePos x="0" y="0"/>
            <wp:positionH relativeFrom="page">
              <wp:posOffset>4725144</wp:posOffset>
            </wp:positionH>
            <wp:positionV relativeFrom="paragraph">
              <wp:posOffset>145289</wp:posOffset>
            </wp:positionV>
            <wp:extent cx="70191" cy="70863"/>
            <wp:effectExtent l="0" t="0" r="0" b="0"/>
            <wp:wrapNone/>
            <wp:docPr id="1788" name="Freeform 17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191" cy="70863"/>
                    </a:xfrm>
                    <a:custGeom>
                      <a:rect l="l" t="t" r="r" b="b"/>
                      <a:pathLst>
                        <a:path w="70359" h="71121">
                          <a:moveTo>
                            <a:pt x="0" y="71121"/>
                          </a:moveTo>
                          <a:lnTo>
                            <a:pt x="7035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8" behindDoc="1" locked="0" layoutInCell="1" allowOverlap="1">
            <wp:simplePos x="0" y="0"/>
            <wp:positionH relativeFrom="page">
              <wp:posOffset>4774809</wp:posOffset>
            </wp:positionH>
            <wp:positionV relativeFrom="paragraph">
              <wp:posOffset>145289</wp:posOffset>
            </wp:positionV>
            <wp:extent cx="70571" cy="70863"/>
            <wp:effectExtent l="0" t="0" r="0" b="0"/>
            <wp:wrapNone/>
            <wp:docPr id="1789" name="Freeform 17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571" cy="70863"/>
                    </a:xfrm>
                    <a:custGeom>
                      <a:rect l="l" t="t" r="r" b="b"/>
                      <a:pathLst>
                        <a:path w="70740" h="71121">
                          <a:moveTo>
                            <a:pt x="70740" y="0"/>
                          </a:moveTo>
                          <a:lnTo>
                            <a:pt x="0" y="7112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7" behindDoc="1" locked="0" layoutInCell="1" allowOverlap="1">
            <wp:simplePos x="0" y="0"/>
            <wp:positionH relativeFrom="page">
              <wp:posOffset>4824855</wp:posOffset>
            </wp:positionH>
            <wp:positionV relativeFrom="paragraph">
              <wp:posOffset>145289</wp:posOffset>
            </wp:positionV>
            <wp:extent cx="70189" cy="70863"/>
            <wp:effectExtent l="0" t="0" r="0" b="0"/>
            <wp:wrapNone/>
            <wp:docPr id="1790" name="Freeform 17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189" cy="70863"/>
                    </a:xfrm>
                    <a:custGeom>
                      <a:rect l="l" t="t" r="r" b="b"/>
                      <a:pathLst>
                        <a:path w="70357" h="71121">
                          <a:moveTo>
                            <a:pt x="0" y="71121"/>
                          </a:moveTo>
                          <a:lnTo>
                            <a:pt x="70357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8" behindDoc="1" locked="0" layoutInCell="1" allowOverlap="1">
            <wp:simplePos x="0" y="0"/>
            <wp:positionH relativeFrom="page">
              <wp:posOffset>3890591</wp:posOffset>
            </wp:positionH>
            <wp:positionV relativeFrom="paragraph">
              <wp:posOffset>152882</wp:posOffset>
            </wp:positionV>
            <wp:extent cx="98695" cy="99079"/>
            <wp:effectExtent l="0" t="0" r="0" b="0"/>
            <wp:wrapNone/>
            <wp:docPr id="1791" name="Freeform 17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695" cy="99079"/>
                    </a:xfrm>
                    <a:custGeom>
                      <a:rect l="l" t="t" r="r" b="b"/>
                      <a:pathLst>
                        <a:path w="98932" h="99440">
                          <a:moveTo>
                            <a:pt x="0" y="99440"/>
                          </a:moveTo>
                          <a:lnTo>
                            <a:pt x="98932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1" locked="0" layoutInCell="1" allowOverlap="1">
            <wp:simplePos x="0" y="0"/>
            <wp:positionH relativeFrom="page">
              <wp:posOffset>4874520</wp:posOffset>
            </wp:positionH>
            <wp:positionV relativeFrom="paragraph">
              <wp:posOffset>147187</wp:posOffset>
            </wp:positionV>
            <wp:extent cx="69303" cy="68965"/>
            <wp:effectExtent l="0" t="0" r="0" b="0"/>
            <wp:wrapNone/>
            <wp:docPr id="1792" name="Freeform 17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303" cy="68965"/>
                    </a:xfrm>
                    <a:custGeom>
                      <a:rect l="l" t="t" r="r" b="b"/>
                      <a:pathLst>
                        <a:path w="69469" h="69216">
                          <a:moveTo>
                            <a:pt x="69469" y="0"/>
                          </a:moveTo>
                          <a:lnTo>
                            <a:pt x="0" y="69216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92" behindDoc="1" locked="0" layoutInCell="1" allowOverlap="1">
            <wp:simplePos x="0" y="0"/>
            <wp:positionH relativeFrom="page">
              <wp:posOffset>2428572</wp:posOffset>
            </wp:positionH>
            <wp:positionV relativeFrom="paragraph">
              <wp:posOffset>163384</wp:posOffset>
            </wp:positionV>
            <wp:extent cx="46219" cy="177157"/>
            <wp:effectExtent l="0" t="0" r="0" b="0"/>
            <wp:wrapNone/>
            <wp:docPr id="1793" name="Freeform 17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219" cy="177157"/>
                    </a:xfrm>
                    <a:custGeom>
                      <a:rect l="l" t="t" r="r" b="b"/>
                      <a:pathLst>
                        <a:path w="46330" h="177801">
                          <a:moveTo>
                            <a:pt x="22530" y="177801"/>
                          </a:moveTo>
                          <a:lnTo>
                            <a:pt x="0" y="0"/>
                          </a:lnTo>
                          <a:lnTo>
                            <a:pt x="22530" y="18035"/>
                          </a:lnTo>
                          <a:lnTo>
                            <a:pt x="46330" y="0"/>
                          </a:lnTo>
                          <a:lnTo>
                            <a:pt x="22530" y="17780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934" behindDoc="1" locked="0" layoutInCell="1" allowOverlap="1">
            <wp:simplePos x="0" y="0"/>
            <wp:positionH relativeFrom="page">
              <wp:posOffset>3994990</wp:posOffset>
            </wp:positionH>
            <wp:positionV relativeFrom="paragraph">
              <wp:posOffset>169079</wp:posOffset>
            </wp:positionV>
            <wp:extent cx="22552" cy="22397"/>
            <wp:effectExtent l="0" t="0" r="0" b="0"/>
            <wp:wrapNone/>
            <wp:docPr id="1794" name="Freeform 17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552" cy="22397"/>
                    </a:xfrm>
                    <a:custGeom>
                      <a:rect l="l" t="t" r="r" b="b"/>
                      <a:pathLst>
                        <a:path w="22606" h="22479">
                          <a:moveTo>
                            <a:pt x="0" y="0"/>
                          </a:moveTo>
                          <a:lnTo>
                            <a:pt x="22606" y="2247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5" behindDoc="1" locked="0" layoutInCell="1" allowOverlap="1">
            <wp:simplePos x="0" y="0"/>
            <wp:positionH relativeFrom="page">
              <wp:posOffset>4924185</wp:posOffset>
            </wp:positionH>
            <wp:positionV relativeFrom="paragraph">
              <wp:posOffset>164270</wp:posOffset>
            </wp:positionV>
            <wp:extent cx="52578" cy="51882"/>
            <wp:effectExtent l="0" t="0" r="0" b="0"/>
            <wp:wrapNone/>
            <wp:docPr id="1795" name="Freeform 17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578" cy="51882"/>
                    </a:xfrm>
                    <a:custGeom>
                      <a:rect l="l" t="t" r="r" b="b"/>
                      <a:pathLst>
                        <a:path w="52704" h="52071">
                          <a:moveTo>
                            <a:pt x="0" y="52071"/>
                          </a:moveTo>
                          <a:lnTo>
                            <a:pt x="5270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0" behindDoc="1" locked="0" layoutInCell="1" allowOverlap="1">
            <wp:simplePos x="0" y="0"/>
            <wp:positionH relativeFrom="page">
              <wp:posOffset>4002591</wp:posOffset>
            </wp:positionH>
            <wp:positionV relativeFrom="paragraph">
              <wp:posOffset>191476</wp:posOffset>
            </wp:positionV>
            <wp:extent cx="53592" cy="180"/>
            <wp:effectExtent l="0" t="0" r="0" b="0"/>
            <wp:wrapNone/>
            <wp:docPr id="1796" name="Freeform 17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3592" cy="180"/>
                    </a:xfrm>
                    <a:custGeom>
                      <a:rect l="l" t="t" r="r" b="b"/>
                      <a:pathLst>
                        <a:path w="53721" h="180">
                          <a:moveTo>
                            <a:pt x="0" y="0"/>
                          </a:moveTo>
                          <a:lnTo>
                            <a:pt x="53721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1" locked="0" layoutInCell="1" allowOverlap="1">
            <wp:simplePos x="0" y="0"/>
            <wp:positionH relativeFrom="page">
              <wp:posOffset>4941289</wp:posOffset>
            </wp:positionH>
            <wp:positionV relativeFrom="paragraph">
              <wp:posOffset>181353</wp:posOffset>
            </wp:positionV>
            <wp:extent cx="35475" cy="34798"/>
            <wp:effectExtent l="0" t="0" r="0" b="0"/>
            <wp:wrapNone/>
            <wp:docPr id="1797" name="Freeform 17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75" cy="34798"/>
                    </a:xfrm>
                    <a:custGeom>
                      <a:rect l="l" t="t" r="r" b="b"/>
                      <a:pathLst>
                        <a:path w="35560" h="34925">
                          <a:moveTo>
                            <a:pt x="0" y="34925"/>
                          </a:moveTo>
                          <a:lnTo>
                            <a:pt x="3556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1" behindDoc="1" locked="0" layoutInCell="1" allowOverlap="1">
            <wp:simplePos x="0" y="0"/>
            <wp:positionH relativeFrom="page">
              <wp:posOffset>4569940</wp:posOffset>
            </wp:positionH>
            <wp:positionV relativeFrom="paragraph">
              <wp:posOffset>181353</wp:posOffset>
            </wp:positionV>
            <wp:extent cx="88307" cy="34798"/>
            <wp:effectExtent l="0" t="0" r="0" b="0"/>
            <wp:wrapNone/>
            <wp:docPr id="1798" name="Freeform 17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34798"/>
                    </a:xfrm>
                    <a:custGeom>
                      <a:rect l="l" t="t" r="r" b="b"/>
                      <a:pathLst>
                        <a:path w="88519" h="34925">
                          <a:moveTo>
                            <a:pt x="0" y="34925"/>
                          </a:moveTo>
                          <a:lnTo>
                            <a:pt x="88519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7" behindDoc="1" locked="0" layoutInCell="1" allowOverlap="1">
            <wp:simplePos x="0" y="0"/>
            <wp:positionH relativeFrom="page">
              <wp:posOffset>3940637</wp:posOffset>
            </wp:positionH>
            <wp:positionV relativeFrom="paragraph">
              <wp:posOffset>189578</wp:posOffset>
            </wp:positionV>
            <wp:extent cx="61954" cy="62384"/>
            <wp:effectExtent l="0" t="0" r="0" b="0"/>
            <wp:wrapNone/>
            <wp:docPr id="1799" name="Freeform 17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954" cy="62384"/>
                    </a:xfrm>
                    <a:custGeom>
                      <a:rect l="l" t="t" r="r" b="b"/>
                      <a:pathLst>
                        <a:path w="62103" h="62611">
                          <a:moveTo>
                            <a:pt x="62103" y="0"/>
                          </a:moveTo>
                          <a:lnTo>
                            <a:pt x="0" y="62611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31" behindDoc="1" locked="0" layoutInCell="1" allowOverlap="1">
            <wp:simplePos x="0" y="0"/>
            <wp:positionH relativeFrom="page">
              <wp:posOffset>3990302</wp:posOffset>
            </wp:positionH>
            <wp:positionV relativeFrom="paragraph">
              <wp:posOffset>191476</wp:posOffset>
            </wp:positionV>
            <wp:extent cx="60181" cy="60486"/>
            <wp:effectExtent l="0" t="0" r="0" b="0"/>
            <wp:wrapNone/>
            <wp:docPr id="1800" name="Freeform 18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181" cy="60486"/>
                    </a:xfrm>
                    <a:custGeom>
                      <a:rect l="l" t="t" r="r" b="b"/>
                      <a:pathLst>
                        <a:path w="60325" h="60706">
                          <a:moveTo>
                            <a:pt x="0" y="60706"/>
                          </a:moveTo>
                          <a:lnTo>
                            <a:pt x="60325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13" behindDoc="1" locked="0" layoutInCell="1" allowOverlap="1">
            <wp:simplePos x="0" y="0"/>
            <wp:positionH relativeFrom="page">
              <wp:posOffset>4539913</wp:posOffset>
            </wp:positionH>
            <wp:positionV relativeFrom="paragraph">
              <wp:posOffset>45700</wp:posOffset>
            </wp:positionV>
            <wp:extent cx="30026" cy="31001"/>
            <wp:effectExtent l="0" t="0" r="0" b="0"/>
            <wp:wrapNone/>
            <wp:docPr id="1801" name="Freeform 18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026" cy="31001"/>
                    </a:xfrm>
                    <a:custGeom>
                      <a:rect l="l" t="t" r="r" b="b"/>
                      <a:pathLst>
                        <a:path w="30098" h="31114">
                          <a:moveTo>
                            <a:pt x="30098" y="0"/>
                          </a:moveTo>
                          <a:lnTo>
                            <a:pt x="0" y="31114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6" behindDoc="1" locked="0" layoutInCell="1" allowOverlap="1">
            <wp:simplePos x="0" y="0"/>
            <wp:positionH relativeFrom="page">
              <wp:posOffset>4756058</wp:posOffset>
            </wp:positionH>
            <wp:positionV relativeFrom="paragraph">
              <wp:posOffset>40892</wp:posOffset>
            </wp:positionV>
            <wp:extent cx="420761" cy="422642"/>
            <wp:effectExtent l="0" t="0" r="0" b="0"/>
            <wp:wrapNone/>
            <wp:docPr id="1802" name="Freeform 1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0761" cy="422642"/>
                    </a:xfrm>
                    <a:custGeom>
                      <a:rect l="l" t="t" r="r" b="b"/>
                      <a:pathLst>
                        <a:path w="421768" h="424179">
                          <a:moveTo>
                            <a:pt x="421768" y="424179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5" behindDoc="1" locked="0" layoutInCell="1" allowOverlap="1">
            <wp:simplePos x="0" y="0"/>
            <wp:positionH relativeFrom="page">
              <wp:posOffset>4756058</wp:posOffset>
            </wp:positionH>
            <wp:positionV relativeFrom="paragraph">
              <wp:posOffset>40892</wp:posOffset>
            </wp:positionV>
            <wp:extent cx="140887" cy="142103"/>
            <wp:effectExtent l="0" t="0" r="0" b="0"/>
            <wp:wrapNone/>
            <wp:docPr id="1803" name="Freeform 1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887" cy="142103"/>
                    </a:xfrm>
                    <a:custGeom>
                      <a:rect l="l" t="t" r="r" b="b"/>
                      <a:pathLst>
                        <a:path w="141224" h="142620">
                          <a:moveTo>
                            <a:pt x="0" y="0"/>
                          </a:moveTo>
                          <a:lnTo>
                            <a:pt x="141224" y="109601"/>
                          </a:lnTo>
                          <a:lnTo>
                            <a:pt x="112142" y="113410"/>
                          </a:lnTo>
                          <a:lnTo>
                            <a:pt x="108331" y="14262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3704727</wp:posOffset>
            </wp:positionH>
            <wp:positionV relativeFrom="paragraph">
              <wp:posOffset>76703</wp:posOffset>
            </wp:positionV>
            <wp:extent cx="88307" cy="88579"/>
            <wp:effectExtent l="0" t="0" r="0" b="0"/>
            <wp:wrapNone/>
            <wp:docPr id="1804" name="Freeform 1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307" cy="88579"/>
                    </a:xfrm>
                    <a:custGeom>
                      <a:rect l="l" t="t" r="r" b="b"/>
                      <a:pathLst>
                        <a:path w="88519" h="88901">
                          <a:moveTo>
                            <a:pt x="0" y="88901"/>
                          </a:moveTo>
                          <a:lnTo>
                            <a:pt x="0" y="85090"/>
                          </a:lnTo>
                          <a:lnTo>
                            <a:pt x="1015" y="81280"/>
                          </a:lnTo>
                          <a:lnTo>
                            <a:pt x="1015" y="77470"/>
                          </a:lnTo>
                          <a:lnTo>
                            <a:pt x="1904" y="74550"/>
                          </a:lnTo>
                          <a:lnTo>
                            <a:pt x="1904" y="70739"/>
                          </a:lnTo>
                          <a:lnTo>
                            <a:pt x="2920" y="66930"/>
                          </a:lnTo>
                          <a:lnTo>
                            <a:pt x="3809" y="63119"/>
                          </a:lnTo>
                          <a:lnTo>
                            <a:pt x="4825" y="60325"/>
                          </a:lnTo>
                          <a:lnTo>
                            <a:pt x="6350" y="56515"/>
                          </a:lnTo>
                          <a:lnTo>
                            <a:pt x="7365" y="52960"/>
                          </a:lnTo>
                          <a:lnTo>
                            <a:pt x="9144" y="50165"/>
                          </a:lnTo>
                          <a:lnTo>
                            <a:pt x="11048" y="46356"/>
                          </a:lnTo>
                          <a:lnTo>
                            <a:pt x="12953" y="43435"/>
                          </a:lnTo>
                          <a:lnTo>
                            <a:pt x="14859" y="40640"/>
                          </a:lnTo>
                          <a:lnTo>
                            <a:pt x="16764" y="37719"/>
                          </a:lnTo>
                          <a:lnTo>
                            <a:pt x="18669" y="33910"/>
                          </a:lnTo>
                          <a:lnTo>
                            <a:pt x="21589" y="31115"/>
                          </a:lnTo>
                          <a:lnTo>
                            <a:pt x="23495" y="28194"/>
                          </a:lnTo>
                          <a:lnTo>
                            <a:pt x="26289" y="26289"/>
                          </a:lnTo>
                          <a:lnTo>
                            <a:pt x="29209" y="23495"/>
                          </a:lnTo>
                          <a:lnTo>
                            <a:pt x="32003" y="20575"/>
                          </a:lnTo>
                          <a:lnTo>
                            <a:pt x="34544" y="18669"/>
                          </a:lnTo>
                          <a:lnTo>
                            <a:pt x="37464" y="16764"/>
                          </a:lnTo>
                          <a:lnTo>
                            <a:pt x="40259" y="13970"/>
                          </a:lnTo>
                          <a:lnTo>
                            <a:pt x="43179" y="12319"/>
                          </a:lnTo>
                          <a:lnTo>
                            <a:pt x="45973" y="10414"/>
                          </a:lnTo>
                          <a:lnTo>
                            <a:pt x="49784" y="9525"/>
                          </a:lnTo>
                          <a:lnTo>
                            <a:pt x="52704" y="7620"/>
                          </a:lnTo>
                          <a:lnTo>
                            <a:pt x="56514" y="6605"/>
                          </a:lnTo>
                          <a:lnTo>
                            <a:pt x="60325" y="4700"/>
                          </a:lnTo>
                          <a:lnTo>
                            <a:pt x="63119" y="3811"/>
                          </a:lnTo>
                          <a:lnTo>
                            <a:pt x="66675" y="2794"/>
                          </a:lnTo>
                          <a:lnTo>
                            <a:pt x="70484" y="1906"/>
                          </a:lnTo>
                          <a:lnTo>
                            <a:pt x="74295" y="889"/>
                          </a:lnTo>
                          <a:lnTo>
                            <a:pt x="77089" y="889"/>
                          </a:lnTo>
                          <a:lnTo>
                            <a:pt x="80898" y="0"/>
                          </a:lnTo>
                          <a:lnTo>
                            <a:pt x="84709" y="0"/>
                          </a:lnTo>
                          <a:lnTo>
                            <a:pt x="88519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103909</wp:posOffset>
            </wp:positionV>
            <wp:extent cx="35450" cy="61371"/>
            <wp:effectExtent l="0" t="0" r="0" b="0"/>
            <wp:wrapNone/>
            <wp:docPr id="1805" name="Freeform 1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450" cy="61371"/>
                    </a:xfrm>
                    <a:custGeom>
                      <a:rect l="l" t="t" r="r" b="b"/>
                      <a:pathLst>
                        <a:path w="35535" h="61595">
                          <a:moveTo>
                            <a:pt x="35535" y="6159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14228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44" behindDoc="1" locked="0" layoutInCell="1" allowOverlap="1">
            <wp:simplePos x="0" y="0"/>
            <wp:positionH relativeFrom="page">
              <wp:posOffset>3701940</wp:posOffset>
            </wp:positionH>
            <wp:positionV relativeFrom="paragraph">
              <wp:posOffset>162370</wp:posOffset>
            </wp:positionV>
            <wp:extent cx="2787" cy="2910"/>
            <wp:effectExtent l="0" t="0" r="0" b="0"/>
            <wp:wrapNone/>
            <wp:docPr id="1806" name="Freeform 1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87" cy="2910"/>
                    </a:xfrm>
                    <a:custGeom>
                      <a:rect l="l" t="t" r="r" b="b"/>
                      <a:pathLst>
                        <a:path w="2794" h="2921">
                          <a:moveTo>
                            <a:pt x="0" y="2921"/>
                          </a:moveTo>
                          <a:lnTo>
                            <a:pt x="2794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29" behindDoc="1" locked="0" layoutInCell="1" allowOverlap="1">
            <wp:simplePos x="0" y="0"/>
            <wp:positionH relativeFrom="page">
              <wp:posOffset>4588058</wp:posOffset>
            </wp:positionH>
            <wp:positionV relativeFrom="paragraph">
              <wp:posOffset>113016</wp:posOffset>
            </wp:positionV>
            <wp:extent cx="294062" cy="180"/>
            <wp:effectExtent l="0" t="0" r="0" b="0"/>
            <wp:wrapNone/>
            <wp:docPr id="1807" name="Freeform 18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062" cy="180"/>
                    </a:xfrm>
                    <a:custGeom>
                      <a:rect l="l" t="t" r="r" b="b"/>
                      <a:pathLst>
                        <a:path w="294766" h="180">
                          <a:moveTo>
                            <a:pt x="0" y="0"/>
                          </a:moveTo>
                          <a:lnTo>
                            <a:pt x="294766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37" behindDoc="1" locked="0" layoutInCell="1" allowOverlap="1">
            <wp:simplePos x="0" y="0"/>
            <wp:positionH relativeFrom="page">
              <wp:posOffset>5176819</wp:posOffset>
            </wp:positionH>
            <wp:positionV relativeFrom="paragraph">
              <wp:posOffset>113016</wp:posOffset>
            </wp:positionV>
            <wp:extent cx="523637" cy="180"/>
            <wp:effectExtent l="0" t="0" r="0" b="0"/>
            <wp:wrapNone/>
            <wp:docPr id="1808" name="Freeform 18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3637" cy="180"/>
                    </a:xfrm>
                    <a:custGeom>
                      <a:rect l="l" t="t" r="r" b="b"/>
                      <a:pathLst>
                        <a:path w="524890" h="180">
                          <a:moveTo>
                            <a:pt x="0" y="0"/>
                          </a:moveTo>
                          <a:lnTo>
                            <a:pt x="52489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018" behindDoc="1" locked="0" layoutInCell="1" allowOverlap="1">
            <wp:simplePos x="0" y="0"/>
            <wp:positionH relativeFrom="page">
              <wp:posOffset>2380769</wp:posOffset>
            </wp:positionH>
            <wp:positionV relativeFrom="paragraph">
              <wp:posOffset>82011</wp:posOffset>
            </wp:positionV>
            <wp:extent cx="523309" cy="180"/>
            <wp:effectExtent l="0" t="0" r="0" b="0"/>
            <wp:wrapNone/>
            <wp:docPr id="1809" name="Freeform 18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3309" cy="180"/>
                    </a:xfrm>
                    <a:custGeom>
                      <a:rect l="l" t="t" r="r" b="b"/>
                      <a:pathLst>
                        <a:path w="524561" h="180">
                          <a:moveTo>
                            <a:pt x="524561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9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146926</wp:posOffset>
            </wp:positionV>
            <wp:extent cx="176388" cy="47072"/>
            <wp:effectExtent l="0" t="0" r="0" b="0"/>
            <wp:wrapNone/>
            <wp:docPr id="1810" name="Freeform 18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388" cy="47072"/>
                    </a:xfrm>
                    <a:custGeom>
                      <a:rect l="l" t="t" r="r" b="b"/>
                      <a:pathLst>
                        <a:path w="176810" h="47244">
                          <a:moveTo>
                            <a:pt x="0" y="23495"/>
                          </a:moveTo>
                          <a:lnTo>
                            <a:pt x="176810" y="0"/>
                          </a:lnTo>
                          <a:lnTo>
                            <a:pt x="159030" y="23495"/>
                          </a:lnTo>
                          <a:lnTo>
                            <a:pt x="176810" y="47244"/>
                          </a:lnTo>
                          <a:lnTo>
                            <a:pt x="0" y="234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008" behindDoc="1" locked="0" layoutInCell="1" allowOverlap="1">
            <wp:simplePos x="0" y="0"/>
            <wp:positionH relativeFrom="page">
              <wp:posOffset>4023243</wp:posOffset>
            </wp:positionH>
            <wp:positionV relativeFrom="paragraph">
              <wp:posOffset>146926</wp:posOffset>
            </wp:positionV>
            <wp:extent cx="176615" cy="47072"/>
            <wp:effectExtent l="0" t="0" r="0" b="0"/>
            <wp:wrapNone/>
            <wp:docPr id="1811" name="Freeform 18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615" cy="47072"/>
                    </a:xfrm>
                    <a:custGeom>
                      <a:rect l="l" t="t" r="r" b="b"/>
                      <a:pathLst>
                        <a:path w="177038" h="47244">
                          <a:moveTo>
                            <a:pt x="177038" y="23495"/>
                          </a:moveTo>
                          <a:lnTo>
                            <a:pt x="0" y="47244"/>
                          </a:lnTo>
                          <a:lnTo>
                            <a:pt x="17779" y="23495"/>
                          </a:lnTo>
                          <a:lnTo>
                            <a:pt x="0" y="0"/>
                          </a:lnTo>
                          <a:lnTo>
                            <a:pt x="177038" y="23495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0" w:right="0" w:firstLine="0"/>
      </w:pPr>
      <w:r/>
      <w:r>
        <w:rPr sz="39" baseline="0" dirty="0">
          <w:jc w:val="left"/>
          <w:rFonts w:ascii="Arial,Italic" w:hAnsi="Arial,Italic" w:cs="Arial,Italic"/>
          <w:i/>
          <w:iCs/>
          <w:color w:val="000000"/>
          <w:spacing w:val="-19"/>
          <w:w w:val="86"/>
          <w:sz w:val="39"/>
          <w:szCs w:val="39"/>
        </w:rPr>
        <w:t>С</w:t>
      </w:r>
      <w:r>
        <w:rPr sz="39" baseline="0" dirty="0">
          <w:jc w:val="left"/>
          <w:rFonts w:ascii="Arial,Italic" w:hAnsi="Arial,Italic" w:cs="Arial,Italic"/>
          <w:i/>
          <w:iCs/>
          <w:color w:val="000000"/>
          <w:spacing w:val="-12"/>
          <w:w w:val="86"/>
          <w:sz w:val="39"/>
          <w:szCs w:val="39"/>
        </w:rPr>
        <w:t>   </w:t>
      </w:r>
      <w:r>
        <w:rPr sz="39" baseline="0" dirty="0">
          <w:jc w:val="left"/>
          <w:rFonts w:ascii="Arial,Italic" w:hAnsi="Arial,Italic" w:cs="Arial,Italic"/>
          <w:i/>
          <w:iCs/>
          <w:color w:val="000000"/>
          <w:w w:val="86"/>
          <w:sz w:val="39"/>
          <w:szCs w:val="39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7803" w:space="-20"/>
            <w:col w:w="811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sz="39" baseline="0" dirty="0">
          <w:jc w:val="left"/>
          <w:rFonts w:ascii="Arial" w:hAnsi="Arial" w:cs="Arial"/>
          <w:i/>
          <w:iCs/>
          <w:color w:val="000000"/>
          <w:spacing w:val="-80"/>
          <w:w w:val="86"/>
          <w:sz w:val="39"/>
          <w:szCs w:val="39"/>
        </w:rPr>
        <w:t>G</w:t>
      </w:r>
      <w:r>
        <w:rPr sz="27" baseline="0" dirty="0">
          <w:jc w:val="left"/>
          <w:rFonts w:ascii="Arial" w:hAnsi="Arial" w:cs="Arial"/>
          <w:i/>
          <w:iCs/>
          <w:color w:val="000000"/>
          <w:spacing w:val="-68"/>
          <w:w w:val="88"/>
          <w:sz w:val="27"/>
          <w:szCs w:val="27"/>
        </w:rPr>
        <w:t>1</w:t>
      </w:r>
      <w:r>
        <w:rPr sz="39" baseline="0" dirty="0">
          <w:jc w:val="left"/>
          <w:rFonts w:ascii="Arial" w:hAnsi="Arial" w:cs="Arial"/>
          <w:i/>
          <w:iCs/>
          <w:color w:val="000000"/>
          <w:spacing w:val="-72"/>
          <w:w w:val="86"/>
          <w:sz w:val="39"/>
          <w:szCs w:val="39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7"/>
          <w:w w:val="88"/>
          <w:sz w:val="27"/>
          <w:szCs w:val="27"/>
        </w:rPr>
        <w:t>/</w:t>
      </w:r>
      <w:r>
        <w:rPr sz="27" baseline="0" dirty="0">
          <w:jc w:val="left"/>
          <w:rFonts w:ascii="Arial" w:hAnsi="Arial" w:cs="Arial"/>
          <w:i/>
          <w:iCs/>
          <w:color w:val="000000"/>
          <w:spacing w:val="-63"/>
          <w:w w:val="88"/>
          <w:sz w:val="27"/>
          <w:szCs w:val="27"/>
        </w:rPr>
        <w:t> </w:t>
      </w:r>
      <w:r>
        <w:rPr sz="39" baseline="0" dirty="0">
          <w:jc w:val="left"/>
          <w:rFonts w:ascii="Arial" w:hAnsi="Arial" w:cs="Arial"/>
          <w:i/>
          <w:iCs/>
          <w:color w:val="000000"/>
          <w:spacing w:val="-34"/>
          <w:w w:val="86"/>
          <w:sz w:val="39"/>
          <w:szCs w:val="39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62"/>
          <w:w w:val="88"/>
          <w:sz w:val="27"/>
          <w:szCs w:val="27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46"/>
          <w:w w:val="88"/>
          <w:sz w:val="27"/>
          <w:szCs w:val="27"/>
        </w:rPr>
        <w:t> </w:t>
      </w:r>
      <w:r>
        <w:rPr sz="39" baseline="0" dirty="0">
          <w:jc w:val="left"/>
          <w:rFonts w:ascii="Arial" w:hAnsi="Arial" w:cs="Arial"/>
          <w:i/>
          <w:iCs/>
          <w:color w:val="000000"/>
          <w:spacing w:val="-83"/>
          <w:w w:val="86"/>
          <w:sz w:val="39"/>
          <w:szCs w:val="39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60"/>
          <w:w w:val="88"/>
          <w:sz w:val="27"/>
          <w:szCs w:val="27"/>
        </w:rPr>
        <w:t>2</w:t>
      </w:r>
      <w:r>
        <w:rPr sz="39" baseline="0" dirty="0">
          <w:jc w:val="left"/>
          <w:rFonts w:ascii="Arial" w:hAnsi="Arial" w:cs="Arial"/>
          <w:i/>
          <w:iCs/>
          <w:color w:val="000000"/>
          <w:spacing w:val="-22"/>
          <w:w w:val="86"/>
          <w:sz w:val="39"/>
          <w:szCs w:val="39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6"/>
          <w:w w:val="88"/>
          <w:sz w:val="27"/>
          <w:szCs w:val="27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4"/>
          <w:w w:val="88"/>
          <w:sz w:val="27"/>
          <w:szCs w:val="27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spacing w:val="-6"/>
          <w:w w:val="88"/>
          <w:sz w:val="27"/>
          <w:szCs w:val="27"/>
        </w:rPr>
        <w:t> </w:t>
      </w:r>
      <w:r>
        <w:rPr sz="27" baseline="0" dirty="0">
          <w:jc w:val="left"/>
          <w:rFonts w:ascii="Arial" w:hAnsi="Arial" w:cs="Arial"/>
          <w:i/>
          <w:iCs/>
          <w:color w:val="000000"/>
          <w:w w:val="88"/>
          <w:sz w:val="27"/>
          <w:szCs w:val="27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9166" behindDoc="1" locked="0" layoutInCell="1" allowOverlap="1">
            <wp:simplePos x="0" y="0"/>
            <wp:positionH relativeFrom="page">
              <wp:posOffset>3387199</wp:posOffset>
            </wp:positionH>
            <wp:positionV relativeFrom="paragraph">
              <wp:posOffset>-95261</wp:posOffset>
            </wp:positionV>
            <wp:extent cx="176388" cy="46187"/>
            <wp:effectExtent l="0" t="0" r="0" b="0"/>
            <wp:wrapNone/>
            <wp:docPr id="1812" name="Freeform 18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388" cy="46187"/>
                    </a:xfrm>
                    <a:custGeom>
                      <a:rect l="l" t="t" r="r" b="b"/>
                      <a:pathLst>
                        <a:path w="176810" h="46355">
                          <a:moveTo>
                            <a:pt x="0" y="23749"/>
                          </a:moveTo>
                          <a:lnTo>
                            <a:pt x="176810" y="0"/>
                          </a:lnTo>
                          <a:lnTo>
                            <a:pt x="159030" y="23749"/>
                          </a:lnTo>
                          <a:lnTo>
                            <a:pt x="176810" y="46355"/>
                          </a:lnTo>
                          <a:lnTo>
                            <a:pt x="0" y="2374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167" behindDoc="1" locked="0" layoutInCell="1" allowOverlap="1">
            <wp:simplePos x="0" y="0"/>
            <wp:positionH relativeFrom="page">
              <wp:posOffset>4800149</wp:posOffset>
            </wp:positionH>
            <wp:positionV relativeFrom="paragraph">
              <wp:posOffset>-95261</wp:posOffset>
            </wp:positionV>
            <wp:extent cx="176615" cy="46187"/>
            <wp:effectExtent l="0" t="0" r="0" b="0"/>
            <wp:wrapNone/>
            <wp:docPr id="1813" name="Freeform 1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6615" cy="46187"/>
                    </a:xfrm>
                    <a:custGeom>
                      <a:rect l="l" t="t" r="r" b="b"/>
                      <a:pathLst>
                        <a:path w="177038" h="46355">
                          <a:moveTo>
                            <a:pt x="177038" y="23749"/>
                          </a:moveTo>
                          <a:lnTo>
                            <a:pt x="0" y="46355"/>
                          </a:lnTo>
                          <a:lnTo>
                            <a:pt x="17146" y="23749"/>
                          </a:lnTo>
                          <a:lnTo>
                            <a:pt x="0" y="0"/>
                          </a:lnTo>
                          <a:lnTo>
                            <a:pt x="177038" y="23749"/>
                          </a:lnTo>
                        </a:path>
                      </a:pathLst>
                    </a:custGeom>
                    <a:noFill/>
                    <a:ln w="948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15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spacing w:val="-7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spacing w:val="-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д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6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8"/>
          <w:w w:val="99"/>
          <w:sz w:val="30"/>
          <w:szCs w:val="30"/>
        </w:rPr>
        <w:t>х</w:t>
      </w:r>
      <w:r>
        <w:rPr sz="30" baseline="0" dirty="0">
          <w:jc w:val="left"/>
          <w:rFonts w:ascii="Times New Roman" w:hAnsi="Times New Roman" w:cs="Times New Roman"/>
          <w:color w:val="000000"/>
          <w:spacing w:val="-3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т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0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ь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6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ы</w:t>
      </w:r>
      <w:r>
        <w:rPr sz="30" baseline="0" dirty="0">
          <w:jc w:val="left"/>
          <w:rFonts w:ascii="Times New Roman" w:hAnsi="Times New Roman" w:cs="Times New Roman"/>
          <w:color w:val="000000"/>
          <w:spacing w:val="-1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й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15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5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л</w:t>
      </w:r>
      <w:r>
        <w:rPr sz="30" baseline="0" dirty="0">
          <w:jc w:val="left"/>
          <w:rFonts w:ascii="Times New Roman" w:hAnsi="Times New Roman" w:cs="Times New Roman"/>
          <w:color w:val="000000"/>
          <w:spacing w:val="-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б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4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7"/>
          <w:w w:val="99"/>
          <w:sz w:val="30"/>
          <w:szCs w:val="30"/>
        </w:rPr>
        <w:t>т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ы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й</w:t>
      </w:r>
      <w:r>
        <w:rPr sz="30" baseline="0" dirty="0">
          <w:jc w:val="left"/>
          <w:rFonts w:ascii="Times New Roman" w:hAnsi="Times New Roman" w:cs="Times New Roman"/>
          <w:color w:val="000000"/>
          <w:spacing w:val="-5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15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5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л</w:t>
      </w:r>
      <w:r>
        <w:rPr sz="30" baseline="0" dirty="0">
          <w:jc w:val="left"/>
          <w:rFonts w:ascii="Times New Roman" w:hAnsi="Times New Roman" w:cs="Times New Roman"/>
          <w:color w:val="000000"/>
          <w:spacing w:val="-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л </w:t>
      </w:r>
      <w:r>
        <w:rPr sz="30" baseline="0" dirty="0">
          <w:jc w:val="left"/>
          <w:rFonts w:ascii="Times New Roman" w:hAnsi="Times New Roman" w:cs="Times New Roman"/>
          <w:color w:val="000000"/>
          <w:spacing w:val="-3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2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3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в</w:t>
      </w:r>
      <w:r>
        <w:rPr sz="30" baseline="0" dirty="0">
          <w:jc w:val="left"/>
          <w:rFonts w:ascii="Times New Roman" w:hAnsi="Times New Roman" w:cs="Times New Roman"/>
          <w:color w:val="000000"/>
          <w:spacing w:val="-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15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spacing w:val="-6"/>
          <w:w w:val="99"/>
          <w:sz w:val="30"/>
          <w:szCs w:val="30"/>
        </w:rPr>
        <w:t>1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7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1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2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т</w:t>
      </w:r>
      <w:r>
        <w:rPr sz="30" baseline="0" dirty="0">
          <w:jc w:val="left"/>
          <w:rFonts w:ascii="Times New Roman" w:hAnsi="Times New Roman" w:cs="Times New Roman"/>
          <w:color w:val="000000"/>
          <w:spacing w:val="-1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7"/>
          <w:w w:val="99"/>
          <w:sz w:val="30"/>
          <w:szCs w:val="30"/>
        </w:rPr>
        <w:t>в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5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7"/>
          <w:w w:val="99"/>
          <w:sz w:val="30"/>
          <w:szCs w:val="30"/>
        </w:rPr>
        <w:t>т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3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5"/>
          <w:w w:val="99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1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в</w:t>
      </w:r>
      <w:r>
        <w:rPr sz="30" baseline="0" dirty="0">
          <w:jc w:val="left"/>
          <w:rFonts w:ascii="Times New Roman" w:hAnsi="Times New Roman" w:cs="Times New Roman"/>
          <w:color w:val="000000"/>
          <w:spacing w:val="-1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1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7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15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spacing w:val="-6"/>
          <w:w w:val="99"/>
          <w:sz w:val="30"/>
          <w:szCs w:val="30"/>
        </w:rPr>
        <w:t>2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7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7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2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2"/>
          <w:w w:val="99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spacing w:val="-1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1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2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72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2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spacing w:val="-38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6"/>
          <w:w w:val="99"/>
          <w:sz w:val="30"/>
          <w:szCs w:val="30"/>
        </w:rPr>
        <w:t>у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6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4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3</w:t>
      </w:r>
      <w:r>
        <w:rPr sz="30" baseline="0" dirty="0">
          <w:jc w:val="left"/>
          <w:rFonts w:ascii="Times New Roman" w:hAnsi="Times New Roman" w:cs="Times New Roman"/>
          <w:color w:val="000000"/>
          <w:spacing w:val="-1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0"/>
          <w:w w:val="99"/>
          <w:sz w:val="30"/>
          <w:szCs w:val="30"/>
        </w:rPr>
        <w:t>-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5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spacing w:val="-1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5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9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9"/>
          <w:sz w:val="30"/>
          <w:szCs w:val="30"/>
        </w:rPr>
        <w:t>б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1"/>
          <w:w w:val="99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spacing w:val="-3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5"/>
          <w:w w:val="99"/>
          <w:sz w:val="30"/>
          <w:szCs w:val="30"/>
        </w:rPr>
        <w:t>з</w:t>
      </w:r>
      <w:r>
        <w:rPr sz="30" baseline="0" dirty="0">
          <w:jc w:val="left"/>
          <w:rFonts w:ascii="Times New Roman" w:hAnsi="Times New Roman" w:cs="Times New Roman"/>
          <w:color w:val="000000"/>
          <w:spacing w:val="-4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2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7"/>
          <w:w w:val="99"/>
          <w:sz w:val="30"/>
          <w:szCs w:val="30"/>
        </w:rPr>
        <w:t>п</w:t>
      </w:r>
      <w:r>
        <w:rPr sz="30" baseline="0" dirty="0">
          <w:jc w:val="left"/>
          <w:rFonts w:ascii="Times New Roman" w:hAnsi="Times New Roman" w:cs="Times New Roman"/>
          <w:color w:val="000000"/>
          <w:spacing w:val="-2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0"/>
          <w:w w:val="99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0"/>
          <w:w w:val="99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6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 </w:t>
      </w:r>
      <w:r>
        <w:rPr sz="30" baseline="0" dirty="0">
          <w:jc w:val="left"/>
          <w:rFonts w:ascii="Times New Roman" w:hAnsi="Times New Roman" w:cs="Times New Roman"/>
          <w:color w:val="000000"/>
          <w:spacing w:val="-57"/>
          <w:w w:val="99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1"/>
          <w:w w:val="99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spacing w:val="-72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1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37"/>
          <w:w w:val="99"/>
          <w:sz w:val="30"/>
          <w:szCs w:val="30"/>
        </w:rPr>
        <w:t>т</w:t>
      </w:r>
      <w:r>
        <w:rPr sz="30" baseline="0" dirty="0">
          <w:jc w:val="left"/>
          <w:rFonts w:ascii="Times New Roman" w:hAnsi="Times New Roman" w:cs="Times New Roman"/>
          <w:color w:val="000000"/>
          <w:spacing w:val="-6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5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66"/>
          <w:w w:val="99"/>
          <w:sz w:val="30"/>
          <w:szCs w:val="30"/>
        </w:rPr>
        <w:t>и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5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43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spacing w:val="-24"/>
          <w:w w:val="99"/>
          <w:sz w:val="30"/>
          <w:szCs w:val="30"/>
        </w:rPr>
        <w:t> </w:t>
      </w:r>
      <w:r>
        <w:rPr sz="30" baseline="0" dirty="0">
          <w:jc w:val="left"/>
          <w:rFonts w:ascii="Times New Roman" w:hAnsi="Times New Roman" w:cs="Times New Roman"/>
          <w:color w:val="000000"/>
          <w:w w:val="99"/>
          <w:sz w:val="30"/>
          <w:szCs w:val="30"/>
        </w:rPr>
        <w:t>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9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>
        <w:drawing>
          <wp:anchor simplePos="0" relativeHeight="251658990" behindDoc="0" locked="0" layoutInCell="1" allowOverlap="1">
            <wp:simplePos x="0" y="0"/>
            <wp:positionH relativeFrom="page">
              <wp:posOffset>4401333</wp:posOffset>
            </wp:positionH>
            <wp:positionV relativeFrom="page">
              <wp:posOffset>3759434</wp:posOffset>
            </wp:positionV>
            <wp:extent cx="1308867" cy="396538"/>
            <wp:effectExtent l="0" t="0" r="0" b="0"/>
            <wp:wrapNone/>
            <wp:docPr id="1814" name="Freeform 18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4401333" y="3759434"/>
                      <a:ext cx="1194567" cy="28223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40" baseline="0" dirty="0">
                            <w:jc w:val="left"/>
                            <w:rFonts w:ascii="Arial,Italic" w:hAnsi="Arial,Italic" w:cs="Arial,Italic"/>
                            <w:i/>
                            <w:iCs/>
                            <w:color w:val="000000"/>
                            <w:spacing w:val="-478"/>
                            <w:w w:val="276"/>
                            <w:sz w:val="40"/>
                            <w:szCs w:val="40"/>
                          </w:rPr>
                          <w:t>З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292"/>
                            <w:w w:val="86"/>
                            <w:sz w:val="39"/>
                            <w:szCs w:val="39"/>
                          </w:rPr>
                          <w:t>8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90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40" baseline="0" dirty="0">
                            <w:jc w:val="left"/>
                            <w:rFonts w:ascii="Arial,Italic" w:hAnsi="Arial,Italic" w:cs="Arial,Italic"/>
                            <w:i/>
                            <w:iCs/>
                            <w:color w:val="000000"/>
                            <w:spacing w:val="-7"/>
                            <w:w w:val="276"/>
                            <w:sz w:val="40"/>
                            <w:szCs w:val="40"/>
                          </w:rPr>
                          <w:t> </w:t>
                        </w:r>
                        <w:r>
                          <w:rPr sz="40" baseline="0" dirty="0">
                            <w:jc w:val="left"/>
                            <w:rFonts w:ascii="Arial,Italic" w:hAnsi="Arial,Italic" w:cs="Arial,Italic"/>
                            <w:i/>
                            <w:iCs/>
                            <w:color w:val="000000"/>
                            <w:spacing w:val="-6"/>
                            <w:w w:val="276"/>
                            <w:sz w:val="40"/>
                            <w:szCs w:val="40"/>
                          </w:rPr>
                          <w:t> </w:t>
                        </w:r>
                        <w:r>
                          <w:rPr sz="40" baseline="0" dirty="0">
                            <w:jc w:val="left"/>
                            <w:rFonts w:ascii="Arial,Italic" w:hAnsi="Arial,Italic" w:cs="Arial,Italic"/>
                            <w:i/>
                            <w:iCs/>
                            <w:color w:val="000000"/>
                            <w:spacing w:val="-7"/>
                            <w:w w:val="276"/>
                            <w:sz w:val="40"/>
                            <w:szCs w:val="40"/>
                          </w:rPr>
                          <w:t> </w:t>
                        </w:r>
                        <w:r>
                          <w:rPr sz="40" baseline="0" dirty="0">
                            <w:jc w:val="left"/>
                            <w:rFonts w:ascii="Arial,Italic" w:hAnsi="Arial,Italic" w:cs="Arial,Italic"/>
                            <w:i/>
                            <w:iCs/>
                            <w:color w:val="000000"/>
                            <w:w w:val="276"/>
                            <w:sz w:val="40"/>
                            <w:szCs w:val="40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2153460</wp:posOffset>
            </wp:positionH>
            <wp:positionV relativeFrom="page">
              <wp:posOffset>3988245</wp:posOffset>
            </wp:positionV>
            <wp:extent cx="902434" cy="927432"/>
            <wp:effectExtent l="0" t="0" r="0" b="0"/>
            <wp:wrapNone/>
            <wp:docPr id="1815" name="Freeform 18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2153460" y="3988245"/>
                      <a:ext cx="788134" cy="8131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6"/>
                            <w:w w:val="86"/>
                            <w:sz w:val="39"/>
                            <w:szCs w:val="39"/>
                          </w:rPr>
                          <w:t>6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83"/>
                            <w:w w:val="86"/>
                            <w:sz w:val="39"/>
                            <w:szCs w:val="39"/>
                          </w:rPr>
                          <w:t>1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5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33"/>
                            <w:w w:val="86"/>
                            <w:sz w:val="39"/>
                            <w:szCs w:val="39"/>
                          </w:rPr>
                          <w:t>,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81"/>
                            <w:w w:val="86"/>
                            <w:sz w:val="39"/>
                            <w:szCs w:val="39"/>
                          </w:rPr>
                          <w:t>5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2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4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53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69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55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51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0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53"/>
                            <w:w w:val="86"/>
                            <w:sz w:val="39"/>
                            <w:szCs w:val="39"/>
                          </w:rPr>
                          <w:t> 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6"/>
                            <w:sz w:val="39"/>
                            <w:szCs w:val="39"/>
                          </w:rPr>
                          <w:t> 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26" w:after="0" w:line="240" w:lineRule="auto"/>
                          <w:ind w:left="0" w:right="0" w:firstLine="495"/>
                        </w:pP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8"/>
                            <w:w w:val="86"/>
                            <w:sz w:val="39"/>
                            <w:szCs w:val="39"/>
                          </w:rPr>
                          <w:t>4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81"/>
                            <w:w w:val="86"/>
                            <w:sz w:val="39"/>
                            <w:szCs w:val="39"/>
                          </w:rPr>
                          <w:t>7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16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69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14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70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14"/>
                            <w:w w:val="86"/>
                            <w:sz w:val="39"/>
                            <w:szCs w:val="39"/>
                          </w:rPr>
                          <w:t> </w:t>
                        </w:r>
                        <w:r>
                          <w:rPr sz="39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6"/>
                            <w:sz w:val="39"/>
                            <w:szCs w:val="39"/>
                          </w:rPr>
                          <w:t> 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22" w:lineRule="exact"/>
        <w:ind w:left="46" w:right="82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5.9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ринцип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 основ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 на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ТЭН воды, прохо-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дящей 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рвуар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теля, только в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 ее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отбора.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Включение и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ключение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ществляется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очным выключател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происходит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расходе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(200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220)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л/ч,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этом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выход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составляет (60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5)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ºС. Температ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орячей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зависит от величины ее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отбора 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 сете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 воды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22" w:lineRule="exact"/>
        <w:ind w:left="46" w:right="82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5.10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конс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кции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смотр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овыключатель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орег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лятор,</w:t>
      </w:r>
      <w:r>
        <w:rPr sz="28" baseline="0" dirty="0">
          <w:jc w:val="left"/>
          <w:rFonts w:ascii="Times New Roman" w:hAnsi="Times New Roman" w:cs="Times New Roman"/>
          <w:color w:val="000000"/>
          <w:spacing w:val="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которые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отключают</w:t>
      </w:r>
      <w:r>
        <w:rPr sz="28" baseline="0" dirty="0">
          <w:jc w:val="left"/>
          <w:rFonts w:ascii="Times New Roman" w:hAnsi="Times New Roman" w:cs="Times New Roman"/>
          <w:color w:val="000000"/>
          <w:spacing w:val="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го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рийных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режим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боты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скают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140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ºС,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же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клапан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безопа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ности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тывающий при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ении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0,65 ± 0,05)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21" w:lineRule="exact"/>
        <w:ind w:left="46" w:right="82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5.11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Защита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оков</w:t>
      </w:r>
      <w:r>
        <w:rPr sz="28" baseline="0" dirty="0">
          <w:jc w:val="left"/>
          <w:rFonts w:ascii="Times New Roman" w:hAnsi="Times New Roman" w:cs="Times New Roman"/>
          <w:color w:val="000000"/>
          <w:spacing w:val="5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корот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замыкания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зки</w:t>
      </w:r>
      <w:r>
        <w:rPr sz="28" baseline="0" dirty="0">
          <w:jc w:val="left"/>
          <w:rFonts w:ascii="Times New Roman" w:hAnsi="Times New Roman" w:cs="Times New Roman"/>
          <w:color w:val="000000"/>
          <w:spacing w:val="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ществляется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автома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ическим выключателем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QF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ц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пей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правления 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вкой вс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авкой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F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960119</wp:posOffset>
            </wp:positionH>
            <wp:positionV relativeFrom="paragraph">
              <wp:posOffset>3556</wp:posOffset>
            </wp:positionV>
            <wp:extent cx="5070475" cy="6598919"/>
            <wp:effectExtent l="0" t="0" r="0" b="0"/>
            <wp:wrapNone/>
            <wp:docPr id="1816" name="Picture 1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/>
                    <pic:cNvPicPr>
                      <a:picLocks noChangeAspect="0" noChangeArrowheads="1"/>
                    </pic:cNvPicPr>
                  </pic:nvPicPr>
                  <pic:blipFill>
                    <a:blip r:embed="rId1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0475" cy="659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       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4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Схема 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рическая принципиал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10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6 Под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отов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 к работе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6.1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аж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ыполнять в след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ющей посл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ельности: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снять облицовк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тив четыре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инта крепл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облицов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на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аркасе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1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сти</w:t>
      </w:r>
      <w:r>
        <w:rPr sz="28" baseline="0" dirty="0">
          <w:jc w:val="left"/>
          <w:rFonts w:ascii="Times New Roman" w:hAnsi="Times New Roman" w:cs="Times New Roman"/>
          <w:color w:val="000000"/>
          <w:spacing w:val="5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гаек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пления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крыш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ТЭН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гаек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крепл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ТЭН с целью предотвращ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воды в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казанных мес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ах;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ить клап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 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опаснос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адочный филь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р. Для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добства 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становки фильтра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выкр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тить  его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	 -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репить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крепл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5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пользовать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пы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крюки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етром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мм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иной</w:t>
      </w:r>
      <w:r>
        <w:rPr sz="28" baseline="0" dirty="0">
          <w:jc w:val="left"/>
          <w:rFonts w:ascii="Times New Roman" w:hAnsi="Times New Roman" w:cs="Times New Roman"/>
          <w:color w:val="000000"/>
          <w:spacing w:val="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80 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 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плект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с 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беля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и. Отв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тия  в 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должны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гаться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од-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ном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не.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Подго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овленное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должно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выдержи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ать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кратный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наполненно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одой  водонагревателя.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 должен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гаться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орючих или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рудно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орючих основ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ниях 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роительных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констр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кций.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Расстояние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горючих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ериа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должно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быть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нее 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</w:t>
      </w:r>
      <w:r>
        <w:rPr sz="28" baseline="0" dirty="0">
          <w:jc w:val="left"/>
          <w:rFonts w:ascii="Times New Roman" w:hAnsi="Times New Roman" w:cs="Times New Roman"/>
          <w:color w:val="000000"/>
          <w:spacing w:val="7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рить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7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ости</w:t>
      </w:r>
      <w:r>
        <w:rPr sz="28" baseline="0" dirty="0">
          <w:jc w:val="left"/>
          <w:rFonts w:ascii="Times New Roman" w:hAnsi="Times New Roman" w:cs="Times New Roman"/>
          <w:color w:val="000000"/>
          <w:spacing w:val="7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ть</w:t>
      </w:r>
      <w:r>
        <w:rPr sz="28" baseline="0" dirty="0">
          <w:jc w:val="left"/>
          <w:rFonts w:ascii="Times New Roman" w:hAnsi="Times New Roman" w:cs="Times New Roman"/>
          <w:color w:val="000000"/>
          <w:spacing w:val="7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все</w:t>
      </w:r>
      <w:r>
        <w:rPr sz="28" baseline="0" dirty="0">
          <w:jc w:val="left"/>
          <w:rFonts w:ascii="Times New Roman" w:hAnsi="Times New Roman" w:cs="Times New Roman"/>
          <w:color w:val="000000"/>
          <w:spacing w:val="7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резьбовые</w:t>
      </w:r>
      <w:r>
        <w:rPr sz="28" baseline="0" dirty="0">
          <w:jc w:val="left"/>
          <w:rFonts w:ascii="Times New Roman" w:hAnsi="Times New Roman" w:cs="Times New Roman"/>
          <w:color w:val="000000"/>
          <w:spacing w:val="7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присоединить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к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и выход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из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ревателя. При-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ществляется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резьбе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G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½.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 горячей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ожет 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быть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динен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 несколькими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очками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потребл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ния. Не рекоменд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 подвод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одной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к 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есителю 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ществлять от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бопровода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подвода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к 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ревателю, т.к. при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меньшении расхода воды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ерез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   возмож-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отключение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рева. Подвод   холодной 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 к  сме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ителю  и водонагрев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телю рекоменд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 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ществлять автономно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линии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ода холодной воды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сечением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более 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15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). На патр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переливно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клапана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сно-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сти 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3) над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ть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бку для отвода воды в 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чае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дохр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тельно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кл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пана.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бка должна быть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стойчи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 к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оздействию 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100 </w:t>
      </w:r>
      <w:r>
        <w:rPr sz="28" baseline="0" dirty="0">
          <w:jc w:val="left"/>
          <w:rFonts w:ascii="Symbol" w:hAnsi="Symbol" w:cs="Symbol"/>
          <w:color w:val="000000"/>
          <w:sz w:val="28"/>
          <w:szCs w:val="28"/>
        </w:rPr>
        <w:t>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 вн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тренним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диаме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 и мак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имальной длиной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1,2 м. Необхо-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исключить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можность зак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порки или 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бки;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Открыть 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нтиль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тр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оде 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чи холодной воды</w:t>
      </w:r>
      <w:r>
        <w:rPr sz="28" baseline="0" dirty="0">
          <w:jc w:val="left"/>
          <w:rFonts w:ascii="Courier New" w:hAnsi="Courier New" w:cs="Courier New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пров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рить гер-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метичность всех со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ний.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6.2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роэнергии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произвес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пятижильным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лем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медны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жила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сеч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нием, не менее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мм²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Фазны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ода подключить к 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рхним клемма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автома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ическо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выклю-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QF,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левой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бочий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N,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защи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ный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заземл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6)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</w:t>
      </w:r>
      <w:r>
        <w:rPr sz="28" baseline="0" dirty="0">
          <w:jc w:val="left"/>
          <w:rFonts w:ascii="Times New Roman" w:hAnsi="Times New Roman" w:cs="Times New Roman"/>
          <w:color w:val="000000"/>
          <w:spacing w:val="14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отключения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от э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ектросе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в 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ционарн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 проводк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становить разъ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динитель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инал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ным током не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32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pacing w:val="4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6.3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наличии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истемы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нивания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равни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ания)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потенциало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ключите  к 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атель,  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динив  к  болт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18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1) 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квипо-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тенциальный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2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171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11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2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pacing w:val="4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6.4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ктные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болтов</w:t>
      </w:r>
      <w:r>
        <w:rPr sz="28" baseline="0" dirty="0">
          <w:jc w:val="left"/>
          <w:rFonts w:ascii="Times New Roman" w:hAnsi="Times New Roman" w:cs="Times New Roman"/>
          <w:color w:val="000000"/>
          <w:spacing w:val="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заземл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должны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быть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фиксиров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бления,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еть надежный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онтакт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 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аться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46" w:right="822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</w:t>
      </w:r>
      <w:r>
        <w:rPr sz="28" baseline="0" dirty="0">
          <w:jc w:val="left"/>
          <w:rFonts w:ascii="Times New Roman" w:hAnsi="Times New Roman" w:cs="Times New Roman"/>
          <w:color w:val="000000"/>
          <w:spacing w:val="21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6.5</w:t>
      </w:r>
      <w:r>
        <w:rPr sz="28" baseline="0" dirty="0">
          <w:jc w:val="left"/>
          <w:rFonts w:ascii="Times New Roman" w:hAnsi="Times New Roman" w:cs="Times New Roman"/>
          <w:color w:val="000000"/>
          <w:spacing w:val="2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Включит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авто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атич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ский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QF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2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становить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место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ицовк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46" w:right="822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6.6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жен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производиться</w:t>
      </w:r>
      <w:r>
        <w:rPr sz="28" baseline="0" dirty="0">
          <w:jc w:val="left"/>
          <w:rFonts w:ascii="Times New Roman" w:hAnsi="Times New Roman" w:cs="Times New Roman"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анизациями,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щими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лиц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нзию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выпо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нения  работ с обор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нием данно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класса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имеющими</w:t>
      </w:r>
      <w:r>
        <w:rPr sz="28" baseline="0" dirty="0">
          <w:jc w:val="left"/>
          <w:rFonts w:ascii="Times New Roman" w:hAnsi="Times New Roman" w:cs="Times New Roman"/>
          <w:color w:val="000000"/>
          <w:spacing w:val="5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5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изготови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елем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исное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жива-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511"/>
        </w:tabs>
        <w:spacing w:before="0" w:after="0" w:line="240" w:lineRule="auto"/>
        <w:ind w:left="5392" w:right="0" w:firstLine="0"/>
      </w:pPr>
      <w:r>
        <w:drawing>
          <wp:anchor simplePos="0" relativeHeight="251658329" behindDoc="1" locked="0" layoutInCell="1" allowOverlap="1">
            <wp:simplePos x="0" y="0"/>
            <wp:positionH relativeFrom="page">
              <wp:posOffset>360172</wp:posOffset>
            </wp:positionH>
            <wp:positionV relativeFrom="paragraph">
              <wp:posOffset>3131</wp:posOffset>
            </wp:positionV>
            <wp:extent cx="6286740" cy="4818361"/>
            <wp:effectExtent l="0" t="0" r="0" b="0"/>
            <wp:wrapNone/>
            <wp:docPr id="1817" name="Freeform 1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86740" cy="4818361"/>
                    </a:xfrm>
                    <a:custGeom>
                      <a:rect l="l" t="t" r="r" b="b"/>
                      <a:pathLst>
                        <a:path w="9985247" h="7639431">
                          <a:moveTo>
                            <a:pt x="0" y="7639431"/>
                          </a:moveTo>
                          <a:lnTo>
                            <a:pt x="9985247" y="7639431"/>
                          </a:lnTo>
                          <a:lnTo>
                            <a:pt x="9985247" y="0"/>
                          </a:lnTo>
                          <a:lnTo>
                            <a:pt x="0" y="0"/>
                          </a:lnTo>
                          <a:lnTo>
                            <a:pt x="0" y="7639431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79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5" baseline="0" dirty="0">
          <w:jc w:val="left"/>
          <w:rFonts w:ascii="Arial" w:hAnsi="Arial" w:cs="Arial"/>
          <w:i/>
          <w:iCs/>
          <w:color w:val="000000"/>
          <w:spacing w:val="-18"/>
          <w:w w:val="86"/>
          <w:sz w:val="25"/>
          <w:szCs w:val="25"/>
        </w:rPr>
        <w:t>33</w:t>
      </w:r>
      <w:r>
        <w:rPr sz="25" baseline="0" dirty="0">
          <w:jc w:val="left"/>
          <w:rFonts w:ascii="Arial" w:hAnsi="Arial" w:cs="Arial"/>
          <w:i/>
          <w:iCs/>
          <w:color w:val="000000"/>
          <w:w w:val="86"/>
          <w:sz w:val="25"/>
          <w:szCs w:val="25"/>
        </w:rPr>
        <w:t>0	</w:t>
      </w:r>
      <w:r>
        <w:rPr sz="25" baseline="0" dirty="0">
          <w:jc w:val="left"/>
          <w:rFonts w:ascii="Arial" w:hAnsi="Arial" w:cs="Arial"/>
          <w:i/>
          <w:iCs/>
          <w:color w:val="000000"/>
          <w:spacing w:val="-6"/>
          <w:w w:val="86"/>
          <w:sz w:val="25"/>
          <w:szCs w:val="25"/>
        </w:rPr>
        <w:t>2</w:t>
      </w:r>
      <w:r>
        <w:rPr sz="25" baseline="0" dirty="0">
          <w:jc w:val="left"/>
          <w:rFonts w:ascii="Arial" w:hAnsi="Arial" w:cs="Arial"/>
          <w:i/>
          <w:iCs/>
          <w:color w:val="000000"/>
          <w:spacing w:val="-18"/>
          <w:w w:val="86"/>
          <w:sz w:val="25"/>
          <w:szCs w:val="25"/>
        </w:rPr>
        <w:t>3</w:t>
      </w:r>
      <w:r>
        <w:rPr sz="25" baseline="0" dirty="0">
          <w:jc w:val="left"/>
          <w:rFonts w:ascii="Arial" w:hAnsi="Arial" w:cs="Arial"/>
          <w:i/>
          <w:iCs/>
          <w:color w:val="000000"/>
          <w:w w:val="86"/>
          <w:sz w:val="25"/>
          <w:szCs w:val="25"/>
        </w:rPr>
        <w:t>0</w:t>
      </w:r>
      <w:r>
        <w:rPr>
          <w:rFonts w:ascii="Times New Roman" w:hAnsi="Times New Roman" w:cs="Times New Roman"/>
          <w:sz w:val="25"/>
          <w:szCs w:val="25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25" behindDoc="1" locked="0" layoutInCell="1" allowOverlap="1">
            <wp:simplePos x="0" y="0"/>
            <wp:positionH relativeFrom="page">
              <wp:posOffset>3228881</wp:posOffset>
            </wp:positionH>
            <wp:positionV relativeFrom="paragraph">
              <wp:posOffset>30072</wp:posOffset>
            </wp:positionV>
            <wp:extent cx="111943" cy="29798"/>
            <wp:effectExtent l="0" t="0" r="0" b="0"/>
            <wp:wrapNone/>
            <wp:docPr id="1818" name="Freeform 18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943" cy="29798"/>
                    </a:xfrm>
                    <a:custGeom>
                      <a:rect l="l" t="t" r="r" b="b"/>
                      <a:pathLst>
                        <a:path w="177800" h="47245">
                          <a:moveTo>
                            <a:pt x="0" y="23496"/>
                          </a:moveTo>
                          <a:lnTo>
                            <a:pt x="177800" y="0"/>
                          </a:lnTo>
                          <a:lnTo>
                            <a:pt x="160020" y="23496"/>
                          </a:lnTo>
                          <a:lnTo>
                            <a:pt x="177800" y="47245"/>
                          </a:lnTo>
                          <a:lnTo>
                            <a:pt x="0" y="2349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6" behindDoc="1" locked="0" layoutInCell="1" allowOverlap="1">
            <wp:simplePos x="0" y="0"/>
            <wp:positionH relativeFrom="page">
              <wp:posOffset>4405726</wp:posOffset>
            </wp:positionH>
            <wp:positionV relativeFrom="paragraph">
              <wp:posOffset>30072</wp:posOffset>
            </wp:positionV>
            <wp:extent cx="112503" cy="29798"/>
            <wp:effectExtent l="0" t="0" r="0" b="0"/>
            <wp:wrapNone/>
            <wp:docPr id="1819" name="Freeform 18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503" cy="29798"/>
                    </a:xfrm>
                    <a:custGeom>
                      <a:rect l="l" t="t" r="r" b="b"/>
                      <a:pathLst>
                        <a:path w="178689" h="47245">
                          <a:moveTo>
                            <a:pt x="178689" y="23496"/>
                          </a:moveTo>
                          <a:lnTo>
                            <a:pt x="0" y="47245"/>
                          </a:lnTo>
                          <a:lnTo>
                            <a:pt x="18161" y="23496"/>
                          </a:lnTo>
                          <a:lnTo>
                            <a:pt x="0" y="0"/>
                          </a:lnTo>
                          <a:lnTo>
                            <a:pt x="178689" y="2349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3" behindDoc="1" locked="0" layoutInCell="1" allowOverlap="1">
            <wp:simplePos x="0" y="0"/>
            <wp:positionH relativeFrom="page">
              <wp:posOffset>5396345</wp:posOffset>
            </wp:positionH>
            <wp:positionV relativeFrom="paragraph">
              <wp:posOffset>30072</wp:posOffset>
            </wp:positionV>
            <wp:extent cx="112502" cy="29798"/>
            <wp:effectExtent l="0" t="0" r="0" b="0"/>
            <wp:wrapNone/>
            <wp:docPr id="1820" name="Freeform 18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502" cy="29798"/>
                    </a:xfrm>
                    <a:custGeom>
                      <a:rect l="l" t="t" r="r" b="b"/>
                      <a:pathLst>
                        <a:path w="178688" h="47245">
                          <a:moveTo>
                            <a:pt x="0" y="23496"/>
                          </a:moveTo>
                          <a:lnTo>
                            <a:pt x="178688" y="0"/>
                          </a:lnTo>
                          <a:lnTo>
                            <a:pt x="160909" y="23496"/>
                          </a:lnTo>
                          <a:lnTo>
                            <a:pt x="178688" y="47245"/>
                          </a:lnTo>
                          <a:lnTo>
                            <a:pt x="0" y="2349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34" behindDoc="1" locked="0" layoutInCell="1" allowOverlap="1">
            <wp:simplePos x="0" y="0"/>
            <wp:positionH relativeFrom="page">
              <wp:posOffset>6207774</wp:posOffset>
            </wp:positionH>
            <wp:positionV relativeFrom="paragraph">
              <wp:posOffset>30072</wp:posOffset>
            </wp:positionV>
            <wp:extent cx="111862" cy="29798"/>
            <wp:effectExtent l="0" t="0" r="0" b="0"/>
            <wp:wrapNone/>
            <wp:docPr id="1821" name="Freeform 18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862" cy="29798"/>
                    </a:xfrm>
                    <a:custGeom>
                      <a:rect l="l" t="t" r="r" b="b"/>
                      <a:pathLst>
                        <a:path w="177672" h="47245">
                          <a:moveTo>
                            <a:pt x="177672" y="23496"/>
                          </a:moveTo>
                          <a:lnTo>
                            <a:pt x="0" y="47245"/>
                          </a:lnTo>
                          <a:lnTo>
                            <a:pt x="18033" y="23496"/>
                          </a:lnTo>
                          <a:lnTo>
                            <a:pt x="0" y="0"/>
                          </a:lnTo>
                          <a:lnTo>
                            <a:pt x="177672" y="2349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896" w:tblpY="-270"/>
        <w:tblOverlap w:val="never"/>
        "
        <w:tblW w:w="8393" w:type="dxa"/>
        <w:tblLook w:val="04A0" w:firstRow="1" w:lastRow="0" w:firstColumn="1" w:lastColumn="0" w:noHBand="0" w:noVBand="1"/>
      </w:tblPr>
      <w:tblGrid>
        <w:gridCol w:w="400"/>
        <w:gridCol w:w="384"/>
        <w:gridCol w:w="1105"/>
        <w:gridCol w:w="401"/>
        <w:gridCol w:w="896"/>
        <w:gridCol w:w="396"/>
        <w:gridCol w:w="123"/>
        <w:gridCol w:w="814"/>
        <w:gridCol w:w="760"/>
        <w:gridCol w:w="143"/>
        <w:gridCol w:w="104"/>
        <w:gridCol w:w="110"/>
        <w:gridCol w:w="163"/>
        <w:gridCol w:w="133"/>
        <w:gridCol w:w="305"/>
        <w:gridCol w:w="427"/>
        <w:gridCol w:w="167"/>
        <w:gridCol w:w="335"/>
        <w:gridCol w:w="881"/>
        <w:gridCol w:w="357"/>
      </w:tblGrid>
      <w:tr>
        <w:trPr>
          <w:trHeight w:val="333"/>
        </w:trPr>
        <w:tc>
          <w:tcPr>
            <w:tcW w:w="3188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10" w:after="0" w:line="240" w:lineRule="auto"/>
              <w:ind w:left="1560" w:right="0" w:firstLine="0"/>
            </w:pP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7"/>
                <w:w w:val="86"/>
                <w:sz w:val="25"/>
                <w:szCs w:val="25"/>
              </w:rPr>
              <w:t>Г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ор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4"/>
                <w:w w:val="86"/>
                <w:sz w:val="25"/>
                <w:szCs w:val="25"/>
              </w:rPr>
              <w:t>я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1"/>
                <w:w w:val="86"/>
                <w:sz w:val="25"/>
                <w:szCs w:val="25"/>
              </w:rPr>
              <w:t>ч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а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60"/>
                <w:w w:val="86"/>
                <w:sz w:val="25"/>
                <w:szCs w:val="25"/>
              </w:rPr>
              <w:t>я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2"/>
                <w:w w:val="86"/>
                <w:sz w:val="25"/>
                <w:szCs w:val="25"/>
              </w:rPr>
              <w:t>в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од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w w:val="86"/>
                <w:sz w:val="25"/>
                <w:szCs w:val="25"/>
              </w:rPr>
              <w:t>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  <w:tc>
          <w:tcPr>
            <w:tcW w:w="2094" w:type="dxa"/>
            <w:gridSpan w:val="4"/>
            <w:tcBorders>
              <w:bottom w:val="single" w:sz="4" w:space="0" w:color="0000FF"/>
            </w:tcBorders>
          </w:tcPr>
          <w:p/>
        </w:tc>
        <w:tc>
          <w:tcPr>
            <w:tcW w:w="1387" w:type="dxa"/>
            <w:gridSpan w:val="7"/>
            <w:vMerge w:val="restart"/>
            <w:tcBorders>
              <w:top w:val="nil"/>
              <w:bottom w:val="nil"/>
            </w:tcBorders>
          </w:tcPr>
          <w:p/>
        </w:tc>
        <w:tc>
          <w:tcPr>
            <w:tcW w:w="1385" w:type="dxa"/>
            <w:gridSpan w:val="3"/>
            <w:tcBorders>
              <w:bottom w:val="single" w:sz="4" w:space="0" w:color="0000FF"/>
            </w:tcBorders>
          </w:tcPr>
          <w:p/>
        </w:tc>
        <w:tc>
          <w:tcPr>
            <w:tcW w:w="357" w:type="dxa"/>
            <w:tcBorders>
              <w:top w:val="nil"/>
              <w:bottom w:val="single" w:sz="4" w:space="0" w:color="0000FF"/>
              <w:right w:val="nil"/>
            </w:tcBorders>
          </w:tcPr>
          <w:p/>
        </w:tc>
      </w:tr>
      <w:tr>
        <w:trPr>
          <w:trHeight w:val="882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/>
        </w:tc>
        <w:tc>
          <w:tcPr>
            <w:tcW w:w="2094" w:type="dxa"/>
            <w:gridSpan w:val="4"/>
            <w:vMerge w:val="restart"/>
            <w:tcBorders>
              <w:top w:val="single" w:sz="4" w:space="0" w:color="0000FF"/>
              <w:bottom w:val="nil"/>
            </w:tcBorders>
          </w:tcPr>
          <w:p/>
        </w:tc>
        <w:tc>
          <w:tcPr>
            <w:tcW w:w="1387" w:type="dxa"/>
            <w:gridSpan w:val="7"/>
            <w:vMerge/>
            <w:tcBorders>
              <w:top w:val="nil"/>
              <w:bottom w:val="nil"/>
            </w:tcBorders>
          </w:tcPr>
          <w:p/>
        </w:tc>
        <w:tc>
          <w:tcPr>
            <w:tcW w:w="1385" w:type="dxa"/>
            <w:gridSpan w:val="3"/>
            <w:vMerge w:val="restart"/>
            <w:tcBorders>
              <w:top w:val="single" w:sz="4" w:space="0" w:color="0000FF"/>
              <w:bottom w:val="nil"/>
            </w:tcBorders>
          </w:tcPr>
          <w:p/>
        </w:tc>
        <w:tc>
          <w:tcPr>
            <w:tcW w:w="357" w:type="dxa"/>
            <w:vMerge w:val="restart"/>
            <w:tcBorders>
              <w:top w:val="single" w:sz="4" w:space="0" w:color="0000FF"/>
              <w:bottom w:val="nil"/>
            </w:tcBorders>
          </w:tcPr>
          <w:p/>
        </w:tc>
      </w:tr>
      <w:tr>
        <w:trPr>
          <w:trHeight w:val="1956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/>
        </w:tc>
        <w:tc>
          <w:tcPr>
            <w:tcW w:w="2094" w:type="dxa"/>
            <w:gridSpan w:val="4"/>
            <w:vMerge/>
            <w:tcBorders>
              <w:top w:val="nil"/>
              <w:bottom w:val="nil"/>
            </w:tcBorders>
          </w:tcPr>
          <w:p/>
        </w:tc>
        <w:tc>
          <w:tcPr>
            <w:tcW w:w="654" w:type="dxa"/>
            <w:gridSpan w:val="5"/>
            <w:tcBorders>
              <w:top w:val="nil"/>
              <w:bottom w:val="single" w:sz="4" w:space="0" w:color="0000FF"/>
              <w:right w:val="nil"/>
            </w:tcBorders>
          </w:tcPr>
          <w:p/>
        </w:tc>
        <w:tc>
          <w:tcPr>
            <w:tcW w:w="305" w:type="dxa"/>
            <w:vMerge w:val="restart"/>
            <w:tcBorders>
              <w:top w:val="nil"/>
              <w:left w:val="nil"/>
              <w:bottom w:val="nil"/>
            </w:tcBorders>
          </w:tcPr>
          <w:p/>
        </w:tc>
        <w:tc>
          <w:tcPr>
            <w:tcW w:w="427" w:type="dxa"/>
            <w:vMerge w:val="restart"/>
            <w:tcBorders>
              <w:bottom w:val="nil"/>
            </w:tcBorders>
          </w:tcPr>
          <w:p/>
        </w:tc>
        <w:tc>
          <w:tcPr>
            <w:tcW w:w="1385" w:type="dxa"/>
            <w:gridSpan w:val="3"/>
            <w:vMerge/>
            <w:tcBorders>
              <w:top w:val="nil"/>
              <w:bottom w:val="nil"/>
            </w:tcBorders>
          </w:tcPr>
          <w:p/>
        </w:tc>
        <w:tc>
          <w:tcPr>
            <w:tcW w:w="357" w:type="dxa"/>
            <w:vMerge/>
            <w:tcBorders>
              <w:top w:val="nil"/>
              <w:bottom w:val="nil"/>
            </w:tcBorders>
          </w:tcPr>
          <w:p/>
        </w:tc>
      </w:tr>
      <w:tr>
        <w:trPr>
          <w:trHeight w:val="150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4" w:type="dxa"/>
            <w:gridSpan w:val="4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4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" w:type="dxa"/>
            <w:tcBorders>
              <w:top w:val="single" w:sz="4" w:space="0" w:color="0000FF"/>
              <w:left w:val="single" w:sz="4" w:space="0" w:color="0000FF"/>
              <w:bottom w:val="single" w:sz="4" w:space="0" w:color="FF8000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5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85" w:type="dxa"/>
            <w:gridSpan w:val="3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56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4" w:type="dxa"/>
            <w:gridSpan w:val="4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43" w:type="dxa"/>
            <w:tcBorders>
              <w:top w:val="single" w:sz="4" w:space="0" w:color="0000FF"/>
              <w:bottom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04" w:type="dxa"/>
            <w:tcBorders>
              <w:top w:val="single" w:sz="4" w:space="0" w:color="0000FF"/>
              <w:left w:val="single" w:sz="4" w:space="0" w:color="FF8000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3" w:type="dxa"/>
            <w:vMerge w:val="restart"/>
            <w:tcBorders>
              <w:top w:val="single" w:sz="4" w:space="0" w:color="FF8000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" w:type="dxa"/>
            <w:tcBorders>
              <w:top w:val="single" w:sz="4" w:space="0" w:color="FF8000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5" w:type="dxa"/>
            <w:vMerge/>
            <w:tcBorders>
              <w:top w:val="nil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85" w:type="dxa"/>
            <w:gridSpan w:val="3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103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094" w:type="dxa"/>
            <w:gridSpan w:val="4"/>
            <w:vMerge/>
            <w:tcBorders>
              <w:top w:val="nil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7" w:type="dxa"/>
            <w:gridSpan w:val="2"/>
            <w:tcBorders>
              <w:top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" w:type="dxa"/>
            <w:tcBorders>
              <w:top w:val="single" w:sz="4" w:space="0" w:color="0000FF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05" w:type="dxa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85" w:type="dxa"/>
            <w:gridSpan w:val="3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08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96" w:type="dxa"/>
            <w:vMerge w:val="restart"/>
            <w:tcBorders>
              <w:top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123" w:type="dxa"/>
            <w:tcBorders>
              <w:top w:val="single" w:sz="4" w:space="0" w:color="0000FF"/>
              <w:left w:val="single" w:sz="4" w:space="0" w:color="0000FF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0000FF"/>
              <w:left w:val="single" w:sz="4" w:space="0" w:color="FF8000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1209" w:right="0" w:firstLine="0"/>
            </w:pP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25"/>
                <w:szCs w:val="25"/>
              </w:rPr>
              <w:t>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  <w:tc>
          <w:tcPr>
            <w:tcW w:w="9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0" w:right="0" w:firstLine="143"/>
            </w:pP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25"/>
                <w:szCs w:val="25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  <w:tc>
          <w:tcPr>
            <w:tcW w:w="427" w:type="dxa"/>
            <w:tcBorders>
              <w:left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67" w:type="dxa"/>
            <w:tcBorders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35" w:type="dxa"/>
            <w:tcBorders>
              <w:left w:val="single" w:sz="4" w:space="0" w:color="FF8000"/>
              <w:bottom w:val="nil"/>
              <w:right w:val="single" w:sz="4" w:space="0" w:color="FF8000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81" w:type="dxa"/>
            <w:tcBorders>
              <w:left w:val="single" w:sz="4" w:space="0" w:color="FF8000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57" w:type="dxa"/>
            <w:vMerge/>
            <w:tcBorders>
              <w:top w:val="nil"/>
              <w:lef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96"/>
        </w:trPr>
        <w:tc>
          <w:tcPr>
            <w:tcW w:w="3188" w:type="dxa"/>
            <w:gridSpan w:val="5"/>
            <w:vMerge/>
            <w:tcBorders>
              <w:top w:val="nil"/>
              <w:left w:val="nil"/>
              <w:bottom w:val="single" w:sz="4" w:space="0" w:color="0000FF"/>
            </w:tcBorders>
          </w:tcPr>
          <w:p/>
        </w:tc>
        <w:tc>
          <w:tcPr>
            <w:tcW w:w="396" w:type="dxa"/>
            <w:vMerge/>
            <w:tcBorders>
              <w:top w:val="nil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123" w:type="dxa"/>
            <w:tcBorders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465" w:type="dxa"/>
            <w:gridSpan w:val="11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1239" w:type="dxa"/>
            <w:gridSpan w:val="2"/>
            <w:tcBorders>
              <w:left w:val="nil"/>
              <w:bottom w:val="nil"/>
              <w:right w:val="nil"/>
            </w:tcBorders>
          </w:tcPr>
          <w:p/>
        </w:tc>
      </w:tr>
      <w:tr>
        <w:trPr>
          <w:trHeight w:val="128"/>
        </w:trPr>
        <w:tc>
          <w:tcPr>
            <w:tcW w:w="1890" w:type="dxa"/>
            <w:gridSpan w:val="3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1" w:type="dxa"/>
            <w:vMerge w:val="restart"/>
            <w:tcBorders>
              <w:top w:val="single" w:sz="4" w:space="0" w:color="0000FF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896" w:type="dxa"/>
            <w:tcBorders>
              <w:top w:val="single" w:sz="4" w:space="0" w:color="0000FF"/>
              <w:left w:val="nil"/>
              <w:bottom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FF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9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27" w:after="0" w:line="240" w:lineRule="auto"/>
              <w:ind w:left="415" w:right="0" w:firstLine="0"/>
            </w:pP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21"/>
                <w:w w:val="86"/>
                <w:sz w:val="25"/>
                <w:szCs w:val="25"/>
              </w:rPr>
              <w:t>Д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7"/>
                <w:w w:val="86"/>
                <w:sz w:val="25"/>
                <w:szCs w:val="25"/>
              </w:rPr>
              <w:t>у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42"/>
                <w:w w:val="86"/>
                <w:sz w:val="25"/>
                <w:szCs w:val="25"/>
              </w:rPr>
              <w:t>1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25"/>
                <w:szCs w:val="25"/>
              </w:rPr>
              <w:t>5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62" w:after="0" w:line="240" w:lineRule="auto"/>
              <w:ind w:left="2411" w:right="0" w:firstLine="0"/>
            </w:pP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22"/>
                <w:w w:val="86"/>
                <w:sz w:val="25"/>
                <w:szCs w:val="25"/>
              </w:rPr>
              <w:t>Д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7"/>
                <w:w w:val="86"/>
                <w:sz w:val="25"/>
                <w:szCs w:val="25"/>
              </w:rPr>
              <w:t>у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4"/>
                <w:w w:val="86"/>
                <w:sz w:val="25"/>
                <w:szCs w:val="25"/>
              </w:rPr>
              <w:t>20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39"/>
                <w:w w:val="86"/>
                <w:sz w:val="25"/>
                <w:szCs w:val="25"/>
              </w:rPr>
              <w:t>m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9"/>
                <w:w w:val="86"/>
                <w:sz w:val="25"/>
                <w:szCs w:val="25"/>
              </w:rPr>
              <w:t>i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25"/>
                <w:szCs w:val="25"/>
              </w:rPr>
              <w:t>n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</w:tr>
      <w:tr>
        <w:trPr>
          <w:trHeight w:val="109"/>
        </w:trPr>
        <w:tc>
          <w:tcPr>
            <w:tcW w:w="400" w:type="dxa"/>
            <w:vMerge w:val="restart"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  <w:tc>
          <w:tcPr>
            <w:tcW w:w="384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401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96" w:type="dxa"/>
            <w:tcBorders>
              <w:top w:val="single" w:sz="4" w:space="0" w:color="0000FF"/>
              <w:left w:val="single" w:sz="4" w:space="0" w:color="0000FF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4" w:type="dxa"/>
            <w:gridSpan w:val="3"/>
            <w:vMerge w:val="restart"/>
            <w:tcBorders>
              <w:top w:val="single" w:sz="4" w:space="0" w:color="0000FF"/>
              <w:bottom w:val="nil"/>
              <w:right w:val="single" w:sz="4" w:space="0" w:color="0000FF"/>
            </w:tcBorders>
          </w:tcPr>
          <w:p/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25"/>
        </w:trPr>
        <w:tc>
          <w:tcPr>
            <w:tcW w:w="400" w:type="dxa"/>
            <w:vMerge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4" w:type="dxa"/>
            <w:tcBorders>
              <w:top w:val="single" w:sz="4" w:space="0" w:color="0000FF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03" w:type="dxa"/>
            <w:gridSpan w:val="3"/>
            <w:vMerge w:val="restart"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1334" w:type="dxa"/>
            <w:gridSpan w:val="3"/>
            <w:vMerge/>
            <w:tcBorders>
              <w:top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382"/>
        </w:trPr>
        <w:tc>
          <w:tcPr>
            <w:tcW w:w="784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2403" w:type="dxa"/>
            <w:gridSpan w:val="3"/>
            <w:vMerge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1334" w:type="dxa"/>
            <w:gridSpan w:val="3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264"/>
        </w:trPr>
        <w:tc>
          <w:tcPr>
            <w:tcW w:w="78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1507" w:type="dxa"/>
            <w:gridSpan w:val="2"/>
            <w:vMerge w:val="restart"/>
            <w:tcBorders>
              <w:top w:val="nil"/>
              <w:left w:val="single" w:sz="4" w:space="0" w:color="0000FF"/>
              <w:bottom w:val="nil"/>
            </w:tcBorders>
          </w:tcPr>
          <w:p/>
        </w:tc>
        <w:tc>
          <w:tcPr>
            <w:tcW w:w="896" w:type="dxa"/>
            <w:tcBorders>
              <w:top w:val="nil"/>
            </w:tcBorders>
          </w:tcPr>
          <w:p/>
        </w:tc>
        <w:tc>
          <w:tcPr>
            <w:tcW w:w="1334" w:type="dxa"/>
            <w:gridSpan w:val="3"/>
            <w:vMerge/>
            <w:tcBorders>
              <w:top w:val="nil"/>
              <w:bottom w:val="nil"/>
              <w:right w:val="single" w:sz="4" w:space="0" w:color="0000FF"/>
            </w:tcBorders>
          </w:tcPr>
          <w:p/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180"/>
        </w:trPr>
        <w:tc>
          <w:tcPr>
            <w:tcW w:w="78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507" w:type="dxa"/>
            <w:gridSpan w:val="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896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33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</w:tr>
      <w:tr>
        <w:trPr>
          <w:trHeight w:val="291"/>
        </w:trPr>
        <w:tc>
          <w:tcPr>
            <w:tcW w:w="784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FF"/>
            </w:tcBorders>
          </w:tcPr>
          <w:p/>
        </w:tc>
        <w:tc>
          <w:tcPr>
            <w:tcW w:w="3737" w:type="dxa"/>
            <w:gridSpan w:val="6"/>
            <w:vMerge w:val="restart"/>
            <w:tcBorders>
              <w:top w:val="nil"/>
              <w:left w:val="single" w:sz="4" w:space="0" w:color="0000FF"/>
              <w:bottom w:val="nil"/>
              <w:right w:val="single" w:sz="4" w:space="0" w:color="0000FF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" w:after="0" w:line="240" w:lineRule="auto"/>
              <w:ind w:left="1101" w:right="0" w:firstLine="0"/>
            </w:pP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42"/>
                <w:w w:val="86"/>
                <w:sz w:val="25"/>
                <w:szCs w:val="25"/>
              </w:rPr>
              <w:t>1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5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4"/>
                <w:w w:val="86"/>
                <w:sz w:val="25"/>
                <w:szCs w:val="25"/>
              </w:rPr>
              <w:t>0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6"/>
                <w:w w:val="86"/>
                <w:sz w:val="25"/>
                <w:szCs w:val="25"/>
              </w:rPr>
              <w:t>0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28"/>
                <w:w w:val="86"/>
                <w:sz w:val="25"/>
                <w:szCs w:val="25"/>
              </w:rPr>
              <w:t>-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spacing w:val="-4"/>
                <w:w w:val="86"/>
                <w:sz w:val="25"/>
                <w:szCs w:val="25"/>
              </w:rPr>
              <w:t>200</w:t>
            </w:r>
            <w:r>
              <w:rPr sz="25" baseline="0" dirty="0">
                <w:jc w:val="left"/>
                <w:rFonts w:ascii="Arial" w:hAnsi="Arial" w:cs="Arial"/>
                <w:i/>
                <w:iCs/>
                <w:color w:val="000000"/>
                <w:w w:val="86"/>
                <w:sz w:val="25"/>
                <w:szCs w:val="25"/>
              </w:rPr>
              <w:t>0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  <w:tc>
          <w:tcPr>
            <w:tcW w:w="3891" w:type="dxa"/>
            <w:gridSpan w:val="12"/>
            <w:vMerge/>
            <w:tcBorders>
              <w:top w:val="nil"/>
              <w:left w:val="single" w:sz="4" w:space="0" w:color="0000FF"/>
              <w:bottom w:val="nil"/>
              <w:right w:val="nil"/>
            </w:tcBorders>
          </w:tcPr>
          <w:p/>
        </w:tc>
      </w:tr>
      <w:tr>
        <w:trPr>
          <w:trHeight w:val="64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384" w:type="dxa"/>
            <w:tcBorders>
              <w:top w:val="nil"/>
              <w:left w:val="nil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3737" w:type="dxa"/>
            <w:gridSpan w:val="6"/>
            <w:vMerge/>
            <w:tcBorders>
              <w:top w:val="nil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/>
        </w:tc>
        <w:tc>
          <w:tcPr>
            <w:tcW w:w="2315" w:type="dxa"/>
            <w:gridSpan w:val="9"/>
            <w:tcBorders>
              <w:top w:val="nil"/>
              <w:left w:val="single" w:sz="4" w:space="0" w:color="0000FF"/>
              <w:bottom w:val="single" w:sz="4" w:space="0" w:color="0000FF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5" w:after="0" w:line="240" w:lineRule="auto"/>
              <w:ind w:left="2052" w:right="0" w:firstLine="0"/>
            </w:pP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3"/>
                <w:w w:val="86"/>
                <w:sz w:val="25"/>
                <w:szCs w:val="25"/>
              </w:rPr>
              <w:t>Х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w w:val="86"/>
                <w:sz w:val="25"/>
                <w:szCs w:val="25"/>
              </w:rPr>
              <w:t>о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5" w:after="0" w:line="240" w:lineRule="auto"/>
              <w:ind w:left="0" w:right="0" w:firstLine="0"/>
            </w:pP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21"/>
                <w:w w:val="86"/>
                <w:sz w:val="25"/>
                <w:szCs w:val="25"/>
              </w:rPr>
              <w:t>л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од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7"/>
                <w:w w:val="86"/>
                <w:sz w:val="25"/>
                <w:szCs w:val="25"/>
              </w:rPr>
              <w:t>н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а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60"/>
                <w:w w:val="86"/>
                <w:sz w:val="25"/>
                <w:szCs w:val="25"/>
              </w:rPr>
              <w:t>я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2"/>
                <w:w w:val="86"/>
                <w:sz w:val="25"/>
                <w:szCs w:val="25"/>
              </w:rPr>
              <w:t>в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spacing w:val="-18"/>
                <w:w w:val="86"/>
                <w:sz w:val="25"/>
                <w:szCs w:val="25"/>
              </w:rPr>
              <w:t>од</w:t>
            </w:r>
            <w:r>
              <w:rPr sz="25" baseline="0" dirty="0">
                <w:jc w:val="left"/>
                <w:rFonts w:ascii="Arial,Italic" w:hAnsi="Arial,Italic" w:cs="Arial,Italic"/>
                <w:i/>
                <w:iCs/>
                <w:color w:val="000000"/>
                <w:w w:val="86"/>
                <w:sz w:val="25"/>
                <w:szCs w:val="25"/>
              </w:rPr>
              <w:t>а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76693</wp:posOffset>
            </wp:positionV>
            <wp:extent cx="20149" cy="20986"/>
            <wp:effectExtent l="0" t="0" r="0" b="0"/>
            <wp:wrapNone/>
            <wp:docPr id="1822" name="Freeform 18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149" cy="20986"/>
                    </a:xfrm>
                    <a:custGeom>
                      <a:rect l="l" t="t" r="r" b="b"/>
                      <a:pathLst>
                        <a:path w="32004" h="33274">
                          <a:moveTo>
                            <a:pt x="0" y="33274"/>
                          </a:moveTo>
                          <a:lnTo>
                            <a:pt x="3200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76693</wp:posOffset>
            </wp:positionV>
            <wp:extent cx="83878" cy="84507"/>
            <wp:effectExtent l="0" t="0" r="0" b="0"/>
            <wp:wrapNone/>
            <wp:docPr id="1823" name="Freeform 18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878" cy="84507"/>
                    </a:xfrm>
                    <a:custGeom>
                      <a:rect l="l" t="t" r="r" b="b"/>
                      <a:pathLst>
                        <a:path w="133224" h="133985">
                          <a:moveTo>
                            <a:pt x="0" y="133985"/>
                          </a:moveTo>
                          <a:lnTo>
                            <a:pt x="1332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76693</wp:posOffset>
            </wp:positionV>
            <wp:extent cx="83878" cy="84507"/>
            <wp:effectExtent l="0" t="0" r="0" b="0"/>
            <wp:wrapNone/>
            <wp:docPr id="1824" name="Freeform 18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878" cy="84507"/>
                    </a:xfrm>
                    <a:custGeom>
                      <a:rect l="l" t="t" r="r" b="b"/>
                      <a:pathLst>
                        <a:path w="133224" h="133985">
                          <a:moveTo>
                            <a:pt x="0" y="133985"/>
                          </a:moveTo>
                          <a:lnTo>
                            <a:pt x="1332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76693</wp:posOffset>
            </wp:positionV>
            <wp:extent cx="20149" cy="20986"/>
            <wp:effectExtent l="0" t="0" r="0" b="0"/>
            <wp:wrapNone/>
            <wp:docPr id="1825" name="Freeform 18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149" cy="20986"/>
                    </a:xfrm>
                    <a:custGeom>
                      <a:rect l="l" t="t" r="r" b="b"/>
                      <a:pathLst>
                        <a:path w="32004" h="33274">
                          <a:moveTo>
                            <a:pt x="0" y="33274"/>
                          </a:moveTo>
                          <a:lnTo>
                            <a:pt x="3200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84462</wp:posOffset>
            </wp:positionV>
            <wp:extent cx="139849" cy="140818"/>
            <wp:effectExtent l="0" t="0" r="0" b="0"/>
            <wp:wrapNone/>
            <wp:docPr id="1826" name="Freeform 18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818"/>
                    </a:xfrm>
                    <a:custGeom>
                      <a:rect l="l" t="t" r="r" b="b"/>
                      <a:pathLst>
                        <a:path w="222124" h="223266">
                          <a:moveTo>
                            <a:pt x="0" y="22326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84462</wp:posOffset>
            </wp:positionV>
            <wp:extent cx="139849" cy="140818"/>
            <wp:effectExtent l="0" t="0" r="0" b="0"/>
            <wp:wrapNone/>
            <wp:docPr id="1827" name="Freeform 18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818"/>
                    </a:xfrm>
                    <a:custGeom>
                      <a:rect l="l" t="t" r="r" b="b"/>
                      <a:pathLst>
                        <a:path w="222124" h="223266">
                          <a:moveTo>
                            <a:pt x="0" y="22326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3" behindDoc="1" locked="0" layoutInCell="1" allowOverlap="1">
            <wp:simplePos x="0" y="0"/>
            <wp:positionH relativeFrom="page">
              <wp:posOffset>6532250</wp:posOffset>
            </wp:positionH>
            <wp:positionV relativeFrom="paragraph">
              <wp:posOffset>107131</wp:posOffset>
            </wp:positionV>
            <wp:extent cx="29744" cy="113504"/>
            <wp:effectExtent l="0" t="0" r="0" b="0"/>
            <wp:wrapNone/>
            <wp:docPr id="1828" name="Freeform 18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744" cy="113504"/>
                    </a:xfrm>
                    <a:custGeom>
                      <a:rect l="l" t="t" r="r" b="b"/>
                      <a:pathLst>
                        <a:path w="47243" h="179959">
                          <a:moveTo>
                            <a:pt x="23367" y="0"/>
                          </a:moveTo>
                          <a:lnTo>
                            <a:pt x="47243" y="179959"/>
                          </a:lnTo>
                          <a:lnTo>
                            <a:pt x="23367" y="161925"/>
                          </a:lnTo>
                          <a:lnTo>
                            <a:pt x="0" y="179959"/>
                          </a:lnTo>
                          <a:lnTo>
                            <a:pt x="23367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148544</wp:posOffset>
            </wp:positionV>
            <wp:extent cx="139849" cy="140979"/>
            <wp:effectExtent l="0" t="0" r="0" b="0"/>
            <wp:wrapNone/>
            <wp:docPr id="1829" name="Freeform 18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148544</wp:posOffset>
            </wp:positionV>
            <wp:extent cx="139849" cy="140979"/>
            <wp:effectExtent l="0" t="0" r="0" b="0"/>
            <wp:wrapNone/>
            <wp:docPr id="1830" name="Freeform 18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36965</wp:posOffset>
            </wp:positionV>
            <wp:extent cx="139849" cy="141380"/>
            <wp:effectExtent l="0" t="0" r="0" b="0"/>
            <wp:wrapNone/>
            <wp:docPr id="1831" name="Freeform 18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380"/>
                    </a:xfrm>
                    <a:custGeom>
                      <a:rect l="l" t="t" r="r" b="b"/>
                      <a:pathLst>
                        <a:path w="222124" h="224156">
                          <a:moveTo>
                            <a:pt x="0" y="22415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36965</wp:posOffset>
            </wp:positionV>
            <wp:extent cx="139849" cy="141380"/>
            <wp:effectExtent l="0" t="0" r="0" b="0"/>
            <wp:wrapNone/>
            <wp:docPr id="1832" name="Freeform 18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380"/>
                    </a:xfrm>
                    <a:custGeom>
                      <a:rect l="l" t="t" r="r" b="b"/>
                      <a:pathLst>
                        <a:path w="222124" h="224156">
                          <a:moveTo>
                            <a:pt x="0" y="22415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4119391</wp:posOffset>
            </wp:positionH>
            <wp:positionV relativeFrom="paragraph">
              <wp:posOffset>69246</wp:posOffset>
            </wp:positionV>
            <wp:extent cx="101948" cy="51665"/>
            <wp:effectExtent l="0" t="0" r="0" b="0"/>
            <wp:wrapNone/>
            <wp:docPr id="1833" name="Freeform 18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948" cy="51665"/>
                    </a:xfrm>
                    <a:custGeom>
                      <a:rect l="l" t="t" r="r" b="b"/>
                      <a:pathLst>
                        <a:path w="161925" h="81915">
                          <a:moveTo>
                            <a:pt x="161925" y="81915"/>
                          </a:moveTo>
                          <a:lnTo>
                            <a:pt x="161925" y="78104"/>
                          </a:lnTo>
                          <a:lnTo>
                            <a:pt x="161925" y="74294"/>
                          </a:lnTo>
                          <a:lnTo>
                            <a:pt x="161925" y="70484"/>
                          </a:lnTo>
                          <a:lnTo>
                            <a:pt x="160908" y="67564"/>
                          </a:lnTo>
                          <a:lnTo>
                            <a:pt x="160019" y="63753"/>
                          </a:lnTo>
                          <a:lnTo>
                            <a:pt x="160019" y="60959"/>
                          </a:lnTo>
                          <a:lnTo>
                            <a:pt x="159004" y="57150"/>
                          </a:lnTo>
                          <a:lnTo>
                            <a:pt x="157099" y="53340"/>
                          </a:lnTo>
                          <a:lnTo>
                            <a:pt x="156210" y="50418"/>
                          </a:lnTo>
                          <a:lnTo>
                            <a:pt x="155193" y="47625"/>
                          </a:lnTo>
                          <a:lnTo>
                            <a:pt x="153288" y="43815"/>
                          </a:lnTo>
                          <a:lnTo>
                            <a:pt x="151383" y="40893"/>
                          </a:lnTo>
                          <a:lnTo>
                            <a:pt x="149479" y="38100"/>
                          </a:lnTo>
                          <a:lnTo>
                            <a:pt x="147574" y="35178"/>
                          </a:lnTo>
                          <a:lnTo>
                            <a:pt x="145668" y="32384"/>
                          </a:lnTo>
                          <a:lnTo>
                            <a:pt x="143763" y="29464"/>
                          </a:lnTo>
                          <a:lnTo>
                            <a:pt x="140969" y="26669"/>
                          </a:lnTo>
                          <a:lnTo>
                            <a:pt x="139064" y="23749"/>
                          </a:lnTo>
                          <a:lnTo>
                            <a:pt x="136143" y="21843"/>
                          </a:lnTo>
                          <a:lnTo>
                            <a:pt x="133350" y="19050"/>
                          </a:lnTo>
                          <a:lnTo>
                            <a:pt x="131444" y="17144"/>
                          </a:lnTo>
                          <a:lnTo>
                            <a:pt x="128524" y="15240"/>
                          </a:lnTo>
                          <a:lnTo>
                            <a:pt x="125983" y="13334"/>
                          </a:lnTo>
                          <a:lnTo>
                            <a:pt x="122174" y="11429"/>
                          </a:lnTo>
                          <a:lnTo>
                            <a:pt x="119380" y="9525"/>
                          </a:lnTo>
                          <a:lnTo>
                            <a:pt x="116458" y="7619"/>
                          </a:lnTo>
                          <a:lnTo>
                            <a:pt x="112649" y="6603"/>
                          </a:lnTo>
                          <a:lnTo>
                            <a:pt x="109855" y="4699"/>
                          </a:lnTo>
                          <a:lnTo>
                            <a:pt x="106933" y="3809"/>
                          </a:lnTo>
                          <a:lnTo>
                            <a:pt x="103124" y="2793"/>
                          </a:lnTo>
                          <a:lnTo>
                            <a:pt x="99313" y="1904"/>
                          </a:lnTo>
                          <a:lnTo>
                            <a:pt x="96519" y="889"/>
                          </a:lnTo>
                          <a:lnTo>
                            <a:pt x="92710" y="889"/>
                          </a:lnTo>
                          <a:lnTo>
                            <a:pt x="88900" y="0"/>
                          </a:lnTo>
                          <a:lnTo>
                            <a:pt x="86106" y="0"/>
                          </a:lnTo>
                          <a:lnTo>
                            <a:pt x="82295" y="0"/>
                          </a:lnTo>
                          <a:lnTo>
                            <a:pt x="78739" y="0"/>
                          </a:lnTo>
                          <a:lnTo>
                            <a:pt x="75945" y="0"/>
                          </a:lnTo>
                          <a:lnTo>
                            <a:pt x="72136" y="0"/>
                          </a:lnTo>
                          <a:lnTo>
                            <a:pt x="68325" y="889"/>
                          </a:lnTo>
                          <a:lnTo>
                            <a:pt x="65405" y="889"/>
                          </a:lnTo>
                          <a:lnTo>
                            <a:pt x="61594" y="1904"/>
                          </a:lnTo>
                          <a:lnTo>
                            <a:pt x="57785" y="2793"/>
                          </a:lnTo>
                          <a:lnTo>
                            <a:pt x="54991" y="3809"/>
                          </a:lnTo>
                          <a:lnTo>
                            <a:pt x="51181" y="4699"/>
                          </a:lnTo>
                          <a:lnTo>
                            <a:pt x="48260" y="6603"/>
                          </a:lnTo>
                          <a:lnTo>
                            <a:pt x="45466" y="7619"/>
                          </a:lnTo>
                          <a:lnTo>
                            <a:pt x="41656" y="9525"/>
                          </a:lnTo>
                          <a:lnTo>
                            <a:pt x="38735" y="11429"/>
                          </a:lnTo>
                          <a:lnTo>
                            <a:pt x="35941" y="13334"/>
                          </a:lnTo>
                          <a:lnTo>
                            <a:pt x="33400" y="15240"/>
                          </a:lnTo>
                          <a:lnTo>
                            <a:pt x="30480" y="17144"/>
                          </a:lnTo>
                          <a:lnTo>
                            <a:pt x="27686" y="19939"/>
                          </a:lnTo>
                          <a:lnTo>
                            <a:pt x="24764" y="21843"/>
                          </a:lnTo>
                          <a:lnTo>
                            <a:pt x="22860" y="24765"/>
                          </a:lnTo>
                          <a:lnTo>
                            <a:pt x="20066" y="27558"/>
                          </a:lnTo>
                          <a:lnTo>
                            <a:pt x="18161" y="29464"/>
                          </a:lnTo>
                          <a:lnTo>
                            <a:pt x="16256" y="32384"/>
                          </a:lnTo>
                          <a:lnTo>
                            <a:pt x="13335" y="35178"/>
                          </a:lnTo>
                          <a:lnTo>
                            <a:pt x="11430" y="38100"/>
                          </a:lnTo>
                          <a:lnTo>
                            <a:pt x="9525" y="41909"/>
                          </a:lnTo>
                          <a:lnTo>
                            <a:pt x="8636" y="44703"/>
                          </a:lnTo>
                          <a:lnTo>
                            <a:pt x="6731" y="47625"/>
                          </a:lnTo>
                          <a:lnTo>
                            <a:pt x="5714" y="51434"/>
                          </a:lnTo>
                          <a:lnTo>
                            <a:pt x="3810" y="54228"/>
                          </a:lnTo>
                          <a:lnTo>
                            <a:pt x="2920" y="58039"/>
                          </a:lnTo>
                          <a:lnTo>
                            <a:pt x="1905" y="60959"/>
                          </a:lnTo>
                          <a:lnTo>
                            <a:pt x="1016" y="64769"/>
                          </a:lnTo>
                          <a:lnTo>
                            <a:pt x="1016" y="67564"/>
                          </a:lnTo>
                          <a:lnTo>
                            <a:pt x="0" y="71374"/>
                          </a:lnTo>
                          <a:lnTo>
                            <a:pt x="0" y="75183"/>
                          </a:lnTo>
                          <a:lnTo>
                            <a:pt x="0" y="78993"/>
                          </a:lnTo>
                          <a:lnTo>
                            <a:pt x="0" y="8191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4139780</wp:posOffset>
            </wp:positionH>
            <wp:positionV relativeFrom="paragraph">
              <wp:posOffset>89672</wp:posOffset>
            </wp:positionV>
            <wp:extent cx="61168" cy="61838"/>
            <wp:effectExtent l="0" t="0" r="0" b="0"/>
            <wp:wrapNone/>
            <wp:docPr id="1834" name="Freeform 18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168" cy="61838"/>
                    </a:xfrm>
                    <a:custGeom>
                      <a:rect l="l" t="t" r="r" b="b"/>
                      <a:pathLst>
                        <a:path w="97154" h="98044">
                          <a:moveTo>
                            <a:pt x="97154" y="49531"/>
                          </a:moveTo>
                          <a:lnTo>
                            <a:pt x="97154" y="46609"/>
                          </a:lnTo>
                          <a:lnTo>
                            <a:pt x="97154" y="43816"/>
                          </a:lnTo>
                          <a:lnTo>
                            <a:pt x="96139" y="40894"/>
                          </a:lnTo>
                          <a:lnTo>
                            <a:pt x="96139" y="38100"/>
                          </a:lnTo>
                          <a:lnTo>
                            <a:pt x="95250" y="35180"/>
                          </a:lnTo>
                          <a:lnTo>
                            <a:pt x="94615" y="33274"/>
                          </a:lnTo>
                          <a:lnTo>
                            <a:pt x="93598" y="30481"/>
                          </a:lnTo>
                          <a:lnTo>
                            <a:pt x="92709" y="27559"/>
                          </a:lnTo>
                          <a:lnTo>
                            <a:pt x="91694" y="25655"/>
                          </a:lnTo>
                          <a:lnTo>
                            <a:pt x="89789" y="22860"/>
                          </a:lnTo>
                          <a:lnTo>
                            <a:pt x="88900" y="20956"/>
                          </a:lnTo>
                          <a:lnTo>
                            <a:pt x="86995" y="19050"/>
                          </a:lnTo>
                          <a:lnTo>
                            <a:pt x="85090" y="16130"/>
                          </a:lnTo>
                          <a:lnTo>
                            <a:pt x="83184" y="14224"/>
                          </a:lnTo>
                          <a:lnTo>
                            <a:pt x="81279" y="12319"/>
                          </a:lnTo>
                          <a:lnTo>
                            <a:pt x="79375" y="10415"/>
                          </a:lnTo>
                          <a:lnTo>
                            <a:pt x="77470" y="9525"/>
                          </a:lnTo>
                          <a:lnTo>
                            <a:pt x="74548" y="7620"/>
                          </a:lnTo>
                          <a:lnTo>
                            <a:pt x="72644" y="6605"/>
                          </a:lnTo>
                          <a:lnTo>
                            <a:pt x="69850" y="4699"/>
                          </a:lnTo>
                          <a:lnTo>
                            <a:pt x="67945" y="3810"/>
                          </a:lnTo>
                          <a:lnTo>
                            <a:pt x="65023" y="2794"/>
                          </a:lnTo>
                          <a:lnTo>
                            <a:pt x="62229" y="1906"/>
                          </a:lnTo>
                          <a:lnTo>
                            <a:pt x="59435" y="890"/>
                          </a:lnTo>
                          <a:lnTo>
                            <a:pt x="57531" y="890"/>
                          </a:lnTo>
                          <a:lnTo>
                            <a:pt x="54609" y="0"/>
                          </a:lnTo>
                          <a:lnTo>
                            <a:pt x="51815" y="0"/>
                          </a:lnTo>
                          <a:lnTo>
                            <a:pt x="48895" y="0"/>
                          </a:lnTo>
                          <a:lnTo>
                            <a:pt x="46354" y="0"/>
                          </a:lnTo>
                          <a:lnTo>
                            <a:pt x="43560" y="0"/>
                          </a:lnTo>
                          <a:lnTo>
                            <a:pt x="41656" y="890"/>
                          </a:lnTo>
                          <a:lnTo>
                            <a:pt x="38734" y="890"/>
                          </a:lnTo>
                          <a:lnTo>
                            <a:pt x="35940" y="1906"/>
                          </a:lnTo>
                          <a:lnTo>
                            <a:pt x="33020" y="2794"/>
                          </a:lnTo>
                          <a:lnTo>
                            <a:pt x="30226" y="3810"/>
                          </a:lnTo>
                          <a:lnTo>
                            <a:pt x="28321" y="4699"/>
                          </a:lnTo>
                          <a:lnTo>
                            <a:pt x="25400" y="5716"/>
                          </a:lnTo>
                          <a:lnTo>
                            <a:pt x="23495" y="6605"/>
                          </a:lnTo>
                          <a:lnTo>
                            <a:pt x="20701" y="8509"/>
                          </a:lnTo>
                          <a:lnTo>
                            <a:pt x="18796" y="10415"/>
                          </a:lnTo>
                          <a:lnTo>
                            <a:pt x="16890" y="12319"/>
                          </a:lnTo>
                          <a:lnTo>
                            <a:pt x="14985" y="13335"/>
                          </a:lnTo>
                          <a:lnTo>
                            <a:pt x="13081" y="16130"/>
                          </a:lnTo>
                          <a:lnTo>
                            <a:pt x="11176" y="18034"/>
                          </a:lnTo>
                          <a:lnTo>
                            <a:pt x="9271" y="19940"/>
                          </a:lnTo>
                          <a:lnTo>
                            <a:pt x="7365" y="21844"/>
                          </a:lnTo>
                          <a:lnTo>
                            <a:pt x="6350" y="24766"/>
                          </a:lnTo>
                          <a:lnTo>
                            <a:pt x="4445" y="26670"/>
                          </a:lnTo>
                          <a:lnTo>
                            <a:pt x="3556" y="29465"/>
                          </a:lnTo>
                          <a:lnTo>
                            <a:pt x="2921" y="32385"/>
                          </a:lnTo>
                          <a:lnTo>
                            <a:pt x="1904" y="34291"/>
                          </a:lnTo>
                          <a:lnTo>
                            <a:pt x="1015" y="37084"/>
                          </a:lnTo>
                          <a:lnTo>
                            <a:pt x="1015" y="40006"/>
                          </a:lnTo>
                          <a:lnTo>
                            <a:pt x="0" y="42799"/>
                          </a:lnTo>
                          <a:lnTo>
                            <a:pt x="0" y="45720"/>
                          </a:lnTo>
                          <a:lnTo>
                            <a:pt x="0" y="47625"/>
                          </a:lnTo>
                          <a:lnTo>
                            <a:pt x="0" y="50419"/>
                          </a:lnTo>
                          <a:lnTo>
                            <a:pt x="0" y="53341"/>
                          </a:lnTo>
                          <a:lnTo>
                            <a:pt x="0" y="56134"/>
                          </a:lnTo>
                          <a:lnTo>
                            <a:pt x="1015" y="59056"/>
                          </a:lnTo>
                          <a:lnTo>
                            <a:pt x="1904" y="61849"/>
                          </a:lnTo>
                          <a:lnTo>
                            <a:pt x="1904" y="63755"/>
                          </a:lnTo>
                          <a:lnTo>
                            <a:pt x="2921" y="66675"/>
                          </a:lnTo>
                          <a:lnTo>
                            <a:pt x="3556" y="69469"/>
                          </a:lnTo>
                          <a:lnTo>
                            <a:pt x="5460" y="71374"/>
                          </a:lnTo>
                          <a:lnTo>
                            <a:pt x="6350" y="74295"/>
                          </a:lnTo>
                          <a:lnTo>
                            <a:pt x="8254" y="76200"/>
                          </a:lnTo>
                          <a:lnTo>
                            <a:pt x="9271" y="78994"/>
                          </a:lnTo>
                          <a:lnTo>
                            <a:pt x="11176" y="80899"/>
                          </a:lnTo>
                          <a:lnTo>
                            <a:pt x="13081" y="82805"/>
                          </a:lnTo>
                          <a:lnTo>
                            <a:pt x="14985" y="84709"/>
                          </a:lnTo>
                          <a:lnTo>
                            <a:pt x="16890" y="86615"/>
                          </a:lnTo>
                          <a:lnTo>
                            <a:pt x="18796" y="88519"/>
                          </a:lnTo>
                          <a:lnTo>
                            <a:pt x="21590" y="89535"/>
                          </a:lnTo>
                          <a:lnTo>
                            <a:pt x="23495" y="91441"/>
                          </a:lnTo>
                          <a:lnTo>
                            <a:pt x="26415" y="92330"/>
                          </a:lnTo>
                          <a:lnTo>
                            <a:pt x="28321" y="94234"/>
                          </a:lnTo>
                          <a:lnTo>
                            <a:pt x="31115" y="95250"/>
                          </a:lnTo>
                          <a:lnTo>
                            <a:pt x="34035" y="96140"/>
                          </a:lnTo>
                          <a:lnTo>
                            <a:pt x="35940" y="96140"/>
                          </a:lnTo>
                          <a:lnTo>
                            <a:pt x="38734" y="97156"/>
                          </a:lnTo>
                          <a:lnTo>
                            <a:pt x="41656" y="98044"/>
                          </a:lnTo>
                          <a:lnTo>
                            <a:pt x="44450" y="98044"/>
                          </a:lnTo>
                          <a:lnTo>
                            <a:pt x="47371" y="98044"/>
                          </a:lnTo>
                          <a:lnTo>
                            <a:pt x="49910" y="98044"/>
                          </a:lnTo>
                          <a:lnTo>
                            <a:pt x="52704" y="98044"/>
                          </a:lnTo>
                          <a:lnTo>
                            <a:pt x="54609" y="98044"/>
                          </a:lnTo>
                          <a:lnTo>
                            <a:pt x="57531" y="97156"/>
                          </a:lnTo>
                          <a:lnTo>
                            <a:pt x="60325" y="97156"/>
                          </a:lnTo>
                          <a:lnTo>
                            <a:pt x="63119" y="96140"/>
                          </a:lnTo>
                          <a:lnTo>
                            <a:pt x="65023" y="95250"/>
                          </a:lnTo>
                          <a:lnTo>
                            <a:pt x="67945" y="94234"/>
                          </a:lnTo>
                          <a:lnTo>
                            <a:pt x="70739" y="93345"/>
                          </a:lnTo>
                          <a:lnTo>
                            <a:pt x="72644" y="91441"/>
                          </a:lnTo>
                          <a:lnTo>
                            <a:pt x="75565" y="90424"/>
                          </a:lnTo>
                          <a:lnTo>
                            <a:pt x="77470" y="88519"/>
                          </a:lnTo>
                          <a:lnTo>
                            <a:pt x="79375" y="86615"/>
                          </a:lnTo>
                          <a:lnTo>
                            <a:pt x="82169" y="84709"/>
                          </a:lnTo>
                          <a:lnTo>
                            <a:pt x="84073" y="82805"/>
                          </a:lnTo>
                          <a:lnTo>
                            <a:pt x="85978" y="80899"/>
                          </a:lnTo>
                          <a:lnTo>
                            <a:pt x="86995" y="78994"/>
                          </a:lnTo>
                          <a:lnTo>
                            <a:pt x="88900" y="77090"/>
                          </a:lnTo>
                          <a:lnTo>
                            <a:pt x="90804" y="74295"/>
                          </a:lnTo>
                          <a:lnTo>
                            <a:pt x="91694" y="72391"/>
                          </a:lnTo>
                          <a:lnTo>
                            <a:pt x="92709" y="69469"/>
                          </a:lnTo>
                          <a:lnTo>
                            <a:pt x="93598" y="67565"/>
                          </a:lnTo>
                          <a:lnTo>
                            <a:pt x="94615" y="64770"/>
                          </a:lnTo>
                          <a:lnTo>
                            <a:pt x="95250" y="61849"/>
                          </a:lnTo>
                          <a:lnTo>
                            <a:pt x="96139" y="59056"/>
                          </a:lnTo>
                          <a:lnTo>
                            <a:pt x="96139" y="57150"/>
                          </a:lnTo>
                          <a:lnTo>
                            <a:pt x="97154" y="54230"/>
                          </a:lnTo>
                          <a:lnTo>
                            <a:pt x="97154" y="51435"/>
                          </a:lnTo>
                          <a:lnTo>
                            <a:pt x="97154" y="49531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1" locked="0" layoutInCell="1" allowOverlap="1">
            <wp:simplePos x="0" y="0"/>
            <wp:positionH relativeFrom="page">
              <wp:posOffset>6299408</wp:posOffset>
            </wp:positionH>
            <wp:positionV relativeFrom="paragraph">
              <wp:posOffset>92075</wp:posOffset>
            </wp:positionV>
            <wp:extent cx="20229" cy="180"/>
            <wp:effectExtent l="0" t="0" r="0" b="0"/>
            <wp:wrapNone/>
            <wp:docPr id="1835" name="Freeform 18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229" cy="180"/>
                    </a:xfrm>
                    <a:custGeom>
                      <a:rect l="l" t="t" r="r" b="b"/>
                      <a:pathLst>
                        <a:path w="32130" h="180">
                          <a:moveTo>
                            <a:pt x="0" y="0"/>
                          </a:moveTo>
                          <a:lnTo>
                            <a:pt x="3213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101046</wp:posOffset>
            </wp:positionV>
            <wp:extent cx="139849" cy="140979"/>
            <wp:effectExtent l="0" t="0" r="0" b="0"/>
            <wp:wrapNone/>
            <wp:docPr id="1836" name="Freeform 18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101046</wp:posOffset>
            </wp:positionV>
            <wp:extent cx="139849" cy="140979"/>
            <wp:effectExtent l="0" t="0" r="0" b="0"/>
            <wp:wrapNone/>
            <wp:docPr id="1837" name="Freeform 18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4119391</wp:posOffset>
            </wp:positionH>
            <wp:positionV relativeFrom="paragraph">
              <wp:posOffset>120912</wp:posOffset>
            </wp:positionV>
            <wp:extent cx="180" cy="185194"/>
            <wp:effectExtent l="0" t="0" r="0" b="0"/>
            <wp:wrapNone/>
            <wp:docPr id="1838" name="Freeform 18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5194"/>
                    </a:xfrm>
                    <a:custGeom>
                      <a:rect l="l" t="t" r="r" b="b"/>
                      <a:pathLst>
                        <a:path w="180" h="293623">
                          <a:moveTo>
                            <a:pt x="0" y="0"/>
                          </a:moveTo>
                          <a:lnTo>
                            <a:pt x="0" y="29362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4221339</wp:posOffset>
            </wp:positionH>
            <wp:positionV relativeFrom="paragraph">
              <wp:posOffset>120912</wp:posOffset>
            </wp:positionV>
            <wp:extent cx="180" cy="185194"/>
            <wp:effectExtent l="0" t="0" r="0" b="0"/>
            <wp:wrapNone/>
            <wp:docPr id="1839" name="Freeform 18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5194"/>
                    </a:xfrm>
                    <a:custGeom>
                      <a:rect l="l" t="t" r="r" b="b"/>
                      <a:pathLst>
                        <a:path w="180" h="293623">
                          <a:moveTo>
                            <a:pt x="0" y="0"/>
                          </a:moveTo>
                          <a:lnTo>
                            <a:pt x="0" y="29362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165368</wp:posOffset>
            </wp:positionV>
            <wp:extent cx="139849" cy="140738"/>
            <wp:effectExtent l="0" t="0" r="0" b="0"/>
            <wp:wrapNone/>
            <wp:docPr id="1840" name="Freeform 18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8">
                          <a:moveTo>
                            <a:pt x="0" y="22313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165368</wp:posOffset>
            </wp:positionV>
            <wp:extent cx="139849" cy="140738"/>
            <wp:effectExtent l="0" t="0" r="0" b="0"/>
            <wp:wrapNone/>
            <wp:docPr id="1841" name="Freeform 18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8">
                          <a:moveTo>
                            <a:pt x="0" y="22313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2" behindDoc="1" locked="0" layoutInCell="1" allowOverlap="1">
            <wp:simplePos x="0" y="0"/>
            <wp:positionH relativeFrom="page">
              <wp:posOffset>4139780</wp:posOffset>
            </wp:positionH>
            <wp:positionV relativeFrom="paragraph">
              <wp:posOffset>17503</wp:posOffset>
            </wp:positionV>
            <wp:extent cx="61168" cy="61919"/>
            <wp:effectExtent l="0" t="0" r="0" b="0"/>
            <wp:wrapNone/>
            <wp:docPr id="1842" name="Freeform 18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168" cy="61919"/>
                    </a:xfrm>
                    <a:custGeom>
                      <a:rect l="l" t="t" r="r" b="b"/>
                      <a:pathLst>
                        <a:path w="97154" h="98172">
                          <a:moveTo>
                            <a:pt x="97154" y="49530"/>
                          </a:moveTo>
                          <a:lnTo>
                            <a:pt x="97154" y="46736"/>
                          </a:lnTo>
                          <a:lnTo>
                            <a:pt x="97154" y="43816"/>
                          </a:lnTo>
                          <a:lnTo>
                            <a:pt x="96139" y="41021"/>
                          </a:lnTo>
                          <a:lnTo>
                            <a:pt x="96139" y="38100"/>
                          </a:lnTo>
                          <a:lnTo>
                            <a:pt x="95250" y="35307"/>
                          </a:lnTo>
                          <a:lnTo>
                            <a:pt x="94615" y="33401"/>
                          </a:lnTo>
                          <a:lnTo>
                            <a:pt x="93598" y="30481"/>
                          </a:lnTo>
                          <a:lnTo>
                            <a:pt x="92709" y="27686"/>
                          </a:lnTo>
                          <a:lnTo>
                            <a:pt x="91694" y="25782"/>
                          </a:lnTo>
                          <a:lnTo>
                            <a:pt x="89789" y="22860"/>
                          </a:lnTo>
                          <a:lnTo>
                            <a:pt x="88900" y="20956"/>
                          </a:lnTo>
                          <a:lnTo>
                            <a:pt x="86995" y="19050"/>
                          </a:lnTo>
                          <a:lnTo>
                            <a:pt x="85090" y="16257"/>
                          </a:lnTo>
                          <a:lnTo>
                            <a:pt x="83184" y="14351"/>
                          </a:lnTo>
                          <a:lnTo>
                            <a:pt x="81279" y="12446"/>
                          </a:lnTo>
                          <a:lnTo>
                            <a:pt x="79375" y="10542"/>
                          </a:lnTo>
                          <a:lnTo>
                            <a:pt x="77470" y="9525"/>
                          </a:lnTo>
                          <a:lnTo>
                            <a:pt x="74548" y="7620"/>
                          </a:lnTo>
                          <a:lnTo>
                            <a:pt x="72644" y="6732"/>
                          </a:lnTo>
                          <a:lnTo>
                            <a:pt x="69850" y="4826"/>
                          </a:lnTo>
                          <a:lnTo>
                            <a:pt x="67945" y="3810"/>
                          </a:lnTo>
                          <a:lnTo>
                            <a:pt x="65023" y="2921"/>
                          </a:lnTo>
                          <a:lnTo>
                            <a:pt x="62229" y="1906"/>
                          </a:lnTo>
                          <a:lnTo>
                            <a:pt x="59435" y="1017"/>
                          </a:lnTo>
                          <a:lnTo>
                            <a:pt x="57531" y="1017"/>
                          </a:lnTo>
                          <a:lnTo>
                            <a:pt x="54609" y="0"/>
                          </a:lnTo>
                          <a:lnTo>
                            <a:pt x="51815" y="0"/>
                          </a:lnTo>
                          <a:lnTo>
                            <a:pt x="48895" y="0"/>
                          </a:lnTo>
                          <a:lnTo>
                            <a:pt x="46354" y="0"/>
                          </a:lnTo>
                          <a:lnTo>
                            <a:pt x="43560" y="0"/>
                          </a:lnTo>
                          <a:lnTo>
                            <a:pt x="41656" y="1017"/>
                          </a:lnTo>
                          <a:lnTo>
                            <a:pt x="38734" y="1017"/>
                          </a:lnTo>
                          <a:lnTo>
                            <a:pt x="35940" y="1906"/>
                          </a:lnTo>
                          <a:lnTo>
                            <a:pt x="33020" y="2921"/>
                          </a:lnTo>
                          <a:lnTo>
                            <a:pt x="30226" y="3810"/>
                          </a:lnTo>
                          <a:lnTo>
                            <a:pt x="28321" y="4826"/>
                          </a:lnTo>
                          <a:lnTo>
                            <a:pt x="25400" y="5716"/>
                          </a:lnTo>
                          <a:lnTo>
                            <a:pt x="23495" y="6732"/>
                          </a:lnTo>
                          <a:lnTo>
                            <a:pt x="20701" y="8636"/>
                          </a:lnTo>
                          <a:lnTo>
                            <a:pt x="18796" y="10542"/>
                          </a:lnTo>
                          <a:lnTo>
                            <a:pt x="16890" y="11431"/>
                          </a:lnTo>
                          <a:lnTo>
                            <a:pt x="14985" y="13335"/>
                          </a:lnTo>
                          <a:lnTo>
                            <a:pt x="13081" y="15241"/>
                          </a:lnTo>
                          <a:lnTo>
                            <a:pt x="11176" y="18161"/>
                          </a:lnTo>
                          <a:lnTo>
                            <a:pt x="9271" y="20067"/>
                          </a:lnTo>
                          <a:lnTo>
                            <a:pt x="7365" y="21971"/>
                          </a:lnTo>
                          <a:lnTo>
                            <a:pt x="6350" y="24766"/>
                          </a:lnTo>
                          <a:lnTo>
                            <a:pt x="4445" y="26670"/>
                          </a:lnTo>
                          <a:lnTo>
                            <a:pt x="3556" y="29592"/>
                          </a:lnTo>
                          <a:lnTo>
                            <a:pt x="2921" y="32385"/>
                          </a:lnTo>
                          <a:lnTo>
                            <a:pt x="1904" y="34291"/>
                          </a:lnTo>
                          <a:lnTo>
                            <a:pt x="1015" y="37211"/>
                          </a:lnTo>
                          <a:lnTo>
                            <a:pt x="1015" y="40006"/>
                          </a:lnTo>
                          <a:lnTo>
                            <a:pt x="0" y="42926"/>
                          </a:lnTo>
                          <a:lnTo>
                            <a:pt x="0" y="44831"/>
                          </a:lnTo>
                          <a:lnTo>
                            <a:pt x="0" y="47625"/>
                          </a:lnTo>
                          <a:lnTo>
                            <a:pt x="0" y="50547"/>
                          </a:lnTo>
                          <a:lnTo>
                            <a:pt x="0" y="53341"/>
                          </a:lnTo>
                          <a:lnTo>
                            <a:pt x="0" y="56261"/>
                          </a:lnTo>
                          <a:lnTo>
                            <a:pt x="1015" y="59055"/>
                          </a:lnTo>
                          <a:lnTo>
                            <a:pt x="1904" y="61976"/>
                          </a:lnTo>
                          <a:lnTo>
                            <a:pt x="1904" y="63881"/>
                          </a:lnTo>
                          <a:lnTo>
                            <a:pt x="2921" y="66675"/>
                          </a:lnTo>
                          <a:lnTo>
                            <a:pt x="3556" y="69597"/>
                          </a:lnTo>
                          <a:lnTo>
                            <a:pt x="5460" y="71501"/>
                          </a:lnTo>
                          <a:lnTo>
                            <a:pt x="6350" y="74296"/>
                          </a:lnTo>
                          <a:lnTo>
                            <a:pt x="8254" y="76200"/>
                          </a:lnTo>
                          <a:lnTo>
                            <a:pt x="9271" y="79122"/>
                          </a:lnTo>
                          <a:lnTo>
                            <a:pt x="11176" y="81026"/>
                          </a:lnTo>
                          <a:lnTo>
                            <a:pt x="13081" y="82931"/>
                          </a:lnTo>
                          <a:lnTo>
                            <a:pt x="14985" y="84836"/>
                          </a:lnTo>
                          <a:lnTo>
                            <a:pt x="16890" y="86742"/>
                          </a:lnTo>
                          <a:lnTo>
                            <a:pt x="18796" y="88647"/>
                          </a:lnTo>
                          <a:lnTo>
                            <a:pt x="21590" y="89536"/>
                          </a:lnTo>
                          <a:lnTo>
                            <a:pt x="23495" y="91441"/>
                          </a:lnTo>
                          <a:lnTo>
                            <a:pt x="26415" y="92456"/>
                          </a:lnTo>
                          <a:lnTo>
                            <a:pt x="28321" y="94361"/>
                          </a:lnTo>
                          <a:lnTo>
                            <a:pt x="31115" y="95250"/>
                          </a:lnTo>
                          <a:lnTo>
                            <a:pt x="34035" y="96267"/>
                          </a:lnTo>
                          <a:lnTo>
                            <a:pt x="35940" y="96267"/>
                          </a:lnTo>
                          <a:lnTo>
                            <a:pt x="38734" y="97155"/>
                          </a:lnTo>
                          <a:lnTo>
                            <a:pt x="41656" y="98172"/>
                          </a:lnTo>
                          <a:lnTo>
                            <a:pt x="44450" y="98172"/>
                          </a:lnTo>
                          <a:lnTo>
                            <a:pt x="47371" y="98172"/>
                          </a:lnTo>
                          <a:lnTo>
                            <a:pt x="49910" y="98172"/>
                          </a:lnTo>
                          <a:lnTo>
                            <a:pt x="52704" y="98172"/>
                          </a:lnTo>
                          <a:lnTo>
                            <a:pt x="54609" y="98172"/>
                          </a:lnTo>
                          <a:lnTo>
                            <a:pt x="57531" y="97155"/>
                          </a:lnTo>
                          <a:lnTo>
                            <a:pt x="60325" y="97155"/>
                          </a:lnTo>
                          <a:lnTo>
                            <a:pt x="63119" y="96267"/>
                          </a:lnTo>
                          <a:lnTo>
                            <a:pt x="65023" y="95250"/>
                          </a:lnTo>
                          <a:lnTo>
                            <a:pt x="67945" y="94361"/>
                          </a:lnTo>
                          <a:lnTo>
                            <a:pt x="70739" y="93346"/>
                          </a:lnTo>
                          <a:lnTo>
                            <a:pt x="72644" y="91441"/>
                          </a:lnTo>
                          <a:lnTo>
                            <a:pt x="75565" y="90551"/>
                          </a:lnTo>
                          <a:lnTo>
                            <a:pt x="77470" y="88647"/>
                          </a:lnTo>
                          <a:lnTo>
                            <a:pt x="79375" y="86742"/>
                          </a:lnTo>
                          <a:lnTo>
                            <a:pt x="82169" y="84836"/>
                          </a:lnTo>
                          <a:lnTo>
                            <a:pt x="84073" y="82931"/>
                          </a:lnTo>
                          <a:lnTo>
                            <a:pt x="85978" y="81026"/>
                          </a:lnTo>
                          <a:lnTo>
                            <a:pt x="86995" y="79122"/>
                          </a:lnTo>
                          <a:lnTo>
                            <a:pt x="88900" y="77217"/>
                          </a:lnTo>
                          <a:lnTo>
                            <a:pt x="90804" y="74296"/>
                          </a:lnTo>
                          <a:lnTo>
                            <a:pt x="91694" y="72391"/>
                          </a:lnTo>
                          <a:lnTo>
                            <a:pt x="92709" y="69597"/>
                          </a:lnTo>
                          <a:lnTo>
                            <a:pt x="93598" y="67692"/>
                          </a:lnTo>
                          <a:lnTo>
                            <a:pt x="94615" y="64771"/>
                          </a:lnTo>
                          <a:lnTo>
                            <a:pt x="95250" y="61976"/>
                          </a:lnTo>
                          <a:lnTo>
                            <a:pt x="96139" y="59055"/>
                          </a:lnTo>
                          <a:lnTo>
                            <a:pt x="96139" y="57150"/>
                          </a:lnTo>
                          <a:lnTo>
                            <a:pt x="97154" y="54356"/>
                          </a:lnTo>
                          <a:lnTo>
                            <a:pt x="97154" y="51436"/>
                          </a:lnTo>
                          <a:lnTo>
                            <a:pt x="97154" y="4953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54189</wp:posOffset>
            </wp:positionV>
            <wp:extent cx="139849" cy="140978"/>
            <wp:effectExtent l="0" t="0" r="0" b="0"/>
            <wp:wrapNone/>
            <wp:docPr id="1843" name="Freeform 18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8"/>
                    </a:xfrm>
                    <a:custGeom>
                      <a:rect l="l" t="t" r="r" b="b"/>
                      <a:pathLst>
                        <a:path w="222124" h="223519">
                          <a:moveTo>
                            <a:pt x="0" y="22351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54189</wp:posOffset>
            </wp:positionV>
            <wp:extent cx="139849" cy="140978"/>
            <wp:effectExtent l="0" t="0" r="0" b="0"/>
            <wp:wrapNone/>
            <wp:docPr id="1844" name="Freeform 18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8"/>
                    </a:xfrm>
                    <a:custGeom>
                      <a:rect l="l" t="t" r="r" b="b"/>
                      <a:pathLst>
                        <a:path w="222124" h="223519">
                          <a:moveTo>
                            <a:pt x="0" y="22351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117630</wp:posOffset>
            </wp:positionV>
            <wp:extent cx="139849" cy="141619"/>
            <wp:effectExtent l="0" t="0" r="0" b="0"/>
            <wp:wrapNone/>
            <wp:docPr id="1845" name="Freeform 18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19"/>
                    </a:xfrm>
                    <a:custGeom>
                      <a:rect l="l" t="t" r="r" b="b"/>
                      <a:pathLst>
                        <a:path w="222124" h="224536">
                          <a:moveTo>
                            <a:pt x="0" y="22453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117630</wp:posOffset>
            </wp:positionV>
            <wp:extent cx="139849" cy="141619"/>
            <wp:effectExtent l="0" t="0" r="0" b="0"/>
            <wp:wrapNone/>
            <wp:docPr id="1846" name="Freeform 18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19"/>
                    </a:xfrm>
                    <a:custGeom>
                      <a:rect l="l" t="t" r="r" b="b"/>
                      <a:pathLst>
                        <a:path w="222124" h="224536">
                          <a:moveTo>
                            <a:pt x="0" y="224536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4119391</wp:posOffset>
            </wp:positionH>
            <wp:positionV relativeFrom="paragraph">
              <wp:posOffset>130847</wp:posOffset>
            </wp:positionV>
            <wp:extent cx="11993" cy="12656"/>
            <wp:effectExtent l="0" t="0" r="0" b="0"/>
            <wp:wrapNone/>
            <wp:docPr id="1847" name="Freeform 18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12656"/>
                    </a:xfrm>
                    <a:custGeom>
                      <a:rect l="l" t="t" r="r" b="b"/>
                      <a:pathLst>
                        <a:path w="19050" h="20067">
                          <a:moveTo>
                            <a:pt x="0" y="0"/>
                          </a:moveTo>
                          <a:lnTo>
                            <a:pt x="0" y="1906"/>
                          </a:lnTo>
                          <a:lnTo>
                            <a:pt x="0" y="3811"/>
                          </a:lnTo>
                          <a:lnTo>
                            <a:pt x="0" y="4826"/>
                          </a:lnTo>
                          <a:lnTo>
                            <a:pt x="1016" y="6731"/>
                          </a:lnTo>
                          <a:lnTo>
                            <a:pt x="1905" y="8637"/>
                          </a:lnTo>
                          <a:lnTo>
                            <a:pt x="1905" y="9525"/>
                          </a:lnTo>
                          <a:lnTo>
                            <a:pt x="2920" y="11431"/>
                          </a:lnTo>
                          <a:lnTo>
                            <a:pt x="3810" y="12446"/>
                          </a:lnTo>
                          <a:lnTo>
                            <a:pt x="5714" y="14351"/>
                          </a:lnTo>
                          <a:lnTo>
                            <a:pt x="6731" y="15241"/>
                          </a:lnTo>
                          <a:lnTo>
                            <a:pt x="7619" y="16256"/>
                          </a:lnTo>
                          <a:lnTo>
                            <a:pt x="9525" y="17145"/>
                          </a:lnTo>
                          <a:lnTo>
                            <a:pt x="11430" y="18162"/>
                          </a:lnTo>
                          <a:lnTo>
                            <a:pt x="12445" y="19050"/>
                          </a:lnTo>
                          <a:lnTo>
                            <a:pt x="14350" y="19050"/>
                          </a:lnTo>
                          <a:lnTo>
                            <a:pt x="16256" y="19050"/>
                          </a:lnTo>
                          <a:lnTo>
                            <a:pt x="18161" y="20067"/>
                          </a:lnTo>
                          <a:lnTo>
                            <a:pt x="19050" y="20067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4209345</wp:posOffset>
            </wp:positionH>
            <wp:positionV relativeFrom="paragraph">
              <wp:posOffset>130847</wp:posOffset>
            </wp:positionV>
            <wp:extent cx="11993" cy="12656"/>
            <wp:effectExtent l="0" t="0" r="0" b="0"/>
            <wp:wrapNone/>
            <wp:docPr id="1848" name="Freeform 18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12656"/>
                    </a:xfrm>
                    <a:custGeom>
                      <a:rect l="l" t="t" r="r" b="b"/>
                      <a:pathLst>
                        <a:path w="19050" h="20067">
                          <a:moveTo>
                            <a:pt x="19050" y="0"/>
                          </a:moveTo>
                          <a:lnTo>
                            <a:pt x="19050" y="1906"/>
                          </a:lnTo>
                          <a:lnTo>
                            <a:pt x="19050" y="3811"/>
                          </a:lnTo>
                          <a:lnTo>
                            <a:pt x="19050" y="4826"/>
                          </a:lnTo>
                          <a:lnTo>
                            <a:pt x="18033" y="6731"/>
                          </a:lnTo>
                          <a:lnTo>
                            <a:pt x="18033" y="8637"/>
                          </a:lnTo>
                          <a:lnTo>
                            <a:pt x="17144" y="9525"/>
                          </a:lnTo>
                          <a:lnTo>
                            <a:pt x="16129" y="11431"/>
                          </a:lnTo>
                          <a:lnTo>
                            <a:pt x="15239" y="12446"/>
                          </a:lnTo>
                          <a:lnTo>
                            <a:pt x="13335" y="14351"/>
                          </a:lnTo>
                          <a:lnTo>
                            <a:pt x="12318" y="15241"/>
                          </a:lnTo>
                          <a:lnTo>
                            <a:pt x="11430" y="16256"/>
                          </a:lnTo>
                          <a:lnTo>
                            <a:pt x="9525" y="17145"/>
                          </a:lnTo>
                          <a:lnTo>
                            <a:pt x="7619" y="18162"/>
                          </a:lnTo>
                          <a:lnTo>
                            <a:pt x="6604" y="19050"/>
                          </a:lnTo>
                          <a:lnTo>
                            <a:pt x="4699" y="19050"/>
                          </a:lnTo>
                          <a:lnTo>
                            <a:pt x="2793" y="19050"/>
                          </a:lnTo>
                          <a:lnTo>
                            <a:pt x="888" y="20067"/>
                          </a:lnTo>
                          <a:lnTo>
                            <a:pt x="0" y="20067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4131384</wp:posOffset>
            </wp:positionH>
            <wp:positionV relativeFrom="paragraph">
              <wp:posOffset>143503</wp:posOffset>
            </wp:positionV>
            <wp:extent cx="77960" cy="180"/>
            <wp:effectExtent l="0" t="0" r="0" b="0"/>
            <wp:wrapNone/>
            <wp:docPr id="1849" name="Freeform 18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960" cy="180"/>
                    </a:xfrm>
                    <a:custGeom>
                      <a:rect l="l" t="t" r="r" b="b"/>
                      <a:pathLst>
                        <a:path w="123825" h="180">
                          <a:moveTo>
                            <a:pt x="12382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6299408</wp:posOffset>
            </wp:positionH>
            <wp:positionV relativeFrom="paragraph">
              <wp:posOffset>169296</wp:posOffset>
            </wp:positionV>
            <wp:extent cx="20229" cy="180"/>
            <wp:effectExtent l="0" t="0" r="0" b="0"/>
            <wp:wrapNone/>
            <wp:docPr id="1850" name="Freeform 18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229" cy="180"/>
                    </a:xfrm>
                    <a:custGeom>
                      <a:rect l="l" t="t" r="r" b="b"/>
                      <a:pathLst>
                        <a:path w="32130" h="180">
                          <a:moveTo>
                            <a:pt x="32130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181952</wp:posOffset>
            </wp:positionV>
            <wp:extent cx="139849" cy="140979"/>
            <wp:effectExtent l="0" t="0" r="0" b="0"/>
            <wp:wrapNone/>
            <wp:docPr id="1851" name="Freeform 18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181952</wp:posOffset>
            </wp:positionV>
            <wp:extent cx="139849" cy="140979"/>
            <wp:effectExtent l="0" t="0" r="0" b="0"/>
            <wp:wrapNone/>
            <wp:docPr id="1852" name="Freeform 18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7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70774</wp:posOffset>
            </wp:positionV>
            <wp:extent cx="139849" cy="140979"/>
            <wp:effectExtent l="0" t="0" r="0" b="0"/>
            <wp:wrapNone/>
            <wp:docPr id="1853" name="Freeform 18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70774</wp:posOffset>
            </wp:positionV>
            <wp:extent cx="139849" cy="140979"/>
            <wp:effectExtent l="0" t="0" r="0" b="0"/>
            <wp:wrapNone/>
            <wp:docPr id="1854" name="Freeform 18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1" locked="0" layoutInCell="1" allowOverlap="1">
            <wp:simplePos x="0" y="0"/>
            <wp:positionH relativeFrom="page">
              <wp:posOffset>5153587</wp:posOffset>
            </wp:positionH>
            <wp:positionV relativeFrom="paragraph">
              <wp:posOffset>74379</wp:posOffset>
            </wp:positionV>
            <wp:extent cx="29745" cy="113343"/>
            <wp:effectExtent l="0" t="0" r="0" b="0"/>
            <wp:wrapNone/>
            <wp:docPr id="1855" name="Freeform 18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745" cy="113343"/>
                    </a:xfrm>
                    <a:custGeom>
                      <a:rect l="l" t="t" r="r" b="b"/>
                      <a:pathLst>
                        <a:path w="47245" h="179704">
                          <a:moveTo>
                            <a:pt x="23496" y="0"/>
                          </a:moveTo>
                          <a:lnTo>
                            <a:pt x="47245" y="179704"/>
                          </a:lnTo>
                          <a:lnTo>
                            <a:pt x="23496" y="161925"/>
                          </a:lnTo>
                          <a:lnTo>
                            <a:pt x="0" y="179704"/>
                          </a:lnTo>
                          <a:lnTo>
                            <a:pt x="23496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135016</wp:posOffset>
            </wp:positionV>
            <wp:extent cx="139849" cy="140978"/>
            <wp:effectExtent l="0" t="0" r="0" b="0"/>
            <wp:wrapNone/>
            <wp:docPr id="1856" name="Freeform 18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8"/>
                    </a:xfrm>
                    <a:custGeom>
                      <a:rect l="l" t="t" r="r" b="b"/>
                      <a:pathLst>
                        <a:path w="222124" h="223519">
                          <a:moveTo>
                            <a:pt x="0" y="22351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135016</wp:posOffset>
            </wp:positionV>
            <wp:extent cx="139849" cy="140978"/>
            <wp:effectExtent l="0" t="0" r="0" b="0"/>
            <wp:wrapNone/>
            <wp:docPr id="1857" name="Freeform 18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8"/>
                    </a:xfrm>
                    <a:custGeom>
                      <a:rect l="l" t="t" r="r" b="b"/>
                      <a:pathLst>
                        <a:path w="222124" h="223519">
                          <a:moveTo>
                            <a:pt x="0" y="22351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23276</wp:posOffset>
            </wp:positionV>
            <wp:extent cx="139849" cy="141539"/>
            <wp:effectExtent l="0" t="0" r="0" b="0"/>
            <wp:wrapNone/>
            <wp:docPr id="1858" name="Freeform 18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39"/>
                    </a:xfrm>
                    <a:custGeom>
                      <a:rect l="l" t="t" r="r" b="b"/>
                      <a:pathLst>
                        <a:path w="222124" h="224408">
                          <a:moveTo>
                            <a:pt x="0" y="22440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23276</wp:posOffset>
            </wp:positionV>
            <wp:extent cx="139849" cy="141539"/>
            <wp:effectExtent l="0" t="0" r="0" b="0"/>
            <wp:wrapNone/>
            <wp:docPr id="1859" name="Freeform 18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39"/>
                    </a:xfrm>
                    <a:custGeom>
                      <a:rect l="l" t="t" r="r" b="b"/>
                      <a:pathLst>
                        <a:path w="222124" h="224408">
                          <a:moveTo>
                            <a:pt x="0" y="22440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87518</wp:posOffset>
            </wp:positionV>
            <wp:extent cx="139849" cy="140979"/>
            <wp:effectExtent l="0" t="0" r="0" b="0"/>
            <wp:wrapNone/>
            <wp:docPr id="1860" name="Freeform 18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87518</wp:posOffset>
            </wp:positionV>
            <wp:extent cx="139849" cy="140979"/>
            <wp:effectExtent l="0" t="0" r="0" b="0"/>
            <wp:wrapNone/>
            <wp:docPr id="1861" name="Freeform 18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151599</wp:posOffset>
            </wp:positionV>
            <wp:extent cx="139849" cy="140979"/>
            <wp:effectExtent l="0" t="0" r="0" b="0"/>
            <wp:wrapNone/>
            <wp:docPr id="1862" name="Freeform 18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151599</wp:posOffset>
            </wp:positionV>
            <wp:extent cx="139849" cy="140979"/>
            <wp:effectExtent l="0" t="0" r="0" b="0"/>
            <wp:wrapNone/>
            <wp:docPr id="1863" name="Freeform 18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40660</wp:posOffset>
            </wp:positionV>
            <wp:extent cx="139849" cy="140979"/>
            <wp:effectExtent l="0" t="0" r="0" b="0"/>
            <wp:wrapNone/>
            <wp:docPr id="1864" name="Freeform 18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40660</wp:posOffset>
            </wp:positionV>
            <wp:extent cx="139849" cy="140979"/>
            <wp:effectExtent l="0" t="0" r="0" b="0"/>
            <wp:wrapNone/>
            <wp:docPr id="1865" name="Freeform 18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104101</wp:posOffset>
            </wp:positionV>
            <wp:extent cx="139849" cy="141619"/>
            <wp:effectExtent l="0" t="0" r="0" b="0"/>
            <wp:wrapNone/>
            <wp:docPr id="1866" name="Freeform 18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19"/>
                    </a:xfrm>
                    <a:custGeom>
                      <a:rect l="l" t="t" r="r" b="b"/>
                      <a:pathLst>
                        <a:path w="222124" h="224535">
                          <a:moveTo>
                            <a:pt x="0" y="224535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104101</wp:posOffset>
            </wp:positionV>
            <wp:extent cx="139849" cy="141619"/>
            <wp:effectExtent l="0" t="0" r="0" b="0"/>
            <wp:wrapNone/>
            <wp:docPr id="1867" name="Freeform 18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19"/>
                    </a:xfrm>
                    <a:custGeom>
                      <a:rect l="l" t="t" r="r" b="b"/>
                      <a:pathLst>
                        <a:path w="222124" h="224535">
                          <a:moveTo>
                            <a:pt x="0" y="224535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168422</wp:posOffset>
            </wp:positionV>
            <wp:extent cx="139849" cy="140979"/>
            <wp:effectExtent l="0" t="0" r="0" b="0"/>
            <wp:wrapNone/>
            <wp:docPr id="1868" name="Freeform 18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168422</wp:posOffset>
            </wp:positionV>
            <wp:extent cx="139849" cy="140979"/>
            <wp:effectExtent l="0" t="0" r="0" b="0"/>
            <wp:wrapNone/>
            <wp:docPr id="1869" name="Freeform 18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57244</wp:posOffset>
            </wp:positionV>
            <wp:extent cx="139849" cy="140979"/>
            <wp:effectExtent l="0" t="0" r="0" b="0"/>
            <wp:wrapNone/>
            <wp:docPr id="1870" name="Freeform 18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57244</wp:posOffset>
            </wp:positionV>
            <wp:extent cx="139849" cy="140979"/>
            <wp:effectExtent l="0" t="0" r="0" b="0"/>
            <wp:wrapNone/>
            <wp:docPr id="1871" name="Freeform 18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121485</wp:posOffset>
            </wp:positionV>
            <wp:extent cx="139849" cy="140979"/>
            <wp:effectExtent l="0" t="0" r="0" b="0"/>
            <wp:wrapNone/>
            <wp:docPr id="1872" name="Freeform 18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121485</wp:posOffset>
            </wp:positionV>
            <wp:extent cx="139849" cy="140979"/>
            <wp:effectExtent l="0" t="0" r="0" b="0"/>
            <wp:wrapNone/>
            <wp:docPr id="1873" name="Freeform 18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185006</wp:posOffset>
            </wp:positionV>
            <wp:extent cx="139849" cy="141540"/>
            <wp:effectExtent l="0" t="0" r="0" b="0"/>
            <wp:wrapNone/>
            <wp:docPr id="1874" name="Freeform 18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40"/>
                    </a:xfrm>
                    <a:custGeom>
                      <a:rect l="l" t="t" r="r" b="b"/>
                      <a:pathLst>
                        <a:path w="222124" h="224410">
                          <a:moveTo>
                            <a:pt x="0" y="22441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185006</wp:posOffset>
            </wp:positionV>
            <wp:extent cx="139849" cy="141540"/>
            <wp:effectExtent l="0" t="0" r="0" b="0"/>
            <wp:wrapNone/>
            <wp:docPr id="1875" name="Freeform 18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40"/>
                    </a:xfrm>
                    <a:custGeom>
                      <a:rect l="l" t="t" r="r" b="b"/>
                      <a:pathLst>
                        <a:path w="222124" h="224410">
                          <a:moveTo>
                            <a:pt x="0" y="22441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73988</wp:posOffset>
            </wp:positionV>
            <wp:extent cx="139849" cy="140979"/>
            <wp:effectExtent l="0" t="0" r="0" b="0"/>
            <wp:wrapNone/>
            <wp:docPr id="1876" name="Freeform 18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73988</wp:posOffset>
            </wp:positionV>
            <wp:extent cx="139849" cy="140979"/>
            <wp:effectExtent l="0" t="0" r="0" b="0"/>
            <wp:wrapNone/>
            <wp:docPr id="1877" name="Freeform 18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138069</wp:posOffset>
            </wp:positionV>
            <wp:extent cx="139849" cy="140979"/>
            <wp:effectExtent l="0" t="0" r="0" b="0"/>
            <wp:wrapNone/>
            <wp:docPr id="1878" name="Freeform 18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138069</wp:posOffset>
            </wp:positionV>
            <wp:extent cx="139849" cy="140979"/>
            <wp:effectExtent l="0" t="0" r="0" b="0"/>
            <wp:wrapNone/>
            <wp:docPr id="1879" name="Freeform 18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27132</wp:posOffset>
            </wp:positionV>
            <wp:extent cx="139849" cy="140738"/>
            <wp:effectExtent l="0" t="0" r="0" b="0"/>
            <wp:wrapNone/>
            <wp:docPr id="1880" name="Freeform 18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9">
                          <a:moveTo>
                            <a:pt x="0" y="22313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27132</wp:posOffset>
            </wp:positionV>
            <wp:extent cx="139849" cy="140738"/>
            <wp:effectExtent l="0" t="0" r="0" b="0"/>
            <wp:wrapNone/>
            <wp:docPr id="1881" name="Freeform 18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9">
                          <a:moveTo>
                            <a:pt x="0" y="22313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90572</wp:posOffset>
            </wp:positionV>
            <wp:extent cx="139849" cy="141620"/>
            <wp:effectExtent l="0" t="0" r="0" b="0"/>
            <wp:wrapNone/>
            <wp:docPr id="1882" name="Freeform 18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20"/>
                    </a:xfrm>
                    <a:custGeom>
                      <a:rect l="l" t="t" r="r" b="b"/>
                      <a:pathLst>
                        <a:path w="222124" h="224537">
                          <a:moveTo>
                            <a:pt x="0" y="224537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90572</wp:posOffset>
            </wp:positionV>
            <wp:extent cx="139849" cy="141620"/>
            <wp:effectExtent l="0" t="0" r="0" b="0"/>
            <wp:wrapNone/>
            <wp:docPr id="1883" name="Freeform 18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620"/>
                    </a:xfrm>
                    <a:custGeom>
                      <a:rect l="l" t="t" r="r" b="b"/>
                      <a:pathLst>
                        <a:path w="222124" h="224537">
                          <a:moveTo>
                            <a:pt x="0" y="224537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154894</wp:posOffset>
            </wp:positionV>
            <wp:extent cx="139849" cy="140738"/>
            <wp:effectExtent l="0" t="0" r="0" b="0"/>
            <wp:wrapNone/>
            <wp:docPr id="1884" name="Freeform 18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9">
                          <a:moveTo>
                            <a:pt x="0" y="22313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154894</wp:posOffset>
            </wp:positionV>
            <wp:extent cx="139849" cy="140738"/>
            <wp:effectExtent l="0" t="0" r="0" b="0"/>
            <wp:wrapNone/>
            <wp:docPr id="1885" name="Freeform 18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738"/>
                    </a:xfrm>
                    <a:custGeom>
                      <a:rect l="l" t="t" r="r" b="b"/>
                      <a:pathLst>
                        <a:path w="222124" h="223139">
                          <a:moveTo>
                            <a:pt x="0" y="223139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6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43715</wp:posOffset>
            </wp:positionV>
            <wp:extent cx="139849" cy="140979"/>
            <wp:effectExtent l="0" t="0" r="0" b="0"/>
            <wp:wrapNone/>
            <wp:docPr id="1886" name="Freeform 18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4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43715</wp:posOffset>
            </wp:positionV>
            <wp:extent cx="139849" cy="140979"/>
            <wp:effectExtent l="0" t="0" r="0" b="0"/>
            <wp:wrapNone/>
            <wp:docPr id="1887" name="Freeform 18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107396</wp:posOffset>
            </wp:positionV>
            <wp:extent cx="139849" cy="141379"/>
            <wp:effectExtent l="0" t="0" r="0" b="0"/>
            <wp:wrapNone/>
            <wp:docPr id="1888" name="Freeform 18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379"/>
                    </a:xfrm>
                    <a:custGeom>
                      <a:rect l="l" t="t" r="r" b="b"/>
                      <a:pathLst>
                        <a:path w="222124" h="224155">
                          <a:moveTo>
                            <a:pt x="0" y="224155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8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107396</wp:posOffset>
            </wp:positionV>
            <wp:extent cx="139849" cy="141379"/>
            <wp:effectExtent l="0" t="0" r="0" b="0"/>
            <wp:wrapNone/>
            <wp:docPr id="1889" name="Freeform 18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379"/>
                    </a:xfrm>
                    <a:custGeom>
                      <a:rect l="l" t="t" r="r" b="b"/>
                      <a:pathLst>
                        <a:path w="222124" h="224155">
                          <a:moveTo>
                            <a:pt x="0" y="224155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171477</wp:posOffset>
            </wp:positionV>
            <wp:extent cx="139849" cy="140979"/>
            <wp:effectExtent l="0" t="0" r="0" b="0"/>
            <wp:wrapNone/>
            <wp:docPr id="1890" name="Freeform 18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3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171477</wp:posOffset>
            </wp:positionV>
            <wp:extent cx="139849" cy="140979"/>
            <wp:effectExtent l="0" t="0" r="0" b="0"/>
            <wp:wrapNone/>
            <wp:docPr id="1891" name="Freeform 18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9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60298</wp:posOffset>
            </wp:positionV>
            <wp:extent cx="139849" cy="140979"/>
            <wp:effectExtent l="0" t="0" r="0" b="0"/>
            <wp:wrapNone/>
            <wp:docPr id="1892" name="Freeform 18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60298</wp:posOffset>
            </wp:positionV>
            <wp:extent cx="139849" cy="140979"/>
            <wp:effectExtent l="0" t="0" r="0" b="0"/>
            <wp:wrapNone/>
            <wp:docPr id="1893" name="Freeform 18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1">
                          <a:moveTo>
                            <a:pt x="0" y="223521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124540</wp:posOffset>
            </wp:positionV>
            <wp:extent cx="139849" cy="140979"/>
            <wp:effectExtent l="0" t="0" r="0" b="0"/>
            <wp:wrapNone/>
            <wp:docPr id="1894" name="Freeform 18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2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124540</wp:posOffset>
            </wp:positionV>
            <wp:extent cx="139849" cy="140979"/>
            <wp:effectExtent l="0" t="0" r="0" b="0"/>
            <wp:wrapNone/>
            <wp:docPr id="1895" name="Freeform 18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2" behindDoc="1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131188</wp:posOffset>
            </wp:positionV>
            <wp:extent cx="11993" cy="20986"/>
            <wp:effectExtent l="0" t="0" r="0" b="0"/>
            <wp:wrapNone/>
            <wp:docPr id="1896" name="Freeform 18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20986"/>
                    </a:xfrm>
                    <a:custGeom>
                      <a:rect l="l" t="t" r="r" b="b"/>
                      <a:pathLst>
                        <a:path w="19050" h="33274">
                          <a:moveTo>
                            <a:pt x="0" y="0"/>
                          </a:moveTo>
                          <a:lnTo>
                            <a:pt x="19050" y="33274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6" behindDoc="1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141361</wp:posOffset>
            </wp:positionV>
            <wp:extent cx="11993" cy="37247"/>
            <wp:effectExtent l="0" t="0" r="0" b="0"/>
            <wp:wrapNone/>
            <wp:docPr id="1897" name="Freeform 18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37247"/>
                    </a:xfrm>
                    <a:custGeom>
                      <a:rect l="l" t="t" r="r" b="b"/>
                      <a:pathLst>
                        <a:path w="19050" h="59055">
                          <a:moveTo>
                            <a:pt x="9525" y="0"/>
                          </a:moveTo>
                          <a:lnTo>
                            <a:pt x="11429" y="1905"/>
                          </a:lnTo>
                          <a:lnTo>
                            <a:pt x="12446" y="3811"/>
                          </a:lnTo>
                          <a:lnTo>
                            <a:pt x="14350" y="6731"/>
                          </a:lnTo>
                          <a:lnTo>
                            <a:pt x="15239" y="8636"/>
                          </a:lnTo>
                          <a:lnTo>
                            <a:pt x="16255" y="10542"/>
                          </a:lnTo>
                          <a:lnTo>
                            <a:pt x="17145" y="12447"/>
                          </a:lnTo>
                          <a:lnTo>
                            <a:pt x="18161" y="15241"/>
                          </a:lnTo>
                          <a:lnTo>
                            <a:pt x="18161" y="17146"/>
                          </a:lnTo>
                          <a:lnTo>
                            <a:pt x="19050" y="20067"/>
                          </a:lnTo>
                          <a:lnTo>
                            <a:pt x="19050" y="21972"/>
                          </a:lnTo>
                          <a:lnTo>
                            <a:pt x="19050" y="24766"/>
                          </a:lnTo>
                          <a:lnTo>
                            <a:pt x="19050" y="26671"/>
                          </a:lnTo>
                          <a:lnTo>
                            <a:pt x="19050" y="29592"/>
                          </a:lnTo>
                          <a:lnTo>
                            <a:pt x="19050" y="31497"/>
                          </a:lnTo>
                          <a:lnTo>
                            <a:pt x="19050" y="34291"/>
                          </a:lnTo>
                          <a:lnTo>
                            <a:pt x="18161" y="36196"/>
                          </a:lnTo>
                          <a:lnTo>
                            <a:pt x="17145" y="39117"/>
                          </a:lnTo>
                          <a:lnTo>
                            <a:pt x="16255" y="41022"/>
                          </a:lnTo>
                          <a:lnTo>
                            <a:pt x="15239" y="42926"/>
                          </a:lnTo>
                          <a:lnTo>
                            <a:pt x="14350" y="45721"/>
                          </a:lnTo>
                          <a:lnTo>
                            <a:pt x="13335" y="47625"/>
                          </a:lnTo>
                          <a:lnTo>
                            <a:pt x="11429" y="49530"/>
                          </a:lnTo>
                          <a:lnTo>
                            <a:pt x="10540" y="51436"/>
                          </a:lnTo>
                          <a:lnTo>
                            <a:pt x="8636" y="53341"/>
                          </a:lnTo>
                          <a:lnTo>
                            <a:pt x="6730" y="54356"/>
                          </a:lnTo>
                          <a:lnTo>
                            <a:pt x="4825" y="56261"/>
                          </a:lnTo>
                          <a:lnTo>
                            <a:pt x="2921" y="57150"/>
                          </a:lnTo>
                          <a:lnTo>
                            <a:pt x="1015" y="59055"/>
                          </a:lnTo>
                          <a:lnTo>
                            <a:pt x="0" y="5905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5" behindDoc="1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178609</wp:posOffset>
            </wp:positionV>
            <wp:extent cx="11993" cy="47900"/>
            <wp:effectExtent l="0" t="0" r="0" b="0"/>
            <wp:wrapNone/>
            <wp:docPr id="1898" name="Freeform 18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47900"/>
                    </a:xfrm>
                    <a:custGeom>
                      <a:rect l="l" t="t" r="r" b="b"/>
                      <a:pathLst>
                        <a:path w="19050" h="75946">
                          <a:moveTo>
                            <a:pt x="19050" y="75946"/>
                          </a:moveTo>
                          <a:lnTo>
                            <a:pt x="19050" y="71120"/>
                          </a:lnTo>
                          <a:lnTo>
                            <a:pt x="19050" y="65406"/>
                          </a:lnTo>
                          <a:lnTo>
                            <a:pt x="18161" y="60706"/>
                          </a:lnTo>
                          <a:lnTo>
                            <a:pt x="18161" y="55881"/>
                          </a:lnTo>
                          <a:lnTo>
                            <a:pt x="17145" y="51181"/>
                          </a:lnTo>
                          <a:lnTo>
                            <a:pt x="16255" y="46356"/>
                          </a:lnTo>
                          <a:lnTo>
                            <a:pt x="15239" y="41656"/>
                          </a:lnTo>
                          <a:lnTo>
                            <a:pt x="14350" y="36831"/>
                          </a:lnTo>
                          <a:lnTo>
                            <a:pt x="13335" y="32131"/>
                          </a:lnTo>
                          <a:lnTo>
                            <a:pt x="11429" y="27306"/>
                          </a:lnTo>
                          <a:lnTo>
                            <a:pt x="10540" y="22606"/>
                          </a:lnTo>
                          <a:lnTo>
                            <a:pt x="8636" y="17781"/>
                          </a:lnTo>
                          <a:lnTo>
                            <a:pt x="6730" y="13970"/>
                          </a:lnTo>
                          <a:lnTo>
                            <a:pt x="4825" y="9271"/>
                          </a:lnTo>
                          <a:lnTo>
                            <a:pt x="1904" y="4445"/>
                          </a:lnTo>
                          <a:lnTo>
                            <a:pt x="0" y="1017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4604105</wp:posOffset>
            </wp:positionH>
            <wp:positionV relativeFrom="paragraph">
              <wp:posOffset>180451</wp:posOffset>
            </wp:positionV>
            <wp:extent cx="91553" cy="92277"/>
            <wp:effectExtent l="0" t="0" r="0" b="0"/>
            <wp:wrapNone/>
            <wp:docPr id="1899" name="Freeform 18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553" cy="92277"/>
                    </a:xfrm>
                    <a:custGeom>
                      <a:rect l="l" t="t" r="r" b="b"/>
                      <a:pathLst>
                        <a:path w="145415" h="146304">
                          <a:moveTo>
                            <a:pt x="145415" y="73025"/>
                          </a:moveTo>
                          <a:lnTo>
                            <a:pt x="145415" y="69216"/>
                          </a:lnTo>
                          <a:lnTo>
                            <a:pt x="145415" y="66295"/>
                          </a:lnTo>
                          <a:lnTo>
                            <a:pt x="144399" y="62485"/>
                          </a:lnTo>
                          <a:lnTo>
                            <a:pt x="144399" y="59691"/>
                          </a:lnTo>
                          <a:lnTo>
                            <a:pt x="143509" y="55880"/>
                          </a:lnTo>
                          <a:lnTo>
                            <a:pt x="142493" y="52960"/>
                          </a:lnTo>
                          <a:lnTo>
                            <a:pt x="141604" y="50166"/>
                          </a:lnTo>
                          <a:lnTo>
                            <a:pt x="140589" y="46355"/>
                          </a:lnTo>
                          <a:lnTo>
                            <a:pt x="139700" y="43435"/>
                          </a:lnTo>
                          <a:lnTo>
                            <a:pt x="138049" y="40641"/>
                          </a:lnTo>
                          <a:lnTo>
                            <a:pt x="137159" y="37720"/>
                          </a:lnTo>
                          <a:lnTo>
                            <a:pt x="135254" y="34925"/>
                          </a:lnTo>
                          <a:lnTo>
                            <a:pt x="133350" y="32004"/>
                          </a:lnTo>
                          <a:lnTo>
                            <a:pt x="131444" y="29210"/>
                          </a:lnTo>
                          <a:lnTo>
                            <a:pt x="129540" y="26290"/>
                          </a:lnTo>
                          <a:lnTo>
                            <a:pt x="126618" y="23496"/>
                          </a:lnTo>
                          <a:lnTo>
                            <a:pt x="124714" y="21591"/>
                          </a:lnTo>
                          <a:lnTo>
                            <a:pt x="122808" y="18670"/>
                          </a:lnTo>
                          <a:lnTo>
                            <a:pt x="120015" y="16765"/>
                          </a:lnTo>
                          <a:lnTo>
                            <a:pt x="117093" y="14860"/>
                          </a:lnTo>
                          <a:lnTo>
                            <a:pt x="114300" y="12954"/>
                          </a:lnTo>
                          <a:lnTo>
                            <a:pt x="111379" y="11049"/>
                          </a:lnTo>
                          <a:lnTo>
                            <a:pt x="108584" y="9145"/>
                          </a:lnTo>
                          <a:lnTo>
                            <a:pt x="105664" y="7240"/>
                          </a:lnTo>
                          <a:lnTo>
                            <a:pt x="102869" y="6350"/>
                          </a:lnTo>
                          <a:lnTo>
                            <a:pt x="99949" y="4446"/>
                          </a:lnTo>
                          <a:lnTo>
                            <a:pt x="97154" y="3429"/>
                          </a:lnTo>
                          <a:lnTo>
                            <a:pt x="93726" y="2541"/>
                          </a:lnTo>
                          <a:lnTo>
                            <a:pt x="90804" y="1524"/>
                          </a:lnTo>
                          <a:lnTo>
                            <a:pt x="88011" y="635"/>
                          </a:lnTo>
                          <a:lnTo>
                            <a:pt x="84201" y="635"/>
                          </a:lnTo>
                          <a:lnTo>
                            <a:pt x="81279" y="0"/>
                          </a:lnTo>
                          <a:lnTo>
                            <a:pt x="77469" y="0"/>
                          </a:lnTo>
                          <a:lnTo>
                            <a:pt x="74676" y="0"/>
                          </a:lnTo>
                          <a:lnTo>
                            <a:pt x="70866" y="0"/>
                          </a:lnTo>
                          <a:lnTo>
                            <a:pt x="67944" y="0"/>
                          </a:lnTo>
                          <a:lnTo>
                            <a:pt x="64134" y="0"/>
                          </a:lnTo>
                          <a:lnTo>
                            <a:pt x="61341" y="635"/>
                          </a:lnTo>
                          <a:lnTo>
                            <a:pt x="57530" y="635"/>
                          </a:lnTo>
                          <a:lnTo>
                            <a:pt x="54609" y="1524"/>
                          </a:lnTo>
                          <a:lnTo>
                            <a:pt x="50800" y="2541"/>
                          </a:lnTo>
                          <a:lnTo>
                            <a:pt x="48005" y="3429"/>
                          </a:lnTo>
                          <a:lnTo>
                            <a:pt x="45466" y="5335"/>
                          </a:lnTo>
                          <a:lnTo>
                            <a:pt x="42544" y="6350"/>
                          </a:lnTo>
                          <a:lnTo>
                            <a:pt x="38734" y="7240"/>
                          </a:lnTo>
                          <a:lnTo>
                            <a:pt x="35941" y="9145"/>
                          </a:lnTo>
                          <a:lnTo>
                            <a:pt x="33019" y="11049"/>
                          </a:lnTo>
                          <a:lnTo>
                            <a:pt x="30226" y="12954"/>
                          </a:lnTo>
                          <a:lnTo>
                            <a:pt x="28320" y="14860"/>
                          </a:lnTo>
                          <a:lnTo>
                            <a:pt x="25400" y="16765"/>
                          </a:lnTo>
                          <a:lnTo>
                            <a:pt x="22605" y="19685"/>
                          </a:lnTo>
                          <a:lnTo>
                            <a:pt x="20701" y="21591"/>
                          </a:lnTo>
                          <a:lnTo>
                            <a:pt x="17779" y="24385"/>
                          </a:lnTo>
                          <a:lnTo>
                            <a:pt x="15875" y="26290"/>
                          </a:lnTo>
                          <a:lnTo>
                            <a:pt x="13969" y="29210"/>
                          </a:lnTo>
                          <a:lnTo>
                            <a:pt x="12065" y="32004"/>
                          </a:lnTo>
                          <a:lnTo>
                            <a:pt x="10159" y="34925"/>
                          </a:lnTo>
                          <a:lnTo>
                            <a:pt x="8254" y="37720"/>
                          </a:lnTo>
                          <a:lnTo>
                            <a:pt x="7366" y="40641"/>
                          </a:lnTo>
                          <a:lnTo>
                            <a:pt x="5461" y="43435"/>
                          </a:lnTo>
                          <a:lnTo>
                            <a:pt x="4444" y="47245"/>
                          </a:lnTo>
                          <a:lnTo>
                            <a:pt x="3555" y="50166"/>
                          </a:lnTo>
                          <a:lnTo>
                            <a:pt x="2540" y="52960"/>
                          </a:lnTo>
                          <a:lnTo>
                            <a:pt x="1651" y="56770"/>
                          </a:lnTo>
                          <a:lnTo>
                            <a:pt x="1016" y="59691"/>
                          </a:lnTo>
                          <a:lnTo>
                            <a:pt x="1016" y="63500"/>
                          </a:lnTo>
                          <a:lnTo>
                            <a:pt x="0" y="66295"/>
                          </a:lnTo>
                          <a:lnTo>
                            <a:pt x="0" y="70104"/>
                          </a:lnTo>
                          <a:lnTo>
                            <a:pt x="0" y="73025"/>
                          </a:lnTo>
                          <a:lnTo>
                            <a:pt x="0" y="76835"/>
                          </a:lnTo>
                          <a:lnTo>
                            <a:pt x="0" y="79629"/>
                          </a:lnTo>
                          <a:lnTo>
                            <a:pt x="1016" y="83440"/>
                          </a:lnTo>
                          <a:lnTo>
                            <a:pt x="1016" y="86360"/>
                          </a:lnTo>
                          <a:lnTo>
                            <a:pt x="1651" y="89154"/>
                          </a:lnTo>
                          <a:lnTo>
                            <a:pt x="2540" y="92965"/>
                          </a:lnTo>
                          <a:lnTo>
                            <a:pt x="3555" y="95885"/>
                          </a:lnTo>
                          <a:lnTo>
                            <a:pt x="4444" y="99696"/>
                          </a:lnTo>
                          <a:lnTo>
                            <a:pt x="6350" y="102490"/>
                          </a:lnTo>
                          <a:lnTo>
                            <a:pt x="7366" y="105410"/>
                          </a:lnTo>
                          <a:lnTo>
                            <a:pt x="9270" y="108204"/>
                          </a:lnTo>
                          <a:lnTo>
                            <a:pt x="10159" y="111125"/>
                          </a:lnTo>
                          <a:lnTo>
                            <a:pt x="12065" y="113920"/>
                          </a:lnTo>
                          <a:lnTo>
                            <a:pt x="13969" y="116841"/>
                          </a:lnTo>
                          <a:lnTo>
                            <a:pt x="16891" y="119635"/>
                          </a:lnTo>
                          <a:lnTo>
                            <a:pt x="18795" y="121540"/>
                          </a:lnTo>
                          <a:lnTo>
                            <a:pt x="20701" y="124460"/>
                          </a:lnTo>
                          <a:lnTo>
                            <a:pt x="23494" y="126366"/>
                          </a:lnTo>
                          <a:lnTo>
                            <a:pt x="25400" y="129160"/>
                          </a:lnTo>
                          <a:lnTo>
                            <a:pt x="28320" y="131065"/>
                          </a:lnTo>
                          <a:lnTo>
                            <a:pt x="31115" y="132970"/>
                          </a:lnTo>
                          <a:lnTo>
                            <a:pt x="34036" y="134874"/>
                          </a:lnTo>
                          <a:lnTo>
                            <a:pt x="36829" y="136779"/>
                          </a:lnTo>
                          <a:lnTo>
                            <a:pt x="39751" y="137796"/>
                          </a:lnTo>
                          <a:lnTo>
                            <a:pt x="42544" y="139700"/>
                          </a:lnTo>
                          <a:lnTo>
                            <a:pt x="45466" y="140590"/>
                          </a:lnTo>
                          <a:lnTo>
                            <a:pt x="48894" y="141605"/>
                          </a:lnTo>
                          <a:lnTo>
                            <a:pt x="51816" y="143510"/>
                          </a:lnTo>
                          <a:lnTo>
                            <a:pt x="54609" y="143510"/>
                          </a:lnTo>
                          <a:lnTo>
                            <a:pt x="58419" y="144399"/>
                          </a:lnTo>
                          <a:lnTo>
                            <a:pt x="61341" y="145416"/>
                          </a:lnTo>
                          <a:lnTo>
                            <a:pt x="65151" y="145416"/>
                          </a:lnTo>
                          <a:lnTo>
                            <a:pt x="67944" y="146304"/>
                          </a:lnTo>
                          <a:lnTo>
                            <a:pt x="71754" y="146304"/>
                          </a:lnTo>
                          <a:lnTo>
                            <a:pt x="74676" y="146304"/>
                          </a:lnTo>
                          <a:lnTo>
                            <a:pt x="78486" y="146304"/>
                          </a:lnTo>
                          <a:lnTo>
                            <a:pt x="81279" y="145416"/>
                          </a:lnTo>
                          <a:lnTo>
                            <a:pt x="85090" y="145416"/>
                          </a:lnTo>
                          <a:lnTo>
                            <a:pt x="88011" y="144399"/>
                          </a:lnTo>
                          <a:lnTo>
                            <a:pt x="91820" y="143510"/>
                          </a:lnTo>
                          <a:lnTo>
                            <a:pt x="94361" y="142495"/>
                          </a:lnTo>
                          <a:lnTo>
                            <a:pt x="97154" y="141605"/>
                          </a:lnTo>
                          <a:lnTo>
                            <a:pt x="100965" y="140590"/>
                          </a:lnTo>
                          <a:lnTo>
                            <a:pt x="103758" y="138685"/>
                          </a:lnTo>
                          <a:lnTo>
                            <a:pt x="106679" y="137796"/>
                          </a:lnTo>
                          <a:lnTo>
                            <a:pt x="109474" y="135891"/>
                          </a:lnTo>
                          <a:lnTo>
                            <a:pt x="112394" y="133985"/>
                          </a:lnTo>
                          <a:lnTo>
                            <a:pt x="115189" y="132080"/>
                          </a:lnTo>
                          <a:lnTo>
                            <a:pt x="118109" y="130175"/>
                          </a:lnTo>
                          <a:lnTo>
                            <a:pt x="120015" y="128271"/>
                          </a:lnTo>
                          <a:lnTo>
                            <a:pt x="122808" y="126366"/>
                          </a:lnTo>
                          <a:lnTo>
                            <a:pt x="124714" y="123445"/>
                          </a:lnTo>
                          <a:lnTo>
                            <a:pt x="127634" y="121540"/>
                          </a:lnTo>
                          <a:lnTo>
                            <a:pt x="129540" y="118746"/>
                          </a:lnTo>
                          <a:lnTo>
                            <a:pt x="131444" y="115824"/>
                          </a:lnTo>
                          <a:lnTo>
                            <a:pt x="133350" y="113030"/>
                          </a:lnTo>
                          <a:lnTo>
                            <a:pt x="135254" y="110110"/>
                          </a:lnTo>
                          <a:lnTo>
                            <a:pt x="137159" y="107316"/>
                          </a:lnTo>
                          <a:lnTo>
                            <a:pt x="138049" y="104395"/>
                          </a:lnTo>
                          <a:lnTo>
                            <a:pt x="139700" y="101600"/>
                          </a:lnTo>
                          <a:lnTo>
                            <a:pt x="140589" y="98679"/>
                          </a:lnTo>
                          <a:lnTo>
                            <a:pt x="141604" y="94870"/>
                          </a:lnTo>
                          <a:lnTo>
                            <a:pt x="142493" y="92075"/>
                          </a:lnTo>
                          <a:lnTo>
                            <a:pt x="143509" y="89154"/>
                          </a:lnTo>
                          <a:lnTo>
                            <a:pt x="144399" y="85345"/>
                          </a:lnTo>
                          <a:lnTo>
                            <a:pt x="144399" y="82550"/>
                          </a:lnTo>
                          <a:lnTo>
                            <a:pt x="145415" y="78741"/>
                          </a:lnTo>
                          <a:lnTo>
                            <a:pt x="145415" y="75820"/>
                          </a:lnTo>
                          <a:lnTo>
                            <a:pt x="145415" y="7302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6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188061</wp:posOffset>
            </wp:positionV>
            <wp:extent cx="139849" cy="141539"/>
            <wp:effectExtent l="0" t="0" r="0" b="0"/>
            <wp:wrapNone/>
            <wp:docPr id="1900" name="Freeform 19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39"/>
                    </a:xfrm>
                    <a:custGeom>
                      <a:rect l="l" t="t" r="r" b="b"/>
                      <a:pathLst>
                        <a:path w="222124" h="224408">
                          <a:moveTo>
                            <a:pt x="0" y="22440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8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188061</wp:posOffset>
            </wp:positionV>
            <wp:extent cx="139849" cy="141539"/>
            <wp:effectExtent l="0" t="0" r="0" b="0"/>
            <wp:wrapNone/>
            <wp:docPr id="1901" name="Freeform 19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1539"/>
                    </a:xfrm>
                    <a:custGeom>
                      <a:rect l="l" t="t" r="r" b="b"/>
                      <a:pathLst>
                        <a:path w="222124" h="224408">
                          <a:moveTo>
                            <a:pt x="0" y="224408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8" behindDoc="1" locked="0" layoutInCell="1" allowOverlap="1">
            <wp:simplePos x="0" y="0"/>
            <wp:positionH relativeFrom="page">
              <wp:posOffset>4693260</wp:posOffset>
            </wp:positionH>
            <wp:positionV relativeFrom="paragraph">
              <wp:posOffset>35630</wp:posOffset>
            </wp:positionV>
            <wp:extent cx="22789" cy="180"/>
            <wp:effectExtent l="0" t="0" r="0" b="0"/>
            <wp:wrapNone/>
            <wp:docPr id="1902" name="Freeform 19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89" cy="180"/>
                    </a:xfrm>
                    <a:custGeom>
                      <a:rect l="l" t="t" r="r" b="b"/>
                      <a:pathLst>
                        <a:path w="36196" h="180">
                          <a:moveTo>
                            <a:pt x="0" y="0"/>
                          </a:moveTo>
                          <a:lnTo>
                            <a:pt x="36196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51250</wp:posOffset>
            </wp:positionV>
            <wp:extent cx="11993" cy="47420"/>
            <wp:effectExtent l="0" t="0" r="0" b="0"/>
            <wp:wrapNone/>
            <wp:docPr id="1903" name="Freeform 19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47420"/>
                    </a:xfrm>
                    <a:custGeom>
                      <a:rect l="l" t="t" r="r" b="b"/>
                      <a:pathLst>
                        <a:path w="19050" h="75185">
                          <a:moveTo>
                            <a:pt x="19050" y="0"/>
                          </a:moveTo>
                          <a:lnTo>
                            <a:pt x="19050" y="4699"/>
                          </a:lnTo>
                          <a:lnTo>
                            <a:pt x="19050" y="9525"/>
                          </a:lnTo>
                          <a:lnTo>
                            <a:pt x="18161" y="14224"/>
                          </a:lnTo>
                          <a:lnTo>
                            <a:pt x="18161" y="19050"/>
                          </a:lnTo>
                          <a:lnTo>
                            <a:pt x="17145" y="23749"/>
                          </a:lnTo>
                          <a:lnTo>
                            <a:pt x="16255" y="28575"/>
                          </a:lnTo>
                          <a:lnTo>
                            <a:pt x="15239" y="34291"/>
                          </a:lnTo>
                          <a:lnTo>
                            <a:pt x="14350" y="38990"/>
                          </a:lnTo>
                          <a:lnTo>
                            <a:pt x="13335" y="43816"/>
                          </a:lnTo>
                          <a:lnTo>
                            <a:pt x="11429" y="47625"/>
                          </a:lnTo>
                          <a:lnTo>
                            <a:pt x="10540" y="52324"/>
                          </a:lnTo>
                          <a:lnTo>
                            <a:pt x="8636" y="57150"/>
                          </a:lnTo>
                          <a:lnTo>
                            <a:pt x="6730" y="61849"/>
                          </a:lnTo>
                          <a:lnTo>
                            <a:pt x="4825" y="66675"/>
                          </a:lnTo>
                          <a:lnTo>
                            <a:pt x="1904" y="70485"/>
                          </a:lnTo>
                          <a:lnTo>
                            <a:pt x="0" y="7518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3" behindDoc="1" locked="0" layoutInCell="1" allowOverlap="1">
            <wp:simplePos x="0" y="0"/>
            <wp:positionH relativeFrom="page">
              <wp:posOffset>4579558</wp:posOffset>
            </wp:positionH>
            <wp:positionV relativeFrom="paragraph">
              <wp:posOffset>63826</wp:posOffset>
            </wp:positionV>
            <wp:extent cx="32143" cy="32440"/>
            <wp:effectExtent l="0" t="0" r="0" b="0"/>
            <wp:wrapNone/>
            <wp:docPr id="1904" name="Freeform 19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143" cy="32440"/>
                    </a:xfrm>
                    <a:custGeom>
                      <a:rect l="l" t="t" r="r" b="b"/>
                      <a:pathLst>
                        <a:path w="51054" h="51434">
                          <a:moveTo>
                            <a:pt x="22859" y="34289"/>
                          </a:moveTo>
                          <a:lnTo>
                            <a:pt x="34290" y="28575"/>
                          </a:lnTo>
                          <a:lnTo>
                            <a:pt x="28575" y="17145"/>
                          </a:lnTo>
                          <a:lnTo>
                            <a:pt x="17144" y="22859"/>
                          </a:lnTo>
                          <a:lnTo>
                            <a:pt x="22859" y="34289"/>
                          </a:lnTo>
                          <a:lnTo>
                            <a:pt x="19939" y="42926"/>
                          </a:lnTo>
                          <a:lnTo>
                            <a:pt x="42544" y="31495"/>
                          </a:lnTo>
                          <a:lnTo>
                            <a:pt x="31368" y="8635"/>
                          </a:lnTo>
                          <a:lnTo>
                            <a:pt x="8508" y="20065"/>
                          </a:lnTo>
                          <a:lnTo>
                            <a:pt x="19939" y="42926"/>
                          </a:lnTo>
                          <a:lnTo>
                            <a:pt x="18033" y="51434"/>
                          </a:lnTo>
                          <a:lnTo>
                            <a:pt x="51054" y="34289"/>
                          </a:lnTo>
                          <a:lnTo>
                            <a:pt x="34290" y="0"/>
                          </a:lnTo>
                          <a:lnTo>
                            <a:pt x="0" y="17145"/>
                          </a:lnTo>
                          <a:lnTo>
                            <a:pt x="18033" y="51434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4693260</wp:posOffset>
            </wp:positionH>
            <wp:positionV relativeFrom="paragraph">
              <wp:posOffset>66869</wp:posOffset>
            </wp:positionV>
            <wp:extent cx="22789" cy="180"/>
            <wp:effectExtent l="0" t="0" r="0" b="0"/>
            <wp:wrapNone/>
            <wp:docPr id="1905" name="Freeform 19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89" cy="180"/>
                    </a:xfrm>
                    <a:custGeom>
                      <a:rect l="l" t="t" r="r" b="b"/>
                      <a:pathLst>
                        <a:path w="36196" h="180">
                          <a:moveTo>
                            <a:pt x="0" y="0"/>
                          </a:moveTo>
                          <a:lnTo>
                            <a:pt x="36196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4" behindDoc="1" locked="0" layoutInCell="1" allowOverlap="1">
            <wp:simplePos x="0" y="0"/>
            <wp:positionH relativeFrom="page">
              <wp:posOffset>4473051</wp:posOffset>
            </wp:positionH>
            <wp:positionV relativeFrom="paragraph">
              <wp:posOffset>80086</wp:posOffset>
            </wp:positionV>
            <wp:extent cx="122658" cy="379681"/>
            <wp:effectExtent l="0" t="0" r="0" b="0"/>
            <wp:wrapNone/>
            <wp:docPr id="1906" name="Freeform 19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658" cy="379681"/>
                    </a:xfrm>
                    <a:custGeom>
                      <a:rect l="l" t="t" r="r" b="b"/>
                      <a:pathLst>
                        <a:path w="194819" h="601979">
                          <a:moveTo>
                            <a:pt x="0" y="601979"/>
                          </a:moveTo>
                          <a:lnTo>
                            <a:pt x="194819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4776178</wp:posOffset>
            </wp:positionH>
            <wp:positionV relativeFrom="paragraph">
              <wp:posOffset>82489</wp:posOffset>
            </wp:positionV>
            <wp:extent cx="111303" cy="47820"/>
            <wp:effectExtent l="0" t="0" r="0" b="0"/>
            <wp:wrapNone/>
            <wp:docPr id="1907" name="Freeform 19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303" cy="47820"/>
                    </a:xfrm>
                    <a:custGeom>
                      <a:rect l="l" t="t" r="r" b="b"/>
                      <a:pathLst>
                        <a:path w="176784" h="75819">
                          <a:moveTo>
                            <a:pt x="176784" y="75819"/>
                          </a:moveTo>
                          <a:lnTo>
                            <a:pt x="175767" y="72010"/>
                          </a:lnTo>
                          <a:lnTo>
                            <a:pt x="173862" y="68580"/>
                          </a:lnTo>
                          <a:lnTo>
                            <a:pt x="172974" y="64770"/>
                          </a:lnTo>
                          <a:lnTo>
                            <a:pt x="171069" y="60961"/>
                          </a:lnTo>
                          <a:lnTo>
                            <a:pt x="169163" y="57150"/>
                          </a:lnTo>
                          <a:lnTo>
                            <a:pt x="167259" y="53341"/>
                          </a:lnTo>
                          <a:lnTo>
                            <a:pt x="165353" y="50419"/>
                          </a:lnTo>
                          <a:lnTo>
                            <a:pt x="162433" y="46610"/>
                          </a:lnTo>
                          <a:lnTo>
                            <a:pt x="160527" y="43816"/>
                          </a:lnTo>
                          <a:lnTo>
                            <a:pt x="157734" y="40005"/>
                          </a:lnTo>
                          <a:lnTo>
                            <a:pt x="155828" y="37085"/>
                          </a:lnTo>
                          <a:lnTo>
                            <a:pt x="152908" y="34291"/>
                          </a:lnTo>
                          <a:lnTo>
                            <a:pt x="150113" y="31369"/>
                          </a:lnTo>
                          <a:lnTo>
                            <a:pt x="147192" y="28575"/>
                          </a:lnTo>
                          <a:lnTo>
                            <a:pt x="144399" y="25655"/>
                          </a:lnTo>
                          <a:lnTo>
                            <a:pt x="140842" y="22861"/>
                          </a:lnTo>
                          <a:lnTo>
                            <a:pt x="138049" y="20955"/>
                          </a:lnTo>
                          <a:lnTo>
                            <a:pt x="135127" y="18035"/>
                          </a:lnTo>
                          <a:lnTo>
                            <a:pt x="131317" y="16130"/>
                          </a:lnTo>
                          <a:lnTo>
                            <a:pt x="127508" y="14224"/>
                          </a:lnTo>
                          <a:lnTo>
                            <a:pt x="124713" y="12319"/>
                          </a:lnTo>
                          <a:lnTo>
                            <a:pt x="120903" y="10415"/>
                          </a:lnTo>
                          <a:lnTo>
                            <a:pt x="117094" y="8510"/>
                          </a:lnTo>
                          <a:lnTo>
                            <a:pt x="113284" y="7620"/>
                          </a:lnTo>
                          <a:lnTo>
                            <a:pt x="109474" y="5716"/>
                          </a:lnTo>
                          <a:lnTo>
                            <a:pt x="105663" y="4699"/>
                          </a:lnTo>
                          <a:lnTo>
                            <a:pt x="101853" y="3811"/>
                          </a:lnTo>
                          <a:lnTo>
                            <a:pt x="98044" y="2794"/>
                          </a:lnTo>
                          <a:lnTo>
                            <a:pt x="94487" y="1905"/>
                          </a:lnTo>
                          <a:lnTo>
                            <a:pt x="90677" y="890"/>
                          </a:lnTo>
                          <a:lnTo>
                            <a:pt x="85978" y="890"/>
                          </a:lnTo>
                          <a:lnTo>
                            <a:pt x="82169" y="0"/>
                          </a:lnTo>
                          <a:lnTo>
                            <a:pt x="78359" y="0"/>
                          </a:lnTo>
                          <a:lnTo>
                            <a:pt x="74549" y="0"/>
                          </a:lnTo>
                          <a:lnTo>
                            <a:pt x="69850" y="0"/>
                          </a:lnTo>
                          <a:lnTo>
                            <a:pt x="66039" y="0"/>
                          </a:lnTo>
                          <a:lnTo>
                            <a:pt x="62229" y="890"/>
                          </a:lnTo>
                          <a:lnTo>
                            <a:pt x="58420" y="890"/>
                          </a:lnTo>
                          <a:lnTo>
                            <a:pt x="54610" y="1905"/>
                          </a:lnTo>
                          <a:lnTo>
                            <a:pt x="50164" y="2794"/>
                          </a:lnTo>
                          <a:lnTo>
                            <a:pt x="46354" y="3811"/>
                          </a:lnTo>
                          <a:lnTo>
                            <a:pt x="42545" y="4699"/>
                          </a:lnTo>
                          <a:lnTo>
                            <a:pt x="38735" y="5716"/>
                          </a:lnTo>
                          <a:lnTo>
                            <a:pt x="34925" y="7620"/>
                          </a:lnTo>
                          <a:lnTo>
                            <a:pt x="31114" y="9525"/>
                          </a:lnTo>
                          <a:lnTo>
                            <a:pt x="28194" y="10415"/>
                          </a:lnTo>
                          <a:lnTo>
                            <a:pt x="24384" y="12319"/>
                          </a:lnTo>
                          <a:lnTo>
                            <a:pt x="20574" y="14224"/>
                          </a:lnTo>
                          <a:lnTo>
                            <a:pt x="16763" y="17145"/>
                          </a:lnTo>
                          <a:lnTo>
                            <a:pt x="13970" y="19050"/>
                          </a:lnTo>
                          <a:lnTo>
                            <a:pt x="10160" y="21844"/>
                          </a:lnTo>
                          <a:lnTo>
                            <a:pt x="7238" y="23749"/>
                          </a:lnTo>
                          <a:lnTo>
                            <a:pt x="4445" y="26670"/>
                          </a:lnTo>
                          <a:lnTo>
                            <a:pt x="1904" y="29465"/>
                          </a:lnTo>
                          <a:lnTo>
                            <a:pt x="0" y="3048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9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77042</wp:posOffset>
            </wp:positionV>
            <wp:extent cx="139849" cy="140979"/>
            <wp:effectExtent l="0" t="0" r="0" b="0"/>
            <wp:wrapNone/>
            <wp:docPr id="1908" name="Freeform 19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1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77042</wp:posOffset>
            </wp:positionV>
            <wp:extent cx="139849" cy="140979"/>
            <wp:effectExtent l="0" t="0" r="0" b="0"/>
            <wp:wrapNone/>
            <wp:docPr id="1909" name="Freeform 19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98670</wp:posOffset>
            </wp:positionV>
            <wp:extent cx="11993" cy="37086"/>
            <wp:effectExtent l="0" t="0" r="0" b="0"/>
            <wp:wrapNone/>
            <wp:docPr id="1910" name="Freeform 19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37086"/>
                    </a:xfrm>
                    <a:custGeom>
                      <a:rect l="l" t="t" r="r" b="b"/>
                      <a:pathLst>
                        <a:path w="19050" h="58800">
                          <a:moveTo>
                            <a:pt x="9525" y="58800"/>
                          </a:moveTo>
                          <a:lnTo>
                            <a:pt x="11429" y="56895"/>
                          </a:lnTo>
                          <a:lnTo>
                            <a:pt x="12446" y="54990"/>
                          </a:lnTo>
                          <a:lnTo>
                            <a:pt x="14350" y="53086"/>
                          </a:lnTo>
                          <a:lnTo>
                            <a:pt x="15239" y="51181"/>
                          </a:lnTo>
                          <a:lnTo>
                            <a:pt x="16255" y="49275"/>
                          </a:lnTo>
                          <a:lnTo>
                            <a:pt x="17145" y="46355"/>
                          </a:lnTo>
                          <a:lnTo>
                            <a:pt x="18161" y="44831"/>
                          </a:lnTo>
                          <a:lnTo>
                            <a:pt x="18161" y="41910"/>
                          </a:lnTo>
                          <a:lnTo>
                            <a:pt x="19050" y="40005"/>
                          </a:lnTo>
                          <a:lnTo>
                            <a:pt x="19050" y="37211"/>
                          </a:lnTo>
                          <a:lnTo>
                            <a:pt x="19050" y="35306"/>
                          </a:lnTo>
                          <a:lnTo>
                            <a:pt x="19050" y="32385"/>
                          </a:lnTo>
                          <a:lnTo>
                            <a:pt x="19050" y="30480"/>
                          </a:lnTo>
                          <a:lnTo>
                            <a:pt x="19050" y="27686"/>
                          </a:lnTo>
                          <a:lnTo>
                            <a:pt x="19050" y="25781"/>
                          </a:lnTo>
                          <a:lnTo>
                            <a:pt x="18161" y="22860"/>
                          </a:lnTo>
                          <a:lnTo>
                            <a:pt x="17145" y="20955"/>
                          </a:lnTo>
                          <a:lnTo>
                            <a:pt x="16255" y="19050"/>
                          </a:lnTo>
                          <a:lnTo>
                            <a:pt x="15239" y="16256"/>
                          </a:lnTo>
                          <a:lnTo>
                            <a:pt x="14350" y="14350"/>
                          </a:lnTo>
                          <a:lnTo>
                            <a:pt x="13335" y="12445"/>
                          </a:lnTo>
                          <a:lnTo>
                            <a:pt x="11429" y="10540"/>
                          </a:lnTo>
                          <a:lnTo>
                            <a:pt x="10540" y="8636"/>
                          </a:lnTo>
                          <a:lnTo>
                            <a:pt x="8636" y="6731"/>
                          </a:lnTo>
                          <a:lnTo>
                            <a:pt x="6730" y="4825"/>
                          </a:lnTo>
                          <a:lnTo>
                            <a:pt x="4825" y="3810"/>
                          </a:lnTo>
                          <a:lnTo>
                            <a:pt x="2921" y="1905"/>
                          </a:lnTo>
                          <a:lnTo>
                            <a:pt x="1015" y="101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1" behindDoc="1" locked="0" layoutInCell="1" allowOverlap="1">
            <wp:simplePos x="0" y="0"/>
            <wp:positionH relativeFrom="page">
              <wp:posOffset>4738597</wp:posOffset>
            </wp:positionH>
            <wp:positionV relativeFrom="paragraph">
              <wp:posOffset>101714</wp:posOffset>
            </wp:positionV>
            <wp:extent cx="37580" cy="37647"/>
            <wp:effectExtent l="0" t="0" r="0" b="0"/>
            <wp:wrapNone/>
            <wp:docPr id="1911" name="Freeform 19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580" cy="37647"/>
                    </a:xfrm>
                    <a:custGeom>
                      <a:rect l="l" t="t" r="r" b="b"/>
                      <a:pathLst>
                        <a:path w="59690" h="59690">
                          <a:moveTo>
                            <a:pt x="0" y="59690"/>
                          </a:moveTo>
                          <a:lnTo>
                            <a:pt x="5969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39" behindDoc="1" locked="0" layoutInCell="1" allowOverlap="1">
            <wp:simplePos x="0" y="0"/>
            <wp:positionH relativeFrom="page">
              <wp:posOffset>4558768</wp:posOffset>
            </wp:positionH>
            <wp:positionV relativeFrom="paragraph">
              <wp:posOffset>125744</wp:posOffset>
            </wp:positionV>
            <wp:extent cx="11993" cy="20826"/>
            <wp:effectExtent l="0" t="0" r="0" b="0"/>
            <wp:wrapNone/>
            <wp:docPr id="1912" name="Freeform 19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993" cy="20826"/>
                    </a:xfrm>
                    <a:custGeom>
                      <a:rect l="l" t="t" r="r" b="b"/>
                      <a:pathLst>
                        <a:path w="19050" h="33020">
                          <a:moveTo>
                            <a:pt x="0" y="33020"/>
                          </a:moveTo>
                          <a:lnTo>
                            <a:pt x="1905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4745793</wp:posOffset>
            </wp:positionH>
            <wp:positionV relativeFrom="paragraph">
              <wp:posOffset>126305</wp:posOffset>
            </wp:positionV>
            <wp:extent cx="2958" cy="2242"/>
            <wp:effectExtent l="0" t="0" r="0" b="0"/>
            <wp:wrapNone/>
            <wp:docPr id="1913" name="Freeform 19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58" cy="2242"/>
                    </a:xfrm>
                    <a:custGeom>
                      <a:rect l="l" t="t" r="r" b="b"/>
                      <a:pathLst>
                        <a:path w="4699" h="3556">
                          <a:moveTo>
                            <a:pt x="0" y="0"/>
                          </a:moveTo>
                          <a:lnTo>
                            <a:pt x="4699" y="355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4807762</wp:posOffset>
            </wp:positionH>
            <wp:positionV relativeFrom="paragraph">
              <wp:posOffset>130310</wp:posOffset>
            </wp:positionV>
            <wp:extent cx="79720" cy="79942"/>
            <wp:effectExtent l="0" t="0" r="0" b="0"/>
            <wp:wrapNone/>
            <wp:docPr id="1914" name="Freeform 19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9720" cy="79942"/>
                    </a:xfrm>
                    <a:custGeom>
                      <a:rect l="l" t="t" r="r" b="b"/>
                      <a:pathLst>
                        <a:path w="126620" h="126747">
                          <a:moveTo>
                            <a:pt x="0" y="126747"/>
                          </a:moveTo>
                          <a:lnTo>
                            <a:pt x="12662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4887482</wp:posOffset>
            </wp:positionH>
            <wp:positionV relativeFrom="paragraph">
              <wp:posOffset>130310</wp:posOffset>
            </wp:positionV>
            <wp:extent cx="4796" cy="4806"/>
            <wp:effectExtent l="0" t="0" r="0" b="0"/>
            <wp:wrapNone/>
            <wp:docPr id="1915" name="Freeform 19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96" cy="4806"/>
                    </a:xfrm>
                    <a:custGeom>
                      <a:rect l="l" t="t" r="r" b="b"/>
                      <a:pathLst>
                        <a:path w="7619" h="7621">
                          <a:moveTo>
                            <a:pt x="0" y="0"/>
                          </a:moveTo>
                          <a:lnTo>
                            <a:pt x="7619" y="762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3" behindDoc="1" locked="0" layoutInCell="1" allowOverlap="1">
            <wp:simplePos x="0" y="0"/>
            <wp:positionH relativeFrom="page">
              <wp:posOffset>4713010</wp:posOffset>
            </wp:positionH>
            <wp:positionV relativeFrom="paragraph">
              <wp:posOffset>137519</wp:posOffset>
            </wp:positionV>
            <wp:extent cx="23188" cy="22829"/>
            <wp:effectExtent l="0" t="0" r="0" b="0"/>
            <wp:wrapNone/>
            <wp:docPr id="1916" name="Freeform 19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88" cy="22829"/>
                    </a:xfrm>
                    <a:custGeom>
                      <a:rect l="l" t="t" r="r" b="b"/>
                      <a:pathLst>
                        <a:path w="36830" h="36195">
                          <a:moveTo>
                            <a:pt x="36830" y="0"/>
                          </a:moveTo>
                          <a:lnTo>
                            <a:pt x="0" y="3619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2" behindDoc="1" locked="0" layoutInCell="1" allowOverlap="1">
            <wp:simplePos x="0" y="0"/>
            <wp:positionH relativeFrom="page">
              <wp:posOffset>4736199</wp:posOffset>
            </wp:positionH>
            <wp:positionV relativeFrom="paragraph">
              <wp:posOffset>137519</wp:posOffset>
            </wp:positionV>
            <wp:extent cx="36941" cy="37247"/>
            <wp:effectExtent l="0" t="0" r="0" b="0"/>
            <wp:wrapNone/>
            <wp:docPr id="1917" name="Freeform 19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247"/>
                    </a:xfrm>
                    <a:custGeom>
                      <a:rect l="l" t="t" r="r" b="b"/>
                      <a:pathLst>
                        <a:path w="58674" h="59056">
                          <a:moveTo>
                            <a:pt x="58674" y="5905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7" behindDoc="1" locked="0" layoutInCell="1" allowOverlap="1">
            <wp:simplePos x="0" y="0"/>
            <wp:positionH relativeFrom="page">
              <wp:posOffset>4806563</wp:posOffset>
            </wp:positionH>
            <wp:positionV relativeFrom="paragraph">
              <wp:posOffset>132713</wp:posOffset>
            </wp:positionV>
            <wp:extent cx="33742" cy="34283"/>
            <wp:effectExtent l="0" t="0" r="0" b="0"/>
            <wp:wrapNone/>
            <wp:docPr id="1918" name="Freeform 19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742" cy="34283"/>
                    </a:xfrm>
                    <a:custGeom>
                      <a:rect l="l" t="t" r="r" b="b"/>
                      <a:pathLst>
                        <a:path w="53593" h="54356">
                          <a:moveTo>
                            <a:pt x="26289" y="36194"/>
                          </a:moveTo>
                          <a:lnTo>
                            <a:pt x="35814" y="27686"/>
                          </a:lnTo>
                          <a:lnTo>
                            <a:pt x="27304" y="18161"/>
                          </a:lnTo>
                          <a:lnTo>
                            <a:pt x="17779" y="26669"/>
                          </a:lnTo>
                          <a:lnTo>
                            <a:pt x="26289" y="36194"/>
                          </a:lnTo>
                          <a:lnTo>
                            <a:pt x="25400" y="44831"/>
                          </a:lnTo>
                          <a:lnTo>
                            <a:pt x="44323" y="27686"/>
                          </a:lnTo>
                          <a:lnTo>
                            <a:pt x="27304" y="8636"/>
                          </a:lnTo>
                          <a:lnTo>
                            <a:pt x="8254" y="25781"/>
                          </a:lnTo>
                          <a:lnTo>
                            <a:pt x="25400" y="44831"/>
                          </a:lnTo>
                          <a:lnTo>
                            <a:pt x="25400" y="54356"/>
                          </a:lnTo>
                          <a:lnTo>
                            <a:pt x="53593" y="28575"/>
                          </a:lnTo>
                          <a:lnTo>
                            <a:pt x="28193" y="0"/>
                          </a:lnTo>
                          <a:lnTo>
                            <a:pt x="0" y="25781"/>
                          </a:lnTo>
                          <a:lnTo>
                            <a:pt x="25400" y="5435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1" locked="0" layoutInCell="1" allowOverlap="1">
            <wp:simplePos x="0" y="0"/>
            <wp:positionH relativeFrom="page">
              <wp:posOffset>5153587</wp:posOffset>
            </wp:positionH>
            <wp:positionV relativeFrom="paragraph">
              <wp:posOffset>128548</wp:posOffset>
            </wp:positionV>
            <wp:extent cx="29745" cy="113504"/>
            <wp:effectExtent l="0" t="0" r="0" b="0"/>
            <wp:wrapNone/>
            <wp:docPr id="1919" name="Freeform 19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745" cy="113504"/>
                    </a:xfrm>
                    <a:custGeom>
                      <a:rect l="l" t="t" r="r" b="b"/>
                      <a:pathLst>
                        <a:path w="47245" h="179960">
                          <a:moveTo>
                            <a:pt x="23496" y="179960"/>
                          </a:moveTo>
                          <a:lnTo>
                            <a:pt x="0" y="0"/>
                          </a:lnTo>
                          <a:lnTo>
                            <a:pt x="23496" y="18035"/>
                          </a:lnTo>
                          <a:lnTo>
                            <a:pt x="47245" y="0"/>
                          </a:lnTo>
                          <a:lnTo>
                            <a:pt x="23496" y="17996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5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141124</wp:posOffset>
            </wp:positionV>
            <wp:extent cx="139849" cy="140979"/>
            <wp:effectExtent l="0" t="0" r="0" b="0"/>
            <wp:wrapNone/>
            <wp:docPr id="1920" name="Freeform 19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7" behindDoc="1" locked="0" layoutInCell="1" allowOverlap="1">
            <wp:simplePos x="0" y="0"/>
            <wp:positionH relativeFrom="page">
              <wp:posOffset>5256495</wp:posOffset>
            </wp:positionH>
            <wp:positionV relativeFrom="paragraph">
              <wp:posOffset>141124</wp:posOffset>
            </wp:positionV>
            <wp:extent cx="139849" cy="140979"/>
            <wp:effectExtent l="0" t="0" r="0" b="0"/>
            <wp:wrapNone/>
            <wp:docPr id="1921" name="Freeform 19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849" cy="140979"/>
                    </a:xfrm>
                    <a:custGeom>
                      <a:rect l="l" t="t" r="r" b="b"/>
                      <a:pathLst>
                        <a:path w="222124" h="223520">
                          <a:moveTo>
                            <a:pt x="0" y="223520"/>
                          </a:moveTo>
                          <a:lnTo>
                            <a:pt x="2221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9" behindDoc="1" locked="0" layoutInCell="1" allowOverlap="1">
            <wp:simplePos x="0" y="0"/>
            <wp:positionH relativeFrom="page">
              <wp:posOffset>4710052</wp:posOffset>
            </wp:positionH>
            <wp:positionV relativeFrom="paragraph">
              <wp:posOffset>139922</wp:posOffset>
            </wp:positionV>
            <wp:extent cx="97709" cy="97323"/>
            <wp:effectExtent l="0" t="0" r="0" b="0"/>
            <wp:wrapNone/>
            <wp:docPr id="1922" name="Freeform 19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709" cy="97323"/>
                    </a:xfrm>
                    <a:custGeom>
                      <a:rect l="l" t="t" r="r" b="b"/>
                      <a:pathLst>
                        <a:path w="155193" h="154305">
                          <a:moveTo>
                            <a:pt x="155193" y="0"/>
                          </a:moveTo>
                          <a:lnTo>
                            <a:pt x="0" y="154305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FF8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4" behindDoc="1" locked="0" layoutInCell="1" allowOverlap="1">
            <wp:simplePos x="0" y="0"/>
            <wp:positionH relativeFrom="page">
              <wp:posOffset>4713010</wp:posOffset>
            </wp:positionH>
            <wp:positionV relativeFrom="paragraph">
              <wp:posOffset>160348</wp:posOffset>
            </wp:positionV>
            <wp:extent cx="3038" cy="12656"/>
            <wp:effectExtent l="0" t="0" r="0" b="0"/>
            <wp:wrapNone/>
            <wp:docPr id="1923" name="Freeform 19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38" cy="12656"/>
                    </a:xfrm>
                    <a:custGeom>
                      <a:rect l="l" t="t" r="r" b="b"/>
                      <a:pathLst>
                        <a:path w="4826" h="20067">
                          <a:moveTo>
                            <a:pt x="0" y="0"/>
                          </a:moveTo>
                          <a:lnTo>
                            <a:pt x="4826" y="20067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6" behindDoc="1" locked="0" layoutInCell="1" allowOverlap="1">
            <wp:simplePos x="0" y="0"/>
            <wp:positionH relativeFrom="page">
              <wp:posOffset>4731401</wp:posOffset>
            </wp:positionH>
            <wp:positionV relativeFrom="paragraph">
              <wp:posOffset>156183</wp:posOffset>
            </wp:positionV>
            <wp:extent cx="23188" cy="23389"/>
            <wp:effectExtent l="0" t="0" r="0" b="0"/>
            <wp:wrapNone/>
            <wp:docPr id="1924" name="Freeform 19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88" cy="23389"/>
                    </a:xfrm>
                    <a:custGeom>
                      <a:rect l="l" t="t" r="r" b="b"/>
                      <a:pathLst>
                        <a:path w="36831" h="37083">
                          <a:moveTo>
                            <a:pt x="36831" y="0"/>
                          </a:moveTo>
                          <a:lnTo>
                            <a:pt x="0" y="3708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8" behindDoc="1" locked="0" layoutInCell="1" allowOverlap="1">
            <wp:simplePos x="0" y="0"/>
            <wp:positionH relativeFrom="page">
              <wp:posOffset>4807762</wp:posOffset>
            </wp:positionH>
            <wp:positionV relativeFrom="paragraph">
              <wp:posOffset>149534</wp:posOffset>
            </wp:positionV>
            <wp:extent cx="15352" cy="310234"/>
            <wp:effectExtent l="0" t="0" r="0" b="0"/>
            <wp:wrapNone/>
            <wp:docPr id="1925" name="Freeform 19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352" cy="310234"/>
                    </a:xfrm>
                    <a:custGeom>
                      <a:rect l="l" t="t" r="r" b="b"/>
                      <a:pathLst>
                        <a:path w="24385" h="491871">
                          <a:moveTo>
                            <a:pt x="0" y="491871"/>
                          </a:moveTo>
                          <a:lnTo>
                            <a:pt x="24385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8" behindDoc="1" locked="0" layoutInCell="1" allowOverlap="1">
            <wp:simplePos x="0" y="0"/>
            <wp:positionH relativeFrom="page">
              <wp:posOffset>4714849</wp:posOffset>
            </wp:positionH>
            <wp:positionV relativeFrom="paragraph">
              <wp:posOffset>166997</wp:posOffset>
            </wp:positionV>
            <wp:extent cx="16551" cy="12575"/>
            <wp:effectExtent l="0" t="0" r="0" b="0"/>
            <wp:wrapNone/>
            <wp:docPr id="1926" name="Freeform 19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551" cy="12575"/>
                    </a:xfrm>
                    <a:custGeom>
                      <a:rect l="l" t="t" r="r" b="b"/>
                      <a:pathLst>
                        <a:path w="26289" h="19938">
                          <a:moveTo>
                            <a:pt x="0" y="0"/>
                          </a:moveTo>
                          <a:lnTo>
                            <a:pt x="0" y="1905"/>
                          </a:lnTo>
                          <a:lnTo>
                            <a:pt x="0" y="3809"/>
                          </a:lnTo>
                          <a:lnTo>
                            <a:pt x="889" y="4699"/>
                          </a:lnTo>
                          <a:lnTo>
                            <a:pt x="889" y="6604"/>
                          </a:lnTo>
                          <a:lnTo>
                            <a:pt x="1906" y="8508"/>
                          </a:lnTo>
                          <a:lnTo>
                            <a:pt x="2795" y="10413"/>
                          </a:lnTo>
                          <a:lnTo>
                            <a:pt x="3810" y="11430"/>
                          </a:lnTo>
                          <a:lnTo>
                            <a:pt x="5715" y="13334"/>
                          </a:lnTo>
                          <a:lnTo>
                            <a:pt x="6605" y="14224"/>
                          </a:lnTo>
                          <a:lnTo>
                            <a:pt x="7621" y="15239"/>
                          </a:lnTo>
                          <a:lnTo>
                            <a:pt x="9525" y="16129"/>
                          </a:lnTo>
                          <a:lnTo>
                            <a:pt x="11049" y="17144"/>
                          </a:lnTo>
                          <a:lnTo>
                            <a:pt x="12065" y="18033"/>
                          </a:lnTo>
                          <a:lnTo>
                            <a:pt x="13971" y="19050"/>
                          </a:lnTo>
                          <a:lnTo>
                            <a:pt x="15875" y="19050"/>
                          </a:lnTo>
                          <a:lnTo>
                            <a:pt x="17781" y="19938"/>
                          </a:lnTo>
                          <a:lnTo>
                            <a:pt x="19685" y="19938"/>
                          </a:lnTo>
                          <a:lnTo>
                            <a:pt x="21590" y="19938"/>
                          </a:lnTo>
                          <a:lnTo>
                            <a:pt x="23496" y="19938"/>
                          </a:lnTo>
                          <a:lnTo>
                            <a:pt x="24385" y="19938"/>
                          </a:lnTo>
                          <a:lnTo>
                            <a:pt x="26289" y="19938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5" behindDoc="1" locked="0" layoutInCell="1" allowOverlap="1">
            <wp:simplePos x="0" y="0"/>
            <wp:positionH relativeFrom="page">
              <wp:posOffset>4716049</wp:posOffset>
            </wp:positionH>
            <wp:positionV relativeFrom="paragraph">
              <wp:posOffset>173004</wp:posOffset>
            </wp:positionV>
            <wp:extent cx="29184" cy="29396"/>
            <wp:effectExtent l="0" t="0" r="0" b="0"/>
            <wp:wrapNone/>
            <wp:docPr id="1927" name="Freeform 19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184" cy="29396"/>
                    </a:xfrm>
                    <a:custGeom>
                      <a:rect l="l" t="t" r="r" b="b"/>
                      <a:pathLst>
                        <a:path w="46354" h="46608">
                          <a:moveTo>
                            <a:pt x="0" y="0"/>
                          </a:moveTo>
                          <a:lnTo>
                            <a:pt x="46354" y="46608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7" behindDoc="1" locked="0" layoutInCell="1" allowOverlap="1">
            <wp:simplePos x="0" y="0"/>
            <wp:positionH relativeFrom="page">
              <wp:posOffset>4731401</wp:posOffset>
            </wp:positionH>
            <wp:positionV relativeFrom="paragraph">
              <wp:posOffset>179572</wp:posOffset>
            </wp:positionV>
            <wp:extent cx="13833" cy="22829"/>
            <wp:effectExtent l="0" t="0" r="0" b="0"/>
            <wp:wrapNone/>
            <wp:docPr id="1928" name="Freeform 19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833" cy="22829"/>
                    </a:xfrm>
                    <a:custGeom>
                      <a:rect l="l" t="t" r="r" b="b"/>
                      <a:pathLst>
                        <a:path w="21971" h="36195">
                          <a:moveTo>
                            <a:pt x="21971" y="36195"/>
                          </a:moveTo>
                          <a:lnTo>
                            <a:pt x="19050" y="33401"/>
                          </a:lnTo>
                          <a:lnTo>
                            <a:pt x="16257" y="30481"/>
                          </a:lnTo>
                          <a:lnTo>
                            <a:pt x="14351" y="27687"/>
                          </a:lnTo>
                          <a:lnTo>
                            <a:pt x="12446" y="24766"/>
                          </a:lnTo>
                          <a:lnTo>
                            <a:pt x="10542" y="21971"/>
                          </a:lnTo>
                          <a:lnTo>
                            <a:pt x="8636" y="19050"/>
                          </a:lnTo>
                          <a:lnTo>
                            <a:pt x="6732" y="15241"/>
                          </a:lnTo>
                          <a:lnTo>
                            <a:pt x="4826" y="12446"/>
                          </a:lnTo>
                          <a:lnTo>
                            <a:pt x="2921" y="8637"/>
                          </a:lnTo>
                          <a:lnTo>
                            <a:pt x="1906" y="5716"/>
                          </a:lnTo>
                          <a:lnTo>
                            <a:pt x="0" y="190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5" behindDoc="1" locked="0" layoutInCell="1" allowOverlap="1">
            <wp:simplePos x="0" y="0"/>
            <wp:positionH relativeFrom="page">
              <wp:posOffset>4773140</wp:posOffset>
            </wp:positionH>
            <wp:positionV relativeFrom="paragraph">
              <wp:posOffset>174767</wp:posOffset>
            </wp:positionV>
            <wp:extent cx="36221" cy="37247"/>
            <wp:effectExtent l="0" t="0" r="0" b="0"/>
            <wp:wrapNone/>
            <wp:docPr id="1929" name="Freeform 19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221" cy="37247"/>
                    </a:xfrm>
                    <a:custGeom>
                      <a:rect l="l" t="t" r="r" b="b"/>
                      <a:pathLst>
                        <a:path w="57530" h="59055">
                          <a:moveTo>
                            <a:pt x="0" y="0"/>
                          </a:moveTo>
                          <a:lnTo>
                            <a:pt x="57530" y="5905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719" behindDoc="1" locked="0" layoutInCell="1" allowOverlap="1">
            <wp:simplePos x="0" y="0"/>
            <wp:positionH relativeFrom="page">
              <wp:posOffset>4767782</wp:posOffset>
            </wp:positionH>
            <wp:positionV relativeFrom="paragraph">
              <wp:posOffset>18170</wp:posOffset>
            </wp:positionV>
            <wp:extent cx="23188" cy="23390"/>
            <wp:effectExtent l="0" t="0" r="0" b="0"/>
            <wp:wrapNone/>
            <wp:docPr id="1930" name="Freeform 19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88" cy="23390"/>
                    </a:xfrm>
                    <a:custGeom>
                      <a:rect l="l" t="t" r="r" b="b"/>
                      <a:pathLst>
                        <a:path w="36831" h="37085">
                          <a:moveTo>
                            <a:pt x="36831" y="0"/>
                          </a:moveTo>
                          <a:lnTo>
                            <a:pt x="0" y="3708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0" behindDoc="1" locked="0" layoutInCell="1" allowOverlap="1">
            <wp:simplePos x="0" y="0"/>
            <wp:positionH relativeFrom="page">
              <wp:posOffset>4745234</wp:posOffset>
            </wp:positionH>
            <wp:positionV relativeFrom="paragraph">
              <wp:posOffset>27142</wp:posOffset>
            </wp:positionV>
            <wp:extent cx="22548" cy="14418"/>
            <wp:effectExtent l="0" t="0" r="0" b="0"/>
            <wp:wrapNone/>
            <wp:docPr id="1931" name="Freeform 19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548" cy="14418"/>
                    </a:xfrm>
                    <a:custGeom>
                      <a:rect l="l" t="t" r="r" b="b"/>
                      <a:pathLst>
                        <a:path w="35814" h="22861">
                          <a:moveTo>
                            <a:pt x="0" y="0"/>
                          </a:moveTo>
                          <a:lnTo>
                            <a:pt x="1778" y="2922"/>
                          </a:lnTo>
                          <a:lnTo>
                            <a:pt x="4700" y="5716"/>
                          </a:lnTo>
                          <a:lnTo>
                            <a:pt x="7494" y="7621"/>
                          </a:lnTo>
                          <a:lnTo>
                            <a:pt x="10034" y="9525"/>
                          </a:lnTo>
                          <a:lnTo>
                            <a:pt x="13844" y="12447"/>
                          </a:lnTo>
                          <a:lnTo>
                            <a:pt x="16764" y="14351"/>
                          </a:lnTo>
                          <a:lnTo>
                            <a:pt x="19559" y="16256"/>
                          </a:lnTo>
                          <a:lnTo>
                            <a:pt x="23369" y="17146"/>
                          </a:lnTo>
                          <a:lnTo>
                            <a:pt x="26289" y="19050"/>
                          </a:lnTo>
                          <a:lnTo>
                            <a:pt x="30100" y="20955"/>
                          </a:lnTo>
                          <a:lnTo>
                            <a:pt x="32894" y="21972"/>
                          </a:lnTo>
                          <a:lnTo>
                            <a:pt x="35814" y="2286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8" behindDoc="1" locked="0" layoutInCell="1" allowOverlap="1">
            <wp:simplePos x="0" y="0"/>
            <wp:positionH relativeFrom="page">
              <wp:posOffset>4745234</wp:posOffset>
            </wp:positionH>
            <wp:positionV relativeFrom="paragraph">
              <wp:posOffset>27142</wp:posOffset>
            </wp:positionV>
            <wp:extent cx="28545" cy="29477"/>
            <wp:effectExtent l="0" t="0" r="0" b="0"/>
            <wp:wrapNone/>
            <wp:docPr id="1932" name="Freeform 19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545" cy="29477"/>
                    </a:xfrm>
                    <a:custGeom>
                      <a:rect l="l" t="t" r="r" b="b"/>
                      <a:pathLst>
                        <a:path w="45339" h="46736">
                          <a:moveTo>
                            <a:pt x="45339" y="46736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5294636</wp:posOffset>
            </wp:positionH>
            <wp:positionV relativeFrom="paragraph">
              <wp:posOffset>30185</wp:posOffset>
            </wp:positionV>
            <wp:extent cx="101709" cy="102530"/>
            <wp:effectExtent l="0" t="0" r="0" b="0"/>
            <wp:wrapNone/>
            <wp:docPr id="1933" name="Freeform 19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709" cy="102530"/>
                    </a:xfrm>
                    <a:custGeom>
                      <a:rect l="l" t="t" r="r" b="b"/>
                      <a:pathLst>
                        <a:path w="161545" h="162560">
                          <a:moveTo>
                            <a:pt x="0" y="162560"/>
                          </a:moveTo>
                          <a:lnTo>
                            <a:pt x="16154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0" behindDoc="1" locked="0" layoutInCell="1" allowOverlap="1">
            <wp:simplePos x="0" y="0"/>
            <wp:positionH relativeFrom="page">
              <wp:posOffset>5294636</wp:posOffset>
            </wp:positionH>
            <wp:positionV relativeFrom="paragraph">
              <wp:posOffset>30185</wp:posOffset>
            </wp:positionV>
            <wp:extent cx="101709" cy="102530"/>
            <wp:effectExtent l="0" t="0" r="0" b="0"/>
            <wp:wrapNone/>
            <wp:docPr id="1934" name="Freeform 19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709" cy="102530"/>
                    </a:xfrm>
                    <a:custGeom>
                      <a:rect l="l" t="t" r="r" b="b"/>
                      <a:pathLst>
                        <a:path w="161545" h="162560">
                          <a:moveTo>
                            <a:pt x="0" y="162560"/>
                          </a:moveTo>
                          <a:lnTo>
                            <a:pt x="16154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4767143</wp:posOffset>
            </wp:positionH>
            <wp:positionV relativeFrom="paragraph">
              <wp:posOffset>41560</wp:posOffset>
            </wp:positionV>
            <wp:extent cx="12393" cy="16820"/>
            <wp:effectExtent l="0" t="0" r="0" b="0"/>
            <wp:wrapNone/>
            <wp:docPr id="1935" name="Freeform 19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93" cy="16820"/>
                    </a:xfrm>
                    <a:custGeom>
                      <a:rect l="l" t="t" r="r" b="b"/>
                      <a:pathLst>
                        <a:path w="19685" h="26669">
                          <a:moveTo>
                            <a:pt x="19685" y="26669"/>
                          </a:moveTo>
                          <a:lnTo>
                            <a:pt x="18161" y="26669"/>
                          </a:lnTo>
                          <a:lnTo>
                            <a:pt x="16255" y="25781"/>
                          </a:lnTo>
                          <a:lnTo>
                            <a:pt x="15239" y="25781"/>
                          </a:lnTo>
                          <a:lnTo>
                            <a:pt x="13335" y="24764"/>
                          </a:lnTo>
                          <a:lnTo>
                            <a:pt x="11429" y="23875"/>
                          </a:lnTo>
                          <a:lnTo>
                            <a:pt x="10540" y="22860"/>
                          </a:lnTo>
                          <a:lnTo>
                            <a:pt x="8636" y="21970"/>
                          </a:lnTo>
                          <a:lnTo>
                            <a:pt x="7620" y="20955"/>
                          </a:lnTo>
                          <a:lnTo>
                            <a:pt x="5714" y="20065"/>
                          </a:lnTo>
                          <a:lnTo>
                            <a:pt x="4826" y="18161"/>
                          </a:lnTo>
                          <a:lnTo>
                            <a:pt x="3810" y="16256"/>
                          </a:lnTo>
                          <a:lnTo>
                            <a:pt x="2921" y="15239"/>
                          </a:lnTo>
                          <a:lnTo>
                            <a:pt x="1904" y="13335"/>
                          </a:lnTo>
                          <a:lnTo>
                            <a:pt x="1015" y="11430"/>
                          </a:lnTo>
                          <a:lnTo>
                            <a:pt x="1015" y="9525"/>
                          </a:lnTo>
                          <a:lnTo>
                            <a:pt x="1015" y="8636"/>
                          </a:lnTo>
                          <a:lnTo>
                            <a:pt x="0" y="6731"/>
                          </a:lnTo>
                          <a:lnTo>
                            <a:pt x="0" y="4825"/>
                          </a:lnTo>
                          <a:lnTo>
                            <a:pt x="0" y="2920"/>
                          </a:lnTo>
                          <a:lnTo>
                            <a:pt x="1015" y="1015"/>
                          </a:lnTo>
                          <a:lnTo>
                            <a:pt x="101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6" behindDoc="1" locked="0" layoutInCell="1" allowOverlap="1">
            <wp:simplePos x="0" y="0"/>
            <wp:positionH relativeFrom="page">
              <wp:posOffset>4786173</wp:posOffset>
            </wp:positionH>
            <wp:positionV relativeFrom="paragraph">
              <wp:posOffset>36754</wp:posOffset>
            </wp:positionV>
            <wp:extent cx="23187" cy="23469"/>
            <wp:effectExtent l="0" t="0" r="0" b="0"/>
            <wp:wrapNone/>
            <wp:docPr id="1936" name="Freeform 19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87" cy="23469"/>
                    </a:xfrm>
                    <a:custGeom>
                      <a:rect l="l" t="t" r="r" b="b"/>
                      <a:pathLst>
                        <a:path w="36829" h="37210">
                          <a:moveTo>
                            <a:pt x="36829" y="0"/>
                          </a:moveTo>
                          <a:lnTo>
                            <a:pt x="0" y="3721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7" behindDoc="1" locked="0" layoutInCell="1" allowOverlap="1">
            <wp:simplePos x="0" y="0"/>
            <wp:positionH relativeFrom="page">
              <wp:posOffset>4773779</wp:posOffset>
            </wp:positionH>
            <wp:positionV relativeFrom="paragraph">
              <wp:posOffset>56619</wp:posOffset>
            </wp:positionV>
            <wp:extent cx="12394" cy="3604"/>
            <wp:effectExtent l="0" t="0" r="0" b="0"/>
            <wp:wrapNone/>
            <wp:docPr id="1937" name="Freeform 19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394" cy="3604"/>
                    </a:xfrm>
                    <a:custGeom>
                      <a:rect l="l" t="t" r="r" b="b"/>
                      <a:pathLst>
                        <a:path w="19686" h="5715">
                          <a:moveTo>
                            <a:pt x="19686" y="5715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2" behindDoc="1" locked="0" layoutInCell="1" allowOverlap="1">
            <wp:simplePos x="0" y="0"/>
            <wp:positionH relativeFrom="page">
              <wp:posOffset>6532250</wp:posOffset>
            </wp:positionH>
            <wp:positionV relativeFrom="paragraph">
              <wp:posOffset>60784</wp:posOffset>
            </wp:positionV>
            <wp:extent cx="29744" cy="112782"/>
            <wp:effectExtent l="0" t="0" r="0" b="0"/>
            <wp:wrapNone/>
            <wp:docPr id="1938" name="Freeform 19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744" cy="112782"/>
                    </a:xfrm>
                    <a:custGeom>
                      <a:rect l="l" t="t" r="r" b="b"/>
                      <a:pathLst>
                        <a:path w="47243" h="178815">
                          <a:moveTo>
                            <a:pt x="23367" y="178815"/>
                          </a:moveTo>
                          <a:lnTo>
                            <a:pt x="0" y="0"/>
                          </a:lnTo>
                          <a:lnTo>
                            <a:pt x="23367" y="17145"/>
                          </a:lnTo>
                          <a:lnTo>
                            <a:pt x="47243" y="0"/>
                          </a:lnTo>
                          <a:lnTo>
                            <a:pt x="23367" y="178815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4" behindDoc="1" locked="0" layoutInCell="1" allowOverlap="1">
            <wp:simplePos x="0" y="0"/>
            <wp:positionH relativeFrom="page">
              <wp:posOffset>5358364</wp:posOffset>
            </wp:positionH>
            <wp:positionV relativeFrom="paragraph">
              <wp:posOffset>93626</wp:posOffset>
            </wp:positionV>
            <wp:extent cx="37980" cy="39089"/>
            <wp:effectExtent l="0" t="0" r="0" b="0"/>
            <wp:wrapNone/>
            <wp:docPr id="1939" name="Freeform 19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980" cy="39089"/>
                    </a:xfrm>
                    <a:custGeom>
                      <a:rect l="l" t="t" r="r" b="b"/>
                      <a:pathLst>
                        <a:path w="60325" h="61975">
                          <a:moveTo>
                            <a:pt x="0" y="61975"/>
                          </a:moveTo>
                          <a:lnTo>
                            <a:pt x="6032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76" behindDoc="1" locked="0" layoutInCell="1" allowOverlap="1">
            <wp:simplePos x="0" y="0"/>
            <wp:positionH relativeFrom="page">
              <wp:posOffset>5358364</wp:posOffset>
            </wp:positionH>
            <wp:positionV relativeFrom="paragraph">
              <wp:posOffset>93626</wp:posOffset>
            </wp:positionV>
            <wp:extent cx="37980" cy="39089"/>
            <wp:effectExtent l="0" t="0" r="0" b="0"/>
            <wp:wrapNone/>
            <wp:docPr id="1940" name="Freeform 19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7980" cy="39089"/>
                    </a:xfrm>
                    <a:custGeom>
                      <a:rect l="l" t="t" r="r" b="b"/>
                      <a:pathLst>
                        <a:path w="60325" h="61975">
                          <a:moveTo>
                            <a:pt x="0" y="61975"/>
                          </a:moveTo>
                          <a:lnTo>
                            <a:pt x="6032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5533236</wp:posOffset>
            </wp:positionH>
            <wp:positionV relativeFrom="paragraph">
              <wp:posOffset>125506</wp:posOffset>
            </wp:positionV>
            <wp:extent cx="6556" cy="7209"/>
            <wp:effectExtent l="0" t="0" r="0" b="0"/>
            <wp:wrapNone/>
            <wp:docPr id="1941" name="Freeform 19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56" cy="7209"/>
                    </a:xfrm>
                    <a:custGeom>
                      <a:rect l="l" t="t" r="r" b="b"/>
                      <a:pathLst>
                        <a:path w="10414" h="11430">
                          <a:moveTo>
                            <a:pt x="0" y="0"/>
                          </a:moveTo>
                          <a:lnTo>
                            <a:pt x="10414" y="1143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5553625</wp:posOffset>
            </wp:positionH>
            <wp:positionV relativeFrom="paragraph">
              <wp:posOffset>125506</wp:posOffset>
            </wp:positionV>
            <wp:extent cx="6556" cy="7209"/>
            <wp:effectExtent l="0" t="0" r="0" b="0"/>
            <wp:wrapNone/>
            <wp:docPr id="1942" name="Freeform 19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556" cy="7209"/>
                    </a:xfrm>
                    <a:custGeom>
                      <a:rect l="l" t="t" r="r" b="b"/>
                      <a:pathLst>
                        <a:path w="10414" h="11430">
                          <a:moveTo>
                            <a:pt x="10414" y="0"/>
                          </a:moveTo>
                          <a:lnTo>
                            <a:pt x="0" y="1143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3480673</wp:posOffset>
            </wp:positionH>
            <wp:positionV relativeFrom="paragraph">
              <wp:posOffset>138083</wp:posOffset>
            </wp:positionV>
            <wp:extent cx="10154" cy="10252"/>
            <wp:effectExtent l="0" t="0" r="0" b="0"/>
            <wp:wrapNone/>
            <wp:docPr id="1943" name="Freeform 19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54" cy="10252"/>
                    </a:xfrm>
                    <a:custGeom>
                      <a:rect l="l" t="t" r="r" b="b"/>
                      <a:pathLst>
                        <a:path w="16128" h="16255">
                          <a:moveTo>
                            <a:pt x="0" y="0"/>
                          </a:moveTo>
                          <a:lnTo>
                            <a:pt x="16128" y="1625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6" behindDoc="1" locked="0" layoutInCell="1" allowOverlap="1">
            <wp:simplePos x="0" y="0"/>
            <wp:positionH relativeFrom="page">
              <wp:posOffset>3558794</wp:posOffset>
            </wp:positionH>
            <wp:positionV relativeFrom="paragraph">
              <wp:posOffset>138083</wp:posOffset>
            </wp:positionV>
            <wp:extent cx="9355" cy="10252"/>
            <wp:effectExtent l="0" t="0" r="0" b="0"/>
            <wp:wrapNone/>
            <wp:docPr id="1944" name="Freeform 19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355" cy="10252"/>
                    </a:xfrm>
                    <a:custGeom>
                      <a:rect l="l" t="t" r="r" b="b"/>
                      <a:pathLst>
                        <a:path w="14860" h="16255">
                          <a:moveTo>
                            <a:pt x="14860" y="0"/>
                          </a:moveTo>
                          <a:lnTo>
                            <a:pt x="0" y="1625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5539792</wp:posOffset>
            </wp:positionH>
            <wp:positionV relativeFrom="paragraph">
              <wp:posOffset>132716</wp:posOffset>
            </wp:positionV>
            <wp:extent cx="13833" cy="180"/>
            <wp:effectExtent l="0" t="0" r="0" b="0"/>
            <wp:wrapNone/>
            <wp:docPr id="1945" name="Freeform 19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833" cy="180"/>
                    </a:xfrm>
                    <a:custGeom>
                      <a:rect l="l" t="t" r="r" b="b"/>
                      <a:pathLst>
                        <a:path w="21971" h="180">
                          <a:moveTo>
                            <a:pt x="21971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5715463</wp:posOffset>
            </wp:positionH>
            <wp:positionV relativeFrom="paragraph">
              <wp:posOffset>163955</wp:posOffset>
            </wp:positionV>
            <wp:extent cx="10154" cy="9611"/>
            <wp:effectExtent l="0" t="0" r="0" b="0"/>
            <wp:wrapNone/>
            <wp:docPr id="1946" name="Freeform 19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154" cy="9611"/>
                    </a:xfrm>
                    <a:custGeom>
                      <a:rect l="l" t="t" r="r" b="b"/>
                      <a:pathLst>
                        <a:path w="16129" h="15239">
                          <a:moveTo>
                            <a:pt x="0" y="0"/>
                          </a:moveTo>
                          <a:lnTo>
                            <a:pt x="16129" y="1523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5793344</wp:posOffset>
            </wp:positionH>
            <wp:positionV relativeFrom="paragraph">
              <wp:posOffset>163955</wp:posOffset>
            </wp:positionV>
            <wp:extent cx="9595" cy="9611"/>
            <wp:effectExtent l="0" t="0" r="0" b="0"/>
            <wp:wrapNone/>
            <wp:docPr id="1947" name="Freeform 19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95" cy="9611"/>
                    </a:xfrm>
                    <a:custGeom>
                      <a:rect l="l" t="t" r="r" b="b"/>
                      <a:pathLst>
                        <a:path w="15241" h="15239">
                          <a:moveTo>
                            <a:pt x="15241" y="0"/>
                          </a:moveTo>
                          <a:lnTo>
                            <a:pt x="0" y="1523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32" behindDoc="1" locked="0" layoutInCell="1" allowOverlap="1">
            <wp:simplePos x="0" y="0"/>
            <wp:positionH relativeFrom="page">
              <wp:posOffset>1847899</wp:posOffset>
            </wp:positionH>
            <wp:positionV relativeFrom="paragraph">
              <wp:posOffset>68398</wp:posOffset>
            </wp:positionV>
            <wp:extent cx="169034" cy="44457"/>
            <wp:effectExtent l="0" t="0" r="0" b="0"/>
            <wp:wrapNone/>
            <wp:docPr id="1948" name="Freeform 19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9034" cy="44457"/>
                    </a:xfrm>
                    <a:custGeom>
                      <a:rect l="l" t="t" r="r" b="b"/>
                      <a:pathLst>
                        <a:path w="268478" h="70486">
                          <a:moveTo>
                            <a:pt x="0" y="35180"/>
                          </a:moveTo>
                          <a:lnTo>
                            <a:pt x="268478" y="0"/>
                          </a:lnTo>
                          <a:lnTo>
                            <a:pt x="240793" y="35180"/>
                          </a:lnTo>
                          <a:lnTo>
                            <a:pt x="268478" y="70486"/>
                          </a:lnTo>
                          <a:lnTo>
                            <a:pt x="0" y="3518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3" behindDoc="1" locked="0" layoutInCell="1" allowOverlap="1">
            <wp:simplePos x="0" y="0"/>
            <wp:positionH relativeFrom="page">
              <wp:posOffset>1852457</wp:posOffset>
            </wp:positionH>
            <wp:positionV relativeFrom="paragraph">
              <wp:posOffset>68958</wp:posOffset>
            </wp:positionV>
            <wp:extent cx="164476" cy="21627"/>
            <wp:effectExtent l="0" t="0" r="0" b="0"/>
            <wp:wrapNone/>
            <wp:docPr id="1949" name="Freeform 19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4476" cy="21627"/>
                    </a:xfrm>
                    <a:custGeom>
                      <a:rect l="l" t="t" r="r" b="b"/>
                      <a:pathLst>
                        <a:path w="261238" h="34290">
                          <a:moveTo>
                            <a:pt x="254507" y="1015"/>
                          </a:moveTo>
                          <a:lnTo>
                            <a:pt x="261238" y="1015"/>
                          </a:lnTo>
                          <a:lnTo>
                            <a:pt x="261238" y="0"/>
                          </a:lnTo>
                          <a:lnTo>
                            <a:pt x="254507" y="0"/>
                          </a:lnTo>
                          <a:lnTo>
                            <a:pt x="254507" y="1015"/>
                          </a:lnTo>
                          <a:close/>
                          <a:moveTo>
                            <a:pt x="246888" y="1904"/>
                          </a:moveTo>
                          <a:lnTo>
                            <a:pt x="260222" y="1904"/>
                          </a:lnTo>
                          <a:lnTo>
                            <a:pt x="260222" y="1015"/>
                          </a:lnTo>
                          <a:lnTo>
                            <a:pt x="246888" y="1015"/>
                          </a:lnTo>
                          <a:lnTo>
                            <a:pt x="246888" y="1904"/>
                          </a:lnTo>
                          <a:close/>
                          <a:moveTo>
                            <a:pt x="239268" y="2921"/>
                          </a:moveTo>
                          <a:lnTo>
                            <a:pt x="259334" y="2921"/>
                          </a:lnTo>
                          <a:lnTo>
                            <a:pt x="259334" y="1904"/>
                          </a:lnTo>
                          <a:lnTo>
                            <a:pt x="239268" y="1904"/>
                          </a:lnTo>
                          <a:lnTo>
                            <a:pt x="239268" y="2921"/>
                          </a:lnTo>
                          <a:close/>
                          <a:moveTo>
                            <a:pt x="232663" y="3809"/>
                          </a:moveTo>
                          <a:lnTo>
                            <a:pt x="258318" y="3809"/>
                          </a:lnTo>
                          <a:lnTo>
                            <a:pt x="258318" y="2921"/>
                          </a:lnTo>
                          <a:lnTo>
                            <a:pt x="232663" y="2921"/>
                          </a:lnTo>
                          <a:lnTo>
                            <a:pt x="232663" y="3809"/>
                          </a:lnTo>
                          <a:close/>
                          <a:moveTo>
                            <a:pt x="225297" y="4826"/>
                          </a:moveTo>
                          <a:lnTo>
                            <a:pt x="258318" y="4826"/>
                          </a:lnTo>
                          <a:lnTo>
                            <a:pt x="258318" y="3809"/>
                          </a:lnTo>
                          <a:lnTo>
                            <a:pt x="225297" y="3809"/>
                          </a:lnTo>
                          <a:lnTo>
                            <a:pt x="225297" y="4826"/>
                          </a:lnTo>
                          <a:close/>
                          <a:moveTo>
                            <a:pt x="217678" y="5715"/>
                          </a:moveTo>
                          <a:lnTo>
                            <a:pt x="257428" y="5715"/>
                          </a:lnTo>
                          <a:lnTo>
                            <a:pt x="257428" y="4826"/>
                          </a:lnTo>
                          <a:lnTo>
                            <a:pt x="217678" y="4826"/>
                          </a:lnTo>
                          <a:lnTo>
                            <a:pt x="217678" y="5715"/>
                          </a:lnTo>
                          <a:close/>
                          <a:moveTo>
                            <a:pt x="211074" y="6730"/>
                          </a:moveTo>
                          <a:lnTo>
                            <a:pt x="256413" y="6730"/>
                          </a:lnTo>
                          <a:lnTo>
                            <a:pt x="256413" y="5715"/>
                          </a:lnTo>
                          <a:lnTo>
                            <a:pt x="211074" y="5715"/>
                          </a:lnTo>
                          <a:lnTo>
                            <a:pt x="211074" y="6730"/>
                          </a:lnTo>
                          <a:close/>
                          <a:moveTo>
                            <a:pt x="203453" y="7620"/>
                          </a:moveTo>
                          <a:lnTo>
                            <a:pt x="255524" y="7620"/>
                          </a:lnTo>
                          <a:lnTo>
                            <a:pt x="255524" y="6730"/>
                          </a:lnTo>
                          <a:lnTo>
                            <a:pt x="203453" y="6730"/>
                          </a:lnTo>
                          <a:lnTo>
                            <a:pt x="203453" y="7620"/>
                          </a:lnTo>
                          <a:close/>
                          <a:moveTo>
                            <a:pt x="195834" y="8635"/>
                          </a:moveTo>
                          <a:lnTo>
                            <a:pt x="254507" y="8635"/>
                          </a:lnTo>
                          <a:lnTo>
                            <a:pt x="254507" y="7620"/>
                          </a:lnTo>
                          <a:lnTo>
                            <a:pt x="195834" y="7620"/>
                          </a:lnTo>
                          <a:lnTo>
                            <a:pt x="195834" y="8635"/>
                          </a:lnTo>
                          <a:close/>
                          <a:moveTo>
                            <a:pt x="189229" y="9525"/>
                          </a:moveTo>
                          <a:lnTo>
                            <a:pt x="254507" y="9525"/>
                          </a:lnTo>
                          <a:lnTo>
                            <a:pt x="254507" y="8635"/>
                          </a:lnTo>
                          <a:lnTo>
                            <a:pt x="189229" y="8635"/>
                          </a:lnTo>
                          <a:lnTo>
                            <a:pt x="189229" y="9525"/>
                          </a:lnTo>
                          <a:close/>
                          <a:moveTo>
                            <a:pt x="181863" y="10540"/>
                          </a:moveTo>
                          <a:lnTo>
                            <a:pt x="253619" y="10540"/>
                          </a:lnTo>
                          <a:lnTo>
                            <a:pt x="253619" y="9525"/>
                          </a:lnTo>
                          <a:lnTo>
                            <a:pt x="181863" y="9525"/>
                          </a:lnTo>
                          <a:lnTo>
                            <a:pt x="181863" y="10540"/>
                          </a:lnTo>
                          <a:close/>
                          <a:moveTo>
                            <a:pt x="174244" y="11429"/>
                          </a:moveTo>
                          <a:lnTo>
                            <a:pt x="252603" y="11429"/>
                          </a:lnTo>
                          <a:lnTo>
                            <a:pt x="252603" y="10540"/>
                          </a:lnTo>
                          <a:lnTo>
                            <a:pt x="174244" y="10540"/>
                          </a:lnTo>
                          <a:lnTo>
                            <a:pt x="174244" y="11429"/>
                          </a:lnTo>
                          <a:close/>
                          <a:moveTo>
                            <a:pt x="167640" y="12446"/>
                          </a:moveTo>
                          <a:lnTo>
                            <a:pt x="251713" y="12446"/>
                          </a:lnTo>
                          <a:lnTo>
                            <a:pt x="251713" y="11429"/>
                          </a:lnTo>
                          <a:lnTo>
                            <a:pt x="167640" y="11429"/>
                          </a:lnTo>
                          <a:lnTo>
                            <a:pt x="167640" y="12446"/>
                          </a:lnTo>
                          <a:close/>
                          <a:moveTo>
                            <a:pt x="160019" y="13334"/>
                          </a:moveTo>
                          <a:lnTo>
                            <a:pt x="251713" y="13334"/>
                          </a:lnTo>
                          <a:lnTo>
                            <a:pt x="251713" y="12446"/>
                          </a:lnTo>
                          <a:lnTo>
                            <a:pt x="160019" y="12446"/>
                          </a:lnTo>
                          <a:lnTo>
                            <a:pt x="160019" y="13334"/>
                          </a:lnTo>
                          <a:close/>
                          <a:moveTo>
                            <a:pt x="152400" y="14351"/>
                          </a:moveTo>
                          <a:lnTo>
                            <a:pt x="250697" y="14351"/>
                          </a:lnTo>
                          <a:lnTo>
                            <a:pt x="250697" y="13334"/>
                          </a:lnTo>
                          <a:lnTo>
                            <a:pt x="152400" y="13334"/>
                          </a:lnTo>
                          <a:lnTo>
                            <a:pt x="152400" y="14351"/>
                          </a:lnTo>
                          <a:close/>
                          <a:moveTo>
                            <a:pt x="145669" y="15240"/>
                          </a:moveTo>
                          <a:lnTo>
                            <a:pt x="249809" y="15240"/>
                          </a:lnTo>
                          <a:lnTo>
                            <a:pt x="249809" y="14351"/>
                          </a:lnTo>
                          <a:lnTo>
                            <a:pt x="145669" y="14351"/>
                          </a:lnTo>
                          <a:lnTo>
                            <a:pt x="145669" y="15240"/>
                          </a:lnTo>
                          <a:close/>
                          <a:moveTo>
                            <a:pt x="138049" y="16255"/>
                          </a:moveTo>
                          <a:lnTo>
                            <a:pt x="248793" y="16255"/>
                          </a:lnTo>
                          <a:lnTo>
                            <a:pt x="248793" y="15240"/>
                          </a:lnTo>
                          <a:lnTo>
                            <a:pt x="138049" y="15240"/>
                          </a:lnTo>
                          <a:lnTo>
                            <a:pt x="138049" y="16255"/>
                          </a:lnTo>
                          <a:close/>
                          <a:moveTo>
                            <a:pt x="130809" y="17145"/>
                          </a:moveTo>
                          <a:lnTo>
                            <a:pt x="247903" y="17145"/>
                          </a:lnTo>
                          <a:lnTo>
                            <a:pt x="247903" y="16255"/>
                          </a:lnTo>
                          <a:lnTo>
                            <a:pt x="130809" y="16255"/>
                          </a:lnTo>
                          <a:lnTo>
                            <a:pt x="130809" y="17145"/>
                          </a:lnTo>
                          <a:close/>
                          <a:moveTo>
                            <a:pt x="124078" y="18160"/>
                          </a:moveTo>
                          <a:lnTo>
                            <a:pt x="247903" y="18160"/>
                          </a:lnTo>
                          <a:lnTo>
                            <a:pt x="247903" y="17145"/>
                          </a:lnTo>
                          <a:lnTo>
                            <a:pt x="124078" y="17145"/>
                          </a:lnTo>
                          <a:lnTo>
                            <a:pt x="124078" y="18160"/>
                          </a:lnTo>
                          <a:close/>
                          <a:moveTo>
                            <a:pt x="116459" y="19050"/>
                          </a:moveTo>
                          <a:lnTo>
                            <a:pt x="246888" y="19050"/>
                          </a:lnTo>
                          <a:lnTo>
                            <a:pt x="246888" y="18160"/>
                          </a:lnTo>
                          <a:lnTo>
                            <a:pt x="116459" y="18160"/>
                          </a:lnTo>
                          <a:lnTo>
                            <a:pt x="116459" y="19050"/>
                          </a:lnTo>
                          <a:close/>
                          <a:moveTo>
                            <a:pt x="108838" y="20065"/>
                          </a:moveTo>
                          <a:lnTo>
                            <a:pt x="245999" y="20065"/>
                          </a:lnTo>
                          <a:lnTo>
                            <a:pt x="245999" y="19050"/>
                          </a:lnTo>
                          <a:lnTo>
                            <a:pt x="108838" y="19050"/>
                          </a:lnTo>
                          <a:lnTo>
                            <a:pt x="108838" y="20065"/>
                          </a:lnTo>
                          <a:close/>
                          <a:moveTo>
                            <a:pt x="102234" y="20954"/>
                          </a:moveTo>
                          <a:lnTo>
                            <a:pt x="244982" y="20954"/>
                          </a:lnTo>
                          <a:lnTo>
                            <a:pt x="244982" y="20065"/>
                          </a:lnTo>
                          <a:lnTo>
                            <a:pt x="102234" y="20065"/>
                          </a:lnTo>
                          <a:lnTo>
                            <a:pt x="102234" y="20954"/>
                          </a:lnTo>
                          <a:close/>
                          <a:moveTo>
                            <a:pt x="94615" y="21971"/>
                          </a:moveTo>
                          <a:lnTo>
                            <a:pt x="244094" y="21971"/>
                          </a:lnTo>
                          <a:lnTo>
                            <a:pt x="244094" y="20954"/>
                          </a:lnTo>
                          <a:lnTo>
                            <a:pt x="94615" y="20954"/>
                          </a:lnTo>
                          <a:lnTo>
                            <a:pt x="94615" y="21971"/>
                          </a:lnTo>
                          <a:close/>
                          <a:moveTo>
                            <a:pt x="87249" y="22859"/>
                          </a:moveTo>
                          <a:lnTo>
                            <a:pt x="244094" y="22859"/>
                          </a:lnTo>
                          <a:lnTo>
                            <a:pt x="244094" y="21971"/>
                          </a:lnTo>
                          <a:lnTo>
                            <a:pt x="87249" y="21971"/>
                          </a:lnTo>
                          <a:lnTo>
                            <a:pt x="87249" y="22859"/>
                          </a:lnTo>
                          <a:close/>
                          <a:moveTo>
                            <a:pt x="80644" y="23876"/>
                          </a:moveTo>
                          <a:lnTo>
                            <a:pt x="243078" y="23876"/>
                          </a:lnTo>
                          <a:lnTo>
                            <a:pt x="243078" y="22859"/>
                          </a:lnTo>
                          <a:lnTo>
                            <a:pt x="80644" y="22859"/>
                          </a:lnTo>
                          <a:lnTo>
                            <a:pt x="80644" y="23876"/>
                          </a:lnTo>
                          <a:close/>
                          <a:moveTo>
                            <a:pt x="73025" y="24765"/>
                          </a:moveTo>
                          <a:lnTo>
                            <a:pt x="242188" y="24765"/>
                          </a:lnTo>
                          <a:lnTo>
                            <a:pt x="242188" y="23876"/>
                          </a:lnTo>
                          <a:lnTo>
                            <a:pt x="73025" y="23876"/>
                          </a:lnTo>
                          <a:lnTo>
                            <a:pt x="73025" y="24765"/>
                          </a:lnTo>
                          <a:close/>
                          <a:moveTo>
                            <a:pt x="65404" y="25780"/>
                          </a:moveTo>
                          <a:lnTo>
                            <a:pt x="241172" y="25780"/>
                          </a:lnTo>
                          <a:lnTo>
                            <a:pt x="241172" y="24765"/>
                          </a:lnTo>
                          <a:lnTo>
                            <a:pt x="65404" y="24765"/>
                          </a:lnTo>
                          <a:lnTo>
                            <a:pt x="65404" y="25780"/>
                          </a:lnTo>
                          <a:close/>
                          <a:moveTo>
                            <a:pt x="58800" y="26670"/>
                          </a:moveTo>
                          <a:lnTo>
                            <a:pt x="241172" y="26670"/>
                          </a:lnTo>
                          <a:lnTo>
                            <a:pt x="241172" y="25780"/>
                          </a:lnTo>
                          <a:lnTo>
                            <a:pt x="58800" y="25780"/>
                          </a:lnTo>
                          <a:lnTo>
                            <a:pt x="58800" y="26670"/>
                          </a:lnTo>
                          <a:close/>
                          <a:moveTo>
                            <a:pt x="51181" y="27685"/>
                          </a:moveTo>
                          <a:lnTo>
                            <a:pt x="240284" y="27685"/>
                          </a:lnTo>
                          <a:lnTo>
                            <a:pt x="240284" y="26670"/>
                          </a:lnTo>
                          <a:lnTo>
                            <a:pt x="51181" y="26670"/>
                          </a:lnTo>
                          <a:lnTo>
                            <a:pt x="51181" y="27685"/>
                          </a:lnTo>
                          <a:close/>
                          <a:moveTo>
                            <a:pt x="43815" y="28575"/>
                          </a:moveTo>
                          <a:lnTo>
                            <a:pt x="239268" y="28575"/>
                          </a:lnTo>
                          <a:lnTo>
                            <a:pt x="239268" y="27685"/>
                          </a:lnTo>
                          <a:lnTo>
                            <a:pt x="43815" y="27685"/>
                          </a:lnTo>
                          <a:lnTo>
                            <a:pt x="43815" y="28575"/>
                          </a:lnTo>
                          <a:close/>
                          <a:moveTo>
                            <a:pt x="37210" y="29590"/>
                          </a:moveTo>
                          <a:lnTo>
                            <a:pt x="238378" y="29590"/>
                          </a:lnTo>
                          <a:lnTo>
                            <a:pt x="238378" y="28575"/>
                          </a:lnTo>
                          <a:lnTo>
                            <a:pt x="37210" y="28575"/>
                          </a:lnTo>
                          <a:lnTo>
                            <a:pt x="37210" y="29590"/>
                          </a:lnTo>
                          <a:close/>
                          <a:moveTo>
                            <a:pt x="29591" y="30479"/>
                          </a:moveTo>
                          <a:lnTo>
                            <a:pt x="237363" y="30479"/>
                          </a:lnTo>
                          <a:lnTo>
                            <a:pt x="237363" y="29590"/>
                          </a:lnTo>
                          <a:lnTo>
                            <a:pt x="29591" y="29590"/>
                          </a:lnTo>
                          <a:lnTo>
                            <a:pt x="29591" y="30479"/>
                          </a:lnTo>
                          <a:close/>
                          <a:moveTo>
                            <a:pt x="21971" y="31496"/>
                          </a:moveTo>
                          <a:lnTo>
                            <a:pt x="237363" y="31496"/>
                          </a:lnTo>
                          <a:lnTo>
                            <a:pt x="237363" y="30479"/>
                          </a:lnTo>
                          <a:lnTo>
                            <a:pt x="21971" y="30479"/>
                          </a:lnTo>
                          <a:lnTo>
                            <a:pt x="21971" y="31496"/>
                          </a:lnTo>
                          <a:close/>
                          <a:moveTo>
                            <a:pt x="15240" y="32384"/>
                          </a:moveTo>
                          <a:lnTo>
                            <a:pt x="236474" y="32384"/>
                          </a:lnTo>
                          <a:lnTo>
                            <a:pt x="236474" y="31496"/>
                          </a:lnTo>
                          <a:lnTo>
                            <a:pt x="15240" y="31496"/>
                          </a:lnTo>
                          <a:lnTo>
                            <a:pt x="15240" y="32384"/>
                          </a:lnTo>
                          <a:close/>
                          <a:moveTo>
                            <a:pt x="7619" y="33401"/>
                          </a:moveTo>
                          <a:lnTo>
                            <a:pt x="235457" y="33401"/>
                          </a:lnTo>
                          <a:lnTo>
                            <a:pt x="235457" y="32384"/>
                          </a:lnTo>
                          <a:lnTo>
                            <a:pt x="7619" y="32384"/>
                          </a:lnTo>
                          <a:lnTo>
                            <a:pt x="7619" y="33401"/>
                          </a:lnTo>
                          <a:close/>
                          <a:moveTo>
                            <a:pt x="0" y="34290"/>
                          </a:moveTo>
                          <a:lnTo>
                            <a:pt x="234569" y="34290"/>
                          </a:lnTo>
                          <a:lnTo>
                            <a:pt x="234569" y="33401"/>
                          </a:lnTo>
                          <a:lnTo>
                            <a:pt x="0" y="33401"/>
                          </a:lnTo>
                          <a:lnTo>
                            <a:pt x="0" y="342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5" behindDoc="1" locked="0" layoutInCell="1" allowOverlap="1">
            <wp:simplePos x="0" y="0"/>
            <wp:positionH relativeFrom="page">
              <wp:posOffset>1847899</wp:posOffset>
            </wp:positionH>
            <wp:positionV relativeFrom="paragraph">
              <wp:posOffset>90586</wp:posOffset>
            </wp:positionV>
            <wp:extent cx="337429" cy="180"/>
            <wp:effectExtent l="0" t="0" r="0" b="0"/>
            <wp:wrapNone/>
            <wp:docPr id="1950" name="Freeform 19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7429" cy="180"/>
                    </a:xfrm>
                    <a:custGeom>
                      <a:rect l="l" t="t" r="r" b="b"/>
                      <a:pathLst>
                        <a:path w="535940" h="180">
                          <a:moveTo>
                            <a:pt x="0" y="0"/>
                          </a:moveTo>
                          <a:lnTo>
                            <a:pt x="535940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4" behindDoc="1" locked="0" layoutInCell="1" allowOverlap="1">
            <wp:simplePos x="0" y="0"/>
            <wp:positionH relativeFrom="page">
              <wp:posOffset>1847899</wp:posOffset>
            </wp:positionH>
            <wp:positionV relativeFrom="paragraph">
              <wp:posOffset>90586</wp:posOffset>
            </wp:positionV>
            <wp:extent cx="169034" cy="22268"/>
            <wp:effectExtent l="0" t="0" r="0" b="0"/>
            <wp:wrapNone/>
            <wp:docPr id="1951" name="Freeform 19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9034" cy="22268"/>
                    </a:xfrm>
                    <a:custGeom>
                      <a:rect l="l" t="t" r="r" b="b"/>
                      <a:pathLst>
                        <a:path w="268478" h="35306">
                          <a:moveTo>
                            <a:pt x="0" y="1015"/>
                          </a:moveTo>
                          <a:lnTo>
                            <a:pt x="240793" y="1015"/>
                          </a:lnTo>
                          <a:lnTo>
                            <a:pt x="240793" y="0"/>
                          </a:lnTo>
                          <a:lnTo>
                            <a:pt x="0" y="0"/>
                          </a:lnTo>
                          <a:lnTo>
                            <a:pt x="0" y="1015"/>
                          </a:lnTo>
                          <a:close/>
                          <a:moveTo>
                            <a:pt x="7240" y="1905"/>
                          </a:moveTo>
                          <a:lnTo>
                            <a:pt x="241809" y="1905"/>
                          </a:lnTo>
                          <a:lnTo>
                            <a:pt x="241809" y="1015"/>
                          </a:lnTo>
                          <a:lnTo>
                            <a:pt x="7240" y="1015"/>
                          </a:lnTo>
                          <a:lnTo>
                            <a:pt x="7240" y="1905"/>
                          </a:lnTo>
                          <a:close/>
                          <a:moveTo>
                            <a:pt x="14859" y="2920"/>
                          </a:moveTo>
                          <a:lnTo>
                            <a:pt x="242697" y="2920"/>
                          </a:lnTo>
                          <a:lnTo>
                            <a:pt x="242697" y="1905"/>
                          </a:lnTo>
                          <a:lnTo>
                            <a:pt x="14859" y="1905"/>
                          </a:lnTo>
                          <a:lnTo>
                            <a:pt x="14859" y="2920"/>
                          </a:lnTo>
                          <a:close/>
                          <a:moveTo>
                            <a:pt x="22480" y="3810"/>
                          </a:moveTo>
                          <a:lnTo>
                            <a:pt x="243714" y="3810"/>
                          </a:lnTo>
                          <a:lnTo>
                            <a:pt x="243714" y="2920"/>
                          </a:lnTo>
                          <a:lnTo>
                            <a:pt x="22480" y="2920"/>
                          </a:lnTo>
                          <a:lnTo>
                            <a:pt x="22480" y="3810"/>
                          </a:lnTo>
                          <a:close/>
                          <a:moveTo>
                            <a:pt x="29211" y="4825"/>
                          </a:moveTo>
                          <a:lnTo>
                            <a:pt x="244603" y="4825"/>
                          </a:lnTo>
                          <a:lnTo>
                            <a:pt x="244603" y="3810"/>
                          </a:lnTo>
                          <a:lnTo>
                            <a:pt x="29211" y="3810"/>
                          </a:lnTo>
                          <a:lnTo>
                            <a:pt x="29211" y="4825"/>
                          </a:lnTo>
                          <a:close/>
                          <a:moveTo>
                            <a:pt x="36831" y="5714"/>
                          </a:moveTo>
                          <a:lnTo>
                            <a:pt x="244603" y="5714"/>
                          </a:lnTo>
                          <a:lnTo>
                            <a:pt x="244603" y="4825"/>
                          </a:lnTo>
                          <a:lnTo>
                            <a:pt x="36831" y="4825"/>
                          </a:lnTo>
                          <a:lnTo>
                            <a:pt x="36831" y="5714"/>
                          </a:lnTo>
                          <a:close/>
                          <a:moveTo>
                            <a:pt x="44450" y="6731"/>
                          </a:moveTo>
                          <a:lnTo>
                            <a:pt x="245618" y="6731"/>
                          </a:lnTo>
                          <a:lnTo>
                            <a:pt x="245618" y="5714"/>
                          </a:lnTo>
                          <a:lnTo>
                            <a:pt x="44450" y="5714"/>
                          </a:lnTo>
                          <a:lnTo>
                            <a:pt x="44450" y="6731"/>
                          </a:lnTo>
                          <a:close/>
                          <a:moveTo>
                            <a:pt x="51055" y="7619"/>
                          </a:moveTo>
                          <a:lnTo>
                            <a:pt x="246508" y="7619"/>
                          </a:lnTo>
                          <a:lnTo>
                            <a:pt x="246508" y="6731"/>
                          </a:lnTo>
                          <a:lnTo>
                            <a:pt x="51055" y="6731"/>
                          </a:lnTo>
                          <a:lnTo>
                            <a:pt x="51055" y="7619"/>
                          </a:lnTo>
                          <a:close/>
                          <a:moveTo>
                            <a:pt x="58421" y="8636"/>
                          </a:moveTo>
                          <a:lnTo>
                            <a:pt x="247524" y="8636"/>
                          </a:lnTo>
                          <a:lnTo>
                            <a:pt x="247524" y="7619"/>
                          </a:lnTo>
                          <a:lnTo>
                            <a:pt x="58421" y="7619"/>
                          </a:lnTo>
                          <a:lnTo>
                            <a:pt x="58421" y="8636"/>
                          </a:lnTo>
                          <a:close/>
                          <a:moveTo>
                            <a:pt x="66040" y="9525"/>
                          </a:moveTo>
                          <a:lnTo>
                            <a:pt x="248412" y="9525"/>
                          </a:lnTo>
                          <a:lnTo>
                            <a:pt x="248412" y="8636"/>
                          </a:lnTo>
                          <a:lnTo>
                            <a:pt x="66040" y="8636"/>
                          </a:lnTo>
                          <a:lnTo>
                            <a:pt x="66040" y="9525"/>
                          </a:lnTo>
                          <a:close/>
                          <a:moveTo>
                            <a:pt x="72644" y="10540"/>
                          </a:moveTo>
                          <a:lnTo>
                            <a:pt x="248412" y="10540"/>
                          </a:lnTo>
                          <a:lnTo>
                            <a:pt x="248412" y="9525"/>
                          </a:lnTo>
                          <a:lnTo>
                            <a:pt x="72644" y="9525"/>
                          </a:lnTo>
                          <a:lnTo>
                            <a:pt x="72644" y="10540"/>
                          </a:lnTo>
                          <a:close/>
                          <a:moveTo>
                            <a:pt x="80265" y="11430"/>
                          </a:moveTo>
                          <a:lnTo>
                            <a:pt x="249428" y="11430"/>
                          </a:lnTo>
                          <a:lnTo>
                            <a:pt x="249428" y="10540"/>
                          </a:lnTo>
                          <a:lnTo>
                            <a:pt x="80265" y="10540"/>
                          </a:lnTo>
                          <a:lnTo>
                            <a:pt x="80265" y="11430"/>
                          </a:lnTo>
                          <a:close/>
                          <a:moveTo>
                            <a:pt x="87884" y="12445"/>
                          </a:moveTo>
                          <a:lnTo>
                            <a:pt x="250318" y="12445"/>
                          </a:lnTo>
                          <a:lnTo>
                            <a:pt x="250318" y="11430"/>
                          </a:lnTo>
                          <a:lnTo>
                            <a:pt x="87884" y="11430"/>
                          </a:lnTo>
                          <a:lnTo>
                            <a:pt x="87884" y="12445"/>
                          </a:lnTo>
                          <a:close/>
                          <a:moveTo>
                            <a:pt x="94489" y="13335"/>
                          </a:moveTo>
                          <a:lnTo>
                            <a:pt x="251334" y="13335"/>
                          </a:lnTo>
                          <a:lnTo>
                            <a:pt x="251334" y="12445"/>
                          </a:lnTo>
                          <a:lnTo>
                            <a:pt x="94489" y="12445"/>
                          </a:lnTo>
                          <a:lnTo>
                            <a:pt x="94489" y="13335"/>
                          </a:lnTo>
                          <a:close/>
                          <a:moveTo>
                            <a:pt x="101855" y="14350"/>
                          </a:moveTo>
                          <a:lnTo>
                            <a:pt x="251334" y="14350"/>
                          </a:lnTo>
                          <a:lnTo>
                            <a:pt x="251334" y="13335"/>
                          </a:lnTo>
                          <a:lnTo>
                            <a:pt x="101855" y="13335"/>
                          </a:lnTo>
                          <a:lnTo>
                            <a:pt x="101855" y="14350"/>
                          </a:lnTo>
                          <a:close/>
                          <a:moveTo>
                            <a:pt x="109474" y="15239"/>
                          </a:moveTo>
                          <a:lnTo>
                            <a:pt x="252222" y="15239"/>
                          </a:lnTo>
                          <a:lnTo>
                            <a:pt x="252222" y="14350"/>
                          </a:lnTo>
                          <a:lnTo>
                            <a:pt x="109474" y="14350"/>
                          </a:lnTo>
                          <a:lnTo>
                            <a:pt x="109474" y="15239"/>
                          </a:lnTo>
                          <a:close/>
                          <a:moveTo>
                            <a:pt x="116078" y="16256"/>
                          </a:moveTo>
                          <a:lnTo>
                            <a:pt x="253239" y="16256"/>
                          </a:lnTo>
                          <a:lnTo>
                            <a:pt x="253239" y="15239"/>
                          </a:lnTo>
                          <a:lnTo>
                            <a:pt x="116078" y="15239"/>
                          </a:lnTo>
                          <a:lnTo>
                            <a:pt x="116078" y="16256"/>
                          </a:lnTo>
                          <a:close/>
                          <a:moveTo>
                            <a:pt x="123699" y="17144"/>
                          </a:moveTo>
                          <a:lnTo>
                            <a:pt x="254128" y="17144"/>
                          </a:lnTo>
                          <a:lnTo>
                            <a:pt x="254128" y="16256"/>
                          </a:lnTo>
                          <a:lnTo>
                            <a:pt x="123699" y="16256"/>
                          </a:lnTo>
                          <a:lnTo>
                            <a:pt x="123699" y="17144"/>
                          </a:lnTo>
                          <a:close/>
                          <a:moveTo>
                            <a:pt x="131318" y="18161"/>
                          </a:moveTo>
                          <a:lnTo>
                            <a:pt x="255143" y="18161"/>
                          </a:lnTo>
                          <a:lnTo>
                            <a:pt x="255143" y="17144"/>
                          </a:lnTo>
                          <a:lnTo>
                            <a:pt x="131318" y="17144"/>
                          </a:lnTo>
                          <a:lnTo>
                            <a:pt x="131318" y="18161"/>
                          </a:lnTo>
                          <a:close/>
                          <a:moveTo>
                            <a:pt x="138049" y="19050"/>
                          </a:moveTo>
                          <a:lnTo>
                            <a:pt x="255143" y="19050"/>
                          </a:lnTo>
                          <a:lnTo>
                            <a:pt x="255143" y="18161"/>
                          </a:lnTo>
                          <a:lnTo>
                            <a:pt x="138049" y="18161"/>
                          </a:lnTo>
                          <a:lnTo>
                            <a:pt x="138049" y="19050"/>
                          </a:lnTo>
                          <a:close/>
                          <a:moveTo>
                            <a:pt x="145289" y="20065"/>
                          </a:moveTo>
                          <a:lnTo>
                            <a:pt x="256033" y="20065"/>
                          </a:lnTo>
                          <a:lnTo>
                            <a:pt x="256033" y="19050"/>
                          </a:lnTo>
                          <a:lnTo>
                            <a:pt x="145289" y="19050"/>
                          </a:lnTo>
                          <a:lnTo>
                            <a:pt x="145289" y="20065"/>
                          </a:lnTo>
                          <a:close/>
                          <a:moveTo>
                            <a:pt x="152909" y="20955"/>
                          </a:moveTo>
                          <a:lnTo>
                            <a:pt x="257049" y="20955"/>
                          </a:lnTo>
                          <a:lnTo>
                            <a:pt x="257049" y="20065"/>
                          </a:lnTo>
                          <a:lnTo>
                            <a:pt x="152909" y="20065"/>
                          </a:lnTo>
                          <a:lnTo>
                            <a:pt x="152909" y="20955"/>
                          </a:lnTo>
                          <a:close/>
                          <a:moveTo>
                            <a:pt x="159640" y="21970"/>
                          </a:moveTo>
                          <a:lnTo>
                            <a:pt x="257937" y="21970"/>
                          </a:lnTo>
                          <a:lnTo>
                            <a:pt x="257937" y="20955"/>
                          </a:lnTo>
                          <a:lnTo>
                            <a:pt x="159640" y="20955"/>
                          </a:lnTo>
                          <a:lnTo>
                            <a:pt x="159640" y="21970"/>
                          </a:lnTo>
                          <a:close/>
                          <a:moveTo>
                            <a:pt x="167259" y="22860"/>
                          </a:moveTo>
                          <a:lnTo>
                            <a:pt x="258953" y="22860"/>
                          </a:lnTo>
                          <a:lnTo>
                            <a:pt x="258953" y="21970"/>
                          </a:lnTo>
                          <a:lnTo>
                            <a:pt x="167259" y="21970"/>
                          </a:lnTo>
                          <a:lnTo>
                            <a:pt x="167259" y="22860"/>
                          </a:lnTo>
                          <a:close/>
                          <a:moveTo>
                            <a:pt x="174880" y="23875"/>
                          </a:moveTo>
                          <a:lnTo>
                            <a:pt x="258953" y="23875"/>
                          </a:lnTo>
                          <a:lnTo>
                            <a:pt x="258953" y="22860"/>
                          </a:lnTo>
                          <a:lnTo>
                            <a:pt x="174880" y="22860"/>
                          </a:lnTo>
                          <a:lnTo>
                            <a:pt x="174880" y="23875"/>
                          </a:lnTo>
                          <a:close/>
                          <a:moveTo>
                            <a:pt x="181484" y="24764"/>
                          </a:moveTo>
                          <a:lnTo>
                            <a:pt x="259843" y="24764"/>
                          </a:lnTo>
                          <a:lnTo>
                            <a:pt x="259843" y="23875"/>
                          </a:lnTo>
                          <a:lnTo>
                            <a:pt x="181484" y="23875"/>
                          </a:lnTo>
                          <a:lnTo>
                            <a:pt x="181484" y="24764"/>
                          </a:lnTo>
                          <a:close/>
                          <a:moveTo>
                            <a:pt x="189103" y="25781"/>
                          </a:moveTo>
                          <a:lnTo>
                            <a:pt x="260859" y="25781"/>
                          </a:lnTo>
                          <a:lnTo>
                            <a:pt x="260859" y="24764"/>
                          </a:lnTo>
                          <a:lnTo>
                            <a:pt x="189103" y="24764"/>
                          </a:lnTo>
                          <a:lnTo>
                            <a:pt x="189103" y="25781"/>
                          </a:lnTo>
                          <a:close/>
                          <a:moveTo>
                            <a:pt x="196469" y="26669"/>
                          </a:moveTo>
                          <a:lnTo>
                            <a:pt x="261747" y="26669"/>
                          </a:lnTo>
                          <a:lnTo>
                            <a:pt x="261747" y="25781"/>
                          </a:lnTo>
                          <a:lnTo>
                            <a:pt x="196469" y="25781"/>
                          </a:lnTo>
                          <a:lnTo>
                            <a:pt x="196469" y="26669"/>
                          </a:lnTo>
                          <a:close/>
                          <a:moveTo>
                            <a:pt x="203074" y="27686"/>
                          </a:moveTo>
                          <a:lnTo>
                            <a:pt x="261747" y="27686"/>
                          </a:lnTo>
                          <a:lnTo>
                            <a:pt x="261747" y="26669"/>
                          </a:lnTo>
                          <a:lnTo>
                            <a:pt x="203074" y="26669"/>
                          </a:lnTo>
                          <a:lnTo>
                            <a:pt x="203074" y="27686"/>
                          </a:lnTo>
                          <a:close/>
                          <a:moveTo>
                            <a:pt x="210693" y="28575"/>
                          </a:moveTo>
                          <a:lnTo>
                            <a:pt x="262764" y="28575"/>
                          </a:lnTo>
                          <a:lnTo>
                            <a:pt x="262764" y="27686"/>
                          </a:lnTo>
                          <a:lnTo>
                            <a:pt x="210693" y="27686"/>
                          </a:lnTo>
                          <a:lnTo>
                            <a:pt x="210693" y="28575"/>
                          </a:lnTo>
                          <a:close/>
                          <a:moveTo>
                            <a:pt x="218314" y="29590"/>
                          </a:moveTo>
                          <a:lnTo>
                            <a:pt x="263653" y="29590"/>
                          </a:lnTo>
                          <a:lnTo>
                            <a:pt x="263653" y="28575"/>
                          </a:lnTo>
                          <a:lnTo>
                            <a:pt x="218314" y="28575"/>
                          </a:lnTo>
                          <a:lnTo>
                            <a:pt x="218314" y="29590"/>
                          </a:lnTo>
                          <a:close/>
                          <a:moveTo>
                            <a:pt x="224918" y="30480"/>
                          </a:moveTo>
                          <a:lnTo>
                            <a:pt x="264668" y="30480"/>
                          </a:lnTo>
                          <a:lnTo>
                            <a:pt x="264668" y="29590"/>
                          </a:lnTo>
                          <a:lnTo>
                            <a:pt x="224918" y="29590"/>
                          </a:lnTo>
                          <a:lnTo>
                            <a:pt x="224918" y="30480"/>
                          </a:lnTo>
                          <a:close/>
                          <a:moveTo>
                            <a:pt x="232537" y="31495"/>
                          </a:moveTo>
                          <a:lnTo>
                            <a:pt x="265558" y="31495"/>
                          </a:lnTo>
                          <a:lnTo>
                            <a:pt x="265558" y="30480"/>
                          </a:lnTo>
                          <a:lnTo>
                            <a:pt x="232537" y="30480"/>
                          </a:lnTo>
                          <a:lnTo>
                            <a:pt x="232537" y="31495"/>
                          </a:lnTo>
                          <a:close/>
                          <a:moveTo>
                            <a:pt x="239903" y="32385"/>
                          </a:moveTo>
                          <a:lnTo>
                            <a:pt x="265558" y="32385"/>
                          </a:lnTo>
                          <a:lnTo>
                            <a:pt x="265558" y="31495"/>
                          </a:lnTo>
                          <a:lnTo>
                            <a:pt x="239903" y="31495"/>
                          </a:lnTo>
                          <a:lnTo>
                            <a:pt x="239903" y="32385"/>
                          </a:lnTo>
                          <a:close/>
                          <a:moveTo>
                            <a:pt x="246508" y="33400"/>
                          </a:moveTo>
                          <a:lnTo>
                            <a:pt x="266574" y="33400"/>
                          </a:lnTo>
                          <a:lnTo>
                            <a:pt x="266574" y="32385"/>
                          </a:lnTo>
                          <a:lnTo>
                            <a:pt x="246508" y="32385"/>
                          </a:lnTo>
                          <a:lnTo>
                            <a:pt x="246508" y="33400"/>
                          </a:lnTo>
                          <a:close/>
                          <a:moveTo>
                            <a:pt x="254128" y="34289"/>
                          </a:moveTo>
                          <a:lnTo>
                            <a:pt x="267462" y="34289"/>
                          </a:lnTo>
                          <a:lnTo>
                            <a:pt x="267462" y="33400"/>
                          </a:lnTo>
                          <a:lnTo>
                            <a:pt x="254128" y="33400"/>
                          </a:lnTo>
                          <a:lnTo>
                            <a:pt x="254128" y="34289"/>
                          </a:lnTo>
                          <a:close/>
                          <a:moveTo>
                            <a:pt x="261747" y="35306"/>
                          </a:moveTo>
                          <a:lnTo>
                            <a:pt x="268478" y="35306"/>
                          </a:lnTo>
                          <a:lnTo>
                            <a:pt x="268478" y="34289"/>
                          </a:lnTo>
                          <a:lnTo>
                            <a:pt x="261747" y="34289"/>
                          </a:lnTo>
                          <a:lnTo>
                            <a:pt x="261747" y="3530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5" behindDoc="1" locked="0" layoutInCell="1" allowOverlap="1">
            <wp:simplePos x="0" y="0"/>
            <wp:positionH relativeFrom="page">
              <wp:posOffset>4295061</wp:posOffset>
            </wp:positionH>
            <wp:positionV relativeFrom="paragraph">
              <wp:posOffset>109250</wp:posOffset>
            </wp:positionV>
            <wp:extent cx="177989" cy="180"/>
            <wp:effectExtent l="0" t="0" r="0" b="0"/>
            <wp:wrapNone/>
            <wp:docPr id="1952" name="Freeform 19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989" cy="180"/>
                    </a:xfrm>
                    <a:custGeom>
                      <a:rect l="l" t="t" r="r" b="b"/>
                      <a:pathLst>
                        <a:path w="282702" h="180">
                          <a:moveTo>
                            <a:pt x="282702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69" behindDoc="1" locked="0" layoutInCell="1" allowOverlap="1">
            <wp:simplePos x="0" y="0"/>
            <wp:positionH relativeFrom="page">
              <wp:posOffset>4605145</wp:posOffset>
            </wp:positionH>
            <wp:positionV relativeFrom="paragraph">
              <wp:posOffset>109250</wp:posOffset>
            </wp:positionV>
            <wp:extent cx="202616" cy="180"/>
            <wp:effectExtent l="0" t="0" r="0" b="0"/>
            <wp:wrapNone/>
            <wp:docPr id="1953" name="Freeform 19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2616" cy="180"/>
                    </a:xfrm>
                    <a:custGeom>
                      <a:rect l="l" t="t" r="r" b="b"/>
                      <a:pathLst>
                        <a:path w="321817" h="180">
                          <a:moveTo>
                            <a:pt x="321817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99" behindDoc="1" locked="0" layoutInCell="1" allowOverlap="1">
            <wp:simplePos x="0" y="0"/>
            <wp:positionH relativeFrom="page">
              <wp:posOffset>2363398</wp:posOffset>
            </wp:positionH>
            <wp:positionV relativeFrom="paragraph">
              <wp:posOffset>175656</wp:posOffset>
            </wp:positionV>
            <wp:extent cx="83318" cy="83306"/>
            <wp:effectExtent l="0" t="0" r="0" b="0"/>
            <wp:wrapNone/>
            <wp:docPr id="1954" name="Freeform 19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318" cy="83306"/>
                    </a:xfrm>
                    <a:custGeom>
                      <a:rect l="l" t="t" r="r" b="b"/>
                      <a:pathLst>
                        <a:path w="132335" h="132081">
                          <a:moveTo>
                            <a:pt x="132335" y="65406"/>
                          </a:moveTo>
                          <a:lnTo>
                            <a:pt x="132335" y="62612"/>
                          </a:lnTo>
                          <a:lnTo>
                            <a:pt x="131318" y="59690"/>
                          </a:lnTo>
                          <a:lnTo>
                            <a:pt x="131318" y="56262"/>
                          </a:lnTo>
                          <a:lnTo>
                            <a:pt x="130429" y="53340"/>
                          </a:lnTo>
                          <a:lnTo>
                            <a:pt x="130429" y="50546"/>
                          </a:lnTo>
                          <a:lnTo>
                            <a:pt x="129414" y="47625"/>
                          </a:lnTo>
                          <a:lnTo>
                            <a:pt x="128524" y="43815"/>
                          </a:lnTo>
                          <a:lnTo>
                            <a:pt x="127509" y="41021"/>
                          </a:lnTo>
                          <a:lnTo>
                            <a:pt x="125604" y="38100"/>
                          </a:lnTo>
                          <a:lnTo>
                            <a:pt x="124715" y="35306"/>
                          </a:lnTo>
                          <a:lnTo>
                            <a:pt x="122810" y="32386"/>
                          </a:lnTo>
                          <a:lnTo>
                            <a:pt x="121793" y="29591"/>
                          </a:lnTo>
                          <a:lnTo>
                            <a:pt x="119889" y="27687"/>
                          </a:lnTo>
                          <a:lnTo>
                            <a:pt x="117984" y="24765"/>
                          </a:lnTo>
                          <a:lnTo>
                            <a:pt x="115190" y="21971"/>
                          </a:lnTo>
                          <a:lnTo>
                            <a:pt x="113285" y="20066"/>
                          </a:lnTo>
                          <a:lnTo>
                            <a:pt x="111379" y="18162"/>
                          </a:lnTo>
                          <a:lnTo>
                            <a:pt x="108840" y="15240"/>
                          </a:lnTo>
                          <a:lnTo>
                            <a:pt x="106935" y="13336"/>
                          </a:lnTo>
                          <a:lnTo>
                            <a:pt x="104014" y="11431"/>
                          </a:lnTo>
                          <a:lnTo>
                            <a:pt x="101220" y="9525"/>
                          </a:lnTo>
                          <a:lnTo>
                            <a:pt x="98298" y="8637"/>
                          </a:lnTo>
                          <a:lnTo>
                            <a:pt x="96393" y="6731"/>
                          </a:lnTo>
                          <a:lnTo>
                            <a:pt x="92584" y="5715"/>
                          </a:lnTo>
                          <a:lnTo>
                            <a:pt x="89790" y="3811"/>
                          </a:lnTo>
                          <a:lnTo>
                            <a:pt x="86868" y="2921"/>
                          </a:lnTo>
                          <a:lnTo>
                            <a:pt x="84074" y="1906"/>
                          </a:lnTo>
                          <a:lnTo>
                            <a:pt x="81154" y="1016"/>
                          </a:lnTo>
                          <a:lnTo>
                            <a:pt x="78360" y="1016"/>
                          </a:lnTo>
                          <a:lnTo>
                            <a:pt x="74549" y="0"/>
                          </a:lnTo>
                          <a:lnTo>
                            <a:pt x="71629" y="0"/>
                          </a:lnTo>
                          <a:lnTo>
                            <a:pt x="68834" y="0"/>
                          </a:lnTo>
                          <a:lnTo>
                            <a:pt x="65024" y="0"/>
                          </a:lnTo>
                          <a:lnTo>
                            <a:pt x="62484" y="0"/>
                          </a:lnTo>
                          <a:lnTo>
                            <a:pt x="59564" y="0"/>
                          </a:lnTo>
                          <a:lnTo>
                            <a:pt x="55753" y="0"/>
                          </a:lnTo>
                          <a:lnTo>
                            <a:pt x="52959" y="1016"/>
                          </a:lnTo>
                          <a:lnTo>
                            <a:pt x="50039" y="1906"/>
                          </a:lnTo>
                          <a:lnTo>
                            <a:pt x="47245" y="2921"/>
                          </a:lnTo>
                          <a:lnTo>
                            <a:pt x="43434" y="3811"/>
                          </a:lnTo>
                          <a:lnTo>
                            <a:pt x="40640" y="4827"/>
                          </a:lnTo>
                          <a:lnTo>
                            <a:pt x="37720" y="5715"/>
                          </a:lnTo>
                          <a:lnTo>
                            <a:pt x="34925" y="7621"/>
                          </a:lnTo>
                          <a:lnTo>
                            <a:pt x="32005" y="8637"/>
                          </a:lnTo>
                          <a:lnTo>
                            <a:pt x="30099" y="10541"/>
                          </a:lnTo>
                          <a:lnTo>
                            <a:pt x="27305" y="12446"/>
                          </a:lnTo>
                          <a:lnTo>
                            <a:pt x="24384" y="14352"/>
                          </a:lnTo>
                          <a:lnTo>
                            <a:pt x="22480" y="16256"/>
                          </a:lnTo>
                          <a:lnTo>
                            <a:pt x="19686" y="19050"/>
                          </a:lnTo>
                          <a:lnTo>
                            <a:pt x="17780" y="20956"/>
                          </a:lnTo>
                          <a:lnTo>
                            <a:pt x="16130" y="23877"/>
                          </a:lnTo>
                          <a:lnTo>
                            <a:pt x="14224" y="25781"/>
                          </a:lnTo>
                          <a:lnTo>
                            <a:pt x="12320" y="28575"/>
                          </a:lnTo>
                          <a:lnTo>
                            <a:pt x="10415" y="31496"/>
                          </a:lnTo>
                          <a:lnTo>
                            <a:pt x="8509" y="34290"/>
                          </a:lnTo>
                          <a:lnTo>
                            <a:pt x="7621" y="36196"/>
                          </a:lnTo>
                          <a:lnTo>
                            <a:pt x="5715" y="40006"/>
                          </a:lnTo>
                          <a:lnTo>
                            <a:pt x="4699" y="42927"/>
                          </a:lnTo>
                          <a:lnTo>
                            <a:pt x="3811" y="45721"/>
                          </a:lnTo>
                          <a:lnTo>
                            <a:pt x="2795" y="48641"/>
                          </a:lnTo>
                          <a:lnTo>
                            <a:pt x="1905" y="51436"/>
                          </a:lnTo>
                          <a:lnTo>
                            <a:pt x="890" y="54356"/>
                          </a:lnTo>
                          <a:lnTo>
                            <a:pt x="890" y="58166"/>
                          </a:lnTo>
                          <a:lnTo>
                            <a:pt x="890" y="60706"/>
                          </a:lnTo>
                          <a:lnTo>
                            <a:pt x="0" y="63500"/>
                          </a:lnTo>
                          <a:lnTo>
                            <a:pt x="0" y="67311"/>
                          </a:lnTo>
                          <a:lnTo>
                            <a:pt x="890" y="70231"/>
                          </a:lnTo>
                          <a:lnTo>
                            <a:pt x="890" y="73025"/>
                          </a:lnTo>
                          <a:lnTo>
                            <a:pt x="890" y="76836"/>
                          </a:lnTo>
                          <a:lnTo>
                            <a:pt x="1905" y="79756"/>
                          </a:lnTo>
                          <a:lnTo>
                            <a:pt x="2795" y="82550"/>
                          </a:lnTo>
                          <a:lnTo>
                            <a:pt x="3811" y="85471"/>
                          </a:lnTo>
                          <a:lnTo>
                            <a:pt x="4699" y="89281"/>
                          </a:lnTo>
                          <a:lnTo>
                            <a:pt x="5715" y="92075"/>
                          </a:lnTo>
                          <a:lnTo>
                            <a:pt x="6605" y="94996"/>
                          </a:lnTo>
                          <a:lnTo>
                            <a:pt x="8509" y="97790"/>
                          </a:lnTo>
                          <a:lnTo>
                            <a:pt x="10415" y="100712"/>
                          </a:lnTo>
                          <a:lnTo>
                            <a:pt x="11430" y="102616"/>
                          </a:lnTo>
                          <a:lnTo>
                            <a:pt x="13336" y="105411"/>
                          </a:lnTo>
                          <a:lnTo>
                            <a:pt x="15240" y="108331"/>
                          </a:lnTo>
                          <a:lnTo>
                            <a:pt x="17780" y="110237"/>
                          </a:lnTo>
                          <a:lnTo>
                            <a:pt x="19686" y="113031"/>
                          </a:lnTo>
                          <a:lnTo>
                            <a:pt x="21590" y="114936"/>
                          </a:lnTo>
                          <a:lnTo>
                            <a:pt x="24384" y="116840"/>
                          </a:lnTo>
                          <a:lnTo>
                            <a:pt x="26290" y="118746"/>
                          </a:lnTo>
                          <a:lnTo>
                            <a:pt x="29211" y="120650"/>
                          </a:lnTo>
                          <a:lnTo>
                            <a:pt x="32005" y="122556"/>
                          </a:lnTo>
                          <a:lnTo>
                            <a:pt x="34925" y="124461"/>
                          </a:lnTo>
                          <a:lnTo>
                            <a:pt x="37720" y="125477"/>
                          </a:lnTo>
                          <a:lnTo>
                            <a:pt x="40640" y="126365"/>
                          </a:lnTo>
                          <a:lnTo>
                            <a:pt x="43434" y="128271"/>
                          </a:lnTo>
                          <a:lnTo>
                            <a:pt x="46228" y="129287"/>
                          </a:lnTo>
                          <a:lnTo>
                            <a:pt x="49149" y="130175"/>
                          </a:lnTo>
                          <a:lnTo>
                            <a:pt x="52959" y="130175"/>
                          </a:lnTo>
                          <a:lnTo>
                            <a:pt x="55753" y="131191"/>
                          </a:lnTo>
                          <a:lnTo>
                            <a:pt x="58674" y="132081"/>
                          </a:lnTo>
                          <a:lnTo>
                            <a:pt x="62484" y="132081"/>
                          </a:lnTo>
                          <a:lnTo>
                            <a:pt x="65024" y="132081"/>
                          </a:lnTo>
                          <a:lnTo>
                            <a:pt x="67818" y="132081"/>
                          </a:lnTo>
                          <a:lnTo>
                            <a:pt x="71629" y="132081"/>
                          </a:lnTo>
                          <a:lnTo>
                            <a:pt x="74549" y="131191"/>
                          </a:lnTo>
                          <a:lnTo>
                            <a:pt x="77343" y="131191"/>
                          </a:lnTo>
                          <a:lnTo>
                            <a:pt x="80265" y="130175"/>
                          </a:lnTo>
                          <a:lnTo>
                            <a:pt x="84074" y="129287"/>
                          </a:lnTo>
                          <a:lnTo>
                            <a:pt x="86868" y="128271"/>
                          </a:lnTo>
                          <a:lnTo>
                            <a:pt x="89790" y="127381"/>
                          </a:lnTo>
                          <a:lnTo>
                            <a:pt x="92584" y="126365"/>
                          </a:lnTo>
                          <a:lnTo>
                            <a:pt x="95504" y="125477"/>
                          </a:lnTo>
                          <a:lnTo>
                            <a:pt x="98298" y="123571"/>
                          </a:lnTo>
                          <a:lnTo>
                            <a:pt x="101220" y="121666"/>
                          </a:lnTo>
                          <a:lnTo>
                            <a:pt x="104014" y="120650"/>
                          </a:lnTo>
                          <a:lnTo>
                            <a:pt x="105918" y="118746"/>
                          </a:lnTo>
                          <a:lnTo>
                            <a:pt x="108840" y="115952"/>
                          </a:lnTo>
                          <a:lnTo>
                            <a:pt x="111379" y="114046"/>
                          </a:lnTo>
                          <a:lnTo>
                            <a:pt x="113285" y="112141"/>
                          </a:lnTo>
                          <a:lnTo>
                            <a:pt x="115190" y="109221"/>
                          </a:lnTo>
                          <a:lnTo>
                            <a:pt x="117095" y="107315"/>
                          </a:lnTo>
                          <a:lnTo>
                            <a:pt x="118999" y="104521"/>
                          </a:lnTo>
                          <a:lnTo>
                            <a:pt x="120904" y="102616"/>
                          </a:lnTo>
                          <a:lnTo>
                            <a:pt x="122810" y="99696"/>
                          </a:lnTo>
                          <a:lnTo>
                            <a:pt x="124715" y="96902"/>
                          </a:lnTo>
                          <a:lnTo>
                            <a:pt x="125604" y="93981"/>
                          </a:lnTo>
                          <a:lnTo>
                            <a:pt x="127509" y="91187"/>
                          </a:lnTo>
                          <a:lnTo>
                            <a:pt x="128524" y="88265"/>
                          </a:lnTo>
                          <a:lnTo>
                            <a:pt x="129414" y="84456"/>
                          </a:lnTo>
                          <a:lnTo>
                            <a:pt x="130429" y="81662"/>
                          </a:lnTo>
                          <a:lnTo>
                            <a:pt x="130429" y="78740"/>
                          </a:lnTo>
                          <a:lnTo>
                            <a:pt x="131318" y="75946"/>
                          </a:lnTo>
                          <a:lnTo>
                            <a:pt x="131318" y="72137"/>
                          </a:lnTo>
                          <a:lnTo>
                            <a:pt x="132335" y="69215"/>
                          </a:lnTo>
                          <a:lnTo>
                            <a:pt x="132335" y="66421"/>
                          </a:lnTo>
                          <a:lnTo>
                            <a:pt x="132335" y="6540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8" behindDoc="1" locked="0" layoutInCell="1" allowOverlap="1">
            <wp:simplePos x="0" y="0"/>
            <wp:positionH relativeFrom="page">
              <wp:posOffset>2618150</wp:posOffset>
            </wp:positionH>
            <wp:positionV relativeFrom="paragraph">
              <wp:posOffset>175656</wp:posOffset>
            </wp:positionV>
            <wp:extent cx="82678" cy="83306"/>
            <wp:effectExtent l="0" t="0" r="0" b="0"/>
            <wp:wrapNone/>
            <wp:docPr id="1955" name="Freeform 19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678" cy="83306"/>
                    </a:xfrm>
                    <a:custGeom>
                      <a:rect l="l" t="t" r="r" b="b"/>
                      <a:pathLst>
                        <a:path w="131318" h="132081">
                          <a:moveTo>
                            <a:pt x="131318" y="65406"/>
                          </a:moveTo>
                          <a:lnTo>
                            <a:pt x="131318" y="62612"/>
                          </a:lnTo>
                          <a:lnTo>
                            <a:pt x="131318" y="59690"/>
                          </a:lnTo>
                          <a:lnTo>
                            <a:pt x="131318" y="56262"/>
                          </a:lnTo>
                          <a:lnTo>
                            <a:pt x="130429" y="53340"/>
                          </a:lnTo>
                          <a:lnTo>
                            <a:pt x="129412" y="50546"/>
                          </a:lnTo>
                          <a:lnTo>
                            <a:pt x="128524" y="47625"/>
                          </a:lnTo>
                          <a:lnTo>
                            <a:pt x="127507" y="43815"/>
                          </a:lnTo>
                          <a:lnTo>
                            <a:pt x="126618" y="41021"/>
                          </a:lnTo>
                          <a:lnTo>
                            <a:pt x="125602" y="38100"/>
                          </a:lnTo>
                          <a:lnTo>
                            <a:pt x="123698" y="35306"/>
                          </a:lnTo>
                          <a:lnTo>
                            <a:pt x="122808" y="32386"/>
                          </a:lnTo>
                          <a:lnTo>
                            <a:pt x="120904" y="29591"/>
                          </a:lnTo>
                          <a:lnTo>
                            <a:pt x="118999" y="27687"/>
                          </a:lnTo>
                          <a:lnTo>
                            <a:pt x="117348" y="24765"/>
                          </a:lnTo>
                          <a:lnTo>
                            <a:pt x="115443" y="21971"/>
                          </a:lnTo>
                          <a:lnTo>
                            <a:pt x="113537" y="20066"/>
                          </a:lnTo>
                          <a:lnTo>
                            <a:pt x="110743" y="18162"/>
                          </a:lnTo>
                          <a:lnTo>
                            <a:pt x="108838" y="15240"/>
                          </a:lnTo>
                          <a:lnTo>
                            <a:pt x="105918" y="13336"/>
                          </a:lnTo>
                          <a:lnTo>
                            <a:pt x="104012" y="11431"/>
                          </a:lnTo>
                          <a:lnTo>
                            <a:pt x="101218" y="9525"/>
                          </a:lnTo>
                          <a:lnTo>
                            <a:pt x="98298" y="8637"/>
                          </a:lnTo>
                          <a:lnTo>
                            <a:pt x="95504" y="6731"/>
                          </a:lnTo>
                          <a:lnTo>
                            <a:pt x="92582" y="5715"/>
                          </a:lnTo>
                          <a:lnTo>
                            <a:pt x="89788" y="3811"/>
                          </a:lnTo>
                          <a:lnTo>
                            <a:pt x="86868" y="2921"/>
                          </a:lnTo>
                          <a:lnTo>
                            <a:pt x="84074" y="1906"/>
                          </a:lnTo>
                          <a:lnTo>
                            <a:pt x="80263" y="1016"/>
                          </a:lnTo>
                          <a:lnTo>
                            <a:pt x="77343" y="1016"/>
                          </a:lnTo>
                          <a:lnTo>
                            <a:pt x="74549" y="0"/>
                          </a:lnTo>
                          <a:lnTo>
                            <a:pt x="72008" y="0"/>
                          </a:lnTo>
                          <a:lnTo>
                            <a:pt x="68199" y="0"/>
                          </a:lnTo>
                          <a:lnTo>
                            <a:pt x="65277" y="0"/>
                          </a:lnTo>
                          <a:lnTo>
                            <a:pt x="62483" y="0"/>
                          </a:lnTo>
                          <a:lnTo>
                            <a:pt x="58674" y="0"/>
                          </a:lnTo>
                          <a:lnTo>
                            <a:pt x="55752" y="0"/>
                          </a:lnTo>
                          <a:lnTo>
                            <a:pt x="52958" y="1016"/>
                          </a:lnTo>
                          <a:lnTo>
                            <a:pt x="49149" y="1906"/>
                          </a:lnTo>
                          <a:lnTo>
                            <a:pt x="46227" y="2921"/>
                          </a:lnTo>
                          <a:lnTo>
                            <a:pt x="43433" y="3811"/>
                          </a:lnTo>
                          <a:lnTo>
                            <a:pt x="40512" y="4827"/>
                          </a:lnTo>
                          <a:lnTo>
                            <a:pt x="37718" y="5715"/>
                          </a:lnTo>
                          <a:lnTo>
                            <a:pt x="34798" y="7621"/>
                          </a:lnTo>
                          <a:lnTo>
                            <a:pt x="32004" y="8637"/>
                          </a:lnTo>
                          <a:lnTo>
                            <a:pt x="29082" y="10541"/>
                          </a:lnTo>
                          <a:lnTo>
                            <a:pt x="26543" y="12446"/>
                          </a:lnTo>
                          <a:lnTo>
                            <a:pt x="24764" y="14352"/>
                          </a:lnTo>
                          <a:lnTo>
                            <a:pt x="21843" y="16256"/>
                          </a:lnTo>
                          <a:lnTo>
                            <a:pt x="19938" y="19050"/>
                          </a:lnTo>
                          <a:lnTo>
                            <a:pt x="17144" y="20956"/>
                          </a:lnTo>
                          <a:lnTo>
                            <a:pt x="15239" y="23877"/>
                          </a:lnTo>
                          <a:lnTo>
                            <a:pt x="13335" y="25781"/>
                          </a:lnTo>
                          <a:lnTo>
                            <a:pt x="11430" y="28575"/>
                          </a:lnTo>
                          <a:lnTo>
                            <a:pt x="9525" y="31496"/>
                          </a:lnTo>
                          <a:lnTo>
                            <a:pt x="8508" y="34290"/>
                          </a:lnTo>
                          <a:lnTo>
                            <a:pt x="6604" y="36196"/>
                          </a:lnTo>
                          <a:lnTo>
                            <a:pt x="5714" y="40006"/>
                          </a:lnTo>
                          <a:lnTo>
                            <a:pt x="3810" y="42927"/>
                          </a:lnTo>
                          <a:lnTo>
                            <a:pt x="2793" y="45721"/>
                          </a:lnTo>
                          <a:lnTo>
                            <a:pt x="1905" y="48641"/>
                          </a:lnTo>
                          <a:lnTo>
                            <a:pt x="1905" y="51436"/>
                          </a:lnTo>
                          <a:lnTo>
                            <a:pt x="888" y="54356"/>
                          </a:lnTo>
                          <a:lnTo>
                            <a:pt x="0" y="58166"/>
                          </a:lnTo>
                          <a:lnTo>
                            <a:pt x="0" y="60706"/>
                          </a:lnTo>
                          <a:lnTo>
                            <a:pt x="0" y="63500"/>
                          </a:lnTo>
                          <a:lnTo>
                            <a:pt x="0" y="67311"/>
                          </a:lnTo>
                          <a:lnTo>
                            <a:pt x="0" y="70231"/>
                          </a:lnTo>
                          <a:lnTo>
                            <a:pt x="0" y="73025"/>
                          </a:lnTo>
                          <a:lnTo>
                            <a:pt x="888" y="76836"/>
                          </a:lnTo>
                          <a:lnTo>
                            <a:pt x="888" y="79756"/>
                          </a:lnTo>
                          <a:lnTo>
                            <a:pt x="1905" y="82550"/>
                          </a:lnTo>
                          <a:lnTo>
                            <a:pt x="2793" y="85471"/>
                          </a:lnTo>
                          <a:lnTo>
                            <a:pt x="3810" y="89281"/>
                          </a:lnTo>
                          <a:lnTo>
                            <a:pt x="5714" y="92075"/>
                          </a:lnTo>
                          <a:lnTo>
                            <a:pt x="6604" y="94996"/>
                          </a:lnTo>
                          <a:lnTo>
                            <a:pt x="7619" y="97790"/>
                          </a:lnTo>
                          <a:lnTo>
                            <a:pt x="9525" y="100712"/>
                          </a:lnTo>
                          <a:lnTo>
                            <a:pt x="11430" y="102616"/>
                          </a:lnTo>
                          <a:lnTo>
                            <a:pt x="13335" y="105411"/>
                          </a:lnTo>
                          <a:lnTo>
                            <a:pt x="15239" y="108331"/>
                          </a:lnTo>
                          <a:lnTo>
                            <a:pt x="17144" y="110237"/>
                          </a:lnTo>
                          <a:lnTo>
                            <a:pt x="19050" y="113031"/>
                          </a:lnTo>
                          <a:lnTo>
                            <a:pt x="21843" y="114936"/>
                          </a:lnTo>
                          <a:lnTo>
                            <a:pt x="23749" y="116840"/>
                          </a:lnTo>
                          <a:lnTo>
                            <a:pt x="26543" y="118746"/>
                          </a:lnTo>
                          <a:lnTo>
                            <a:pt x="29082" y="120650"/>
                          </a:lnTo>
                          <a:lnTo>
                            <a:pt x="32004" y="122556"/>
                          </a:lnTo>
                          <a:lnTo>
                            <a:pt x="33908" y="124461"/>
                          </a:lnTo>
                          <a:lnTo>
                            <a:pt x="36702" y="125477"/>
                          </a:lnTo>
                          <a:lnTo>
                            <a:pt x="40512" y="126365"/>
                          </a:lnTo>
                          <a:lnTo>
                            <a:pt x="43433" y="128271"/>
                          </a:lnTo>
                          <a:lnTo>
                            <a:pt x="46227" y="129287"/>
                          </a:lnTo>
                          <a:lnTo>
                            <a:pt x="49149" y="130175"/>
                          </a:lnTo>
                          <a:lnTo>
                            <a:pt x="51943" y="130175"/>
                          </a:lnTo>
                          <a:lnTo>
                            <a:pt x="55752" y="131191"/>
                          </a:lnTo>
                          <a:lnTo>
                            <a:pt x="58674" y="132081"/>
                          </a:lnTo>
                          <a:lnTo>
                            <a:pt x="61468" y="132081"/>
                          </a:lnTo>
                          <a:lnTo>
                            <a:pt x="64388" y="132081"/>
                          </a:lnTo>
                          <a:lnTo>
                            <a:pt x="68199" y="132081"/>
                          </a:lnTo>
                          <a:lnTo>
                            <a:pt x="70993" y="132081"/>
                          </a:lnTo>
                          <a:lnTo>
                            <a:pt x="73532" y="131191"/>
                          </a:lnTo>
                          <a:lnTo>
                            <a:pt x="77343" y="131191"/>
                          </a:lnTo>
                          <a:lnTo>
                            <a:pt x="80263" y="130175"/>
                          </a:lnTo>
                          <a:lnTo>
                            <a:pt x="83057" y="129287"/>
                          </a:lnTo>
                          <a:lnTo>
                            <a:pt x="85979" y="128271"/>
                          </a:lnTo>
                          <a:lnTo>
                            <a:pt x="89788" y="127381"/>
                          </a:lnTo>
                          <a:lnTo>
                            <a:pt x="92582" y="126365"/>
                          </a:lnTo>
                          <a:lnTo>
                            <a:pt x="95504" y="125477"/>
                          </a:lnTo>
                          <a:lnTo>
                            <a:pt x="98298" y="123571"/>
                          </a:lnTo>
                          <a:lnTo>
                            <a:pt x="101218" y="121666"/>
                          </a:lnTo>
                          <a:lnTo>
                            <a:pt x="103124" y="120650"/>
                          </a:lnTo>
                          <a:lnTo>
                            <a:pt x="105918" y="118746"/>
                          </a:lnTo>
                          <a:lnTo>
                            <a:pt x="108838" y="115952"/>
                          </a:lnTo>
                          <a:lnTo>
                            <a:pt x="110743" y="114046"/>
                          </a:lnTo>
                          <a:lnTo>
                            <a:pt x="113537" y="112141"/>
                          </a:lnTo>
                          <a:lnTo>
                            <a:pt x="115443" y="109221"/>
                          </a:lnTo>
                          <a:lnTo>
                            <a:pt x="117348" y="107315"/>
                          </a:lnTo>
                          <a:lnTo>
                            <a:pt x="118999" y="104521"/>
                          </a:lnTo>
                          <a:lnTo>
                            <a:pt x="120904" y="102616"/>
                          </a:lnTo>
                          <a:lnTo>
                            <a:pt x="122808" y="99696"/>
                          </a:lnTo>
                          <a:lnTo>
                            <a:pt x="123698" y="96902"/>
                          </a:lnTo>
                          <a:lnTo>
                            <a:pt x="125602" y="93981"/>
                          </a:lnTo>
                          <a:lnTo>
                            <a:pt x="126618" y="91187"/>
                          </a:lnTo>
                          <a:lnTo>
                            <a:pt x="127507" y="88265"/>
                          </a:lnTo>
                          <a:lnTo>
                            <a:pt x="128524" y="84456"/>
                          </a:lnTo>
                          <a:lnTo>
                            <a:pt x="129412" y="81662"/>
                          </a:lnTo>
                          <a:lnTo>
                            <a:pt x="130429" y="78740"/>
                          </a:lnTo>
                          <a:lnTo>
                            <a:pt x="130429" y="75946"/>
                          </a:lnTo>
                          <a:lnTo>
                            <a:pt x="131318" y="72137"/>
                          </a:lnTo>
                          <a:lnTo>
                            <a:pt x="131318" y="69215"/>
                          </a:lnTo>
                          <a:lnTo>
                            <a:pt x="131318" y="66421"/>
                          </a:lnTo>
                          <a:lnTo>
                            <a:pt x="131318" y="6540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96" behindDoc="1" locked="0" layoutInCell="1" allowOverlap="1">
            <wp:simplePos x="0" y="0"/>
            <wp:positionH relativeFrom="page">
              <wp:posOffset>2444877</wp:posOffset>
            </wp:positionH>
            <wp:positionV relativeFrom="paragraph">
              <wp:posOffset>31635</wp:posOffset>
            </wp:positionV>
            <wp:extent cx="174471" cy="180"/>
            <wp:effectExtent l="0" t="0" r="0" b="0"/>
            <wp:wrapNone/>
            <wp:docPr id="1956" name="Freeform 19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471" cy="180"/>
                    </a:xfrm>
                    <a:custGeom>
                      <a:rect l="l" t="t" r="r" b="b"/>
                      <a:pathLst>
                        <a:path w="277114" h="180">
                          <a:moveTo>
                            <a:pt x="0" y="0"/>
                          </a:moveTo>
                          <a:lnTo>
                            <a:pt x="27711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7" behindDoc="1" locked="0" layoutInCell="1" allowOverlap="1">
            <wp:simplePos x="0" y="0"/>
            <wp:positionH relativeFrom="page">
              <wp:posOffset>2444877</wp:posOffset>
            </wp:positionH>
            <wp:positionV relativeFrom="paragraph">
              <wp:posOffset>52462</wp:posOffset>
            </wp:positionV>
            <wp:extent cx="174471" cy="180"/>
            <wp:effectExtent l="0" t="0" r="0" b="0"/>
            <wp:wrapNone/>
            <wp:docPr id="1957" name="Freeform 19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471" cy="180"/>
                    </a:xfrm>
                    <a:custGeom>
                      <a:rect l="l" t="t" r="r" b="b"/>
                      <a:pathLst>
                        <a:path w="277114" h="180">
                          <a:moveTo>
                            <a:pt x="277114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0" behindDoc="1" locked="0" layoutInCell="1" allowOverlap="1">
            <wp:simplePos x="0" y="0"/>
            <wp:positionH relativeFrom="page">
              <wp:posOffset>2527635</wp:posOffset>
            </wp:positionH>
            <wp:positionV relativeFrom="paragraph">
              <wp:posOffset>52462</wp:posOffset>
            </wp:positionV>
            <wp:extent cx="180" cy="79301"/>
            <wp:effectExtent l="0" t="0" r="0" b="0"/>
            <wp:wrapNone/>
            <wp:docPr id="1958" name="Freeform 19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79301"/>
                    </a:xfrm>
                    <a:custGeom>
                      <a:rect l="l" t="t" r="r" b="b"/>
                      <a:pathLst>
                        <a:path w="180" h="125731">
                          <a:moveTo>
                            <a:pt x="0" y="0"/>
                          </a:moveTo>
                          <a:lnTo>
                            <a:pt x="0" y="12573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3" behindDoc="1" locked="0" layoutInCell="1" allowOverlap="1">
            <wp:simplePos x="0" y="0"/>
            <wp:positionH relativeFrom="page">
              <wp:posOffset>2546186</wp:posOffset>
            </wp:positionH>
            <wp:positionV relativeFrom="paragraph">
              <wp:posOffset>52462</wp:posOffset>
            </wp:positionV>
            <wp:extent cx="180" cy="95562"/>
            <wp:effectExtent l="0" t="0" r="0" b="0"/>
            <wp:wrapNone/>
            <wp:docPr id="1959" name="Freeform 19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95562"/>
                    </a:xfrm>
                    <a:custGeom>
                      <a:rect l="l" t="t" r="r" b="b"/>
                      <a:pathLst>
                        <a:path w="180" h="151512">
                          <a:moveTo>
                            <a:pt x="0" y="0"/>
                          </a:moveTo>
                          <a:lnTo>
                            <a:pt x="0" y="151512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0" behindDoc="1" locked="0" layoutInCell="1" allowOverlap="1">
            <wp:simplePos x="0" y="0"/>
            <wp:positionH relativeFrom="page">
              <wp:posOffset>2468705</wp:posOffset>
            </wp:positionH>
            <wp:positionV relativeFrom="paragraph">
              <wp:posOffset>131762</wp:posOffset>
            </wp:positionV>
            <wp:extent cx="58930" cy="59275"/>
            <wp:effectExtent l="0" t="0" r="0" b="0"/>
            <wp:wrapNone/>
            <wp:docPr id="1960" name="Freeform 19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30" cy="59275"/>
                    </a:xfrm>
                    <a:custGeom>
                      <a:rect l="l" t="t" r="r" b="b"/>
                      <a:pathLst>
                        <a:path w="93599" h="93980">
                          <a:moveTo>
                            <a:pt x="93599" y="0"/>
                          </a:moveTo>
                          <a:lnTo>
                            <a:pt x="93599" y="3809"/>
                          </a:lnTo>
                          <a:lnTo>
                            <a:pt x="93599" y="7619"/>
                          </a:lnTo>
                          <a:lnTo>
                            <a:pt x="92582" y="11430"/>
                          </a:lnTo>
                          <a:lnTo>
                            <a:pt x="92582" y="15240"/>
                          </a:lnTo>
                          <a:lnTo>
                            <a:pt x="91694" y="19050"/>
                          </a:lnTo>
                          <a:lnTo>
                            <a:pt x="90677" y="22859"/>
                          </a:lnTo>
                          <a:lnTo>
                            <a:pt x="89788" y="26669"/>
                          </a:lnTo>
                          <a:lnTo>
                            <a:pt x="88773" y="30480"/>
                          </a:lnTo>
                          <a:lnTo>
                            <a:pt x="87883" y="33400"/>
                          </a:lnTo>
                          <a:lnTo>
                            <a:pt x="85979" y="37210"/>
                          </a:lnTo>
                          <a:lnTo>
                            <a:pt x="84074" y="41021"/>
                          </a:lnTo>
                          <a:lnTo>
                            <a:pt x="83057" y="43815"/>
                          </a:lnTo>
                          <a:lnTo>
                            <a:pt x="81152" y="47371"/>
                          </a:lnTo>
                          <a:lnTo>
                            <a:pt x="79629" y="50165"/>
                          </a:lnTo>
                          <a:lnTo>
                            <a:pt x="77724" y="53975"/>
                          </a:lnTo>
                          <a:lnTo>
                            <a:pt x="74802" y="56896"/>
                          </a:lnTo>
                          <a:lnTo>
                            <a:pt x="72898" y="59690"/>
                          </a:lnTo>
                          <a:lnTo>
                            <a:pt x="70104" y="62610"/>
                          </a:lnTo>
                          <a:lnTo>
                            <a:pt x="68199" y="65405"/>
                          </a:lnTo>
                          <a:lnTo>
                            <a:pt x="65277" y="68325"/>
                          </a:lnTo>
                          <a:lnTo>
                            <a:pt x="62483" y="70231"/>
                          </a:lnTo>
                          <a:lnTo>
                            <a:pt x="59563" y="73025"/>
                          </a:lnTo>
                          <a:lnTo>
                            <a:pt x="56769" y="74930"/>
                          </a:lnTo>
                          <a:lnTo>
                            <a:pt x="52958" y="77850"/>
                          </a:lnTo>
                          <a:lnTo>
                            <a:pt x="50038" y="79756"/>
                          </a:lnTo>
                          <a:lnTo>
                            <a:pt x="47244" y="81660"/>
                          </a:lnTo>
                          <a:lnTo>
                            <a:pt x="43433" y="83565"/>
                          </a:lnTo>
                          <a:lnTo>
                            <a:pt x="40513" y="85471"/>
                          </a:lnTo>
                          <a:lnTo>
                            <a:pt x="36702" y="86359"/>
                          </a:lnTo>
                          <a:lnTo>
                            <a:pt x="33274" y="88265"/>
                          </a:lnTo>
                          <a:lnTo>
                            <a:pt x="30352" y="89281"/>
                          </a:lnTo>
                          <a:lnTo>
                            <a:pt x="26543" y="90169"/>
                          </a:lnTo>
                          <a:lnTo>
                            <a:pt x="22732" y="91185"/>
                          </a:lnTo>
                          <a:lnTo>
                            <a:pt x="18923" y="92075"/>
                          </a:lnTo>
                          <a:lnTo>
                            <a:pt x="15113" y="93090"/>
                          </a:lnTo>
                          <a:lnTo>
                            <a:pt x="11302" y="93980"/>
                          </a:lnTo>
                          <a:lnTo>
                            <a:pt x="7493" y="93980"/>
                          </a:lnTo>
                          <a:lnTo>
                            <a:pt x="3810" y="93980"/>
                          </a:lnTo>
                          <a:lnTo>
                            <a:pt x="0" y="9398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2" behindDoc="1" locked="0" layoutInCell="1" allowOverlap="1">
            <wp:simplePos x="0" y="0"/>
            <wp:positionH relativeFrom="page">
              <wp:posOffset>1162566</wp:posOffset>
            </wp:positionH>
            <wp:positionV relativeFrom="paragraph">
              <wp:posOffset>143778</wp:posOffset>
            </wp:positionV>
            <wp:extent cx="82758" cy="83946"/>
            <wp:effectExtent l="0" t="0" r="0" b="0"/>
            <wp:wrapNone/>
            <wp:docPr id="1961" name="Freeform 19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758" cy="83946"/>
                    </a:xfrm>
                    <a:custGeom>
                      <a:rect l="l" t="t" r="r" b="b"/>
                      <a:pathLst>
                        <a:path w="131445" h="133096">
                          <a:moveTo>
                            <a:pt x="131445" y="66421"/>
                          </a:moveTo>
                          <a:lnTo>
                            <a:pt x="131445" y="63500"/>
                          </a:lnTo>
                          <a:lnTo>
                            <a:pt x="131445" y="59690"/>
                          </a:lnTo>
                          <a:lnTo>
                            <a:pt x="131445" y="56896"/>
                          </a:lnTo>
                          <a:lnTo>
                            <a:pt x="130430" y="53975"/>
                          </a:lnTo>
                          <a:lnTo>
                            <a:pt x="129541" y="51181"/>
                          </a:lnTo>
                          <a:lnTo>
                            <a:pt x="129541" y="47371"/>
                          </a:lnTo>
                          <a:lnTo>
                            <a:pt x="128906" y="44450"/>
                          </a:lnTo>
                          <a:lnTo>
                            <a:pt x="127000" y="41656"/>
                          </a:lnTo>
                          <a:lnTo>
                            <a:pt x="125984" y="38734"/>
                          </a:lnTo>
                          <a:lnTo>
                            <a:pt x="125095" y="35940"/>
                          </a:lnTo>
                          <a:lnTo>
                            <a:pt x="123191" y="33019"/>
                          </a:lnTo>
                          <a:lnTo>
                            <a:pt x="121286" y="30225"/>
                          </a:lnTo>
                          <a:lnTo>
                            <a:pt x="119381" y="27305"/>
                          </a:lnTo>
                          <a:lnTo>
                            <a:pt x="117475" y="25400"/>
                          </a:lnTo>
                          <a:lnTo>
                            <a:pt x="115570" y="22859"/>
                          </a:lnTo>
                          <a:lnTo>
                            <a:pt x="113666" y="20955"/>
                          </a:lnTo>
                          <a:lnTo>
                            <a:pt x="111761" y="18160"/>
                          </a:lnTo>
                          <a:lnTo>
                            <a:pt x="108839" y="16256"/>
                          </a:lnTo>
                          <a:lnTo>
                            <a:pt x="106934" y="14350"/>
                          </a:lnTo>
                          <a:lnTo>
                            <a:pt x="104141" y="12446"/>
                          </a:lnTo>
                          <a:lnTo>
                            <a:pt x="101219" y="10540"/>
                          </a:lnTo>
                          <a:lnTo>
                            <a:pt x="98425" y="9525"/>
                          </a:lnTo>
                          <a:lnTo>
                            <a:pt x="95505" y="7619"/>
                          </a:lnTo>
                          <a:lnTo>
                            <a:pt x="92711" y="6731"/>
                          </a:lnTo>
                          <a:lnTo>
                            <a:pt x="89789" y="4825"/>
                          </a:lnTo>
                          <a:lnTo>
                            <a:pt x="86995" y="3809"/>
                          </a:lnTo>
                          <a:lnTo>
                            <a:pt x="84075" y="2921"/>
                          </a:lnTo>
                          <a:lnTo>
                            <a:pt x="81534" y="1905"/>
                          </a:lnTo>
                          <a:lnTo>
                            <a:pt x="77725" y="1905"/>
                          </a:lnTo>
                          <a:lnTo>
                            <a:pt x="74931" y="1015"/>
                          </a:lnTo>
                          <a:lnTo>
                            <a:pt x="72009" y="1015"/>
                          </a:lnTo>
                          <a:lnTo>
                            <a:pt x="68200" y="0"/>
                          </a:lnTo>
                          <a:lnTo>
                            <a:pt x="65406" y="0"/>
                          </a:lnTo>
                          <a:lnTo>
                            <a:pt x="62484" y="1015"/>
                          </a:lnTo>
                          <a:lnTo>
                            <a:pt x="58675" y="1015"/>
                          </a:lnTo>
                          <a:lnTo>
                            <a:pt x="55881" y="1015"/>
                          </a:lnTo>
                          <a:lnTo>
                            <a:pt x="52959" y="1905"/>
                          </a:lnTo>
                          <a:lnTo>
                            <a:pt x="50166" y="2921"/>
                          </a:lnTo>
                          <a:lnTo>
                            <a:pt x="46356" y="3809"/>
                          </a:lnTo>
                          <a:lnTo>
                            <a:pt x="43434" y="4825"/>
                          </a:lnTo>
                          <a:lnTo>
                            <a:pt x="40641" y="5715"/>
                          </a:lnTo>
                          <a:lnTo>
                            <a:pt x="37719" y="6731"/>
                          </a:lnTo>
                          <a:lnTo>
                            <a:pt x="35180" y="8635"/>
                          </a:lnTo>
                          <a:lnTo>
                            <a:pt x="32386" y="9525"/>
                          </a:lnTo>
                          <a:lnTo>
                            <a:pt x="29464" y="11430"/>
                          </a:lnTo>
                          <a:lnTo>
                            <a:pt x="27559" y="13334"/>
                          </a:lnTo>
                          <a:lnTo>
                            <a:pt x="24766" y="15240"/>
                          </a:lnTo>
                          <a:lnTo>
                            <a:pt x="21844" y="17144"/>
                          </a:lnTo>
                          <a:lnTo>
                            <a:pt x="19939" y="19050"/>
                          </a:lnTo>
                          <a:lnTo>
                            <a:pt x="18034" y="21971"/>
                          </a:lnTo>
                          <a:lnTo>
                            <a:pt x="15241" y="23875"/>
                          </a:lnTo>
                          <a:lnTo>
                            <a:pt x="13336" y="26415"/>
                          </a:lnTo>
                          <a:lnTo>
                            <a:pt x="11431" y="29209"/>
                          </a:lnTo>
                          <a:lnTo>
                            <a:pt x="10542" y="31115"/>
                          </a:lnTo>
                          <a:lnTo>
                            <a:pt x="8636" y="34035"/>
                          </a:lnTo>
                          <a:lnTo>
                            <a:pt x="6731" y="36830"/>
                          </a:lnTo>
                          <a:lnTo>
                            <a:pt x="5716" y="39750"/>
                          </a:lnTo>
                          <a:lnTo>
                            <a:pt x="4827" y="42544"/>
                          </a:lnTo>
                          <a:lnTo>
                            <a:pt x="3811" y="46355"/>
                          </a:lnTo>
                          <a:lnTo>
                            <a:pt x="2922" y="49275"/>
                          </a:lnTo>
                          <a:lnTo>
                            <a:pt x="1906" y="52069"/>
                          </a:lnTo>
                          <a:lnTo>
                            <a:pt x="1017" y="54990"/>
                          </a:lnTo>
                          <a:lnTo>
                            <a:pt x="1017" y="58800"/>
                          </a:lnTo>
                          <a:lnTo>
                            <a:pt x="0" y="61594"/>
                          </a:lnTo>
                          <a:lnTo>
                            <a:pt x="0" y="64515"/>
                          </a:lnTo>
                          <a:lnTo>
                            <a:pt x="0" y="68325"/>
                          </a:lnTo>
                          <a:lnTo>
                            <a:pt x="0" y="71119"/>
                          </a:lnTo>
                          <a:lnTo>
                            <a:pt x="1017" y="74040"/>
                          </a:lnTo>
                          <a:lnTo>
                            <a:pt x="1017" y="77850"/>
                          </a:lnTo>
                          <a:lnTo>
                            <a:pt x="1906" y="80644"/>
                          </a:lnTo>
                          <a:lnTo>
                            <a:pt x="1906" y="83565"/>
                          </a:lnTo>
                          <a:lnTo>
                            <a:pt x="2922" y="86359"/>
                          </a:lnTo>
                          <a:lnTo>
                            <a:pt x="3811" y="89281"/>
                          </a:lnTo>
                          <a:lnTo>
                            <a:pt x="5716" y="93090"/>
                          </a:lnTo>
                          <a:lnTo>
                            <a:pt x="6731" y="95884"/>
                          </a:lnTo>
                          <a:lnTo>
                            <a:pt x="8636" y="98806"/>
                          </a:lnTo>
                          <a:lnTo>
                            <a:pt x="9525" y="100710"/>
                          </a:lnTo>
                          <a:lnTo>
                            <a:pt x="11431" y="103505"/>
                          </a:lnTo>
                          <a:lnTo>
                            <a:pt x="13336" y="106425"/>
                          </a:lnTo>
                          <a:lnTo>
                            <a:pt x="15241" y="109219"/>
                          </a:lnTo>
                          <a:lnTo>
                            <a:pt x="17145" y="111125"/>
                          </a:lnTo>
                          <a:lnTo>
                            <a:pt x="19939" y="113030"/>
                          </a:lnTo>
                          <a:lnTo>
                            <a:pt x="21844" y="115950"/>
                          </a:lnTo>
                          <a:lnTo>
                            <a:pt x="24766" y="117856"/>
                          </a:lnTo>
                          <a:lnTo>
                            <a:pt x="26670" y="119760"/>
                          </a:lnTo>
                          <a:lnTo>
                            <a:pt x="29464" y="121665"/>
                          </a:lnTo>
                          <a:lnTo>
                            <a:pt x="32386" y="123571"/>
                          </a:lnTo>
                          <a:lnTo>
                            <a:pt x="35180" y="124459"/>
                          </a:lnTo>
                          <a:lnTo>
                            <a:pt x="37719" y="126365"/>
                          </a:lnTo>
                          <a:lnTo>
                            <a:pt x="40641" y="127381"/>
                          </a:lnTo>
                          <a:lnTo>
                            <a:pt x="43434" y="129285"/>
                          </a:lnTo>
                          <a:lnTo>
                            <a:pt x="46356" y="130175"/>
                          </a:lnTo>
                          <a:lnTo>
                            <a:pt x="49150" y="131190"/>
                          </a:lnTo>
                          <a:lnTo>
                            <a:pt x="52070" y="131190"/>
                          </a:lnTo>
                          <a:lnTo>
                            <a:pt x="55881" y="132080"/>
                          </a:lnTo>
                          <a:lnTo>
                            <a:pt x="58675" y="132080"/>
                          </a:lnTo>
                          <a:lnTo>
                            <a:pt x="61595" y="133096"/>
                          </a:lnTo>
                          <a:lnTo>
                            <a:pt x="65406" y="133096"/>
                          </a:lnTo>
                          <a:lnTo>
                            <a:pt x="68200" y="133096"/>
                          </a:lnTo>
                          <a:lnTo>
                            <a:pt x="71120" y="133096"/>
                          </a:lnTo>
                          <a:lnTo>
                            <a:pt x="74931" y="132080"/>
                          </a:lnTo>
                          <a:lnTo>
                            <a:pt x="77725" y="132080"/>
                          </a:lnTo>
                          <a:lnTo>
                            <a:pt x="80645" y="131190"/>
                          </a:lnTo>
                          <a:lnTo>
                            <a:pt x="83186" y="130175"/>
                          </a:lnTo>
                          <a:lnTo>
                            <a:pt x="86995" y="129285"/>
                          </a:lnTo>
                          <a:lnTo>
                            <a:pt x="89789" y="128269"/>
                          </a:lnTo>
                          <a:lnTo>
                            <a:pt x="92711" y="127381"/>
                          </a:lnTo>
                          <a:lnTo>
                            <a:pt x="95505" y="125475"/>
                          </a:lnTo>
                          <a:lnTo>
                            <a:pt x="98425" y="124459"/>
                          </a:lnTo>
                          <a:lnTo>
                            <a:pt x="101219" y="122555"/>
                          </a:lnTo>
                          <a:lnTo>
                            <a:pt x="104141" y="120650"/>
                          </a:lnTo>
                          <a:lnTo>
                            <a:pt x="106045" y="118744"/>
                          </a:lnTo>
                          <a:lnTo>
                            <a:pt x="108839" y="116840"/>
                          </a:lnTo>
                          <a:lnTo>
                            <a:pt x="110744" y="114934"/>
                          </a:lnTo>
                          <a:lnTo>
                            <a:pt x="113666" y="113030"/>
                          </a:lnTo>
                          <a:lnTo>
                            <a:pt x="115570" y="110235"/>
                          </a:lnTo>
                          <a:lnTo>
                            <a:pt x="117475" y="108331"/>
                          </a:lnTo>
                          <a:lnTo>
                            <a:pt x="119381" y="105409"/>
                          </a:lnTo>
                          <a:lnTo>
                            <a:pt x="121286" y="102615"/>
                          </a:lnTo>
                          <a:lnTo>
                            <a:pt x="123191" y="99694"/>
                          </a:lnTo>
                          <a:lnTo>
                            <a:pt x="124080" y="97790"/>
                          </a:lnTo>
                          <a:lnTo>
                            <a:pt x="125984" y="94996"/>
                          </a:lnTo>
                          <a:lnTo>
                            <a:pt x="127000" y="92075"/>
                          </a:lnTo>
                          <a:lnTo>
                            <a:pt x="127889" y="88265"/>
                          </a:lnTo>
                          <a:lnTo>
                            <a:pt x="128906" y="85471"/>
                          </a:lnTo>
                          <a:lnTo>
                            <a:pt x="129541" y="82550"/>
                          </a:lnTo>
                          <a:lnTo>
                            <a:pt x="130430" y="79756"/>
                          </a:lnTo>
                          <a:lnTo>
                            <a:pt x="131445" y="75946"/>
                          </a:lnTo>
                          <a:lnTo>
                            <a:pt x="131445" y="73025"/>
                          </a:lnTo>
                          <a:lnTo>
                            <a:pt x="131445" y="70231"/>
                          </a:lnTo>
                          <a:lnTo>
                            <a:pt x="131445" y="6642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1" behindDoc="1" locked="0" layoutInCell="1" allowOverlap="1">
            <wp:simplePos x="0" y="0"/>
            <wp:positionH relativeFrom="page">
              <wp:posOffset>1417477</wp:posOffset>
            </wp:positionH>
            <wp:positionV relativeFrom="paragraph">
              <wp:posOffset>143778</wp:posOffset>
            </wp:positionV>
            <wp:extent cx="82758" cy="83946"/>
            <wp:effectExtent l="0" t="0" r="0" b="0"/>
            <wp:wrapNone/>
            <wp:docPr id="1962" name="Freeform 19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758" cy="83946"/>
                    </a:xfrm>
                    <a:custGeom>
                      <a:rect l="l" t="t" r="r" b="b"/>
                      <a:pathLst>
                        <a:path w="131446" h="133096">
                          <a:moveTo>
                            <a:pt x="131446" y="66421"/>
                          </a:moveTo>
                          <a:lnTo>
                            <a:pt x="131446" y="63500"/>
                          </a:lnTo>
                          <a:lnTo>
                            <a:pt x="131446" y="59690"/>
                          </a:lnTo>
                          <a:lnTo>
                            <a:pt x="130430" y="56896"/>
                          </a:lnTo>
                          <a:lnTo>
                            <a:pt x="130430" y="53975"/>
                          </a:lnTo>
                          <a:lnTo>
                            <a:pt x="129540" y="51181"/>
                          </a:lnTo>
                          <a:lnTo>
                            <a:pt x="128525" y="47371"/>
                          </a:lnTo>
                          <a:lnTo>
                            <a:pt x="127635" y="44450"/>
                          </a:lnTo>
                          <a:lnTo>
                            <a:pt x="126747" y="41656"/>
                          </a:lnTo>
                          <a:lnTo>
                            <a:pt x="125731" y="38734"/>
                          </a:lnTo>
                          <a:lnTo>
                            <a:pt x="123825" y="35940"/>
                          </a:lnTo>
                          <a:lnTo>
                            <a:pt x="122937" y="33019"/>
                          </a:lnTo>
                          <a:lnTo>
                            <a:pt x="121031" y="30225"/>
                          </a:lnTo>
                          <a:lnTo>
                            <a:pt x="119127" y="27305"/>
                          </a:lnTo>
                          <a:lnTo>
                            <a:pt x="117222" y="25400"/>
                          </a:lnTo>
                          <a:lnTo>
                            <a:pt x="115316" y="22859"/>
                          </a:lnTo>
                          <a:lnTo>
                            <a:pt x="113412" y="20955"/>
                          </a:lnTo>
                          <a:lnTo>
                            <a:pt x="110490" y="18160"/>
                          </a:lnTo>
                          <a:lnTo>
                            <a:pt x="108585" y="16256"/>
                          </a:lnTo>
                          <a:lnTo>
                            <a:pt x="105791" y="14350"/>
                          </a:lnTo>
                          <a:lnTo>
                            <a:pt x="102871" y="12446"/>
                          </a:lnTo>
                          <a:lnTo>
                            <a:pt x="100965" y="10540"/>
                          </a:lnTo>
                          <a:lnTo>
                            <a:pt x="98172" y="9525"/>
                          </a:lnTo>
                          <a:lnTo>
                            <a:pt x="95250" y="7619"/>
                          </a:lnTo>
                          <a:lnTo>
                            <a:pt x="92456" y="6731"/>
                          </a:lnTo>
                          <a:lnTo>
                            <a:pt x="89916" y="4825"/>
                          </a:lnTo>
                          <a:lnTo>
                            <a:pt x="86996" y="3809"/>
                          </a:lnTo>
                          <a:lnTo>
                            <a:pt x="83185" y="2921"/>
                          </a:lnTo>
                          <a:lnTo>
                            <a:pt x="80391" y="1905"/>
                          </a:lnTo>
                          <a:lnTo>
                            <a:pt x="77471" y="1905"/>
                          </a:lnTo>
                          <a:lnTo>
                            <a:pt x="74677" y="1015"/>
                          </a:lnTo>
                          <a:lnTo>
                            <a:pt x="70866" y="1015"/>
                          </a:lnTo>
                          <a:lnTo>
                            <a:pt x="67946" y="0"/>
                          </a:lnTo>
                          <a:lnTo>
                            <a:pt x="65152" y="0"/>
                          </a:lnTo>
                          <a:lnTo>
                            <a:pt x="61341" y="1015"/>
                          </a:lnTo>
                          <a:lnTo>
                            <a:pt x="58421" y="1015"/>
                          </a:lnTo>
                          <a:lnTo>
                            <a:pt x="55627" y="1015"/>
                          </a:lnTo>
                          <a:lnTo>
                            <a:pt x="51816" y="1905"/>
                          </a:lnTo>
                          <a:lnTo>
                            <a:pt x="48896" y="2921"/>
                          </a:lnTo>
                          <a:lnTo>
                            <a:pt x="46356" y="3809"/>
                          </a:lnTo>
                          <a:lnTo>
                            <a:pt x="43562" y="4825"/>
                          </a:lnTo>
                          <a:lnTo>
                            <a:pt x="40640" y="5715"/>
                          </a:lnTo>
                          <a:lnTo>
                            <a:pt x="37847" y="6731"/>
                          </a:lnTo>
                          <a:lnTo>
                            <a:pt x="34925" y="8635"/>
                          </a:lnTo>
                          <a:lnTo>
                            <a:pt x="32131" y="9525"/>
                          </a:lnTo>
                          <a:lnTo>
                            <a:pt x="29210" y="11430"/>
                          </a:lnTo>
                          <a:lnTo>
                            <a:pt x="26416" y="13334"/>
                          </a:lnTo>
                          <a:lnTo>
                            <a:pt x="23496" y="15240"/>
                          </a:lnTo>
                          <a:lnTo>
                            <a:pt x="21590" y="17144"/>
                          </a:lnTo>
                          <a:lnTo>
                            <a:pt x="18797" y="19050"/>
                          </a:lnTo>
                          <a:lnTo>
                            <a:pt x="16891" y="21971"/>
                          </a:lnTo>
                          <a:lnTo>
                            <a:pt x="14987" y="23875"/>
                          </a:lnTo>
                          <a:lnTo>
                            <a:pt x="13081" y="26415"/>
                          </a:lnTo>
                          <a:lnTo>
                            <a:pt x="11177" y="29209"/>
                          </a:lnTo>
                          <a:lnTo>
                            <a:pt x="9272" y="31115"/>
                          </a:lnTo>
                          <a:lnTo>
                            <a:pt x="7366" y="34035"/>
                          </a:lnTo>
                          <a:lnTo>
                            <a:pt x="6350" y="36830"/>
                          </a:lnTo>
                          <a:lnTo>
                            <a:pt x="4446" y="39750"/>
                          </a:lnTo>
                          <a:lnTo>
                            <a:pt x="3556" y="42544"/>
                          </a:lnTo>
                          <a:lnTo>
                            <a:pt x="2540" y="46355"/>
                          </a:lnTo>
                          <a:lnTo>
                            <a:pt x="1652" y="49275"/>
                          </a:lnTo>
                          <a:lnTo>
                            <a:pt x="635" y="52069"/>
                          </a:lnTo>
                          <a:lnTo>
                            <a:pt x="635" y="54990"/>
                          </a:lnTo>
                          <a:lnTo>
                            <a:pt x="0" y="58800"/>
                          </a:lnTo>
                          <a:lnTo>
                            <a:pt x="0" y="61594"/>
                          </a:lnTo>
                          <a:lnTo>
                            <a:pt x="0" y="64515"/>
                          </a:lnTo>
                          <a:lnTo>
                            <a:pt x="0" y="68325"/>
                          </a:lnTo>
                          <a:lnTo>
                            <a:pt x="0" y="71119"/>
                          </a:lnTo>
                          <a:lnTo>
                            <a:pt x="0" y="74040"/>
                          </a:lnTo>
                          <a:lnTo>
                            <a:pt x="635" y="77850"/>
                          </a:lnTo>
                          <a:lnTo>
                            <a:pt x="635" y="80644"/>
                          </a:lnTo>
                          <a:lnTo>
                            <a:pt x="1652" y="83565"/>
                          </a:lnTo>
                          <a:lnTo>
                            <a:pt x="2540" y="86359"/>
                          </a:lnTo>
                          <a:lnTo>
                            <a:pt x="3556" y="89281"/>
                          </a:lnTo>
                          <a:lnTo>
                            <a:pt x="4446" y="93090"/>
                          </a:lnTo>
                          <a:lnTo>
                            <a:pt x="6350" y="95884"/>
                          </a:lnTo>
                          <a:lnTo>
                            <a:pt x="7366" y="98806"/>
                          </a:lnTo>
                          <a:lnTo>
                            <a:pt x="9272" y="100710"/>
                          </a:lnTo>
                          <a:lnTo>
                            <a:pt x="11177" y="103505"/>
                          </a:lnTo>
                          <a:lnTo>
                            <a:pt x="13081" y="106425"/>
                          </a:lnTo>
                          <a:lnTo>
                            <a:pt x="14987" y="109219"/>
                          </a:lnTo>
                          <a:lnTo>
                            <a:pt x="16891" y="111125"/>
                          </a:lnTo>
                          <a:lnTo>
                            <a:pt x="18797" y="113030"/>
                          </a:lnTo>
                          <a:lnTo>
                            <a:pt x="21590" y="115950"/>
                          </a:lnTo>
                          <a:lnTo>
                            <a:pt x="23496" y="117856"/>
                          </a:lnTo>
                          <a:lnTo>
                            <a:pt x="26416" y="119760"/>
                          </a:lnTo>
                          <a:lnTo>
                            <a:pt x="29210" y="121665"/>
                          </a:lnTo>
                          <a:lnTo>
                            <a:pt x="31115" y="123571"/>
                          </a:lnTo>
                          <a:lnTo>
                            <a:pt x="34037" y="124459"/>
                          </a:lnTo>
                          <a:lnTo>
                            <a:pt x="36831" y="126365"/>
                          </a:lnTo>
                          <a:lnTo>
                            <a:pt x="39752" y="127381"/>
                          </a:lnTo>
                          <a:lnTo>
                            <a:pt x="42546" y="129285"/>
                          </a:lnTo>
                          <a:lnTo>
                            <a:pt x="46356" y="130175"/>
                          </a:lnTo>
                          <a:lnTo>
                            <a:pt x="48896" y="131190"/>
                          </a:lnTo>
                          <a:lnTo>
                            <a:pt x="51816" y="131190"/>
                          </a:lnTo>
                          <a:lnTo>
                            <a:pt x="54610" y="132080"/>
                          </a:lnTo>
                          <a:lnTo>
                            <a:pt x="58421" y="132080"/>
                          </a:lnTo>
                          <a:lnTo>
                            <a:pt x="61341" y="133096"/>
                          </a:lnTo>
                          <a:lnTo>
                            <a:pt x="64135" y="133096"/>
                          </a:lnTo>
                          <a:lnTo>
                            <a:pt x="67946" y="133096"/>
                          </a:lnTo>
                          <a:lnTo>
                            <a:pt x="70866" y="133096"/>
                          </a:lnTo>
                          <a:lnTo>
                            <a:pt x="73660" y="132080"/>
                          </a:lnTo>
                          <a:lnTo>
                            <a:pt x="77471" y="132080"/>
                          </a:lnTo>
                          <a:lnTo>
                            <a:pt x="80391" y="131190"/>
                          </a:lnTo>
                          <a:lnTo>
                            <a:pt x="83185" y="130175"/>
                          </a:lnTo>
                          <a:lnTo>
                            <a:pt x="86106" y="129285"/>
                          </a:lnTo>
                          <a:lnTo>
                            <a:pt x="88900" y="128269"/>
                          </a:lnTo>
                          <a:lnTo>
                            <a:pt x="91822" y="127381"/>
                          </a:lnTo>
                          <a:lnTo>
                            <a:pt x="94362" y="125475"/>
                          </a:lnTo>
                          <a:lnTo>
                            <a:pt x="97156" y="124459"/>
                          </a:lnTo>
                          <a:lnTo>
                            <a:pt x="100077" y="122555"/>
                          </a:lnTo>
                          <a:lnTo>
                            <a:pt x="102871" y="120650"/>
                          </a:lnTo>
                          <a:lnTo>
                            <a:pt x="105791" y="118744"/>
                          </a:lnTo>
                          <a:lnTo>
                            <a:pt x="107697" y="116840"/>
                          </a:lnTo>
                          <a:lnTo>
                            <a:pt x="110490" y="114934"/>
                          </a:lnTo>
                          <a:lnTo>
                            <a:pt x="112396" y="113030"/>
                          </a:lnTo>
                          <a:lnTo>
                            <a:pt x="115316" y="110235"/>
                          </a:lnTo>
                          <a:lnTo>
                            <a:pt x="117222" y="108331"/>
                          </a:lnTo>
                          <a:lnTo>
                            <a:pt x="119127" y="105409"/>
                          </a:lnTo>
                          <a:lnTo>
                            <a:pt x="121031" y="102615"/>
                          </a:lnTo>
                          <a:lnTo>
                            <a:pt x="121921" y="99694"/>
                          </a:lnTo>
                          <a:lnTo>
                            <a:pt x="123825" y="97790"/>
                          </a:lnTo>
                          <a:lnTo>
                            <a:pt x="124841" y="94996"/>
                          </a:lnTo>
                          <a:lnTo>
                            <a:pt x="126747" y="92075"/>
                          </a:lnTo>
                          <a:lnTo>
                            <a:pt x="127635" y="88265"/>
                          </a:lnTo>
                          <a:lnTo>
                            <a:pt x="128525" y="85471"/>
                          </a:lnTo>
                          <a:lnTo>
                            <a:pt x="129540" y="82550"/>
                          </a:lnTo>
                          <a:lnTo>
                            <a:pt x="130430" y="79756"/>
                          </a:lnTo>
                          <a:lnTo>
                            <a:pt x="130430" y="75946"/>
                          </a:lnTo>
                          <a:lnTo>
                            <a:pt x="131446" y="73025"/>
                          </a:lnTo>
                          <a:lnTo>
                            <a:pt x="131446" y="70231"/>
                          </a:lnTo>
                          <a:lnTo>
                            <a:pt x="131446" y="6642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9" behindDoc="1" locked="0" layoutInCell="1" allowOverlap="1">
            <wp:simplePos x="0" y="0"/>
            <wp:positionH relativeFrom="page">
              <wp:posOffset>2487256</wp:posOffset>
            </wp:positionH>
            <wp:positionV relativeFrom="paragraph">
              <wp:posOffset>148023</wp:posOffset>
            </wp:positionV>
            <wp:extent cx="58930" cy="59274"/>
            <wp:effectExtent l="0" t="0" r="0" b="0"/>
            <wp:wrapNone/>
            <wp:docPr id="1963" name="Freeform 19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30" cy="59274"/>
                    </a:xfrm>
                    <a:custGeom>
                      <a:rect l="l" t="t" r="r" b="b"/>
                      <a:pathLst>
                        <a:path w="93600" h="93979">
                          <a:moveTo>
                            <a:pt x="93600" y="0"/>
                          </a:moveTo>
                          <a:lnTo>
                            <a:pt x="93600" y="3809"/>
                          </a:lnTo>
                          <a:lnTo>
                            <a:pt x="92711" y="7619"/>
                          </a:lnTo>
                          <a:lnTo>
                            <a:pt x="92711" y="11429"/>
                          </a:lnTo>
                          <a:lnTo>
                            <a:pt x="91694" y="15240"/>
                          </a:lnTo>
                          <a:lnTo>
                            <a:pt x="91694" y="18669"/>
                          </a:lnTo>
                          <a:lnTo>
                            <a:pt x="90806" y="22478"/>
                          </a:lnTo>
                          <a:lnTo>
                            <a:pt x="89789" y="26288"/>
                          </a:lnTo>
                          <a:lnTo>
                            <a:pt x="88900" y="30099"/>
                          </a:lnTo>
                          <a:lnTo>
                            <a:pt x="86995" y="33019"/>
                          </a:lnTo>
                          <a:lnTo>
                            <a:pt x="85980" y="36829"/>
                          </a:lnTo>
                          <a:lnTo>
                            <a:pt x="84075" y="40640"/>
                          </a:lnTo>
                          <a:lnTo>
                            <a:pt x="82169" y="43434"/>
                          </a:lnTo>
                          <a:lnTo>
                            <a:pt x="80264" y="47244"/>
                          </a:lnTo>
                          <a:lnTo>
                            <a:pt x="78360" y="50165"/>
                          </a:lnTo>
                          <a:lnTo>
                            <a:pt x="76455" y="53975"/>
                          </a:lnTo>
                          <a:lnTo>
                            <a:pt x="74550" y="56769"/>
                          </a:lnTo>
                          <a:lnTo>
                            <a:pt x="71756" y="59690"/>
                          </a:lnTo>
                          <a:lnTo>
                            <a:pt x="69850" y="62484"/>
                          </a:lnTo>
                          <a:lnTo>
                            <a:pt x="66930" y="65404"/>
                          </a:lnTo>
                          <a:lnTo>
                            <a:pt x="64136" y="68199"/>
                          </a:lnTo>
                          <a:lnTo>
                            <a:pt x="61214" y="70103"/>
                          </a:lnTo>
                          <a:lnTo>
                            <a:pt x="58420" y="73025"/>
                          </a:lnTo>
                          <a:lnTo>
                            <a:pt x="55500" y="74929"/>
                          </a:lnTo>
                          <a:lnTo>
                            <a:pt x="52706" y="77724"/>
                          </a:lnTo>
                          <a:lnTo>
                            <a:pt x="50166" y="79628"/>
                          </a:lnTo>
                          <a:lnTo>
                            <a:pt x="46356" y="81534"/>
                          </a:lnTo>
                          <a:lnTo>
                            <a:pt x="43435" y="83438"/>
                          </a:lnTo>
                          <a:lnTo>
                            <a:pt x="39625" y="85344"/>
                          </a:lnTo>
                          <a:lnTo>
                            <a:pt x="36831" y="86359"/>
                          </a:lnTo>
                          <a:lnTo>
                            <a:pt x="33020" y="88265"/>
                          </a:lnTo>
                          <a:lnTo>
                            <a:pt x="29211" y="89153"/>
                          </a:lnTo>
                          <a:lnTo>
                            <a:pt x="25400" y="90169"/>
                          </a:lnTo>
                          <a:lnTo>
                            <a:pt x="22480" y="91059"/>
                          </a:lnTo>
                          <a:lnTo>
                            <a:pt x="18669" y="92075"/>
                          </a:lnTo>
                          <a:lnTo>
                            <a:pt x="14860" y="92963"/>
                          </a:lnTo>
                          <a:lnTo>
                            <a:pt x="11050" y="93979"/>
                          </a:lnTo>
                          <a:lnTo>
                            <a:pt x="7239" y="93979"/>
                          </a:lnTo>
                          <a:lnTo>
                            <a:pt x="3811" y="93979"/>
                          </a:lnTo>
                          <a:lnTo>
                            <a:pt x="0" y="9397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79" behindDoc="1" locked="0" layoutInCell="1" allowOverlap="1">
            <wp:simplePos x="0" y="0"/>
            <wp:positionH relativeFrom="page">
              <wp:posOffset>1244124</wp:posOffset>
            </wp:positionH>
            <wp:positionV relativeFrom="paragraph">
              <wp:posOffset>174857</wp:posOffset>
            </wp:positionV>
            <wp:extent cx="174391" cy="180"/>
            <wp:effectExtent l="0" t="0" r="0" b="0"/>
            <wp:wrapNone/>
            <wp:docPr id="1964" name="Freeform 19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391" cy="180"/>
                    </a:xfrm>
                    <a:custGeom>
                      <a:rect l="l" t="t" r="r" b="b"/>
                      <a:pathLst>
                        <a:path w="276987" h="180">
                          <a:moveTo>
                            <a:pt x="0" y="0"/>
                          </a:moveTo>
                          <a:lnTo>
                            <a:pt x="276987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80" behindDoc="1" locked="0" layoutInCell="1" allowOverlap="1">
            <wp:simplePos x="0" y="0"/>
            <wp:positionH relativeFrom="page">
              <wp:posOffset>1244124</wp:posOffset>
            </wp:positionH>
            <wp:positionV relativeFrom="paragraph">
              <wp:posOffset>21225</wp:posOffset>
            </wp:positionV>
            <wp:extent cx="174391" cy="180"/>
            <wp:effectExtent l="0" t="0" r="0" b="0"/>
            <wp:wrapNone/>
            <wp:docPr id="1965" name="Freeform 19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4391" cy="180"/>
                    </a:xfrm>
                    <a:custGeom>
                      <a:rect l="l" t="t" r="r" b="b"/>
                      <a:pathLst>
                        <a:path w="276987" h="180">
                          <a:moveTo>
                            <a:pt x="276987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3" behindDoc="1" locked="0" layoutInCell="1" allowOverlap="1">
            <wp:simplePos x="0" y="0"/>
            <wp:positionH relativeFrom="page">
              <wp:posOffset>1327043</wp:posOffset>
            </wp:positionH>
            <wp:positionV relativeFrom="paragraph">
              <wp:posOffset>21225</wp:posOffset>
            </wp:positionV>
            <wp:extent cx="180" cy="79301"/>
            <wp:effectExtent l="0" t="0" r="0" b="0"/>
            <wp:wrapNone/>
            <wp:docPr id="1966" name="Freeform 19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79301"/>
                    </a:xfrm>
                    <a:custGeom>
                      <a:rect l="l" t="t" r="r" b="b"/>
                      <a:pathLst>
                        <a:path w="180" h="125731">
                          <a:moveTo>
                            <a:pt x="0" y="0"/>
                          </a:moveTo>
                          <a:lnTo>
                            <a:pt x="0" y="12573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6" behindDoc="1" locked="0" layoutInCell="1" allowOverlap="1">
            <wp:simplePos x="0" y="0"/>
            <wp:positionH relativeFrom="page">
              <wp:posOffset>1344794</wp:posOffset>
            </wp:positionH>
            <wp:positionV relativeFrom="paragraph">
              <wp:posOffset>21225</wp:posOffset>
            </wp:positionV>
            <wp:extent cx="180" cy="95321"/>
            <wp:effectExtent l="0" t="0" r="0" b="0"/>
            <wp:wrapNone/>
            <wp:docPr id="1967" name="Freeform 19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95321"/>
                    </a:xfrm>
                    <a:custGeom>
                      <a:rect l="l" t="t" r="r" b="b"/>
                      <a:pathLst>
                        <a:path w="180" h="151131">
                          <a:moveTo>
                            <a:pt x="0" y="0"/>
                          </a:moveTo>
                          <a:lnTo>
                            <a:pt x="0" y="15113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2" behindDoc="1" locked="0" layoutInCell="1" allowOverlap="1">
            <wp:simplePos x="0" y="0"/>
            <wp:positionH relativeFrom="page">
              <wp:posOffset>2354363</wp:posOffset>
            </wp:positionH>
            <wp:positionV relativeFrom="paragraph">
              <wp:posOffset>15778</wp:posOffset>
            </wp:positionV>
            <wp:extent cx="15032" cy="15059"/>
            <wp:effectExtent l="0" t="0" r="0" b="0"/>
            <wp:wrapNone/>
            <wp:docPr id="1968" name="Freeform 19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32" cy="15059"/>
                    </a:xfrm>
                    <a:custGeom>
                      <a:rect l="l" t="t" r="r" b="b"/>
                      <a:pathLst>
                        <a:path w="23876" h="23876">
                          <a:moveTo>
                            <a:pt x="23876" y="0"/>
                          </a:moveTo>
                          <a:lnTo>
                            <a:pt x="21972" y="1016"/>
                          </a:lnTo>
                          <a:lnTo>
                            <a:pt x="20066" y="1016"/>
                          </a:lnTo>
                          <a:lnTo>
                            <a:pt x="18162" y="1016"/>
                          </a:lnTo>
                          <a:lnTo>
                            <a:pt x="16256" y="1904"/>
                          </a:lnTo>
                          <a:lnTo>
                            <a:pt x="14351" y="1904"/>
                          </a:lnTo>
                          <a:lnTo>
                            <a:pt x="13335" y="2920"/>
                          </a:lnTo>
                          <a:lnTo>
                            <a:pt x="11431" y="3810"/>
                          </a:lnTo>
                          <a:lnTo>
                            <a:pt x="9525" y="4826"/>
                          </a:lnTo>
                          <a:lnTo>
                            <a:pt x="8637" y="6730"/>
                          </a:lnTo>
                          <a:lnTo>
                            <a:pt x="6731" y="7620"/>
                          </a:lnTo>
                          <a:lnTo>
                            <a:pt x="5716" y="9525"/>
                          </a:lnTo>
                          <a:lnTo>
                            <a:pt x="4826" y="10541"/>
                          </a:lnTo>
                          <a:lnTo>
                            <a:pt x="3810" y="12445"/>
                          </a:lnTo>
                          <a:lnTo>
                            <a:pt x="2922" y="14351"/>
                          </a:lnTo>
                          <a:lnTo>
                            <a:pt x="1906" y="15239"/>
                          </a:lnTo>
                          <a:lnTo>
                            <a:pt x="1016" y="17145"/>
                          </a:lnTo>
                          <a:lnTo>
                            <a:pt x="1016" y="19050"/>
                          </a:lnTo>
                          <a:lnTo>
                            <a:pt x="1016" y="20954"/>
                          </a:lnTo>
                          <a:lnTo>
                            <a:pt x="0" y="22860"/>
                          </a:lnTo>
                          <a:lnTo>
                            <a:pt x="0" y="2387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1" behindDoc="1" locked="0" layoutInCell="1" allowOverlap="1">
            <wp:simplePos x="0" y="0"/>
            <wp:positionH relativeFrom="page">
              <wp:posOffset>2369395</wp:posOffset>
            </wp:positionH>
            <wp:positionV relativeFrom="paragraph">
              <wp:posOffset>15778</wp:posOffset>
            </wp:positionV>
            <wp:extent cx="99310" cy="180"/>
            <wp:effectExtent l="0" t="0" r="0" b="0"/>
            <wp:wrapNone/>
            <wp:docPr id="1969" name="Freeform 19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310" cy="180"/>
                    </a:xfrm>
                    <a:custGeom>
                      <a:rect l="l" t="t" r="r" b="b"/>
                      <a:pathLst>
                        <a:path w="157735" h="180">
                          <a:moveTo>
                            <a:pt x="15773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2" behindDoc="1" locked="0" layoutInCell="1" allowOverlap="1">
            <wp:simplePos x="0" y="0"/>
            <wp:positionH relativeFrom="page">
              <wp:posOffset>2354363</wp:posOffset>
            </wp:positionH>
            <wp:positionV relativeFrom="paragraph">
              <wp:posOffset>30837</wp:posOffset>
            </wp:positionV>
            <wp:extent cx="180" cy="18582"/>
            <wp:effectExtent l="0" t="0" r="0" b="0"/>
            <wp:wrapNone/>
            <wp:docPr id="1970" name="Freeform 19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582"/>
                    </a:xfrm>
                    <a:custGeom>
                      <a:rect l="l" t="t" r="r" b="b"/>
                      <a:pathLst>
                        <a:path w="180" h="29463">
                          <a:moveTo>
                            <a:pt x="0" y="0"/>
                          </a:moveTo>
                          <a:lnTo>
                            <a:pt x="0" y="2946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1" behindDoc="1" locked="0" layoutInCell="1" allowOverlap="1">
            <wp:simplePos x="0" y="0"/>
            <wp:positionH relativeFrom="page">
              <wp:posOffset>2376992</wp:posOffset>
            </wp:positionH>
            <wp:positionV relativeFrom="paragraph">
              <wp:posOffset>32038</wp:posOffset>
            </wp:positionV>
            <wp:extent cx="14953" cy="14979"/>
            <wp:effectExtent l="0" t="0" r="0" b="0"/>
            <wp:wrapNone/>
            <wp:docPr id="1971" name="Freeform 19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953" cy="14979"/>
                    </a:xfrm>
                    <a:custGeom>
                      <a:rect l="l" t="t" r="r" b="b"/>
                      <a:pathLst>
                        <a:path w="23750" h="23749">
                          <a:moveTo>
                            <a:pt x="23750" y="0"/>
                          </a:moveTo>
                          <a:lnTo>
                            <a:pt x="21844" y="0"/>
                          </a:lnTo>
                          <a:lnTo>
                            <a:pt x="19940" y="890"/>
                          </a:lnTo>
                          <a:lnTo>
                            <a:pt x="18034" y="890"/>
                          </a:lnTo>
                          <a:lnTo>
                            <a:pt x="16130" y="1905"/>
                          </a:lnTo>
                          <a:lnTo>
                            <a:pt x="14225" y="1905"/>
                          </a:lnTo>
                          <a:lnTo>
                            <a:pt x="12319" y="2795"/>
                          </a:lnTo>
                          <a:lnTo>
                            <a:pt x="11431" y="3811"/>
                          </a:lnTo>
                          <a:lnTo>
                            <a:pt x="9525" y="4699"/>
                          </a:lnTo>
                          <a:lnTo>
                            <a:pt x="8509" y="6605"/>
                          </a:lnTo>
                          <a:lnTo>
                            <a:pt x="6605" y="7621"/>
                          </a:lnTo>
                          <a:lnTo>
                            <a:pt x="5715" y="8509"/>
                          </a:lnTo>
                          <a:lnTo>
                            <a:pt x="4700" y="10415"/>
                          </a:lnTo>
                          <a:lnTo>
                            <a:pt x="3810" y="12320"/>
                          </a:lnTo>
                          <a:lnTo>
                            <a:pt x="2794" y="13336"/>
                          </a:lnTo>
                          <a:lnTo>
                            <a:pt x="1906" y="15240"/>
                          </a:lnTo>
                          <a:lnTo>
                            <a:pt x="890" y="17146"/>
                          </a:lnTo>
                          <a:lnTo>
                            <a:pt x="890" y="19050"/>
                          </a:lnTo>
                          <a:lnTo>
                            <a:pt x="0" y="20955"/>
                          </a:lnTo>
                          <a:lnTo>
                            <a:pt x="0" y="22861"/>
                          </a:lnTo>
                          <a:lnTo>
                            <a:pt x="0" y="2374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4" behindDoc="1" locked="0" layoutInCell="1" allowOverlap="1">
            <wp:simplePos x="0" y="0"/>
            <wp:positionH relativeFrom="page">
              <wp:posOffset>2391944</wp:posOffset>
            </wp:positionH>
            <wp:positionV relativeFrom="paragraph">
              <wp:posOffset>32038</wp:posOffset>
            </wp:positionV>
            <wp:extent cx="95311" cy="180"/>
            <wp:effectExtent l="0" t="0" r="0" b="0"/>
            <wp:wrapNone/>
            <wp:docPr id="1972" name="Freeform 19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311" cy="180"/>
                    </a:xfrm>
                    <a:custGeom>
                      <a:rect l="l" t="t" r="r" b="b"/>
                      <a:pathLst>
                        <a:path w="151383" h="180">
                          <a:moveTo>
                            <a:pt x="15138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7" behindDoc="1" locked="0" layoutInCell="1" allowOverlap="1">
            <wp:simplePos x="0" y="0"/>
            <wp:positionH relativeFrom="page">
              <wp:posOffset>2331814</wp:posOffset>
            </wp:positionH>
            <wp:positionV relativeFrom="paragraph">
              <wp:posOffset>49420</wp:posOffset>
            </wp:positionV>
            <wp:extent cx="22547" cy="22829"/>
            <wp:effectExtent l="0" t="0" r="0" b="0"/>
            <wp:wrapNone/>
            <wp:docPr id="1973" name="Freeform 19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547" cy="22829"/>
                    </a:xfrm>
                    <a:custGeom>
                      <a:rect l="l" t="t" r="r" b="b"/>
                      <a:pathLst>
                        <a:path w="35813" h="36196">
                          <a:moveTo>
                            <a:pt x="35813" y="0"/>
                          </a:moveTo>
                          <a:lnTo>
                            <a:pt x="33019" y="1016"/>
                          </a:lnTo>
                          <a:lnTo>
                            <a:pt x="31114" y="1906"/>
                          </a:lnTo>
                          <a:lnTo>
                            <a:pt x="28194" y="3811"/>
                          </a:lnTo>
                          <a:lnTo>
                            <a:pt x="25400" y="4827"/>
                          </a:lnTo>
                          <a:lnTo>
                            <a:pt x="22479" y="6731"/>
                          </a:lnTo>
                          <a:lnTo>
                            <a:pt x="20954" y="8637"/>
                          </a:lnTo>
                          <a:lnTo>
                            <a:pt x="18034" y="9525"/>
                          </a:lnTo>
                          <a:lnTo>
                            <a:pt x="16129" y="11431"/>
                          </a:lnTo>
                          <a:lnTo>
                            <a:pt x="14223" y="14352"/>
                          </a:lnTo>
                          <a:lnTo>
                            <a:pt x="12319" y="16256"/>
                          </a:lnTo>
                          <a:lnTo>
                            <a:pt x="10413" y="18162"/>
                          </a:lnTo>
                          <a:lnTo>
                            <a:pt x="8509" y="20956"/>
                          </a:lnTo>
                          <a:lnTo>
                            <a:pt x="6604" y="22861"/>
                          </a:lnTo>
                          <a:lnTo>
                            <a:pt x="4698" y="25781"/>
                          </a:lnTo>
                          <a:lnTo>
                            <a:pt x="3810" y="28575"/>
                          </a:lnTo>
                          <a:lnTo>
                            <a:pt x="2794" y="30481"/>
                          </a:lnTo>
                          <a:lnTo>
                            <a:pt x="888" y="33402"/>
                          </a:lnTo>
                          <a:lnTo>
                            <a:pt x="0" y="3619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8" behindDoc="1" locked="0" layoutInCell="1" allowOverlap="1">
            <wp:simplePos x="0" y="0"/>
            <wp:positionH relativeFrom="page">
              <wp:posOffset>2376992</wp:posOffset>
            </wp:positionH>
            <wp:positionV relativeFrom="paragraph">
              <wp:posOffset>49420</wp:posOffset>
            </wp:positionV>
            <wp:extent cx="22709" cy="22829"/>
            <wp:effectExtent l="0" t="0" r="0" b="0"/>
            <wp:wrapNone/>
            <wp:docPr id="1974" name="Freeform 19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09" cy="22829"/>
                    </a:xfrm>
                    <a:custGeom>
                      <a:rect l="l" t="t" r="r" b="b"/>
                      <a:pathLst>
                        <a:path w="36069" h="36196">
                          <a:moveTo>
                            <a:pt x="36069" y="36196"/>
                          </a:moveTo>
                          <a:lnTo>
                            <a:pt x="35180" y="33402"/>
                          </a:lnTo>
                          <a:lnTo>
                            <a:pt x="34163" y="30481"/>
                          </a:lnTo>
                          <a:lnTo>
                            <a:pt x="33275" y="28575"/>
                          </a:lnTo>
                          <a:lnTo>
                            <a:pt x="31369" y="25781"/>
                          </a:lnTo>
                          <a:lnTo>
                            <a:pt x="30353" y="22861"/>
                          </a:lnTo>
                          <a:lnTo>
                            <a:pt x="28449" y="20956"/>
                          </a:lnTo>
                          <a:lnTo>
                            <a:pt x="26544" y="18162"/>
                          </a:lnTo>
                          <a:lnTo>
                            <a:pt x="24638" y="16256"/>
                          </a:lnTo>
                          <a:lnTo>
                            <a:pt x="22734" y="14352"/>
                          </a:lnTo>
                          <a:lnTo>
                            <a:pt x="20956" y="12446"/>
                          </a:lnTo>
                          <a:lnTo>
                            <a:pt x="18034" y="10541"/>
                          </a:lnTo>
                          <a:lnTo>
                            <a:pt x="16130" y="8637"/>
                          </a:lnTo>
                          <a:lnTo>
                            <a:pt x="13335" y="6731"/>
                          </a:lnTo>
                          <a:lnTo>
                            <a:pt x="11431" y="4827"/>
                          </a:lnTo>
                          <a:lnTo>
                            <a:pt x="8509" y="3811"/>
                          </a:lnTo>
                          <a:lnTo>
                            <a:pt x="5715" y="1906"/>
                          </a:lnTo>
                          <a:lnTo>
                            <a:pt x="2794" y="1016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5" behindDoc="1" locked="0" layoutInCell="1" allowOverlap="1">
            <wp:simplePos x="0" y="0"/>
            <wp:positionH relativeFrom="page">
              <wp:posOffset>2376992</wp:posOffset>
            </wp:positionH>
            <wp:positionV relativeFrom="paragraph">
              <wp:posOffset>47017</wp:posOffset>
            </wp:positionV>
            <wp:extent cx="180" cy="2403"/>
            <wp:effectExtent l="0" t="0" r="0" b="0"/>
            <wp:wrapNone/>
            <wp:docPr id="1975" name="Freeform 19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403"/>
                    </a:xfrm>
                    <a:custGeom>
                      <a:rect l="l" t="t" r="r" b="b"/>
                      <a:pathLst>
                        <a:path w="180" h="3810">
                          <a:moveTo>
                            <a:pt x="0" y="0"/>
                          </a:moveTo>
                          <a:lnTo>
                            <a:pt x="0" y="381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1" locked="0" layoutInCell="1" allowOverlap="1">
            <wp:simplePos x="0" y="0"/>
            <wp:positionH relativeFrom="page">
              <wp:posOffset>4076052</wp:posOffset>
            </wp:positionH>
            <wp:positionV relativeFrom="paragraph">
              <wp:posOffset>47017</wp:posOffset>
            </wp:positionV>
            <wp:extent cx="231562" cy="373675"/>
            <wp:effectExtent l="0" t="0" r="0" b="0"/>
            <wp:wrapNone/>
            <wp:docPr id="1976" name="Freeform 19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1562" cy="373675"/>
                    </a:xfrm>
                    <a:custGeom>
                      <a:rect l="l" t="t" r="r" b="b"/>
                      <a:pathLst>
                        <a:path w="367791" h="592456">
                          <a:moveTo>
                            <a:pt x="367791" y="0"/>
                          </a:moveTo>
                          <a:lnTo>
                            <a:pt x="0" y="59245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3" behindDoc="1" locked="0" layoutInCell="1" allowOverlap="1">
            <wp:simplePos x="0" y="0"/>
            <wp:positionH relativeFrom="page">
              <wp:posOffset>4307615</wp:posOffset>
            </wp:positionH>
            <wp:positionV relativeFrom="paragraph">
              <wp:posOffset>47017</wp:posOffset>
            </wp:positionV>
            <wp:extent cx="363017" cy="180"/>
            <wp:effectExtent l="0" t="0" r="0" b="0"/>
            <wp:wrapNone/>
            <wp:docPr id="1977" name="Freeform 19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017" cy="180"/>
                    </a:xfrm>
                    <a:custGeom>
                      <a:rect l="l" t="t" r="r" b="b"/>
                      <a:pathLst>
                        <a:path w="576581" h="180">
                          <a:moveTo>
                            <a:pt x="0" y="0"/>
                          </a:moveTo>
                          <a:lnTo>
                            <a:pt x="576581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2" behindDoc="1" locked="0" layoutInCell="1" allowOverlap="1">
            <wp:simplePos x="0" y="0"/>
            <wp:positionH relativeFrom="page">
              <wp:posOffset>4307615</wp:posOffset>
            </wp:positionH>
            <wp:positionV relativeFrom="paragraph">
              <wp:posOffset>47017</wp:posOffset>
            </wp:positionV>
            <wp:extent cx="723874" cy="309994"/>
            <wp:effectExtent l="0" t="0" r="0" b="0"/>
            <wp:wrapNone/>
            <wp:docPr id="1978" name="Freeform 19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3874" cy="309994"/>
                    </a:xfrm>
                    <a:custGeom>
                      <a:rect l="l" t="t" r="r" b="b"/>
                      <a:pathLst>
                        <a:path w="1149732" h="491491">
                          <a:moveTo>
                            <a:pt x="0" y="0"/>
                          </a:moveTo>
                          <a:lnTo>
                            <a:pt x="1149732" y="491491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06" behindDoc="1" locked="0" layoutInCell="1" allowOverlap="1">
            <wp:simplePos x="0" y="0"/>
            <wp:positionH relativeFrom="page">
              <wp:posOffset>2331814</wp:posOffset>
            </wp:positionH>
            <wp:positionV relativeFrom="paragraph">
              <wp:posOffset>72250</wp:posOffset>
            </wp:positionV>
            <wp:extent cx="67885" cy="180"/>
            <wp:effectExtent l="0" t="0" r="0" b="0"/>
            <wp:wrapNone/>
            <wp:docPr id="1979" name="Freeform 19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885" cy="180"/>
                    </a:xfrm>
                    <a:custGeom>
                      <a:rect l="l" t="t" r="r" b="b"/>
                      <a:pathLst>
                        <a:path w="107823" h="180">
                          <a:moveTo>
                            <a:pt x="107823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3" behindDoc="1" locked="0" layoutInCell="1" allowOverlap="1">
            <wp:simplePos x="0" y="0"/>
            <wp:positionH relativeFrom="page">
              <wp:posOffset>1268032</wp:posOffset>
            </wp:positionH>
            <wp:positionV relativeFrom="paragraph">
              <wp:posOffset>100525</wp:posOffset>
            </wp:positionV>
            <wp:extent cx="59009" cy="59274"/>
            <wp:effectExtent l="0" t="0" r="0" b="0"/>
            <wp:wrapNone/>
            <wp:docPr id="1980" name="Freeform 19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009" cy="59274"/>
                    </a:xfrm>
                    <a:custGeom>
                      <a:rect l="l" t="t" r="r" b="b"/>
                      <a:pathLst>
                        <a:path w="93725" h="93979">
                          <a:moveTo>
                            <a:pt x="93725" y="0"/>
                          </a:moveTo>
                          <a:lnTo>
                            <a:pt x="93725" y="3810"/>
                          </a:lnTo>
                          <a:lnTo>
                            <a:pt x="92709" y="7619"/>
                          </a:lnTo>
                          <a:lnTo>
                            <a:pt x="92709" y="11048"/>
                          </a:lnTo>
                          <a:lnTo>
                            <a:pt x="91820" y="14859"/>
                          </a:lnTo>
                          <a:lnTo>
                            <a:pt x="91820" y="18669"/>
                          </a:lnTo>
                          <a:lnTo>
                            <a:pt x="90805" y="22479"/>
                          </a:lnTo>
                          <a:lnTo>
                            <a:pt x="89916" y="26288"/>
                          </a:lnTo>
                          <a:lnTo>
                            <a:pt x="88900" y="30098"/>
                          </a:lnTo>
                          <a:lnTo>
                            <a:pt x="86994" y="33019"/>
                          </a:lnTo>
                          <a:lnTo>
                            <a:pt x="86105" y="36829"/>
                          </a:lnTo>
                          <a:lnTo>
                            <a:pt x="84200" y="40639"/>
                          </a:lnTo>
                          <a:lnTo>
                            <a:pt x="82295" y="43434"/>
                          </a:lnTo>
                          <a:lnTo>
                            <a:pt x="81280" y="47244"/>
                          </a:lnTo>
                          <a:lnTo>
                            <a:pt x="78486" y="50164"/>
                          </a:lnTo>
                          <a:lnTo>
                            <a:pt x="76580" y="52959"/>
                          </a:lnTo>
                          <a:lnTo>
                            <a:pt x="74675" y="56769"/>
                          </a:lnTo>
                          <a:lnTo>
                            <a:pt x="72770" y="59689"/>
                          </a:lnTo>
                          <a:lnTo>
                            <a:pt x="69850" y="62484"/>
                          </a:lnTo>
                          <a:lnTo>
                            <a:pt x="67055" y="65404"/>
                          </a:lnTo>
                          <a:lnTo>
                            <a:pt x="64134" y="68198"/>
                          </a:lnTo>
                          <a:lnTo>
                            <a:pt x="62230" y="70104"/>
                          </a:lnTo>
                          <a:lnTo>
                            <a:pt x="59436" y="73025"/>
                          </a:lnTo>
                          <a:lnTo>
                            <a:pt x="55625" y="74929"/>
                          </a:lnTo>
                          <a:lnTo>
                            <a:pt x="53086" y="77723"/>
                          </a:lnTo>
                          <a:lnTo>
                            <a:pt x="50164" y="79629"/>
                          </a:lnTo>
                          <a:lnTo>
                            <a:pt x="46355" y="81534"/>
                          </a:lnTo>
                          <a:lnTo>
                            <a:pt x="43561" y="83438"/>
                          </a:lnTo>
                          <a:lnTo>
                            <a:pt x="39750" y="85344"/>
                          </a:lnTo>
                          <a:lnTo>
                            <a:pt x="36830" y="86360"/>
                          </a:lnTo>
                          <a:lnTo>
                            <a:pt x="33019" y="88264"/>
                          </a:lnTo>
                          <a:lnTo>
                            <a:pt x="29209" y="89154"/>
                          </a:lnTo>
                          <a:lnTo>
                            <a:pt x="26416" y="90169"/>
                          </a:lnTo>
                          <a:lnTo>
                            <a:pt x="22605" y="91059"/>
                          </a:lnTo>
                          <a:lnTo>
                            <a:pt x="18795" y="92075"/>
                          </a:lnTo>
                          <a:lnTo>
                            <a:pt x="14986" y="92963"/>
                          </a:lnTo>
                          <a:lnTo>
                            <a:pt x="11175" y="92963"/>
                          </a:lnTo>
                          <a:lnTo>
                            <a:pt x="7619" y="93979"/>
                          </a:lnTo>
                          <a:lnTo>
                            <a:pt x="3809" y="93979"/>
                          </a:lnTo>
                          <a:lnTo>
                            <a:pt x="0" y="9397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2" behindDoc="1" locked="0" layoutInCell="1" allowOverlap="1">
            <wp:simplePos x="0" y="0"/>
            <wp:positionH relativeFrom="page">
              <wp:posOffset>1285863</wp:posOffset>
            </wp:positionH>
            <wp:positionV relativeFrom="paragraph">
              <wp:posOffset>116546</wp:posOffset>
            </wp:positionV>
            <wp:extent cx="58930" cy="59435"/>
            <wp:effectExtent l="0" t="0" r="0" b="0"/>
            <wp:wrapNone/>
            <wp:docPr id="1981" name="Freeform 19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30" cy="59435"/>
                    </a:xfrm>
                    <a:custGeom>
                      <a:rect l="l" t="t" r="r" b="b"/>
                      <a:pathLst>
                        <a:path w="93599" h="94234">
                          <a:moveTo>
                            <a:pt x="93599" y="0"/>
                          </a:moveTo>
                          <a:lnTo>
                            <a:pt x="93599" y="3810"/>
                          </a:lnTo>
                          <a:lnTo>
                            <a:pt x="93599" y="7619"/>
                          </a:lnTo>
                          <a:lnTo>
                            <a:pt x="93599" y="11429"/>
                          </a:lnTo>
                          <a:lnTo>
                            <a:pt x="92583" y="15239"/>
                          </a:lnTo>
                          <a:lnTo>
                            <a:pt x="91694" y="19050"/>
                          </a:lnTo>
                          <a:lnTo>
                            <a:pt x="91694" y="22860"/>
                          </a:lnTo>
                          <a:lnTo>
                            <a:pt x="89789" y="26669"/>
                          </a:lnTo>
                          <a:lnTo>
                            <a:pt x="88774" y="29463"/>
                          </a:lnTo>
                          <a:lnTo>
                            <a:pt x="87885" y="33273"/>
                          </a:lnTo>
                          <a:lnTo>
                            <a:pt x="85980" y="37084"/>
                          </a:lnTo>
                          <a:lnTo>
                            <a:pt x="84963" y="40894"/>
                          </a:lnTo>
                          <a:lnTo>
                            <a:pt x="83058" y="43814"/>
                          </a:lnTo>
                          <a:lnTo>
                            <a:pt x="81154" y="47625"/>
                          </a:lnTo>
                          <a:lnTo>
                            <a:pt x="79249" y="50419"/>
                          </a:lnTo>
                          <a:lnTo>
                            <a:pt x="77471" y="53339"/>
                          </a:lnTo>
                          <a:lnTo>
                            <a:pt x="75566" y="57150"/>
                          </a:lnTo>
                          <a:lnTo>
                            <a:pt x="72644" y="59944"/>
                          </a:lnTo>
                          <a:lnTo>
                            <a:pt x="71121" y="62864"/>
                          </a:lnTo>
                          <a:lnTo>
                            <a:pt x="68199" y="65659"/>
                          </a:lnTo>
                          <a:lnTo>
                            <a:pt x="65405" y="67563"/>
                          </a:lnTo>
                          <a:lnTo>
                            <a:pt x="62485" y="70485"/>
                          </a:lnTo>
                          <a:lnTo>
                            <a:pt x="59691" y="73279"/>
                          </a:lnTo>
                          <a:lnTo>
                            <a:pt x="56769" y="75184"/>
                          </a:lnTo>
                          <a:lnTo>
                            <a:pt x="53975" y="78104"/>
                          </a:lnTo>
                          <a:lnTo>
                            <a:pt x="50166" y="80010"/>
                          </a:lnTo>
                          <a:lnTo>
                            <a:pt x="47244" y="81914"/>
                          </a:lnTo>
                          <a:lnTo>
                            <a:pt x="44450" y="83819"/>
                          </a:lnTo>
                          <a:lnTo>
                            <a:pt x="40641" y="85725"/>
                          </a:lnTo>
                          <a:lnTo>
                            <a:pt x="36830" y="86613"/>
                          </a:lnTo>
                          <a:lnTo>
                            <a:pt x="33910" y="88519"/>
                          </a:lnTo>
                          <a:lnTo>
                            <a:pt x="30099" y="89535"/>
                          </a:lnTo>
                          <a:lnTo>
                            <a:pt x="26289" y="90423"/>
                          </a:lnTo>
                          <a:lnTo>
                            <a:pt x="22860" y="91439"/>
                          </a:lnTo>
                          <a:lnTo>
                            <a:pt x="19050" y="92329"/>
                          </a:lnTo>
                          <a:lnTo>
                            <a:pt x="16130" y="93344"/>
                          </a:lnTo>
                          <a:lnTo>
                            <a:pt x="12319" y="93344"/>
                          </a:lnTo>
                          <a:lnTo>
                            <a:pt x="8510" y="94234"/>
                          </a:lnTo>
                          <a:lnTo>
                            <a:pt x="4699" y="94234"/>
                          </a:lnTo>
                          <a:lnTo>
                            <a:pt x="889" y="94234"/>
                          </a:lnTo>
                          <a:lnTo>
                            <a:pt x="0" y="94234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5" behindDoc="0" locked="0" layoutInCell="1" allowOverlap="1">
            <wp:simplePos x="0" y="0"/>
            <wp:positionH relativeFrom="page">
              <wp:posOffset>1153778</wp:posOffset>
            </wp:positionH>
            <wp:positionV relativeFrom="paragraph">
              <wp:posOffset>159801</wp:posOffset>
            </wp:positionV>
            <wp:extent cx="14784" cy="14979"/>
            <wp:effectExtent l="0" t="0" r="0" b="0"/>
            <wp:wrapNone/>
            <wp:docPr id="1982" name="Freeform 19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84" cy="14979"/>
                    </a:xfrm>
                    <a:custGeom>
                      <a:rect l="l" t="t" r="r" b="b"/>
                      <a:pathLst>
                        <a:path w="23482" h="23750">
                          <a:moveTo>
                            <a:pt x="23482" y="0"/>
                          </a:moveTo>
                          <a:lnTo>
                            <a:pt x="21577" y="0"/>
                          </a:lnTo>
                          <a:lnTo>
                            <a:pt x="19673" y="890"/>
                          </a:lnTo>
                          <a:lnTo>
                            <a:pt x="17768" y="890"/>
                          </a:lnTo>
                          <a:lnTo>
                            <a:pt x="15863" y="1906"/>
                          </a:lnTo>
                          <a:lnTo>
                            <a:pt x="13957" y="1906"/>
                          </a:lnTo>
                          <a:lnTo>
                            <a:pt x="12052" y="2794"/>
                          </a:lnTo>
                          <a:lnTo>
                            <a:pt x="11163" y="3810"/>
                          </a:lnTo>
                          <a:lnTo>
                            <a:pt x="9208" y="4700"/>
                          </a:lnTo>
                          <a:lnTo>
                            <a:pt x="7303" y="5715"/>
                          </a:lnTo>
                          <a:lnTo>
                            <a:pt x="6350" y="7621"/>
                          </a:lnTo>
                          <a:lnTo>
                            <a:pt x="5398" y="8509"/>
                          </a:lnTo>
                          <a:lnTo>
                            <a:pt x="4763" y="10415"/>
                          </a:lnTo>
                          <a:lnTo>
                            <a:pt x="2858" y="12319"/>
                          </a:lnTo>
                          <a:lnTo>
                            <a:pt x="2858" y="13335"/>
                          </a:lnTo>
                          <a:lnTo>
                            <a:pt x="1905" y="15240"/>
                          </a:lnTo>
                          <a:lnTo>
                            <a:pt x="953" y="17146"/>
                          </a:lnTo>
                          <a:lnTo>
                            <a:pt x="953" y="19050"/>
                          </a:lnTo>
                          <a:lnTo>
                            <a:pt x="0" y="20956"/>
                          </a:lnTo>
                          <a:lnTo>
                            <a:pt x="0" y="22860"/>
                          </a:lnTo>
                          <a:lnTo>
                            <a:pt x="0" y="2375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4" behindDoc="1" locked="0" layoutInCell="1" allowOverlap="1">
            <wp:simplePos x="0" y="0"/>
            <wp:positionH relativeFrom="page">
              <wp:posOffset>1168563</wp:posOffset>
            </wp:positionH>
            <wp:positionV relativeFrom="paragraph">
              <wp:posOffset>159801</wp:posOffset>
            </wp:positionV>
            <wp:extent cx="99470" cy="180"/>
            <wp:effectExtent l="0" t="0" r="0" b="0"/>
            <wp:wrapNone/>
            <wp:docPr id="1983" name="Freeform 19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470" cy="180"/>
                    </a:xfrm>
                    <a:custGeom>
                      <a:rect l="l" t="t" r="r" b="b"/>
                      <a:pathLst>
                        <a:path w="157989" h="180">
                          <a:moveTo>
                            <a:pt x="157989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5" behindDoc="0" locked="0" layoutInCell="1" allowOverlap="1">
            <wp:simplePos x="0" y="0"/>
            <wp:positionH relativeFrom="page">
              <wp:posOffset>1153778</wp:posOffset>
            </wp:positionH>
            <wp:positionV relativeFrom="paragraph">
              <wp:posOffset>174780</wp:posOffset>
            </wp:positionV>
            <wp:extent cx="180" cy="18663"/>
            <wp:effectExtent l="0" t="0" r="0" b="0"/>
            <wp:wrapNone/>
            <wp:docPr id="1984" name="Freeform 19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18663"/>
                    </a:xfrm>
                    <a:custGeom>
                      <a:rect l="l" t="t" r="r" b="b"/>
                      <a:pathLst>
                        <a:path w="180" h="29590">
                          <a:moveTo>
                            <a:pt x="0" y="0"/>
                          </a:moveTo>
                          <a:lnTo>
                            <a:pt x="0" y="2959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4" behindDoc="1" locked="0" layoutInCell="1" allowOverlap="1">
            <wp:simplePos x="0" y="0"/>
            <wp:positionH relativeFrom="page">
              <wp:posOffset>1176319</wp:posOffset>
            </wp:positionH>
            <wp:positionV relativeFrom="paragraph">
              <wp:posOffset>175981</wp:posOffset>
            </wp:positionV>
            <wp:extent cx="14792" cy="15059"/>
            <wp:effectExtent l="0" t="0" r="0" b="0"/>
            <wp:wrapNone/>
            <wp:docPr id="1985" name="Freeform 19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92" cy="15059"/>
                    </a:xfrm>
                    <a:custGeom>
                      <a:rect l="l" t="t" r="r" b="b"/>
                      <a:pathLst>
                        <a:path w="23495" h="23876">
                          <a:moveTo>
                            <a:pt x="23495" y="0"/>
                          </a:moveTo>
                          <a:lnTo>
                            <a:pt x="21590" y="0"/>
                          </a:lnTo>
                          <a:lnTo>
                            <a:pt x="19686" y="1016"/>
                          </a:lnTo>
                          <a:lnTo>
                            <a:pt x="17781" y="1016"/>
                          </a:lnTo>
                          <a:lnTo>
                            <a:pt x="15875" y="1016"/>
                          </a:lnTo>
                          <a:lnTo>
                            <a:pt x="14351" y="1904"/>
                          </a:lnTo>
                          <a:lnTo>
                            <a:pt x="12447" y="2920"/>
                          </a:lnTo>
                          <a:lnTo>
                            <a:pt x="10542" y="3810"/>
                          </a:lnTo>
                          <a:lnTo>
                            <a:pt x="9525" y="4826"/>
                          </a:lnTo>
                          <a:lnTo>
                            <a:pt x="7620" y="5714"/>
                          </a:lnTo>
                          <a:lnTo>
                            <a:pt x="6731" y="7620"/>
                          </a:lnTo>
                          <a:lnTo>
                            <a:pt x="5715" y="8635"/>
                          </a:lnTo>
                          <a:lnTo>
                            <a:pt x="3811" y="10541"/>
                          </a:lnTo>
                          <a:lnTo>
                            <a:pt x="2922" y="12445"/>
                          </a:lnTo>
                          <a:lnTo>
                            <a:pt x="1906" y="13335"/>
                          </a:lnTo>
                          <a:lnTo>
                            <a:pt x="1906" y="15239"/>
                          </a:lnTo>
                          <a:lnTo>
                            <a:pt x="1017" y="17145"/>
                          </a:lnTo>
                          <a:lnTo>
                            <a:pt x="0" y="19050"/>
                          </a:lnTo>
                          <a:lnTo>
                            <a:pt x="0" y="20954"/>
                          </a:lnTo>
                          <a:lnTo>
                            <a:pt x="0" y="22860"/>
                          </a:lnTo>
                          <a:lnTo>
                            <a:pt x="0" y="2387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7" behindDoc="1" locked="0" layoutInCell="1" allowOverlap="1">
            <wp:simplePos x="0" y="0"/>
            <wp:positionH relativeFrom="page">
              <wp:posOffset>1191111</wp:posOffset>
            </wp:positionH>
            <wp:positionV relativeFrom="paragraph">
              <wp:posOffset>175981</wp:posOffset>
            </wp:positionV>
            <wp:extent cx="94752" cy="180"/>
            <wp:effectExtent l="0" t="0" r="0" b="0"/>
            <wp:wrapNone/>
            <wp:docPr id="1986" name="Freeform 19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752" cy="180"/>
                    </a:xfrm>
                    <a:custGeom>
                      <a:rect l="l" t="t" r="r" b="b"/>
                      <a:pathLst>
                        <a:path w="150495" h="180">
                          <a:moveTo>
                            <a:pt x="150495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1883481</wp:posOffset>
            </wp:positionH>
            <wp:positionV relativeFrom="paragraph">
              <wp:posOffset>174219</wp:posOffset>
            </wp:positionV>
            <wp:extent cx="36941" cy="37247"/>
            <wp:effectExtent l="0" t="0" r="0" b="0"/>
            <wp:wrapNone/>
            <wp:docPr id="1987" name="Freeform 19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247"/>
                    </a:xfrm>
                    <a:custGeom>
                      <a:rect l="l" t="t" r="r" b="b"/>
                      <a:pathLst>
                        <a:path w="58675" h="59055">
                          <a:moveTo>
                            <a:pt x="0" y="59055"/>
                          </a:moveTo>
                          <a:lnTo>
                            <a:pt x="0" y="56134"/>
                          </a:lnTo>
                          <a:lnTo>
                            <a:pt x="890" y="53340"/>
                          </a:lnTo>
                          <a:lnTo>
                            <a:pt x="890" y="50420"/>
                          </a:lnTo>
                          <a:lnTo>
                            <a:pt x="890" y="47625"/>
                          </a:lnTo>
                          <a:lnTo>
                            <a:pt x="1906" y="43815"/>
                          </a:lnTo>
                          <a:lnTo>
                            <a:pt x="2794" y="40895"/>
                          </a:lnTo>
                          <a:lnTo>
                            <a:pt x="3810" y="38100"/>
                          </a:lnTo>
                          <a:lnTo>
                            <a:pt x="4700" y="36196"/>
                          </a:lnTo>
                          <a:lnTo>
                            <a:pt x="6604" y="33274"/>
                          </a:lnTo>
                          <a:lnTo>
                            <a:pt x="7621" y="30480"/>
                          </a:lnTo>
                          <a:lnTo>
                            <a:pt x="9525" y="27559"/>
                          </a:lnTo>
                          <a:lnTo>
                            <a:pt x="10415" y="25655"/>
                          </a:lnTo>
                          <a:lnTo>
                            <a:pt x="12319" y="22861"/>
                          </a:lnTo>
                          <a:lnTo>
                            <a:pt x="14225" y="20955"/>
                          </a:lnTo>
                          <a:lnTo>
                            <a:pt x="16129" y="18034"/>
                          </a:lnTo>
                          <a:lnTo>
                            <a:pt x="19050" y="16130"/>
                          </a:lnTo>
                          <a:lnTo>
                            <a:pt x="20956" y="14224"/>
                          </a:lnTo>
                          <a:lnTo>
                            <a:pt x="22860" y="12320"/>
                          </a:lnTo>
                          <a:lnTo>
                            <a:pt x="25654" y="10415"/>
                          </a:lnTo>
                          <a:lnTo>
                            <a:pt x="28575" y="8509"/>
                          </a:lnTo>
                          <a:lnTo>
                            <a:pt x="30481" y="7621"/>
                          </a:lnTo>
                          <a:lnTo>
                            <a:pt x="33275" y="5715"/>
                          </a:lnTo>
                          <a:lnTo>
                            <a:pt x="36069" y="4699"/>
                          </a:lnTo>
                          <a:lnTo>
                            <a:pt x="38990" y="3811"/>
                          </a:lnTo>
                          <a:lnTo>
                            <a:pt x="41784" y="2795"/>
                          </a:lnTo>
                          <a:lnTo>
                            <a:pt x="44324" y="1905"/>
                          </a:lnTo>
                          <a:lnTo>
                            <a:pt x="47244" y="890"/>
                          </a:lnTo>
                          <a:lnTo>
                            <a:pt x="50038" y="890"/>
                          </a:lnTo>
                          <a:lnTo>
                            <a:pt x="52959" y="0"/>
                          </a:lnTo>
                          <a:lnTo>
                            <a:pt x="55753" y="0"/>
                          </a:lnTo>
                          <a:lnTo>
                            <a:pt x="58675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1920422</wp:posOffset>
            </wp:positionH>
            <wp:positionV relativeFrom="paragraph">
              <wp:posOffset>174219</wp:posOffset>
            </wp:positionV>
            <wp:extent cx="695327" cy="180"/>
            <wp:effectExtent l="0" t="0" r="0" b="0"/>
            <wp:wrapNone/>
            <wp:docPr id="1988" name="Freeform 19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5327" cy="180"/>
                    </a:xfrm>
                    <a:custGeom>
                      <a:rect l="l" t="t" r="r" b="b"/>
                      <a:pathLst>
                        <a:path w="1104391" h="180">
                          <a:moveTo>
                            <a:pt x="0" y="0"/>
                          </a:moveTo>
                          <a:lnTo>
                            <a:pt x="1104391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2615751</wp:posOffset>
            </wp:positionH>
            <wp:positionV relativeFrom="paragraph">
              <wp:posOffset>174219</wp:posOffset>
            </wp:positionV>
            <wp:extent cx="36941" cy="37247"/>
            <wp:effectExtent l="0" t="0" r="0" b="0"/>
            <wp:wrapNone/>
            <wp:docPr id="1989" name="Freeform 19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247"/>
                    </a:xfrm>
                    <a:custGeom>
                      <a:rect l="l" t="t" r="r" b="b"/>
                      <a:pathLst>
                        <a:path w="58674" h="59055">
                          <a:moveTo>
                            <a:pt x="0" y="0"/>
                          </a:moveTo>
                          <a:lnTo>
                            <a:pt x="2794" y="0"/>
                          </a:lnTo>
                          <a:lnTo>
                            <a:pt x="5716" y="0"/>
                          </a:lnTo>
                          <a:lnTo>
                            <a:pt x="8510" y="890"/>
                          </a:lnTo>
                          <a:lnTo>
                            <a:pt x="11430" y="890"/>
                          </a:lnTo>
                          <a:lnTo>
                            <a:pt x="14224" y="1905"/>
                          </a:lnTo>
                          <a:lnTo>
                            <a:pt x="17146" y="2795"/>
                          </a:lnTo>
                          <a:lnTo>
                            <a:pt x="19940" y="3811"/>
                          </a:lnTo>
                          <a:lnTo>
                            <a:pt x="22861" y="4699"/>
                          </a:lnTo>
                          <a:lnTo>
                            <a:pt x="25654" y="6605"/>
                          </a:lnTo>
                          <a:lnTo>
                            <a:pt x="28575" y="7621"/>
                          </a:lnTo>
                          <a:lnTo>
                            <a:pt x="30988" y="9525"/>
                          </a:lnTo>
                          <a:lnTo>
                            <a:pt x="32893" y="10415"/>
                          </a:lnTo>
                          <a:lnTo>
                            <a:pt x="35815" y="12320"/>
                          </a:lnTo>
                          <a:lnTo>
                            <a:pt x="37719" y="14224"/>
                          </a:lnTo>
                          <a:lnTo>
                            <a:pt x="40513" y="16130"/>
                          </a:lnTo>
                          <a:lnTo>
                            <a:pt x="42418" y="19050"/>
                          </a:lnTo>
                          <a:lnTo>
                            <a:pt x="44323" y="20955"/>
                          </a:lnTo>
                          <a:lnTo>
                            <a:pt x="46229" y="22861"/>
                          </a:lnTo>
                          <a:lnTo>
                            <a:pt x="48134" y="25655"/>
                          </a:lnTo>
                          <a:lnTo>
                            <a:pt x="49149" y="27559"/>
                          </a:lnTo>
                          <a:lnTo>
                            <a:pt x="51054" y="30480"/>
                          </a:lnTo>
                          <a:lnTo>
                            <a:pt x="52960" y="33274"/>
                          </a:lnTo>
                          <a:lnTo>
                            <a:pt x="53848" y="36196"/>
                          </a:lnTo>
                          <a:lnTo>
                            <a:pt x="54865" y="38990"/>
                          </a:lnTo>
                          <a:lnTo>
                            <a:pt x="55754" y="41911"/>
                          </a:lnTo>
                          <a:lnTo>
                            <a:pt x="56769" y="44705"/>
                          </a:lnTo>
                          <a:lnTo>
                            <a:pt x="57659" y="47625"/>
                          </a:lnTo>
                          <a:lnTo>
                            <a:pt x="57659" y="50420"/>
                          </a:lnTo>
                          <a:lnTo>
                            <a:pt x="57659" y="53340"/>
                          </a:lnTo>
                          <a:lnTo>
                            <a:pt x="58674" y="56134"/>
                          </a:lnTo>
                          <a:lnTo>
                            <a:pt x="58674" y="5905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90" behindDoc="0" locked="0" layoutInCell="1" allowOverlap="1">
            <wp:simplePos x="0" y="0"/>
            <wp:positionH relativeFrom="page">
              <wp:posOffset>1131006</wp:posOffset>
            </wp:positionH>
            <wp:positionV relativeFrom="paragraph">
              <wp:posOffset>18183</wp:posOffset>
            </wp:positionV>
            <wp:extent cx="22772" cy="22829"/>
            <wp:effectExtent l="0" t="0" r="0" b="0"/>
            <wp:wrapNone/>
            <wp:docPr id="1990" name="Freeform 19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72" cy="22829"/>
                    </a:xfrm>
                    <a:custGeom>
                      <a:rect l="l" t="t" r="r" b="b"/>
                      <a:pathLst>
                        <a:path w="36169" h="36195">
                          <a:moveTo>
                            <a:pt x="36169" y="0"/>
                          </a:moveTo>
                          <a:lnTo>
                            <a:pt x="33312" y="890"/>
                          </a:lnTo>
                          <a:lnTo>
                            <a:pt x="30454" y="1906"/>
                          </a:lnTo>
                          <a:lnTo>
                            <a:pt x="28549" y="2794"/>
                          </a:lnTo>
                          <a:lnTo>
                            <a:pt x="25704" y="4700"/>
                          </a:lnTo>
                          <a:lnTo>
                            <a:pt x="22847" y="6604"/>
                          </a:lnTo>
                          <a:lnTo>
                            <a:pt x="20942" y="7620"/>
                          </a:lnTo>
                          <a:lnTo>
                            <a:pt x="18084" y="9525"/>
                          </a:lnTo>
                          <a:lnTo>
                            <a:pt x="16179" y="11431"/>
                          </a:lnTo>
                          <a:lnTo>
                            <a:pt x="14274" y="13335"/>
                          </a:lnTo>
                          <a:lnTo>
                            <a:pt x="11417" y="16129"/>
                          </a:lnTo>
                          <a:lnTo>
                            <a:pt x="9512" y="18035"/>
                          </a:lnTo>
                          <a:lnTo>
                            <a:pt x="8559" y="19940"/>
                          </a:lnTo>
                          <a:lnTo>
                            <a:pt x="6654" y="22860"/>
                          </a:lnTo>
                          <a:lnTo>
                            <a:pt x="4749" y="25654"/>
                          </a:lnTo>
                          <a:lnTo>
                            <a:pt x="3797" y="27560"/>
                          </a:lnTo>
                          <a:lnTo>
                            <a:pt x="1892" y="30481"/>
                          </a:lnTo>
                          <a:lnTo>
                            <a:pt x="952" y="33275"/>
                          </a:lnTo>
                          <a:lnTo>
                            <a:pt x="0" y="3619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91" behindDoc="1" locked="0" layoutInCell="1" allowOverlap="1">
            <wp:simplePos x="0" y="0"/>
            <wp:positionH relativeFrom="page">
              <wp:posOffset>1176319</wp:posOffset>
            </wp:positionH>
            <wp:positionV relativeFrom="paragraph">
              <wp:posOffset>18183</wp:posOffset>
            </wp:positionV>
            <wp:extent cx="22629" cy="22829"/>
            <wp:effectExtent l="0" t="0" r="0" b="0"/>
            <wp:wrapNone/>
            <wp:docPr id="1991" name="Freeform 19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629" cy="22829"/>
                    </a:xfrm>
                    <a:custGeom>
                      <a:rect l="l" t="t" r="r" b="b"/>
                      <a:pathLst>
                        <a:path w="35942" h="36195">
                          <a:moveTo>
                            <a:pt x="35942" y="36195"/>
                          </a:moveTo>
                          <a:lnTo>
                            <a:pt x="34925" y="33275"/>
                          </a:lnTo>
                          <a:lnTo>
                            <a:pt x="34037" y="30481"/>
                          </a:lnTo>
                          <a:lnTo>
                            <a:pt x="33020" y="27560"/>
                          </a:lnTo>
                          <a:lnTo>
                            <a:pt x="31115" y="25654"/>
                          </a:lnTo>
                          <a:lnTo>
                            <a:pt x="29211" y="22860"/>
                          </a:lnTo>
                          <a:lnTo>
                            <a:pt x="28322" y="20956"/>
                          </a:lnTo>
                          <a:lnTo>
                            <a:pt x="26417" y="18035"/>
                          </a:lnTo>
                          <a:lnTo>
                            <a:pt x="24512" y="16129"/>
                          </a:lnTo>
                          <a:lnTo>
                            <a:pt x="22606" y="13335"/>
                          </a:lnTo>
                          <a:lnTo>
                            <a:pt x="19686" y="11431"/>
                          </a:lnTo>
                          <a:lnTo>
                            <a:pt x="17781" y="9525"/>
                          </a:lnTo>
                          <a:lnTo>
                            <a:pt x="15875" y="7620"/>
                          </a:lnTo>
                          <a:lnTo>
                            <a:pt x="13336" y="6604"/>
                          </a:lnTo>
                          <a:lnTo>
                            <a:pt x="10542" y="4700"/>
                          </a:lnTo>
                          <a:lnTo>
                            <a:pt x="8637" y="3810"/>
                          </a:lnTo>
                          <a:lnTo>
                            <a:pt x="5715" y="1906"/>
                          </a:lnTo>
                          <a:lnTo>
                            <a:pt x="2922" y="890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1176319</wp:posOffset>
            </wp:positionH>
            <wp:positionV relativeFrom="paragraph">
              <wp:posOffset>15780</wp:posOffset>
            </wp:positionV>
            <wp:extent cx="180" cy="2402"/>
            <wp:effectExtent l="0" t="0" r="0" b="0"/>
            <wp:wrapNone/>
            <wp:docPr id="1992" name="Freeform 19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402"/>
                    </a:xfrm>
                    <a:custGeom>
                      <a:rect l="l" t="t" r="r" b="b"/>
                      <a:pathLst>
                        <a:path w="180" h="3809">
                          <a:moveTo>
                            <a:pt x="0" y="0"/>
                          </a:moveTo>
                          <a:lnTo>
                            <a:pt x="0" y="3809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89" behindDoc="1" locked="0" layoutInCell="1" allowOverlap="1">
            <wp:simplePos x="0" y="0"/>
            <wp:positionH relativeFrom="page">
              <wp:posOffset>1131006</wp:posOffset>
            </wp:positionH>
            <wp:positionV relativeFrom="paragraph">
              <wp:posOffset>41012</wp:posOffset>
            </wp:positionV>
            <wp:extent cx="67941" cy="180"/>
            <wp:effectExtent l="0" t="0" r="0" b="0"/>
            <wp:wrapNone/>
            <wp:docPr id="1993" name="Freeform 19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941" cy="180"/>
                    </a:xfrm>
                    <a:custGeom>
                      <a:rect l="l" t="t" r="r" b="b"/>
                      <a:pathLst>
                        <a:path w="107912" h="180">
                          <a:moveTo>
                            <a:pt x="107912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1883481</wp:posOffset>
            </wp:positionH>
            <wp:positionV relativeFrom="paragraph">
              <wp:posOffset>36206</wp:posOffset>
            </wp:positionV>
            <wp:extent cx="36941" cy="37007"/>
            <wp:effectExtent l="0" t="0" r="0" b="0"/>
            <wp:wrapNone/>
            <wp:docPr id="1994" name="Freeform 19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007"/>
                    </a:xfrm>
                    <a:custGeom>
                      <a:rect l="l" t="t" r="r" b="b"/>
                      <a:pathLst>
                        <a:path w="58675" h="58675">
                          <a:moveTo>
                            <a:pt x="58675" y="58675"/>
                          </a:moveTo>
                          <a:lnTo>
                            <a:pt x="55753" y="58675"/>
                          </a:lnTo>
                          <a:lnTo>
                            <a:pt x="52959" y="58675"/>
                          </a:lnTo>
                          <a:lnTo>
                            <a:pt x="50038" y="57785"/>
                          </a:lnTo>
                          <a:lnTo>
                            <a:pt x="47244" y="57785"/>
                          </a:lnTo>
                          <a:lnTo>
                            <a:pt x="44324" y="56769"/>
                          </a:lnTo>
                          <a:lnTo>
                            <a:pt x="40894" y="55881"/>
                          </a:lnTo>
                          <a:lnTo>
                            <a:pt x="38990" y="54865"/>
                          </a:lnTo>
                          <a:lnTo>
                            <a:pt x="36069" y="53975"/>
                          </a:lnTo>
                          <a:lnTo>
                            <a:pt x="33275" y="52960"/>
                          </a:lnTo>
                          <a:lnTo>
                            <a:pt x="30481" y="51054"/>
                          </a:lnTo>
                          <a:lnTo>
                            <a:pt x="27559" y="50166"/>
                          </a:lnTo>
                          <a:lnTo>
                            <a:pt x="25654" y="48260"/>
                          </a:lnTo>
                          <a:lnTo>
                            <a:pt x="22860" y="46356"/>
                          </a:lnTo>
                          <a:lnTo>
                            <a:pt x="20956" y="44450"/>
                          </a:lnTo>
                          <a:lnTo>
                            <a:pt x="18034" y="42545"/>
                          </a:lnTo>
                          <a:lnTo>
                            <a:pt x="16129" y="40641"/>
                          </a:lnTo>
                          <a:lnTo>
                            <a:pt x="14225" y="37719"/>
                          </a:lnTo>
                          <a:lnTo>
                            <a:pt x="12319" y="35815"/>
                          </a:lnTo>
                          <a:lnTo>
                            <a:pt x="10415" y="33020"/>
                          </a:lnTo>
                          <a:lnTo>
                            <a:pt x="8509" y="31116"/>
                          </a:lnTo>
                          <a:lnTo>
                            <a:pt x="7621" y="28194"/>
                          </a:lnTo>
                          <a:lnTo>
                            <a:pt x="5716" y="25654"/>
                          </a:lnTo>
                          <a:lnTo>
                            <a:pt x="4700" y="22860"/>
                          </a:lnTo>
                          <a:lnTo>
                            <a:pt x="3810" y="19940"/>
                          </a:lnTo>
                          <a:lnTo>
                            <a:pt x="2794" y="17145"/>
                          </a:lnTo>
                          <a:lnTo>
                            <a:pt x="1906" y="14225"/>
                          </a:lnTo>
                          <a:lnTo>
                            <a:pt x="890" y="11431"/>
                          </a:lnTo>
                          <a:lnTo>
                            <a:pt x="890" y="8510"/>
                          </a:lnTo>
                          <a:lnTo>
                            <a:pt x="0" y="5716"/>
                          </a:lnTo>
                          <a:lnTo>
                            <a:pt x="0" y="2794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2615751</wp:posOffset>
            </wp:positionH>
            <wp:positionV relativeFrom="paragraph">
              <wp:posOffset>36206</wp:posOffset>
            </wp:positionV>
            <wp:extent cx="36941" cy="37007"/>
            <wp:effectExtent l="0" t="0" r="0" b="0"/>
            <wp:wrapNone/>
            <wp:docPr id="1995" name="Freeform 19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007"/>
                    </a:xfrm>
                    <a:custGeom>
                      <a:rect l="l" t="t" r="r" b="b"/>
                      <a:pathLst>
                        <a:path w="58674" h="58675">
                          <a:moveTo>
                            <a:pt x="58674" y="0"/>
                          </a:moveTo>
                          <a:lnTo>
                            <a:pt x="58674" y="2794"/>
                          </a:lnTo>
                          <a:lnTo>
                            <a:pt x="57659" y="5716"/>
                          </a:lnTo>
                          <a:lnTo>
                            <a:pt x="57659" y="8510"/>
                          </a:lnTo>
                          <a:lnTo>
                            <a:pt x="56769" y="12319"/>
                          </a:lnTo>
                          <a:lnTo>
                            <a:pt x="56769" y="15241"/>
                          </a:lnTo>
                          <a:lnTo>
                            <a:pt x="55754" y="18035"/>
                          </a:lnTo>
                          <a:lnTo>
                            <a:pt x="54865" y="20956"/>
                          </a:lnTo>
                          <a:lnTo>
                            <a:pt x="53848" y="23750"/>
                          </a:lnTo>
                          <a:lnTo>
                            <a:pt x="51943" y="25654"/>
                          </a:lnTo>
                          <a:lnTo>
                            <a:pt x="51054" y="28194"/>
                          </a:lnTo>
                          <a:lnTo>
                            <a:pt x="49149" y="31116"/>
                          </a:lnTo>
                          <a:lnTo>
                            <a:pt x="48134" y="33910"/>
                          </a:lnTo>
                          <a:lnTo>
                            <a:pt x="46229" y="35815"/>
                          </a:lnTo>
                          <a:lnTo>
                            <a:pt x="44323" y="37719"/>
                          </a:lnTo>
                          <a:lnTo>
                            <a:pt x="42418" y="40641"/>
                          </a:lnTo>
                          <a:lnTo>
                            <a:pt x="39624" y="42545"/>
                          </a:lnTo>
                          <a:lnTo>
                            <a:pt x="37719" y="44450"/>
                          </a:lnTo>
                          <a:lnTo>
                            <a:pt x="35815" y="46356"/>
                          </a:lnTo>
                          <a:lnTo>
                            <a:pt x="32893" y="48260"/>
                          </a:lnTo>
                          <a:lnTo>
                            <a:pt x="30354" y="50166"/>
                          </a:lnTo>
                          <a:lnTo>
                            <a:pt x="28575" y="51054"/>
                          </a:lnTo>
                          <a:lnTo>
                            <a:pt x="25654" y="52960"/>
                          </a:lnTo>
                          <a:lnTo>
                            <a:pt x="22861" y="53975"/>
                          </a:lnTo>
                          <a:lnTo>
                            <a:pt x="19940" y="54865"/>
                          </a:lnTo>
                          <a:lnTo>
                            <a:pt x="17146" y="55881"/>
                          </a:lnTo>
                          <a:lnTo>
                            <a:pt x="14224" y="56769"/>
                          </a:lnTo>
                          <a:lnTo>
                            <a:pt x="11430" y="57785"/>
                          </a:lnTo>
                          <a:lnTo>
                            <a:pt x="8510" y="57785"/>
                          </a:lnTo>
                          <a:lnTo>
                            <a:pt x="5716" y="58675"/>
                          </a:lnTo>
                          <a:lnTo>
                            <a:pt x="2794" y="58675"/>
                          </a:lnTo>
                          <a:lnTo>
                            <a:pt x="0" y="5867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1920422</wp:posOffset>
            </wp:positionH>
            <wp:positionV relativeFrom="paragraph">
              <wp:posOffset>73213</wp:posOffset>
            </wp:positionV>
            <wp:extent cx="695327" cy="180"/>
            <wp:effectExtent l="0" t="0" r="0" b="0"/>
            <wp:wrapNone/>
            <wp:docPr id="1996" name="Freeform 19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5327" cy="180"/>
                    </a:xfrm>
                    <a:custGeom>
                      <a:rect l="l" t="t" r="r" b="b"/>
                      <a:pathLst>
                        <a:path w="1104391" h="180">
                          <a:moveTo>
                            <a:pt x="0" y="0"/>
                          </a:moveTo>
                          <a:lnTo>
                            <a:pt x="1104391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1920422</wp:posOffset>
            </wp:positionH>
            <wp:positionV relativeFrom="paragraph">
              <wp:posOffset>73213</wp:posOffset>
            </wp:positionV>
            <wp:extent cx="180" cy="49261"/>
            <wp:effectExtent l="0" t="0" r="0" b="0"/>
            <wp:wrapNone/>
            <wp:docPr id="1997" name="Freeform 19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9261"/>
                    </a:xfrm>
                    <a:custGeom>
                      <a:rect l="l" t="t" r="r" b="b"/>
                      <a:pathLst>
                        <a:path w="180" h="78104">
                          <a:moveTo>
                            <a:pt x="0" y="78104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1920422</wp:posOffset>
            </wp:positionH>
            <wp:positionV relativeFrom="paragraph">
              <wp:posOffset>73213</wp:posOffset>
            </wp:positionV>
            <wp:extent cx="695327" cy="180"/>
            <wp:effectExtent l="0" t="0" r="0" b="0"/>
            <wp:wrapNone/>
            <wp:docPr id="1998" name="Freeform 19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5327" cy="180"/>
                    </a:xfrm>
                    <a:custGeom>
                      <a:rect l="l" t="t" r="r" b="b"/>
                      <a:pathLst>
                        <a:path w="1104391" h="180">
                          <a:moveTo>
                            <a:pt x="1104391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2615751</wp:posOffset>
            </wp:positionH>
            <wp:positionV relativeFrom="paragraph">
              <wp:posOffset>73213</wp:posOffset>
            </wp:positionV>
            <wp:extent cx="180" cy="49261"/>
            <wp:effectExtent l="0" t="0" r="0" b="0"/>
            <wp:wrapNone/>
            <wp:docPr id="1999" name="Freeform 19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49261"/>
                    </a:xfrm>
                    <a:custGeom>
                      <a:rect l="l" t="t" r="r" b="b"/>
                      <a:pathLst>
                        <a:path w="180" h="78104">
                          <a:moveTo>
                            <a:pt x="0" y="0"/>
                          </a:moveTo>
                          <a:lnTo>
                            <a:pt x="0" y="78104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360172</wp:posOffset>
            </wp:positionH>
            <wp:positionV relativeFrom="paragraph">
              <wp:posOffset>95892</wp:posOffset>
            </wp:positionV>
            <wp:extent cx="64139" cy="131357"/>
            <wp:effectExtent l="0" t="0" r="0" b="0"/>
            <wp:wrapNone/>
            <wp:docPr id="2000" name="Picture 2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0" name="Picture 2000"/>
                    <pic:cNvPicPr>
                      <a:picLocks noChangeAspect="0" noChangeArrowheads="1"/>
                    </pic:cNvPicPr>
                  </pic:nvPicPr>
                  <pic:blipFill>
                    <a:blip r:embed="rId2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39" cy="131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398334</wp:posOffset>
            </wp:positionH>
            <wp:positionV relativeFrom="paragraph">
              <wp:posOffset>121915</wp:posOffset>
            </wp:positionV>
            <wp:extent cx="1178661" cy="180"/>
            <wp:effectExtent l="0" t="0" r="0" b="0"/>
            <wp:wrapNone/>
            <wp:docPr id="2001" name="Freeform 20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661" cy="180"/>
                    </a:xfrm>
                    <a:custGeom>
                      <a:rect l="l" t="t" r="r" b="b"/>
                      <a:pathLst>
                        <a:path w="1872072" h="180">
                          <a:moveTo>
                            <a:pt x="0" y="0"/>
                          </a:moveTo>
                          <a:lnTo>
                            <a:pt x="1872072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1576996</wp:posOffset>
            </wp:positionH>
            <wp:positionV relativeFrom="paragraph">
              <wp:posOffset>121915</wp:posOffset>
            </wp:positionV>
            <wp:extent cx="36941" cy="37246"/>
            <wp:effectExtent l="0" t="0" r="0" b="0"/>
            <wp:wrapNone/>
            <wp:docPr id="2002" name="Freeform 20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7246"/>
                    </a:xfrm>
                    <a:custGeom>
                      <a:rect l="l" t="t" r="r" b="b"/>
                      <a:pathLst>
                        <a:path w="58675" h="59054">
                          <a:moveTo>
                            <a:pt x="0" y="0"/>
                          </a:moveTo>
                          <a:lnTo>
                            <a:pt x="3684" y="0"/>
                          </a:lnTo>
                          <a:lnTo>
                            <a:pt x="6604" y="0"/>
                          </a:lnTo>
                          <a:lnTo>
                            <a:pt x="9398" y="0"/>
                          </a:lnTo>
                          <a:lnTo>
                            <a:pt x="12319" y="888"/>
                          </a:lnTo>
                          <a:lnTo>
                            <a:pt x="15113" y="1904"/>
                          </a:lnTo>
                          <a:lnTo>
                            <a:pt x="18035" y="2794"/>
                          </a:lnTo>
                          <a:lnTo>
                            <a:pt x="20829" y="3809"/>
                          </a:lnTo>
                          <a:lnTo>
                            <a:pt x="23369" y="4699"/>
                          </a:lnTo>
                          <a:lnTo>
                            <a:pt x="26290" y="5715"/>
                          </a:lnTo>
                          <a:lnTo>
                            <a:pt x="29084" y="6603"/>
                          </a:lnTo>
                          <a:lnTo>
                            <a:pt x="30988" y="8509"/>
                          </a:lnTo>
                          <a:lnTo>
                            <a:pt x="33910" y="10413"/>
                          </a:lnTo>
                          <a:lnTo>
                            <a:pt x="35815" y="12319"/>
                          </a:lnTo>
                          <a:lnTo>
                            <a:pt x="38609" y="14224"/>
                          </a:lnTo>
                          <a:lnTo>
                            <a:pt x="40513" y="16128"/>
                          </a:lnTo>
                          <a:lnTo>
                            <a:pt x="42419" y="18034"/>
                          </a:lnTo>
                          <a:lnTo>
                            <a:pt x="45340" y="19938"/>
                          </a:lnTo>
                          <a:lnTo>
                            <a:pt x="47244" y="22859"/>
                          </a:lnTo>
                          <a:lnTo>
                            <a:pt x="48134" y="24765"/>
                          </a:lnTo>
                          <a:lnTo>
                            <a:pt x="50038" y="27559"/>
                          </a:lnTo>
                          <a:lnTo>
                            <a:pt x="51944" y="30479"/>
                          </a:lnTo>
                          <a:lnTo>
                            <a:pt x="52960" y="33274"/>
                          </a:lnTo>
                          <a:lnTo>
                            <a:pt x="53848" y="35178"/>
                          </a:lnTo>
                          <a:lnTo>
                            <a:pt x="55754" y="38100"/>
                          </a:lnTo>
                          <a:lnTo>
                            <a:pt x="56769" y="40894"/>
                          </a:lnTo>
                          <a:lnTo>
                            <a:pt x="56769" y="43815"/>
                          </a:lnTo>
                          <a:lnTo>
                            <a:pt x="57659" y="46609"/>
                          </a:lnTo>
                          <a:lnTo>
                            <a:pt x="58675" y="49529"/>
                          </a:lnTo>
                          <a:lnTo>
                            <a:pt x="58675" y="53340"/>
                          </a:lnTo>
                          <a:lnTo>
                            <a:pt x="58675" y="56134"/>
                          </a:lnTo>
                          <a:lnTo>
                            <a:pt x="58675" y="59054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1920422</wp:posOffset>
            </wp:positionH>
            <wp:positionV relativeFrom="paragraph">
              <wp:posOffset>122476</wp:posOffset>
            </wp:positionV>
            <wp:extent cx="58930" cy="59275"/>
            <wp:effectExtent l="0" t="0" r="0" b="0"/>
            <wp:wrapNone/>
            <wp:docPr id="2003" name="Freeform 20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30" cy="59275"/>
                    </a:xfrm>
                    <a:custGeom>
                      <a:rect l="l" t="t" r="r" b="b"/>
                      <a:pathLst>
                        <a:path w="93599" h="93981">
                          <a:moveTo>
                            <a:pt x="0" y="0"/>
                          </a:moveTo>
                          <a:lnTo>
                            <a:pt x="0" y="3811"/>
                          </a:lnTo>
                          <a:lnTo>
                            <a:pt x="0" y="7621"/>
                          </a:lnTo>
                          <a:lnTo>
                            <a:pt x="888" y="11431"/>
                          </a:lnTo>
                          <a:lnTo>
                            <a:pt x="888" y="15240"/>
                          </a:lnTo>
                          <a:lnTo>
                            <a:pt x="1904" y="19050"/>
                          </a:lnTo>
                          <a:lnTo>
                            <a:pt x="2794" y="22861"/>
                          </a:lnTo>
                          <a:lnTo>
                            <a:pt x="3809" y="26671"/>
                          </a:lnTo>
                          <a:lnTo>
                            <a:pt x="4699" y="30481"/>
                          </a:lnTo>
                          <a:lnTo>
                            <a:pt x="5715" y="33402"/>
                          </a:lnTo>
                          <a:lnTo>
                            <a:pt x="7619" y="37212"/>
                          </a:lnTo>
                          <a:lnTo>
                            <a:pt x="9525" y="41021"/>
                          </a:lnTo>
                          <a:lnTo>
                            <a:pt x="10413" y="43815"/>
                          </a:lnTo>
                          <a:lnTo>
                            <a:pt x="12319" y="47625"/>
                          </a:lnTo>
                          <a:lnTo>
                            <a:pt x="14224" y="50546"/>
                          </a:lnTo>
                          <a:lnTo>
                            <a:pt x="17144" y="53340"/>
                          </a:lnTo>
                          <a:lnTo>
                            <a:pt x="19050" y="57150"/>
                          </a:lnTo>
                          <a:lnTo>
                            <a:pt x="20954" y="60071"/>
                          </a:lnTo>
                          <a:lnTo>
                            <a:pt x="23749" y="62865"/>
                          </a:lnTo>
                          <a:lnTo>
                            <a:pt x="26669" y="65787"/>
                          </a:lnTo>
                          <a:lnTo>
                            <a:pt x="28575" y="68581"/>
                          </a:lnTo>
                          <a:lnTo>
                            <a:pt x="31115" y="70486"/>
                          </a:lnTo>
                          <a:lnTo>
                            <a:pt x="33909" y="73406"/>
                          </a:lnTo>
                          <a:lnTo>
                            <a:pt x="36829" y="75312"/>
                          </a:lnTo>
                          <a:lnTo>
                            <a:pt x="40640" y="78106"/>
                          </a:lnTo>
                          <a:lnTo>
                            <a:pt x="43434" y="80011"/>
                          </a:lnTo>
                          <a:lnTo>
                            <a:pt x="46354" y="81915"/>
                          </a:lnTo>
                          <a:lnTo>
                            <a:pt x="50165" y="83821"/>
                          </a:lnTo>
                          <a:lnTo>
                            <a:pt x="52959" y="85471"/>
                          </a:lnTo>
                          <a:lnTo>
                            <a:pt x="56769" y="86361"/>
                          </a:lnTo>
                          <a:lnTo>
                            <a:pt x="60578" y="88265"/>
                          </a:lnTo>
                          <a:lnTo>
                            <a:pt x="64388" y="89281"/>
                          </a:lnTo>
                          <a:lnTo>
                            <a:pt x="67309" y="90171"/>
                          </a:lnTo>
                          <a:lnTo>
                            <a:pt x="71119" y="91187"/>
                          </a:lnTo>
                          <a:lnTo>
                            <a:pt x="74929" y="92075"/>
                          </a:lnTo>
                          <a:lnTo>
                            <a:pt x="78359" y="93091"/>
                          </a:lnTo>
                          <a:lnTo>
                            <a:pt x="82169" y="93981"/>
                          </a:lnTo>
                          <a:lnTo>
                            <a:pt x="85978" y="93981"/>
                          </a:lnTo>
                          <a:lnTo>
                            <a:pt x="89788" y="93981"/>
                          </a:lnTo>
                          <a:lnTo>
                            <a:pt x="93599" y="9398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2556741</wp:posOffset>
            </wp:positionH>
            <wp:positionV relativeFrom="paragraph">
              <wp:posOffset>122476</wp:posOffset>
            </wp:positionV>
            <wp:extent cx="59010" cy="59275"/>
            <wp:effectExtent l="0" t="0" r="0" b="0"/>
            <wp:wrapNone/>
            <wp:docPr id="2004" name="Freeform 20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010" cy="59275"/>
                    </a:xfrm>
                    <a:custGeom>
                      <a:rect l="l" t="t" r="r" b="b"/>
                      <a:pathLst>
                        <a:path w="93726" h="93981">
                          <a:moveTo>
                            <a:pt x="93726" y="0"/>
                          </a:moveTo>
                          <a:lnTo>
                            <a:pt x="93726" y="3811"/>
                          </a:lnTo>
                          <a:lnTo>
                            <a:pt x="93726" y="7621"/>
                          </a:lnTo>
                          <a:lnTo>
                            <a:pt x="92711" y="11431"/>
                          </a:lnTo>
                          <a:lnTo>
                            <a:pt x="92711" y="15240"/>
                          </a:lnTo>
                          <a:lnTo>
                            <a:pt x="91822" y="19050"/>
                          </a:lnTo>
                          <a:lnTo>
                            <a:pt x="90805" y="22861"/>
                          </a:lnTo>
                          <a:lnTo>
                            <a:pt x="89917" y="26671"/>
                          </a:lnTo>
                          <a:lnTo>
                            <a:pt x="88900" y="30481"/>
                          </a:lnTo>
                          <a:lnTo>
                            <a:pt x="86995" y="33402"/>
                          </a:lnTo>
                          <a:lnTo>
                            <a:pt x="86106" y="37212"/>
                          </a:lnTo>
                          <a:lnTo>
                            <a:pt x="84201" y="41021"/>
                          </a:lnTo>
                          <a:lnTo>
                            <a:pt x="83186" y="43815"/>
                          </a:lnTo>
                          <a:lnTo>
                            <a:pt x="81280" y="47625"/>
                          </a:lnTo>
                          <a:lnTo>
                            <a:pt x="79375" y="50546"/>
                          </a:lnTo>
                          <a:lnTo>
                            <a:pt x="76836" y="53340"/>
                          </a:lnTo>
                          <a:lnTo>
                            <a:pt x="74930" y="57150"/>
                          </a:lnTo>
                          <a:lnTo>
                            <a:pt x="73025" y="60071"/>
                          </a:lnTo>
                          <a:lnTo>
                            <a:pt x="70231" y="62865"/>
                          </a:lnTo>
                          <a:lnTo>
                            <a:pt x="67311" y="65787"/>
                          </a:lnTo>
                          <a:lnTo>
                            <a:pt x="65405" y="68581"/>
                          </a:lnTo>
                          <a:lnTo>
                            <a:pt x="62612" y="70486"/>
                          </a:lnTo>
                          <a:lnTo>
                            <a:pt x="59691" y="73406"/>
                          </a:lnTo>
                          <a:lnTo>
                            <a:pt x="55880" y="75312"/>
                          </a:lnTo>
                          <a:lnTo>
                            <a:pt x="53087" y="78106"/>
                          </a:lnTo>
                          <a:lnTo>
                            <a:pt x="50166" y="80011"/>
                          </a:lnTo>
                          <a:lnTo>
                            <a:pt x="46355" y="81915"/>
                          </a:lnTo>
                          <a:lnTo>
                            <a:pt x="43562" y="83821"/>
                          </a:lnTo>
                          <a:lnTo>
                            <a:pt x="39751" y="85471"/>
                          </a:lnTo>
                          <a:lnTo>
                            <a:pt x="36830" y="86361"/>
                          </a:lnTo>
                          <a:lnTo>
                            <a:pt x="33020" y="88265"/>
                          </a:lnTo>
                          <a:lnTo>
                            <a:pt x="29592" y="89281"/>
                          </a:lnTo>
                          <a:lnTo>
                            <a:pt x="26670" y="90171"/>
                          </a:lnTo>
                          <a:lnTo>
                            <a:pt x="22861" y="91187"/>
                          </a:lnTo>
                          <a:lnTo>
                            <a:pt x="19050" y="92075"/>
                          </a:lnTo>
                          <a:lnTo>
                            <a:pt x="15241" y="93091"/>
                          </a:lnTo>
                          <a:lnTo>
                            <a:pt x="11430" y="93981"/>
                          </a:lnTo>
                          <a:lnTo>
                            <a:pt x="7620" y="93981"/>
                          </a:lnTo>
                          <a:lnTo>
                            <a:pt x="3811" y="93981"/>
                          </a:lnTo>
                          <a:lnTo>
                            <a:pt x="0" y="93981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9" behindDoc="1" locked="0" layoutInCell="1" allowOverlap="1">
            <wp:simplePos x="0" y="0"/>
            <wp:positionH relativeFrom="page">
              <wp:posOffset>2652692</wp:posOffset>
            </wp:positionH>
            <wp:positionV relativeFrom="paragraph">
              <wp:posOffset>144103</wp:posOffset>
            </wp:positionV>
            <wp:extent cx="111864" cy="29478"/>
            <wp:effectExtent l="0" t="0" r="0" b="0"/>
            <wp:wrapNone/>
            <wp:docPr id="2005" name="Freeform 20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864" cy="29478"/>
                    </a:xfrm>
                    <a:custGeom>
                      <a:rect l="l" t="t" r="r" b="b"/>
                      <a:pathLst>
                        <a:path w="177674" h="46737">
                          <a:moveTo>
                            <a:pt x="0" y="23876"/>
                          </a:moveTo>
                          <a:lnTo>
                            <a:pt x="177674" y="0"/>
                          </a:lnTo>
                          <a:lnTo>
                            <a:pt x="160529" y="23876"/>
                          </a:lnTo>
                          <a:lnTo>
                            <a:pt x="177674" y="46737"/>
                          </a:lnTo>
                          <a:lnTo>
                            <a:pt x="0" y="2387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8" behindDoc="1" locked="0" layoutInCell="1" allowOverlap="1">
            <wp:simplePos x="0" y="0"/>
            <wp:positionH relativeFrom="page">
              <wp:posOffset>3116458</wp:posOffset>
            </wp:positionH>
            <wp:positionV relativeFrom="paragraph">
              <wp:posOffset>144103</wp:posOffset>
            </wp:positionV>
            <wp:extent cx="112423" cy="29478"/>
            <wp:effectExtent l="0" t="0" r="0" b="0"/>
            <wp:wrapNone/>
            <wp:docPr id="2006" name="Freeform 20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423" cy="29478"/>
                    </a:xfrm>
                    <a:custGeom>
                      <a:rect l="l" t="t" r="r" b="b"/>
                      <a:pathLst>
                        <a:path w="178562" h="46737">
                          <a:moveTo>
                            <a:pt x="178562" y="23876"/>
                          </a:moveTo>
                          <a:lnTo>
                            <a:pt x="0" y="46737"/>
                          </a:lnTo>
                          <a:lnTo>
                            <a:pt x="17654" y="23876"/>
                          </a:lnTo>
                          <a:lnTo>
                            <a:pt x="0" y="0"/>
                          </a:lnTo>
                          <a:lnTo>
                            <a:pt x="178562" y="23876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1576996</wp:posOffset>
            </wp:positionH>
            <wp:positionV relativeFrom="paragraph">
              <wp:posOffset>159163</wp:posOffset>
            </wp:positionV>
            <wp:extent cx="36941" cy="36446"/>
            <wp:effectExtent l="0" t="0" r="0" b="0"/>
            <wp:wrapNone/>
            <wp:docPr id="2007" name="Freeform 20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941" cy="36446"/>
                    </a:xfrm>
                    <a:custGeom>
                      <a:rect l="l" t="t" r="r" b="b"/>
                      <a:pathLst>
                        <a:path w="58675" h="57786">
                          <a:moveTo>
                            <a:pt x="58675" y="0"/>
                          </a:moveTo>
                          <a:lnTo>
                            <a:pt x="58675" y="2795"/>
                          </a:lnTo>
                          <a:lnTo>
                            <a:pt x="58675" y="5715"/>
                          </a:lnTo>
                          <a:lnTo>
                            <a:pt x="58675" y="8509"/>
                          </a:lnTo>
                          <a:lnTo>
                            <a:pt x="57659" y="11430"/>
                          </a:lnTo>
                          <a:lnTo>
                            <a:pt x="56769" y="14224"/>
                          </a:lnTo>
                          <a:lnTo>
                            <a:pt x="56769" y="17146"/>
                          </a:lnTo>
                          <a:lnTo>
                            <a:pt x="54865" y="19940"/>
                          </a:lnTo>
                          <a:lnTo>
                            <a:pt x="53848" y="22861"/>
                          </a:lnTo>
                          <a:lnTo>
                            <a:pt x="52960" y="25655"/>
                          </a:lnTo>
                          <a:lnTo>
                            <a:pt x="51944" y="28195"/>
                          </a:lnTo>
                          <a:lnTo>
                            <a:pt x="50038" y="30099"/>
                          </a:lnTo>
                          <a:lnTo>
                            <a:pt x="48134" y="33021"/>
                          </a:lnTo>
                          <a:lnTo>
                            <a:pt x="46229" y="35815"/>
                          </a:lnTo>
                          <a:lnTo>
                            <a:pt x="44323" y="37720"/>
                          </a:lnTo>
                          <a:lnTo>
                            <a:pt x="42419" y="39624"/>
                          </a:lnTo>
                          <a:lnTo>
                            <a:pt x="40513" y="42546"/>
                          </a:lnTo>
                          <a:lnTo>
                            <a:pt x="38609" y="44450"/>
                          </a:lnTo>
                          <a:lnTo>
                            <a:pt x="35815" y="46355"/>
                          </a:lnTo>
                          <a:lnTo>
                            <a:pt x="33910" y="47245"/>
                          </a:lnTo>
                          <a:lnTo>
                            <a:pt x="30988" y="49149"/>
                          </a:lnTo>
                          <a:lnTo>
                            <a:pt x="28194" y="51055"/>
                          </a:lnTo>
                          <a:lnTo>
                            <a:pt x="26290" y="52071"/>
                          </a:lnTo>
                          <a:lnTo>
                            <a:pt x="23369" y="53975"/>
                          </a:lnTo>
                          <a:lnTo>
                            <a:pt x="20829" y="54865"/>
                          </a:lnTo>
                          <a:lnTo>
                            <a:pt x="18035" y="55880"/>
                          </a:lnTo>
                          <a:lnTo>
                            <a:pt x="15113" y="56770"/>
                          </a:lnTo>
                          <a:lnTo>
                            <a:pt x="12319" y="56770"/>
                          </a:lnTo>
                          <a:lnTo>
                            <a:pt x="9398" y="57786"/>
                          </a:lnTo>
                          <a:lnTo>
                            <a:pt x="5588" y="57786"/>
                          </a:lnTo>
                          <a:lnTo>
                            <a:pt x="2794" y="57786"/>
                          </a:lnTo>
                          <a:lnTo>
                            <a:pt x="0" y="5778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52" behindDoc="1" locked="0" layoutInCell="1" allowOverlap="1">
            <wp:simplePos x="0" y="0"/>
            <wp:positionH relativeFrom="page">
              <wp:posOffset>3003955</wp:posOffset>
            </wp:positionH>
            <wp:positionV relativeFrom="paragraph">
              <wp:posOffset>159163</wp:posOffset>
            </wp:positionV>
            <wp:extent cx="66525" cy="411883"/>
            <wp:effectExtent l="0" t="0" r="0" b="0"/>
            <wp:wrapNone/>
            <wp:docPr id="2008" name="Freeform 20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525" cy="411883"/>
                    </a:xfrm>
                    <a:custGeom>
                      <a:rect l="l" t="t" r="r" b="b"/>
                      <a:pathLst>
                        <a:path w="105663" h="653034">
                          <a:moveTo>
                            <a:pt x="0" y="0"/>
                          </a:moveTo>
                          <a:lnTo>
                            <a:pt x="105663" y="653034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1979353</wp:posOffset>
            </wp:positionH>
            <wp:positionV relativeFrom="paragraph">
              <wp:posOffset>181751</wp:posOffset>
            </wp:positionV>
            <wp:extent cx="577387" cy="180"/>
            <wp:effectExtent l="0" t="0" r="0" b="0"/>
            <wp:wrapNone/>
            <wp:docPr id="2009" name="Freeform 20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7387" cy="180"/>
                    </a:xfrm>
                    <a:custGeom>
                      <a:rect l="l" t="t" r="r" b="b"/>
                      <a:pathLst>
                        <a:path w="917066" h="180">
                          <a:moveTo>
                            <a:pt x="917066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2227147</wp:posOffset>
            </wp:positionH>
            <wp:positionV relativeFrom="paragraph">
              <wp:posOffset>181751</wp:posOffset>
            </wp:positionV>
            <wp:extent cx="59489" cy="101568"/>
            <wp:effectExtent l="0" t="0" r="0" b="0"/>
            <wp:wrapNone/>
            <wp:docPr id="2010" name="Freeform 20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489" cy="101568"/>
                    </a:xfrm>
                    <a:custGeom>
                      <a:rect l="l" t="t" r="r" b="b"/>
                      <a:pathLst>
                        <a:path w="94487" h="161035">
                          <a:moveTo>
                            <a:pt x="0" y="0"/>
                          </a:moveTo>
                          <a:lnTo>
                            <a:pt x="94487" y="0"/>
                          </a:lnTo>
                          <a:lnTo>
                            <a:pt x="94487" y="161035"/>
                          </a:lnTo>
                          <a:lnTo>
                            <a:pt x="0" y="161035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9" behindDoc="1" locked="0" layoutInCell="1" allowOverlap="1">
            <wp:simplePos x="0" y="0"/>
            <wp:positionH relativeFrom="page">
              <wp:posOffset>398334</wp:posOffset>
            </wp:positionH>
            <wp:positionV relativeFrom="paragraph">
              <wp:posOffset>20350</wp:posOffset>
            </wp:positionV>
            <wp:extent cx="1178661" cy="180"/>
            <wp:effectExtent l="0" t="0" r="0" b="0"/>
            <wp:wrapNone/>
            <wp:docPr id="2011" name="Freeform 20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8661" cy="180"/>
                    </a:xfrm>
                    <a:custGeom>
                      <a:rect l="l" t="t" r="r" b="b"/>
                      <a:pathLst>
                        <a:path w="1872072" h="180">
                          <a:moveTo>
                            <a:pt x="1872072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395336</wp:posOffset>
            </wp:positionH>
            <wp:positionV relativeFrom="paragraph">
              <wp:posOffset>20350</wp:posOffset>
            </wp:positionV>
            <wp:extent cx="55341" cy="40211"/>
            <wp:effectExtent l="0" t="0" r="0" b="0"/>
            <wp:wrapNone/>
            <wp:docPr id="2012" name="Freeform 20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341" cy="40211"/>
                    </a:xfrm>
                    <a:custGeom>
                      <a:rect l="l" t="t" r="r" b="b"/>
                      <a:pathLst>
                        <a:path w="87899" h="63754">
                          <a:moveTo>
                            <a:pt x="0" y="0"/>
                          </a:moveTo>
                          <a:lnTo>
                            <a:pt x="3808" y="888"/>
                          </a:lnTo>
                          <a:lnTo>
                            <a:pt x="7616" y="888"/>
                          </a:lnTo>
                          <a:lnTo>
                            <a:pt x="11424" y="888"/>
                          </a:lnTo>
                          <a:lnTo>
                            <a:pt x="14916" y="1904"/>
                          </a:lnTo>
                          <a:lnTo>
                            <a:pt x="17771" y="1904"/>
                          </a:lnTo>
                          <a:lnTo>
                            <a:pt x="21579" y="2794"/>
                          </a:lnTo>
                          <a:lnTo>
                            <a:pt x="25388" y="3810"/>
                          </a:lnTo>
                          <a:lnTo>
                            <a:pt x="29196" y="5714"/>
                          </a:lnTo>
                          <a:lnTo>
                            <a:pt x="33004" y="6604"/>
                          </a:lnTo>
                          <a:lnTo>
                            <a:pt x="35859" y="7619"/>
                          </a:lnTo>
                          <a:lnTo>
                            <a:pt x="39668" y="9525"/>
                          </a:lnTo>
                          <a:lnTo>
                            <a:pt x="43477" y="11429"/>
                          </a:lnTo>
                          <a:lnTo>
                            <a:pt x="46332" y="13335"/>
                          </a:lnTo>
                          <a:lnTo>
                            <a:pt x="50140" y="15239"/>
                          </a:lnTo>
                          <a:lnTo>
                            <a:pt x="52997" y="17144"/>
                          </a:lnTo>
                          <a:lnTo>
                            <a:pt x="55853" y="19050"/>
                          </a:lnTo>
                          <a:lnTo>
                            <a:pt x="58709" y="21844"/>
                          </a:lnTo>
                          <a:lnTo>
                            <a:pt x="61248" y="23748"/>
                          </a:lnTo>
                          <a:lnTo>
                            <a:pt x="64104" y="26669"/>
                          </a:lnTo>
                          <a:lnTo>
                            <a:pt x="66959" y="29463"/>
                          </a:lnTo>
                          <a:lnTo>
                            <a:pt x="69815" y="32385"/>
                          </a:lnTo>
                          <a:lnTo>
                            <a:pt x="71719" y="35179"/>
                          </a:lnTo>
                          <a:lnTo>
                            <a:pt x="74577" y="38100"/>
                          </a:lnTo>
                          <a:lnTo>
                            <a:pt x="76482" y="40894"/>
                          </a:lnTo>
                          <a:lnTo>
                            <a:pt x="78386" y="43814"/>
                          </a:lnTo>
                          <a:lnTo>
                            <a:pt x="80292" y="47625"/>
                          </a:lnTo>
                          <a:lnTo>
                            <a:pt x="82196" y="50419"/>
                          </a:lnTo>
                          <a:lnTo>
                            <a:pt x="84102" y="54229"/>
                          </a:lnTo>
                          <a:lnTo>
                            <a:pt x="86007" y="57150"/>
                          </a:lnTo>
                          <a:lnTo>
                            <a:pt x="86946" y="60960"/>
                          </a:lnTo>
                          <a:lnTo>
                            <a:pt x="87899" y="63754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1510790</wp:posOffset>
            </wp:positionH>
            <wp:positionV relativeFrom="paragraph">
              <wp:posOffset>20350</wp:posOffset>
            </wp:positionV>
            <wp:extent cx="55412" cy="40211"/>
            <wp:effectExtent l="0" t="0" r="0" b="0"/>
            <wp:wrapNone/>
            <wp:docPr id="2013" name="Freeform 20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5412" cy="40211"/>
                    </a:xfrm>
                    <a:custGeom>
                      <a:rect l="l" t="t" r="r" b="b"/>
                      <a:pathLst>
                        <a:path w="88012" h="63754">
                          <a:moveTo>
                            <a:pt x="0" y="63754"/>
                          </a:moveTo>
                          <a:lnTo>
                            <a:pt x="1016" y="59944"/>
                          </a:lnTo>
                          <a:lnTo>
                            <a:pt x="2922" y="56134"/>
                          </a:lnTo>
                          <a:lnTo>
                            <a:pt x="3810" y="53339"/>
                          </a:lnTo>
                          <a:lnTo>
                            <a:pt x="5716" y="49529"/>
                          </a:lnTo>
                          <a:lnTo>
                            <a:pt x="7621" y="46609"/>
                          </a:lnTo>
                          <a:lnTo>
                            <a:pt x="9525" y="42798"/>
                          </a:lnTo>
                          <a:lnTo>
                            <a:pt x="11431" y="40004"/>
                          </a:lnTo>
                          <a:lnTo>
                            <a:pt x="14351" y="37084"/>
                          </a:lnTo>
                          <a:lnTo>
                            <a:pt x="16256" y="34289"/>
                          </a:lnTo>
                          <a:lnTo>
                            <a:pt x="19050" y="31369"/>
                          </a:lnTo>
                          <a:lnTo>
                            <a:pt x="21972" y="28575"/>
                          </a:lnTo>
                          <a:lnTo>
                            <a:pt x="23876" y="25654"/>
                          </a:lnTo>
                          <a:lnTo>
                            <a:pt x="26671" y="23748"/>
                          </a:lnTo>
                          <a:lnTo>
                            <a:pt x="29591" y="20954"/>
                          </a:lnTo>
                          <a:lnTo>
                            <a:pt x="33401" y="19050"/>
                          </a:lnTo>
                          <a:lnTo>
                            <a:pt x="36196" y="16129"/>
                          </a:lnTo>
                          <a:lnTo>
                            <a:pt x="38735" y="14223"/>
                          </a:lnTo>
                          <a:lnTo>
                            <a:pt x="42546" y="12319"/>
                          </a:lnTo>
                          <a:lnTo>
                            <a:pt x="45466" y="10413"/>
                          </a:lnTo>
                          <a:lnTo>
                            <a:pt x="49276" y="9525"/>
                          </a:lnTo>
                          <a:lnTo>
                            <a:pt x="52071" y="7619"/>
                          </a:lnTo>
                          <a:lnTo>
                            <a:pt x="55881" y="5714"/>
                          </a:lnTo>
                          <a:lnTo>
                            <a:pt x="59691" y="4698"/>
                          </a:lnTo>
                          <a:lnTo>
                            <a:pt x="63500" y="3810"/>
                          </a:lnTo>
                          <a:lnTo>
                            <a:pt x="66422" y="2794"/>
                          </a:lnTo>
                          <a:lnTo>
                            <a:pt x="70231" y="1904"/>
                          </a:lnTo>
                          <a:lnTo>
                            <a:pt x="74041" y="1904"/>
                          </a:lnTo>
                          <a:lnTo>
                            <a:pt x="77851" y="888"/>
                          </a:lnTo>
                          <a:lnTo>
                            <a:pt x="81662" y="888"/>
                          </a:lnTo>
                          <a:lnTo>
                            <a:pt x="85091" y="0"/>
                          </a:lnTo>
                          <a:lnTo>
                            <a:pt x="88012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1566202</wp:posOffset>
            </wp:positionH>
            <wp:positionV relativeFrom="paragraph">
              <wp:posOffset>20350</wp:posOffset>
            </wp:positionV>
            <wp:extent cx="10793" cy="180"/>
            <wp:effectExtent l="0" t="0" r="0" b="0"/>
            <wp:wrapNone/>
            <wp:docPr id="2014" name="Freeform 20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93" cy="180"/>
                    </a:xfrm>
                    <a:custGeom>
                      <a:rect l="l" t="t" r="r" b="b"/>
                      <a:pathLst>
                        <a:path w="17144" h="180">
                          <a:moveTo>
                            <a:pt x="17144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450678</wp:posOffset>
            </wp:positionH>
            <wp:positionV relativeFrom="paragraph">
              <wp:posOffset>60561</wp:posOffset>
            </wp:positionV>
            <wp:extent cx="58945" cy="170456"/>
            <wp:effectExtent l="0" t="0" r="0" b="0"/>
            <wp:wrapNone/>
            <wp:docPr id="2015" name="Freeform 20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45" cy="170456"/>
                    </a:xfrm>
                    <a:custGeom>
                      <a:rect l="l" t="t" r="r" b="b"/>
                      <a:pathLst>
                        <a:path w="93624" h="270256">
                          <a:moveTo>
                            <a:pt x="0" y="0"/>
                          </a:moveTo>
                          <a:lnTo>
                            <a:pt x="93624" y="27025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1451859</wp:posOffset>
            </wp:positionH>
            <wp:positionV relativeFrom="paragraph">
              <wp:posOffset>60561</wp:posOffset>
            </wp:positionV>
            <wp:extent cx="58930" cy="170456"/>
            <wp:effectExtent l="0" t="0" r="0" b="0"/>
            <wp:wrapNone/>
            <wp:docPr id="2016" name="Freeform 20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30" cy="170456"/>
                    </a:xfrm>
                    <a:custGeom>
                      <a:rect l="l" t="t" r="r" b="b"/>
                      <a:pathLst>
                        <a:path w="93599" h="270256">
                          <a:moveTo>
                            <a:pt x="93599" y="0"/>
                          </a:moveTo>
                          <a:lnTo>
                            <a:pt x="0" y="27025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2210916</wp:posOffset>
            </wp:positionH>
            <wp:positionV relativeFrom="paragraph">
              <wp:posOffset>108061</wp:posOffset>
            </wp:positionV>
            <wp:extent cx="88114" cy="56872"/>
            <wp:effectExtent l="0" t="0" r="0" b="0"/>
            <wp:wrapNone/>
            <wp:docPr id="2017" name="Freeform 20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8114" cy="56872"/>
                    </a:xfrm>
                    <a:custGeom>
                      <a:rect l="l" t="t" r="r" b="b"/>
                      <a:pathLst>
                        <a:path w="139953" h="90171">
                          <a:moveTo>
                            <a:pt x="0" y="0"/>
                          </a:moveTo>
                          <a:lnTo>
                            <a:pt x="139953" y="0"/>
                          </a:lnTo>
                          <a:lnTo>
                            <a:pt x="139953" y="90171"/>
                          </a:lnTo>
                          <a:lnTo>
                            <a:pt x="0" y="90171"/>
                          </a:ln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4" behindDoc="1" locked="0" layoutInCell="1" allowOverlap="1">
            <wp:simplePos x="0" y="0"/>
            <wp:positionH relativeFrom="page">
              <wp:posOffset>4974398</wp:posOffset>
            </wp:positionH>
            <wp:positionV relativeFrom="paragraph">
              <wp:posOffset>143306</wp:posOffset>
            </wp:positionV>
            <wp:extent cx="105865" cy="92517"/>
            <wp:effectExtent l="0" t="0" r="0" b="0"/>
            <wp:wrapNone/>
            <wp:docPr id="2018" name="Freeform 20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65" cy="92517"/>
                    </a:xfrm>
                    <a:custGeom>
                      <a:rect l="l" t="t" r="r" b="b"/>
                      <a:pathLst>
                        <a:path w="168147" h="146685">
                          <a:moveTo>
                            <a:pt x="84074" y="146685"/>
                          </a:moveTo>
                          <a:lnTo>
                            <a:pt x="0" y="0"/>
                          </a:lnTo>
                          <a:moveTo>
                            <a:pt x="168147" y="0"/>
                          </a:moveTo>
                          <a:lnTo>
                            <a:pt x="84074" y="14668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2243699</wp:posOffset>
            </wp:positionH>
            <wp:positionV relativeFrom="paragraph">
              <wp:posOffset>164934</wp:posOffset>
            </wp:positionV>
            <wp:extent cx="180" cy="28195"/>
            <wp:effectExtent l="0" t="0" r="0" b="0"/>
            <wp:wrapNone/>
            <wp:docPr id="2019" name="Freeform 20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8195"/>
                    </a:xfrm>
                    <a:custGeom>
                      <a:rect l="l" t="t" r="r" b="b"/>
                      <a:pathLst>
                        <a:path w="180" h="44703">
                          <a:moveTo>
                            <a:pt x="0" y="44703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2243699</wp:posOffset>
            </wp:positionH>
            <wp:positionV relativeFrom="paragraph">
              <wp:posOffset>164934</wp:posOffset>
            </wp:positionV>
            <wp:extent cx="24947" cy="180"/>
            <wp:effectExtent l="0" t="0" r="0" b="0"/>
            <wp:wrapNone/>
            <wp:docPr id="2020" name="Freeform 20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47" cy="180"/>
                    </a:xfrm>
                    <a:custGeom>
                      <a:rect l="l" t="t" r="r" b="b"/>
                      <a:pathLst>
                        <a:path w="39624" h="180">
                          <a:moveTo>
                            <a:pt x="0" y="0"/>
                          </a:moveTo>
                          <a:lnTo>
                            <a:pt x="3962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1" locked="0" layoutInCell="1" allowOverlap="1">
            <wp:simplePos x="0" y="0"/>
            <wp:positionH relativeFrom="page">
              <wp:posOffset>2268646</wp:posOffset>
            </wp:positionH>
            <wp:positionV relativeFrom="paragraph">
              <wp:posOffset>164934</wp:posOffset>
            </wp:positionV>
            <wp:extent cx="180" cy="28195"/>
            <wp:effectExtent l="0" t="0" r="0" b="0"/>
            <wp:wrapNone/>
            <wp:docPr id="2021" name="Freeform 20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28195"/>
                    </a:xfrm>
                    <a:custGeom>
                      <a:rect l="l" t="t" r="r" b="b"/>
                      <a:pathLst>
                        <a:path w="180" h="44703">
                          <a:moveTo>
                            <a:pt x="0" y="0"/>
                          </a:moveTo>
                          <a:lnTo>
                            <a:pt x="0" y="4470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2243699</wp:posOffset>
            </wp:positionH>
            <wp:positionV relativeFrom="paragraph">
              <wp:posOffset>193129</wp:posOffset>
            </wp:positionV>
            <wp:extent cx="8955" cy="8410"/>
            <wp:effectExtent l="0" t="0" r="0" b="0"/>
            <wp:wrapNone/>
            <wp:docPr id="2022" name="Freeform 20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55" cy="8410"/>
                    </a:xfrm>
                    <a:custGeom>
                      <a:rect l="l" t="t" r="r" b="b"/>
                      <a:pathLst>
                        <a:path w="14224" h="13335">
                          <a:moveTo>
                            <a:pt x="0" y="0"/>
                          </a:moveTo>
                          <a:lnTo>
                            <a:pt x="0" y="1016"/>
                          </a:lnTo>
                          <a:lnTo>
                            <a:pt x="0" y="2922"/>
                          </a:lnTo>
                          <a:lnTo>
                            <a:pt x="0" y="3810"/>
                          </a:lnTo>
                          <a:lnTo>
                            <a:pt x="890" y="5716"/>
                          </a:lnTo>
                          <a:lnTo>
                            <a:pt x="1906" y="6731"/>
                          </a:lnTo>
                          <a:lnTo>
                            <a:pt x="2794" y="7621"/>
                          </a:lnTo>
                          <a:lnTo>
                            <a:pt x="2794" y="9525"/>
                          </a:lnTo>
                          <a:lnTo>
                            <a:pt x="4699" y="10541"/>
                          </a:lnTo>
                          <a:lnTo>
                            <a:pt x="5715" y="11431"/>
                          </a:lnTo>
                          <a:lnTo>
                            <a:pt x="6605" y="11431"/>
                          </a:lnTo>
                          <a:lnTo>
                            <a:pt x="7621" y="12447"/>
                          </a:lnTo>
                          <a:lnTo>
                            <a:pt x="9525" y="13335"/>
                          </a:lnTo>
                          <a:lnTo>
                            <a:pt x="10415" y="13335"/>
                          </a:lnTo>
                          <a:lnTo>
                            <a:pt x="12319" y="13335"/>
                          </a:lnTo>
                          <a:lnTo>
                            <a:pt x="13336" y="13335"/>
                          </a:lnTo>
                          <a:lnTo>
                            <a:pt x="14224" y="1333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2259691</wp:posOffset>
            </wp:positionH>
            <wp:positionV relativeFrom="paragraph">
              <wp:posOffset>193129</wp:posOffset>
            </wp:positionV>
            <wp:extent cx="8955" cy="8410"/>
            <wp:effectExtent l="0" t="0" r="0" b="0"/>
            <wp:wrapNone/>
            <wp:docPr id="2023" name="Freeform 20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55" cy="8410"/>
                    </a:xfrm>
                    <a:custGeom>
                      <a:rect l="l" t="t" r="r" b="b"/>
                      <a:pathLst>
                        <a:path w="14224" h="13335">
                          <a:moveTo>
                            <a:pt x="14224" y="0"/>
                          </a:moveTo>
                          <a:lnTo>
                            <a:pt x="14224" y="1016"/>
                          </a:lnTo>
                          <a:lnTo>
                            <a:pt x="13336" y="2922"/>
                          </a:lnTo>
                          <a:lnTo>
                            <a:pt x="13336" y="3810"/>
                          </a:lnTo>
                          <a:lnTo>
                            <a:pt x="12319" y="5716"/>
                          </a:lnTo>
                          <a:lnTo>
                            <a:pt x="12319" y="6731"/>
                          </a:lnTo>
                          <a:lnTo>
                            <a:pt x="11431" y="7621"/>
                          </a:lnTo>
                          <a:lnTo>
                            <a:pt x="10415" y="9525"/>
                          </a:lnTo>
                          <a:lnTo>
                            <a:pt x="9525" y="10541"/>
                          </a:lnTo>
                          <a:lnTo>
                            <a:pt x="8509" y="11431"/>
                          </a:lnTo>
                          <a:lnTo>
                            <a:pt x="6605" y="11431"/>
                          </a:lnTo>
                          <a:lnTo>
                            <a:pt x="5715" y="12447"/>
                          </a:lnTo>
                          <a:lnTo>
                            <a:pt x="4699" y="13335"/>
                          </a:lnTo>
                          <a:lnTo>
                            <a:pt x="2794" y="13335"/>
                          </a:lnTo>
                          <a:lnTo>
                            <a:pt x="1906" y="13335"/>
                          </a:lnTo>
                          <a:lnTo>
                            <a:pt x="0" y="13335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8" behindDoc="1" locked="0" layoutInCell="1" allowOverlap="1">
            <wp:simplePos x="0" y="0"/>
            <wp:positionH relativeFrom="page">
              <wp:posOffset>1788329</wp:posOffset>
            </wp:positionH>
            <wp:positionV relativeFrom="paragraph">
              <wp:posOffset>23315</wp:posOffset>
            </wp:positionV>
            <wp:extent cx="44536" cy="169575"/>
            <wp:effectExtent l="0" t="0" r="0" b="0"/>
            <wp:wrapNone/>
            <wp:docPr id="2024" name="Freeform 20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36" cy="169575"/>
                    </a:xfrm>
                    <a:custGeom>
                      <a:rect l="l" t="t" r="r" b="b"/>
                      <a:pathLst>
                        <a:path w="70738" h="268859">
                          <a:moveTo>
                            <a:pt x="35941" y="0"/>
                          </a:moveTo>
                          <a:lnTo>
                            <a:pt x="70738" y="268859"/>
                          </a:lnTo>
                          <a:lnTo>
                            <a:pt x="35941" y="242570"/>
                          </a:lnTo>
                          <a:lnTo>
                            <a:pt x="0" y="268859"/>
                          </a:lnTo>
                          <a:lnTo>
                            <a:pt x="35941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1" behindDoc="1" locked="0" layoutInCell="1" allowOverlap="1">
            <wp:simplePos x="0" y="0"/>
            <wp:positionH relativeFrom="page">
              <wp:posOffset>1810958</wp:posOffset>
            </wp:positionH>
            <wp:positionV relativeFrom="paragraph">
              <wp:posOffset>23315</wp:posOffset>
            </wp:positionV>
            <wp:extent cx="180" cy="339390"/>
            <wp:effectExtent l="0" t="0" r="0" b="0"/>
            <wp:wrapNone/>
            <wp:docPr id="2025" name="Freeform 20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339390"/>
                    </a:xfrm>
                    <a:custGeom>
                      <a:rect l="l" t="t" r="r" b="b"/>
                      <a:pathLst>
                        <a:path w="180" h="538098">
                          <a:moveTo>
                            <a:pt x="0" y="0"/>
                          </a:moveTo>
                          <a:lnTo>
                            <a:pt x="0" y="538098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2252654</wp:posOffset>
            </wp:positionH>
            <wp:positionV relativeFrom="paragraph">
              <wp:posOffset>26279</wp:posOffset>
            </wp:positionV>
            <wp:extent cx="7036" cy="180"/>
            <wp:effectExtent l="0" t="0" r="0" b="0"/>
            <wp:wrapNone/>
            <wp:docPr id="2026" name="Freeform 20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36" cy="180"/>
                    </a:xfrm>
                    <a:custGeom>
                      <a:rect l="l" t="t" r="r" b="b"/>
                      <a:pathLst>
                        <a:path w="11176" h="180">
                          <a:moveTo>
                            <a:pt x="11176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1" locked="0" layoutInCell="1" allowOverlap="1">
            <wp:simplePos x="0" y="0"/>
            <wp:positionH relativeFrom="page">
              <wp:posOffset>1788969</wp:posOffset>
            </wp:positionH>
            <wp:positionV relativeFrom="paragraph">
              <wp:posOffset>28121</wp:posOffset>
            </wp:positionV>
            <wp:extent cx="21988" cy="164769"/>
            <wp:effectExtent l="0" t="0" r="0" b="0"/>
            <wp:wrapNone/>
            <wp:docPr id="2027" name="Freeform 20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88" cy="164769"/>
                    </a:xfrm>
                    <a:custGeom>
                      <a:rect l="l" t="t" r="r" b="b"/>
                      <a:pathLst>
                        <a:path w="34925" h="261240">
                          <a:moveTo>
                            <a:pt x="33909" y="6604"/>
                          </a:moveTo>
                          <a:lnTo>
                            <a:pt x="34925" y="6604"/>
                          </a:lnTo>
                          <a:lnTo>
                            <a:pt x="34925" y="0"/>
                          </a:lnTo>
                          <a:lnTo>
                            <a:pt x="33909" y="0"/>
                          </a:lnTo>
                          <a:lnTo>
                            <a:pt x="33909" y="6604"/>
                          </a:lnTo>
                          <a:close/>
                          <a:moveTo>
                            <a:pt x="33019" y="14225"/>
                          </a:moveTo>
                          <a:lnTo>
                            <a:pt x="34925" y="14225"/>
                          </a:lnTo>
                          <a:lnTo>
                            <a:pt x="34925" y="6604"/>
                          </a:lnTo>
                          <a:lnTo>
                            <a:pt x="33019" y="6604"/>
                          </a:lnTo>
                          <a:lnTo>
                            <a:pt x="33019" y="14225"/>
                          </a:lnTo>
                          <a:close/>
                          <a:moveTo>
                            <a:pt x="32004" y="20956"/>
                          </a:moveTo>
                          <a:lnTo>
                            <a:pt x="34925" y="20956"/>
                          </a:lnTo>
                          <a:lnTo>
                            <a:pt x="34925" y="14225"/>
                          </a:lnTo>
                          <a:lnTo>
                            <a:pt x="32004" y="14225"/>
                          </a:lnTo>
                          <a:lnTo>
                            <a:pt x="32004" y="20956"/>
                          </a:lnTo>
                          <a:close/>
                          <a:moveTo>
                            <a:pt x="31114" y="28575"/>
                          </a:moveTo>
                          <a:lnTo>
                            <a:pt x="34925" y="28575"/>
                          </a:lnTo>
                          <a:lnTo>
                            <a:pt x="34925" y="20956"/>
                          </a:lnTo>
                          <a:lnTo>
                            <a:pt x="31114" y="20956"/>
                          </a:lnTo>
                          <a:lnTo>
                            <a:pt x="31114" y="28575"/>
                          </a:lnTo>
                          <a:close/>
                          <a:moveTo>
                            <a:pt x="30098" y="35179"/>
                          </a:moveTo>
                          <a:lnTo>
                            <a:pt x="34925" y="35179"/>
                          </a:lnTo>
                          <a:lnTo>
                            <a:pt x="34925" y="28575"/>
                          </a:lnTo>
                          <a:lnTo>
                            <a:pt x="30098" y="28575"/>
                          </a:lnTo>
                          <a:lnTo>
                            <a:pt x="30098" y="35179"/>
                          </a:lnTo>
                          <a:close/>
                          <a:moveTo>
                            <a:pt x="29210" y="42800"/>
                          </a:moveTo>
                          <a:lnTo>
                            <a:pt x="34925" y="42800"/>
                          </a:lnTo>
                          <a:lnTo>
                            <a:pt x="34925" y="35179"/>
                          </a:lnTo>
                          <a:lnTo>
                            <a:pt x="29210" y="35179"/>
                          </a:lnTo>
                          <a:lnTo>
                            <a:pt x="29210" y="42800"/>
                          </a:lnTo>
                          <a:close/>
                          <a:moveTo>
                            <a:pt x="28194" y="49531"/>
                          </a:moveTo>
                          <a:lnTo>
                            <a:pt x="34925" y="49531"/>
                          </a:lnTo>
                          <a:lnTo>
                            <a:pt x="34925" y="42800"/>
                          </a:lnTo>
                          <a:lnTo>
                            <a:pt x="28194" y="42800"/>
                          </a:lnTo>
                          <a:lnTo>
                            <a:pt x="28194" y="49531"/>
                          </a:lnTo>
                          <a:close/>
                          <a:moveTo>
                            <a:pt x="27304" y="57150"/>
                          </a:moveTo>
                          <a:lnTo>
                            <a:pt x="34925" y="57150"/>
                          </a:lnTo>
                          <a:lnTo>
                            <a:pt x="34925" y="49531"/>
                          </a:lnTo>
                          <a:lnTo>
                            <a:pt x="27304" y="49531"/>
                          </a:lnTo>
                          <a:lnTo>
                            <a:pt x="27304" y="57150"/>
                          </a:lnTo>
                          <a:close/>
                          <a:moveTo>
                            <a:pt x="26288" y="63754"/>
                          </a:moveTo>
                          <a:lnTo>
                            <a:pt x="34925" y="63754"/>
                          </a:lnTo>
                          <a:lnTo>
                            <a:pt x="34925" y="57150"/>
                          </a:lnTo>
                          <a:lnTo>
                            <a:pt x="26288" y="57150"/>
                          </a:lnTo>
                          <a:lnTo>
                            <a:pt x="26288" y="63754"/>
                          </a:lnTo>
                          <a:close/>
                          <a:moveTo>
                            <a:pt x="25400" y="70104"/>
                          </a:moveTo>
                          <a:lnTo>
                            <a:pt x="34925" y="70104"/>
                          </a:lnTo>
                          <a:lnTo>
                            <a:pt x="34925" y="63754"/>
                          </a:lnTo>
                          <a:lnTo>
                            <a:pt x="25400" y="63754"/>
                          </a:lnTo>
                          <a:lnTo>
                            <a:pt x="25400" y="70104"/>
                          </a:lnTo>
                          <a:close/>
                          <a:moveTo>
                            <a:pt x="24384" y="77725"/>
                          </a:moveTo>
                          <a:lnTo>
                            <a:pt x="34925" y="77725"/>
                          </a:lnTo>
                          <a:lnTo>
                            <a:pt x="34925" y="70104"/>
                          </a:lnTo>
                          <a:lnTo>
                            <a:pt x="24384" y="70104"/>
                          </a:lnTo>
                          <a:lnTo>
                            <a:pt x="24384" y="77725"/>
                          </a:lnTo>
                          <a:close/>
                          <a:moveTo>
                            <a:pt x="23494" y="84456"/>
                          </a:moveTo>
                          <a:lnTo>
                            <a:pt x="34925" y="84456"/>
                          </a:lnTo>
                          <a:lnTo>
                            <a:pt x="34925" y="77725"/>
                          </a:lnTo>
                          <a:lnTo>
                            <a:pt x="23494" y="77725"/>
                          </a:lnTo>
                          <a:lnTo>
                            <a:pt x="23494" y="84456"/>
                          </a:lnTo>
                          <a:close/>
                          <a:moveTo>
                            <a:pt x="22479" y="92075"/>
                          </a:moveTo>
                          <a:lnTo>
                            <a:pt x="34925" y="92075"/>
                          </a:lnTo>
                          <a:lnTo>
                            <a:pt x="34925" y="84456"/>
                          </a:lnTo>
                          <a:lnTo>
                            <a:pt x="22479" y="84456"/>
                          </a:lnTo>
                          <a:lnTo>
                            <a:pt x="22479" y="92075"/>
                          </a:lnTo>
                          <a:close/>
                          <a:moveTo>
                            <a:pt x="21589" y="98679"/>
                          </a:moveTo>
                          <a:lnTo>
                            <a:pt x="34925" y="98679"/>
                          </a:lnTo>
                          <a:lnTo>
                            <a:pt x="34925" y="92075"/>
                          </a:lnTo>
                          <a:lnTo>
                            <a:pt x="21589" y="92075"/>
                          </a:lnTo>
                          <a:lnTo>
                            <a:pt x="21589" y="98679"/>
                          </a:lnTo>
                          <a:close/>
                          <a:moveTo>
                            <a:pt x="20573" y="106300"/>
                          </a:moveTo>
                          <a:lnTo>
                            <a:pt x="34925" y="106300"/>
                          </a:lnTo>
                          <a:lnTo>
                            <a:pt x="34925" y="98679"/>
                          </a:lnTo>
                          <a:lnTo>
                            <a:pt x="20573" y="98679"/>
                          </a:lnTo>
                          <a:lnTo>
                            <a:pt x="20573" y="106300"/>
                          </a:lnTo>
                          <a:close/>
                          <a:moveTo>
                            <a:pt x="19685" y="113031"/>
                          </a:moveTo>
                          <a:lnTo>
                            <a:pt x="34925" y="113031"/>
                          </a:lnTo>
                          <a:lnTo>
                            <a:pt x="34925" y="106300"/>
                          </a:lnTo>
                          <a:lnTo>
                            <a:pt x="19685" y="106300"/>
                          </a:lnTo>
                          <a:lnTo>
                            <a:pt x="19685" y="113031"/>
                          </a:lnTo>
                          <a:close/>
                          <a:moveTo>
                            <a:pt x="18669" y="120650"/>
                          </a:moveTo>
                          <a:lnTo>
                            <a:pt x="34925" y="120650"/>
                          </a:lnTo>
                          <a:lnTo>
                            <a:pt x="34925" y="113031"/>
                          </a:lnTo>
                          <a:lnTo>
                            <a:pt x="18669" y="113031"/>
                          </a:lnTo>
                          <a:lnTo>
                            <a:pt x="18669" y="120650"/>
                          </a:lnTo>
                          <a:close/>
                          <a:moveTo>
                            <a:pt x="17779" y="127254"/>
                          </a:moveTo>
                          <a:lnTo>
                            <a:pt x="34925" y="127254"/>
                          </a:lnTo>
                          <a:lnTo>
                            <a:pt x="34925" y="120650"/>
                          </a:lnTo>
                          <a:lnTo>
                            <a:pt x="17779" y="120650"/>
                          </a:lnTo>
                          <a:lnTo>
                            <a:pt x="17779" y="127254"/>
                          </a:lnTo>
                          <a:close/>
                          <a:moveTo>
                            <a:pt x="16763" y="133985"/>
                          </a:moveTo>
                          <a:lnTo>
                            <a:pt x="34925" y="133985"/>
                          </a:lnTo>
                          <a:lnTo>
                            <a:pt x="34925" y="127254"/>
                          </a:lnTo>
                          <a:lnTo>
                            <a:pt x="16763" y="127254"/>
                          </a:lnTo>
                          <a:lnTo>
                            <a:pt x="16763" y="133985"/>
                          </a:lnTo>
                          <a:close/>
                          <a:moveTo>
                            <a:pt x="15875" y="141606"/>
                          </a:moveTo>
                          <a:lnTo>
                            <a:pt x="34925" y="141606"/>
                          </a:lnTo>
                          <a:lnTo>
                            <a:pt x="34925" y="133985"/>
                          </a:lnTo>
                          <a:lnTo>
                            <a:pt x="15875" y="133985"/>
                          </a:lnTo>
                          <a:lnTo>
                            <a:pt x="15875" y="141606"/>
                          </a:lnTo>
                          <a:close/>
                          <a:moveTo>
                            <a:pt x="14859" y="148210"/>
                          </a:moveTo>
                          <a:lnTo>
                            <a:pt x="34925" y="148210"/>
                          </a:lnTo>
                          <a:lnTo>
                            <a:pt x="34925" y="141606"/>
                          </a:lnTo>
                          <a:lnTo>
                            <a:pt x="14859" y="141606"/>
                          </a:lnTo>
                          <a:lnTo>
                            <a:pt x="14859" y="148210"/>
                          </a:lnTo>
                          <a:close/>
                          <a:moveTo>
                            <a:pt x="13969" y="155829"/>
                          </a:moveTo>
                          <a:lnTo>
                            <a:pt x="34925" y="155829"/>
                          </a:lnTo>
                          <a:lnTo>
                            <a:pt x="34925" y="148210"/>
                          </a:lnTo>
                          <a:lnTo>
                            <a:pt x="13969" y="148210"/>
                          </a:lnTo>
                          <a:lnTo>
                            <a:pt x="13969" y="155829"/>
                          </a:lnTo>
                          <a:close/>
                          <a:moveTo>
                            <a:pt x="12954" y="162560"/>
                          </a:moveTo>
                          <a:lnTo>
                            <a:pt x="34925" y="162560"/>
                          </a:lnTo>
                          <a:lnTo>
                            <a:pt x="34925" y="155829"/>
                          </a:lnTo>
                          <a:lnTo>
                            <a:pt x="12954" y="155829"/>
                          </a:lnTo>
                          <a:lnTo>
                            <a:pt x="12954" y="162560"/>
                          </a:lnTo>
                          <a:close/>
                          <a:moveTo>
                            <a:pt x="12064" y="170181"/>
                          </a:moveTo>
                          <a:lnTo>
                            <a:pt x="34925" y="170181"/>
                          </a:lnTo>
                          <a:lnTo>
                            <a:pt x="34925" y="162560"/>
                          </a:lnTo>
                          <a:lnTo>
                            <a:pt x="12064" y="162560"/>
                          </a:lnTo>
                          <a:lnTo>
                            <a:pt x="12064" y="170181"/>
                          </a:lnTo>
                          <a:close/>
                          <a:moveTo>
                            <a:pt x="11048" y="176785"/>
                          </a:moveTo>
                          <a:lnTo>
                            <a:pt x="34925" y="176785"/>
                          </a:lnTo>
                          <a:lnTo>
                            <a:pt x="34925" y="170181"/>
                          </a:lnTo>
                          <a:lnTo>
                            <a:pt x="11048" y="170181"/>
                          </a:lnTo>
                          <a:lnTo>
                            <a:pt x="11048" y="176785"/>
                          </a:lnTo>
                          <a:close/>
                          <a:moveTo>
                            <a:pt x="10160" y="184404"/>
                          </a:moveTo>
                          <a:lnTo>
                            <a:pt x="34925" y="184404"/>
                          </a:lnTo>
                          <a:lnTo>
                            <a:pt x="34925" y="176785"/>
                          </a:lnTo>
                          <a:lnTo>
                            <a:pt x="10160" y="176785"/>
                          </a:lnTo>
                          <a:lnTo>
                            <a:pt x="10160" y="184404"/>
                          </a:lnTo>
                          <a:close/>
                          <a:moveTo>
                            <a:pt x="9144" y="191135"/>
                          </a:moveTo>
                          <a:lnTo>
                            <a:pt x="34925" y="191135"/>
                          </a:lnTo>
                          <a:lnTo>
                            <a:pt x="34925" y="184404"/>
                          </a:lnTo>
                          <a:lnTo>
                            <a:pt x="9144" y="184404"/>
                          </a:lnTo>
                          <a:lnTo>
                            <a:pt x="9144" y="191135"/>
                          </a:lnTo>
                          <a:close/>
                          <a:moveTo>
                            <a:pt x="8509" y="197740"/>
                          </a:moveTo>
                          <a:lnTo>
                            <a:pt x="34925" y="197740"/>
                          </a:lnTo>
                          <a:lnTo>
                            <a:pt x="34925" y="191135"/>
                          </a:lnTo>
                          <a:lnTo>
                            <a:pt x="8509" y="191135"/>
                          </a:lnTo>
                          <a:lnTo>
                            <a:pt x="8509" y="197740"/>
                          </a:lnTo>
                          <a:close/>
                          <a:moveTo>
                            <a:pt x="7619" y="205359"/>
                          </a:moveTo>
                          <a:lnTo>
                            <a:pt x="34925" y="205359"/>
                          </a:lnTo>
                          <a:lnTo>
                            <a:pt x="34925" y="197740"/>
                          </a:lnTo>
                          <a:lnTo>
                            <a:pt x="7619" y="197740"/>
                          </a:lnTo>
                          <a:lnTo>
                            <a:pt x="7619" y="205359"/>
                          </a:lnTo>
                          <a:close/>
                          <a:moveTo>
                            <a:pt x="6604" y="212090"/>
                          </a:moveTo>
                          <a:lnTo>
                            <a:pt x="34925" y="212090"/>
                          </a:lnTo>
                          <a:lnTo>
                            <a:pt x="34925" y="205359"/>
                          </a:lnTo>
                          <a:lnTo>
                            <a:pt x="6604" y="205359"/>
                          </a:lnTo>
                          <a:lnTo>
                            <a:pt x="6604" y="212090"/>
                          </a:lnTo>
                          <a:close/>
                          <a:moveTo>
                            <a:pt x="5714" y="219710"/>
                          </a:moveTo>
                          <a:lnTo>
                            <a:pt x="34925" y="219710"/>
                          </a:lnTo>
                          <a:lnTo>
                            <a:pt x="34925" y="212090"/>
                          </a:lnTo>
                          <a:lnTo>
                            <a:pt x="5714" y="212090"/>
                          </a:lnTo>
                          <a:lnTo>
                            <a:pt x="5714" y="219710"/>
                          </a:lnTo>
                          <a:close/>
                          <a:moveTo>
                            <a:pt x="4698" y="226315"/>
                          </a:moveTo>
                          <a:lnTo>
                            <a:pt x="34925" y="226315"/>
                          </a:lnTo>
                          <a:lnTo>
                            <a:pt x="34925" y="219710"/>
                          </a:lnTo>
                          <a:lnTo>
                            <a:pt x="4698" y="219710"/>
                          </a:lnTo>
                          <a:lnTo>
                            <a:pt x="4698" y="226315"/>
                          </a:lnTo>
                          <a:close/>
                          <a:moveTo>
                            <a:pt x="3810" y="233934"/>
                          </a:moveTo>
                          <a:lnTo>
                            <a:pt x="34925" y="233934"/>
                          </a:lnTo>
                          <a:lnTo>
                            <a:pt x="34925" y="226315"/>
                          </a:lnTo>
                          <a:lnTo>
                            <a:pt x="3810" y="226315"/>
                          </a:lnTo>
                          <a:lnTo>
                            <a:pt x="3810" y="233934"/>
                          </a:lnTo>
                          <a:close/>
                          <a:moveTo>
                            <a:pt x="2794" y="235840"/>
                          </a:moveTo>
                          <a:lnTo>
                            <a:pt x="34925" y="235840"/>
                          </a:lnTo>
                          <a:lnTo>
                            <a:pt x="34925" y="233934"/>
                          </a:lnTo>
                          <a:lnTo>
                            <a:pt x="2794" y="233934"/>
                          </a:lnTo>
                          <a:lnTo>
                            <a:pt x="2794" y="235840"/>
                          </a:lnTo>
                          <a:close/>
                          <a:moveTo>
                            <a:pt x="2794" y="236856"/>
                          </a:moveTo>
                          <a:lnTo>
                            <a:pt x="33909" y="236856"/>
                          </a:lnTo>
                          <a:lnTo>
                            <a:pt x="33909" y="235840"/>
                          </a:lnTo>
                          <a:lnTo>
                            <a:pt x="2794" y="235840"/>
                          </a:lnTo>
                          <a:lnTo>
                            <a:pt x="2794" y="236856"/>
                          </a:lnTo>
                          <a:close/>
                          <a:moveTo>
                            <a:pt x="2794" y="237745"/>
                          </a:moveTo>
                          <a:lnTo>
                            <a:pt x="33019" y="237745"/>
                          </a:lnTo>
                          <a:lnTo>
                            <a:pt x="33019" y="236856"/>
                          </a:lnTo>
                          <a:lnTo>
                            <a:pt x="2794" y="236856"/>
                          </a:lnTo>
                          <a:lnTo>
                            <a:pt x="2794" y="237745"/>
                          </a:lnTo>
                          <a:close/>
                          <a:moveTo>
                            <a:pt x="2794" y="238760"/>
                          </a:moveTo>
                          <a:lnTo>
                            <a:pt x="31114" y="238760"/>
                          </a:lnTo>
                          <a:lnTo>
                            <a:pt x="31114" y="237745"/>
                          </a:lnTo>
                          <a:lnTo>
                            <a:pt x="2794" y="237745"/>
                          </a:lnTo>
                          <a:lnTo>
                            <a:pt x="2794" y="238760"/>
                          </a:lnTo>
                          <a:close/>
                          <a:moveTo>
                            <a:pt x="2794" y="239649"/>
                          </a:moveTo>
                          <a:lnTo>
                            <a:pt x="30098" y="239649"/>
                          </a:lnTo>
                          <a:lnTo>
                            <a:pt x="30098" y="238760"/>
                          </a:lnTo>
                          <a:lnTo>
                            <a:pt x="2794" y="238760"/>
                          </a:lnTo>
                          <a:lnTo>
                            <a:pt x="2794" y="239649"/>
                          </a:lnTo>
                          <a:close/>
                          <a:moveTo>
                            <a:pt x="2794" y="240665"/>
                          </a:moveTo>
                          <a:lnTo>
                            <a:pt x="29210" y="240665"/>
                          </a:lnTo>
                          <a:lnTo>
                            <a:pt x="29210" y="239649"/>
                          </a:lnTo>
                          <a:lnTo>
                            <a:pt x="2794" y="239649"/>
                          </a:lnTo>
                          <a:lnTo>
                            <a:pt x="2794" y="240665"/>
                          </a:lnTo>
                          <a:close/>
                          <a:moveTo>
                            <a:pt x="1904" y="241554"/>
                          </a:moveTo>
                          <a:lnTo>
                            <a:pt x="27304" y="241554"/>
                          </a:lnTo>
                          <a:lnTo>
                            <a:pt x="27304" y="240665"/>
                          </a:lnTo>
                          <a:lnTo>
                            <a:pt x="1904" y="240665"/>
                          </a:lnTo>
                          <a:lnTo>
                            <a:pt x="1904" y="241554"/>
                          </a:lnTo>
                          <a:close/>
                          <a:moveTo>
                            <a:pt x="1904" y="242570"/>
                          </a:moveTo>
                          <a:lnTo>
                            <a:pt x="26288" y="242570"/>
                          </a:lnTo>
                          <a:lnTo>
                            <a:pt x="26288" y="241554"/>
                          </a:lnTo>
                          <a:lnTo>
                            <a:pt x="1904" y="241554"/>
                          </a:lnTo>
                          <a:lnTo>
                            <a:pt x="1904" y="242570"/>
                          </a:lnTo>
                          <a:close/>
                          <a:moveTo>
                            <a:pt x="1904" y="243459"/>
                          </a:moveTo>
                          <a:lnTo>
                            <a:pt x="25400" y="243459"/>
                          </a:lnTo>
                          <a:lnTo>
                            <a:pt x="25400" y="242570"/>
                          </a:lnTo>
                          <a:lnTo>
                            <a:pt x="1904" y="242570"/>
                          </a:lnTo>
                          <a:lnTo>
                            <a:pt x="1904" y="243459"/>
                          </a:lnTo>
                          <a:close/>
                          <a:moveTo>
                            <a:pt x="1904" y="244476"/>
                          </a:moveTo>
                          <a:lnTo>
                            <a:pt x="23494" y="244476"/>
                          </a:lnTo>
                          <a:lnTo>
                            <a:pt x="23494" y="243459"/>
                          </a:lnTo>
                          <a:lnTo>
                            <a:pt x="1904" y="243459"/>
                          </a:lnTo>
                          <a:lnTo>
                            <a:pt x="1904" y="244476"/>
                          </a:lnTo>
                          <a:close/>
                          <a:moveTo>
                            <a:pt x="1904" y="245365"/>
                          </a:moveTo>
                          <a:lnTo>
                            <a:pt x="22479" y="245365"/>
                          </a:lnTo>
                          <a:lnTo>
                            <a:pt x="22479" y="244476"/>
                          </a:lnTo>
                          <a:lnTo>
                            <a:pt x="1904" y="244476"/>
                          </a:lnTo>
                          <a:lnTo>
                            <a:pt x="1904" y="245365"/>
                          </a:lnTo>
                          <a:close/>
                          <a:moveTo>
                            <a:pt x="1904" y="246381"/>
                          </a:moveTo>
                          <a:lnTo>
                            <a:pt x="21589" y="246381"/>
                          </a:lnTo>
                          <a:lnTo>
                            <a:pt x="21589" y="245365"/>
                          </a:lnTo>
                          <a:lnTo>
                            <a:pt x="1904" y="245365"/>
                          </a:lnTo>
                          <a:lnTo>
                            <a:pt x="1904" y="246381"/>
                          </a:lnTo>
                          <a:close/>
                          <a:moveTo>
                            <a:pt x="1904" y="247270"/>
                          </a:moveTo>
                          <a:lnTo>
                            <a:pt x="19685" y="247270"/>
                          </a:lnTo>
                          <a:lnTo>
                            <a:pt x="19685" y="246381"/>
                          </a:lnTo>
                          <a:lnTo>
                            <a:pt x="1904" y="246381"/>
                          </a:lnTo>
                          <a:lnTo>
                            <a:pt x="1904" y="247270"/>
                          </a:lnTo>
                          <a:close/>
                          <a:moveTo>
                            <a:pt x="1904" y="248285"/>
                          </a:moveTo>
                          <a:lnTo>
                            <a:pt x="18669" y="248285"/>
                          </a:lnTo>
                          <a:lnTo>
                            <a:pt x="18669" y="247270"/>
                          </a:lnTo>
                          <a:lnTo>
                            <a:pt x="1904" y="247270"/>
                          </a:lnTo>
                          <a:lnTo>
                            <a:pt x="1904" y="248285"/>
                          </a:lnTo>
                          <a:close/>
                          <a:moveTo>
                            <a:pt x="888" y="249174"/>
                          </a:moveTo>
                          <a:lnTo>
                            <a:pt x="16763" y="249174"/>
                          </a:lnTo>
                          <a:lnTo>
                            <a:pt x="16763" y="248285"/>
                          </a:lnTo>
                          <a:lnTo>
                            <a:pt x="888" y="248285"/>
                          </a:lnTo>
                          <a:lnTo>
                            <a:pt x="888" y="249174"/>
                          </a:lnTo>
                          <a:close/>
                          <a:moveTo>
                            <a:pt x="888" y="250190"/>
                          </a:moveTo>
                          <a:lnTo>
                            <a:pt x="15875" y="250190"/>
                          </a:lnTo>
                          <a:lnTo>
                            <a:pt x="15875" y="249174"/>
                          </a:lnTo>
                          <a:lnTo>
                            <a:pt x="888" y="249174"/>
                          </a:lnTo>
                          <a:lnTo>
                            <a:pt x="888" y="250190"/>
                          </a:lnTo>
                          <a:close/>
                          <a:moveTo>
                            <a:pt x="888" y="251079"/>
                          </a:moveTo>
                          <a:lnTo>
                            <a:pt x="14859" y="251079"/>
                          </a:lnTo>
                          <a:lnTo>
                            <a:pt x="14859" y="250190"/>
                          </a:lnTo>
                          <a:lnTo>
                            <a:pt x="888" y="250190"/>
                          </a:lnTo>
                          <a:lnTo>
                            <a:pt x="888" y="251079"/>
                          </a:lnTo>
                          <a:close/>
                          <a:moveTo>
                            <a:pt x="888" y="252095"/>
                          </a:moveTo>
                          <a:lnTo>
                            <a:pt x="12954" y="252095"/>
                          </a:lnTo>
                          <a:lnTo>
                            <a:pt x="12954" y="251079"/>
                          </a:lnTo>
                          <a:lnTo>
                            <a:pt x="888" y="251079"/>
                          </a:lnTo>
                          <a:lnTo>
                            <a:pt x="888" y="252095"/>
                          </a:lnTo>
                          <a:close/>
                          <a:moveTo>
                            <a:pt x="888" y="252984"/>
                          </a:moveTo>
                          <a:lnTo>
                            <a:pt x="12064" y="252984"/>
                          </a:lnTo>
                          <a:lnTo>
                            <a:pt x="12064" y="252095"/>
                          </a:lnTo>
                          <a:lnTo>
                            <a:pt x="888" y="252095"/>
                          </a:lnTo>
                          <a:lnTo>
                            <a:pt x="888" y="252984"/>
                          </a:lnTo>
                          <a:close/>
                          <a:moveTo>
                            <a:pt x="888" y="254001"/>
                          </a:moveTo>
                          <a:lnTo>
                            <a:pt x="11048" y="254001"/>
                          </a:lnTo>
                          <a:lnTo>
                            <a:pt x="11048" y="252984"/>
                          </a:lnTo>
                          <a:lnTo>
                            <a:pt x="888" y="252984"/>
                          </a:lnTo>
                          <a:lnTo>
                            <a:pt x="888" y="254001"/>
                          </a:lnTo>
                          <a:close/>
                          <a:moveTo>
                            <a:pt x="888" y="254890"/>
                          </a:moveTo>
                          <a:lnTo>
                            <a:pt x="9144" y="254890"/>
                          </a:lnTo>
                          <a:lnTo>
                            <a:pt x="9144" y="254001"/>
                          </a:lnTo>
                          <a:lnTo>
                            <a:pt x="888" y="254001"/>
                          </a:lnTo>
                          <a:lnTo>
                            <a:pt x="888" y="254890"/>
                          </a:lnTo>
                          <a:close/>
                          <a:moveTo>
                            <a:pt x="0" y="255906"/>
                          </a:moveTo>
                          <a:lnTo>
                            <a:pt x="8509" y="255906"/>
                          </a:lnTo>
                          <a:lnTo>
                            <a:pt x="8509" y="254890"/>
                          </a:lnTo>
                          <a:lnTo>
                            <a:pt x="0" y="254890"/>
                          </a:lnTo>
                          <a:lnTo>
                            <a:pt x="0" y="255906"/>
                          </a:lnTo>
                          <a:close/>
                          <a:moveTo>
                            <a:pt x="0" y="256795"/>
                          </a:moveTo>
                          <a:lnTo>
                            <a:pt x="7619" y="256795"/>
                          </a:lnTo>
                          <a:lnTo>
                            <a:pt x="7619" y="255906"/>
                          </a:lnTo>
                          <a:lnTo>
                            <a:pt x="0" y="255906"/>
                          </a:lnTo>
                          <a:lnTo>
                            <a:pt x="0" y="256795"/>
                          </a:lnTo>
                          <a:close/>
                          <a:moveTo>
                            <a:pt x="0" y="257810"/>
                          </a:moveTo>
                          <a:lnTo>
                            <a:pt x="5714" y="257810"/>
                          </a:lnTo>
                          <a:lnTo>
                            <a:pt x="5714" y="256795"/>
                          </a:lnTo>
                          <a:lnTo>
                            <a:pt x="0" y="256795"/>
                          </a:lnTo>
                          <a:lnTo>
                            <a:pt x="0" y="257810"/>
                          </a:lnTo>
                          <a:close/>
                          <a:moveTo>
                            <a:pt x="0" y="258445"/>
                          </a:moveTo>
                          <a:lnTo>
                            <a:pt x="4698" y="258445"/>
                          </a:lnTo>
                          <a:lnTo>
                            <a:pt x="4698" y="257810"/>
                          </a:lnTo>
                          <a:lnTo>
                            <a:pt x="0" y="257810"/>
                          </a:lnTo>
                          <a:lnTo>
                            <a:pt x="0" y="258445"/>
                          </a:lnTo>
                          <a:close/>
                          <a:moveTo>
                            <a:pt x="0" y="259334"/>
                          </a:moveTo>
                          <a:lnTo>
                            <a:pt x="3810" y="259334"/>
                          </a:lnTo>
                          <a:lnTo>
                            <a:pt x="3810" y="258445"/>
                          </a:lnTo>
                          <a:lnTo>
                            <a:pt x="0" y="258445"/>
                          </a:lnTo>
                          <a:lnTo>
                            <a:pt x="0" y="259334"/>
                          </a:lnTo>
                          <a:close/>
                          <a:moveTo>
                            <a:pt x="0" y="260351"/>
                          </a:moveTo>
                          <a:lnTo>
                            <a:pt x="1904" y="260351"/>
                          </a:lnTo>
                          <a:lnTo>
                            <a:pt x="1904" y="259334"/>
                          </a:lnTo>
                          <a:lnTo>
                            <a:pt x="0" y="259334"/>
                          </a:lnTo>
                          <a:lnTo>
                            <a:pt x="0" y="260351"/>
                          </a:lnTo>
                          <a:close/>
                          <a:moveTo>
                            <a:pt x="0" y="261240"/>
                          </a:moveTo>
                          <a:lnTo>
                            <a:pt x="888" y="261240"/>
                          </a:lnTo>
                          <a:lnTo>
                            <a:pt x="888" y="260351"/>
                          </a:lnTo>
                          <a:lnTo>
                            <a:pt x="0" y="260351"/>
                          </a:lnTo>
                          <a:lnTo>
                            <a:pt x="0" y="26124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9" behindDoc="1" locked="0" layoutInCell="1" allowOverlap="1">
            <wp:simplePos x="0" y="0"/>
            <wp:positionH relativeFrom="page">
              <wp:posOffset>1810958</wp:posOffset>
            </wp:positionH>
            <wp:positionV relativeFrom="paragraph">
              <wp:posOffset>23876</wp:posOffset>
            </wp:positionV>
            <wp:extent cx="21908" cy="169015"/>
            <wp:effectExtent l="0" t="0" r="0" b="0"/>
            <wp:wrapNone/>
            <wp:docPr id="2028" name="Freeform 20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08" cy="169015"/>
                    </a:xfrm>
                    <a:custGeom>
                      <a:rect l="l" t="t" r="r" b="b"/>
                      <a:pathLst>
                        <a:path w="34797" h="267971">
                          <a:moveTo>
                            <a:pt x="0" y="6731"/>
                          </a:moveTo>
                          <a:lnTo>
                            <a:pt x="888" y="6731"/>
                          </a:lnTo>
                          <a:lnTo>
                            <a:pt x="888" y="0"/>
                          </a:lnTo>
                          <a:lnTo>
                            <a:pt x="0" y="0"/>
                          </a:lnTo>
                          <a:lnTo>
                            <a:pt x="0" y="6731"/>
                          </a:lnTo>
                          <a:close/>
                          <a:moveTo>
                            <a:pt x="0" y="14351"/>
                          </a:moveTo>
                          <a:lnTo>
                            <a:pt x="1904" y="14351"/>
                          </a:lnTo>
                          <a:lnTo>
                            <a:pt x="1904" y="6731"/>
                          </a:lnTo>
                          <a:lnTo>
                            <a:pt x="0" y="6731"/>
                          </a:lnTo>
                          <a:lnTo>
                            <a:pt x="0" y="14351"/>
                          </a:lnTo>
                          <a:close/>
                          <a:moveTo>
                            <a:pt x="0" y="20956"/>
                          </a:moveTo>
                          <a:lnTo>
                            <a:pt x="2794" y="20956"/>
                          </a:lnTo>
                          <a:lnTo>
                            <a:pt x="2794" y="14351"/>
                          </a:lnTo>
                          <a:lnTo>
                            <a:pt x="0" y="14351"/>
                          </a:lnTo>
                          <a:lnTo>
                            <a:pt x="0" y="20956"/>
                          </a:lnTo>
                          <a:close/>
                          <a:moveTo>
                            <a:pt x="0" y="28575"/>
                          </a:moveTo>
                          <a:lnTo>
                            <a:pt x="3810" y="28575"/>
                          </a:lnTo>
                          <a:lnTo>
                            <a:pt x="3810" y="20956"/>
                          </a:lnTo>
                          <a:lnTo>
                            <a:pt x="0" y="20956"/>
                          </a:lnTo>
                          <a:lnTo>
                            <a:pt x="0" y="28575"/>
                          </a:lnTo>
                          <a:close/>
                          <a:moveTo>
                            <a:pt x="0" y="36196"/>
                          </a:moveTo>
                          <a:lnTo>
                            <a:pt x="4698" y="36196"/>
                          </a:lnTo>
                          <a:lnTo>
                            <a:pt x="4698" y="28575"/>
                          </a:lnTo>
                          <a:lnTo>
                            <a:pt x="0" y="28575"/>
                          </a:lnTo>
                          <a:lnTo>
                            <a:pt x="0" y="36196"/>
                          </a:lnTo>
                          <a:close/>
                          <a:moveTo>
                            <a:pt x="0" y="42926"/>
                          </a:moveTo>
                          <a:lnTo>
                            <a:pt x="5714" y="42926"/>
                          </a:lnTo>
                          <a:lnTo>
                            <a:pt x="5714" y="36196"/>
                          </a:lnTo>
                          <a:lnTo>
                            <a:pt x="0" y="36196"/>
                          </a:lnTo>
                          <a:lnTo>
                            <a:pt x="0" y="42926"/>
                          </a:lnTo>
                          <a:close/>
                          <a:moveTo>
                            <a:pt x="0" y="50547"/>
                          </a:moveTo>
                          <a:lnTo>
                            <a:pt x="6604" y="50547"/>
                          </a:lnTo>
                          <a:lnTo>
                            <a:pt x="6604" y="42926"/>
                          </a:lnTo>
                          <a:lnTo>
                            <a:pt x="0" y="42926"/>
                          </a:lnTo>
                          <a:lnTo>
                            <a:pt x="0" y="50547"/>
                          </a:lnTo>
                          <a:close/>
                          <a:moveTo>
                            <a:pt x="0" y="58166"/>
                          </a:moveTo>
                          <a:lnTo>
                            <a:pt x="7619" y="58166"/>
                          </a:lnTo>
                          <a:lnTo>
                            <a:pt x="7619" y="50547"/>
                          </a:lnTo>
                          <a:lnTo>
                            <a:pt x="0" y="50547"/>
                          </a:lnTo>
                          <a:lnTo>
                            <a:pt x="0" y="58166"/>
                          </a:lnTo>
                          <a:close/>
                          <a:moveTo>
                            <a:pt x="0" y="64771"/>
                          </a:moveTo>
                          <a:lnTo>
                            <a:pt x="8509" y="64771"/>
                          </a:lnTo>
                          <a:lnTo>
                            <a:pt x="8509" y="58166"/>
                          </a:lnTo>
                          <a:lnTo>
                            <a:pt x="0" y="58166"/>
                          </a:lnTo>
                          <a:lnTo>
                            <a:pt x="0" y="64771"/>
                          </a:lnTo>
                          <a:close/>
                          <a:moveTo>
                            <a:pt x="0" y="72137"/>
                          </a:moveTo>
                          <a:lnTo>
                            <a:pt x="9525" y="72137"/>
                          </a:lnTo>
                          <a:lnTo>
                            <a:pt x="9525" y="64771"/>
                          </a:lnTo>
                          <a:lnTo>
                            <a:pt x="0" y="64771"/>
                          </a:lnTo>
                          <a:lnTo>
                            <a:pt x="0" y="72137"/>
                          </a:lnTo>
                          <a:close/>
                          <a:moveTo>
                            <a:pt x="0" y="79756"/>
                          </a:moveTo>
                          <a:lnTo>
                            <a:pt x="10413" y="79756"/>
                          </a:lnTo>
                          <a:lnTo>
                            <a:pt x="10413" y="72137"/>
                          </a:lnTo>
                          <a:lnTo>
                            <a:pt x="0" y="72137"/>
                          </a:lnTo>
                          <a:lnTo>
                            <a:pt x="0" y="79756"/>
                          </a:lnTo>
                          <a:close/>
                          <a:moveTo>
                            <a:pt x="0" y="86360"/>
                          </a:moveTo>
                          <a:lnTo>
                            <a:pt x="11429" y="86360"/>
                          </a:lnTo>
                          <a:lnTo>
                            <a:pt x="11429" y="79756"/>
                          </a:lnTo>
                          <a:lnTo>
                            <a:pt x="0" y="79756"/>
                          </a:lnTo>
                          <a:lnTo>
                            <a:pt x="0" y="86360"/>
                          </a:lnTo>
                          <a:close/>
                          <a:moveTo>
                            <a:pt x="0" y="93981"/>
                          </a:moveTo>
                          <a:lnTo>
                            <a:pt x="12319" y="93981"/>
                          </a:lnTo>
                          <a:lnTo>
                            <a:pt x="12319" y="86360"/>
                          </a:lnTo>
                          <a:lnTo>
                            <a:pt x="0" y="86360"/>
                          </a:lnTo>
                          <a:lnTo>
                            <a:pt x="0" y="93981"/>
                          </a:lnTo>
                          <a:close/>
                          <a:moveTo>
                            <a:pt x="0" y="101600"/>
                          </a:moveTo>
                          <a:lnTo>
                            <a:pt x="13335" y="101600"/>
                          </a:lnTo>
                          <a:lnTo>
                            <a:pt x="13335" y="93981"/>
                          </a:lnTo>
                          <a:lnTo>
                            <a:pt x="0" y="93981"/>
                          </a:lnTo>
                          <a:lnTo>
                            <a:pt x="0" y="101600"/>
                          </a:lnTo>
                          <a:close/>
                          <a:moveTo>
                            <a:pt x="0" y="108331"/>
                          </a:moveTo>
                          <a:lnTo>
                            <a:pt x="14223" y="108331"/>
                          </a:lnTo>
                          <a:lnTo>
                            <a:pt x="14223" y="101600"/>
                          </a:lnTo>
                          <a:lnTo>
                            <a:pt x="0" y="101600"/>
                          </a:lnTo>
                          <a:lnTo>
                            <a:pt x="0" y="108331"/>
                          </a:lnTo>
                          <a:close/>
                          <a:moveTo>
                            <a:pt x="0" y="115951"/>
                          </a:moveTo>
                          <a:lnTo>
                            <a:pt x="15239" y="115951"/>
                          </a:lnTo>
                          <a:lnTo>
                            <a:pt x="15239" y="108331"/>
                          </a:lnTo>
                          <a:lnTo>
                            <a:pt x="0" y="108331"/>
                          </a:lnTo>
                          <a:lnTo>
                            <a:pt x="0" y="115951"/>
                          </a:lnTo>
                          <a:close/>
                          <a:moveTo>
                            <a:pt x="0" y="123572"/>
                          </a:moveTo>
                          <a:lnTo>
                            <a:pt x="16129" y="123572"/>
                          </a:lnTo>
                          <a:lnTo>
                            <a:pt x="16129" y="115951"/>
                          </a:lnTo>
                          <a:lnTo>
                            <a:pt x="0" y="115951"/>
                          </a:lnTo>
                          <a:lnTo>
                            <a:pt x="0" y="123572"/>
                          </a:lnTo>
                          <a:close/>
                          <a:moveTo>
                            <a:pt x="0" y="130175"/>
                          </a:moveTo>
                          <a:lnTo>
                            <a:pt x="17144" y="130175"/>
                          </a:lnTo>
                          <a:lnTo>
                            <a:pt x="17144" y="123572"/>
                          </a:lnTo>
                          <a:lnTo>
                            <a:pt x="0" y="123572"/>
                          </a:lnTo>
                          <a:lnTo>
                            <a:pt x="0" y="130175"/>
                          </a:lnTo>
                          <a:close/>
                          <a:moveTo>
                            <a:pt x="0" y="137796"/>
                          </a:moveTo>
                          <a:lnTo>
                            <a:pt x="18034" y="137796"/>
                          </a:lnTo>
                          <a:lnTo>
                            <a:pt x="18034" y="130175"/>
                          </a:lnTo>
                          <a:lnTo>
                            <a:pt x="0" y="130175"/>
                          </a:lnTo>
                          <a:lnTo>
                            <a:pt x="0" y="137796"/>
                          </a:lnTo>
                          <a:close/>
                          <a:moveTo>
                            <a:pt x="0" y="144526"/>
                          </a:moveTo>
                          <a:lnTo>
                            <a:pt x="18922" y="144526"/>
                          </a:lnTo>
                          <a:lnTo>
                            <a:pt x="18922" y="137796"/>
                          </a:lnTo>
                          <a:lnTo>
                            <a:pt x="0" y="137796"/>
                          </a:lnTo>
                          <a:lnTo>
                            <a:pt x="0" y="144526"/>
                          </a:lnTo>
                          <a:close/>
                          <a:moveTo>
                            <a:pt x="0" y="152147"/>
                          </a:moveTo>
                          <a:lnTo>
                            <a:pt x="19938" y="152147"/>
                          </a:lnTo>
                          <a:lnTo>
                            <a:pt x="19938" y="144526"/>
                          </a:lnTo>
                          <a:lnTo>
                            <a:pt x="0" y="144526"/>
                          </a:lnTo>
                          <a:lnTo>
                            <a:pt x="0" y="152147"/>
                          </a:lnTo>
                          <a:close/>
                          <a:moveTo>
                            <a:pt x="0" y="159766"/>
                          </a:moveTo>
                          <a:lnTo>
                            <a:pt x="20573" y="159766"/>
                          </a:lnTo>
                          <a:lnTo>
                            <a:pt x="20573" y="152147"/>
                          </a:lnTo>
                          <a:lnTo>
                            <a:pt x="0" y="152147"/>
                          </a:lnTo>
                          <a:lnTo>
                            <a:pt x="0" y="159766"/>
                          </a:lnTo>
                          <a:close/>
                          <a:moveTo>
                            <a:pt x="0" y="166371"/>
                          </a:moveTo>
                          <a:lnTo>
                            <a:pt x="21463" y="166371"/>
                          </a:lnTo>
                          <a:lnTo>
                            <a:pt x="21463" y="159766"/>
                          </a:lnTo>
                          <a:lnTo>
                            <a:pt x="0" y="159766"/>
                          </a:lnTo>
                          <a:lnTo>
                            <a:pt x="0" y="166371"/>
                          </a:lnTo>
                          <a:close/>
                          <a:moveTo>
                            <a:pt x="0" y="173991"/>
                          </a:moveTo>
                          <a:lnTo>
                            <a:pt x="22479" y="173991"/>
                          </a:lnTo>
                          <a:lnTo>
                            <a:pt x="22479" y="166371"/>
                          </a:lnTo>
                          <a:lnTo>
                            <a:pt x="0" y="166371"/>
                          </a:lnTo>
                          <a:lnTo>
                            <a:pt x="0" y="173991"/>
                          </a:lnTo>
                          <a:close/>
                          <a:moveTo>
                            <a:pt x="0" y="181610"/>
                          </a:moveTo>
                          <a:lnTo>
                            <a:pt x="23367" y="181610"/>
                          </a:lnTo>
                          <a:lnTo>
                            <a:pt x="23367" y="173991"/>
                          </a:lnTo>
                          <a:lnTo>
                            <a:pt x="0" y="173991"/>
                          </a:lnTo>
                          <a:lnTo>
                            <a:pt x="0" y="181610"/>
                          </a:lnTo>
                          <a:close/>
                          <a:moveTo>
                            <a:pt x="0" y="188341"/>
                          </a:moveTo>
                          <a:lnTo>
                            <a:pt x="24384" y="188341"/>
                          </a:lnTo>
                          <a:lnTo>
                            <a:pt x="24384" y="181610"/>
                          </a:lnTo>
                          <a:lnTo>
                            <a:pt x="0" y="181610"/>
                          </a:lnTo>
                          <a:lnTo>
                            <a:pt x="0" y="188341"/>
                          </a:lnTo>
                          <a:close/>
                          <a:moveTo>
                            <a:pt x="0" y="195962"/>
                          </a:moveTo>
                          <a:lnTo>
                            <a:pt x="25272" y="195962"/>
                          </a:lnTo>
                          <a:lnTo>
                            <a:pt x="25272" y="188341"/>
                          </a:lnTo>
                          <a:lnTo>
                            <a:pt x="0" y="188341"/>
                          </a:lnTo>
                          <a:lnTo>
                            <a:pt x="0" y="195962"/>
                          </a:lnTo>
                          <a:close/>
                          <a:moveTo>
                            <a:pt x="0" y="203582"/>
                          </a:moveTo>
                          <a:lnTo>
                            <a:pt x="26288" y="203582"/>
                          </a:lnTo>
                          <a:lnTo>
                            <a:pt x="26288" y="195962"/>
                          </a:lnTo>
                          <a:lnTo>
                            <a:pt x="0" y="195962"/>
                          </a:lnTo>
                          <a:lnTo>
                            <a:pt x="0" y="203582"/>
                          </a:lnTo>
                          <a:close/>
                          <a:moveTo>
                            <a:pt x="0" y="210185"/>
                          </a:moveTo>
                          <a:lnTo>
                            <a:pt x="27178" y="210185"/>
                          </a:lnTo>
                          <a:lnTo>
                            <a:pt x="27178" y="203582"/>
                          </a:lnTo>
                          <a:lnTo>
                            <a:pt x="0" y="203582"/>
                          </a:lnTo>
                          <a:lnTo>
                            <a:pt x="0" y="210185"/>
                          </a:lnTo>
                          <a:close/>
                          <a:moveTo>
                            <a:pt x="0" y="217805"/>
                          </a:moveTo>
                          <a:lnTo>
                            <a:pt x="28194" y="217805"/>
                          </a:lnTo>
                          <a:lnTo>
                            <a:pt x="28194" y="210185"/>
                          </a:lnTo>
                          <a:lnTo>
                            <a:pt x="0" y="210185"/>
                          </a:lnTo>
                          <a:lnTo>
                            <a:pt x="0" y="217805"/>
                          </a:lnTo>
                          <a:close/>
                          <a:moveTo>
                            <a:pt x="0" y="225426"/>
                          </a:moveTo>
                          <a:lnTo>
                            <a:pt x="29082" y="225426"/>
                          </a:lnTo>
                          <a:lnTo>
                            <a:pt x="29082" y="217805"/>
                          </a:lnTo>
                          <a:lnTo>
                            <a:pt x="0" y="217805"/>
                          </a:lnTo>
                          <a:lnTo>
                            <a:pt x="0" y="225426"/>
                          </a:lnTo>
                          <a:close/>
                          <a:moveTo>
                            <a:pt x="0" y="232157"/>
                          </a:moveTo>
                          <a:lnTo>
                            <a:pt x="30098" y="232157"/>
                          </a:lnTo>
                          <a:lnTo>
                            <a:pt x="30098" y="225426"/>
                          </a:lnTo>
                          <a:lnTo>
                            <a:pt x="0" y="225426"/>
                          </a:lnTo>
                          <a:lnTo>
                            <a:pt x="0" y="232157"/>
                          </a:lnTo>
                          <a:close/>
                          <a:moveTo>
                            <a:pt x="0" y="239776"/>
                          </a:moveTo>
                          <a:lnTo>
                            <a:pt x="30988" y="239776"/>
                          </a:lnTo>
                          <a:lnTo>
                            <a:pt x="30988" y="232157"/>
                          </a:lnTo>
                          <a:lnTo>
                            <a:pt x="0" y="232157"/>
                          </a:lnTo>
                          <a:lnTo>
                            <a:pt x="0" y="239776"/>
                          </a:lnTo>
                          <a:close/>
                          <a:moveTo>
                            <a:pt x="0" y="242571"/>
                          </a:moveTo>
                          <a:lnTo>
                            <a:pt x="32004" y="242571"/>
                          </a:lnTo>
                          <a:lnTo>
                            <a:pt x="32004" y="239776"/>
                          </a:lnTo>
                          <a:lnTo>
                            <a:pt x="0" y="239776"/>
                          </a:lnTo>
                          <a:lnTo>
                            <a:pt x="0" y="242571"/>
                          </a:lnTo>
                          <a:close/>
                          <a:moveTo>
                            <a:pt x="1904" y="243587"/>
                          </a:moveTo>
                          <a:lnTo>
                            <a:pt x="32004" y="243587"/>
                          </a:lnTo>
                          <a:lnTo>
                            <a:pt x="32004" y="242571"/>
                          </a:lnTo>
                          <a:lnTo>
                            <a:pt x="1904" y="242571"/>
                          </a:lnTo>
                          <a:lnTo>
                            <a:pt x="1904" y="243587"/>
                          </a:lnTo>
                          <a:close/>
                          <a:moveTo>
                            <a:pt x="2794" y="244476"/>
                          </a:moveTo>
                          <a:lnTo>
                            <a:pt x="32004" y="244476"/>
                          </a:lnTo>
                          <a:lnTo>
                            <a:pt x="32004" y="243587"/>
                          </a:lnTo>
                          <a:lnTo>
                            <a:pt x="2794" y="243587"/>
                          </a:lnTo>
                          <a:lnTo>
                            <a:pt x="2794" y="244476"/>
                          </a:lnTo>
                          <a:close/>
                          <a:moveTo>
                            <a:pt x="3810" y="245491"/>
                          </a:moveTo>
                          <a:lnTo>
                            <a:pt x="32004" y="245491"/>
                          </a:lnTo>
                          <a:lnTo>
                            <a:pt x="32004" y="244476"/>
                          </a:lnTo>
                          <a:lnTo>
                            <a:pt x="3810" y="244476"/>
                          </a:lnTo>
                          <a:lnTo>
                            <a:pt x="3810" y="245491"/>
                          </a:lnTo>
                          <a:close/>
                          <a:moveTo>
                            <a:pt x="5714" y="246380"/>
                          </a:moveTo>
                          <a:lnTo>
                            <a:pt x="32004" y="246380"/>
                          </a:lnTo>
                          <a:lnTo>
                            <a:pt x="32004" y="245491"/>
                          </a:lnTo>
                          <a:lnTo>
                            <a:pt x="5714" y="245491"/>
                          </a:lnTo>
                          <a:lnTo>
                            <a:pt x="5714" y="246380"/>
                          </a:lnTo>
                          <a:close/>
                          <a:moveTo>
                            <a:pt x="6604" y="247396"/>
                          </a:moveTo>
                          <a:lnTo>
                            <a:pt x="32004" y="247396"/>
                          </a:lnTo>
                          <a:lnTo>
                            <a:pt x="32004" y="246380"/>
                          </a:lnTo>
                          <a:lnTo>
                            <a:pt x="6604" y="246380"/>
                          </a:lnTo>
                          <a:lnTo>
                            <a:pt x="6604" y="247396"/>
                          </a:lnTo>
                          <a:close/>
                          <a:moveTo>
                            <a:pt x="7619" y="248285"/>
                          </a:moveTo>
                          <a:lnTo>
                            <a:pt x="32892" y="248285"/>
                          </a:lnTo>
                          <a:lnTo>
                            <a:pt x="32892" y="247396"/>
                          </a:lnTo>
                          <a:lnTo>
                            <a:pt x="7619" y="247396"/>
                          </a:lnTo>
                          <a:lnTo>
                            <a:pt x="7619" y="248285"/>
                          </a:lnTo>
                          <a:close/>
                          <a:moveTo>
                            <a:pt x="9525" y="249301"/>
                          </a:moveTo>
                          <a:lnTo>
                            <a:pt x="32892" y="249301"/>
                          </a:lnTo>
                          <a:lnTo>
                            <a:pt x="32892" y="248285"/>
                          </a:lnTo>
                          <a:lnTo>
                            <a:pt x="9525" y="248285"/>
                          </a:lnTo>
                          <a:lnTo>
                            <a:pt x="9525" y="249301"/>
                          </a:lnTo>
                          <a:close/>
                          <a:moveTo>
                            <a:pt x="10413" y="250190"/>
                          </a:moveTo>
                          <a:lnTo>
                            <a:pt x="32892" y="250190"/>
                          </a:lnTo>
                          <a:lnTo>
                            <a:pt x="32892" y="249301"/>
                          </a:lnTo>
                          <a:lnTo>
                            <a:pt x="10413" y="249301"/>
                          </a:lnTo>
                          <a:lnTo>
                            <a:pt x="10413" y="250190"/>
                          </a:lnTo>
                          <a:close/>
                          <a:moveTo>
                            <a:pt x="11429" y="251207"/>
                          </a:moveTo>
                          <a:lnTo>
                            <a:pt x="32892" y="251207"/>
                          </a:lnTo>
                          <a:lnTo>
                            <a:pt x="32892" y="250190"/>
                          </a:lnTo>
                          <a:lnTo>
                            <a:pt x="11429" y="250190"/>
                          </a:lnTo>
                          <a:lnTo>
                            <a:pt x="11429" y="251207"/>
                          </a:lnTo>
                          <a:close/>
                          <a:moveTo>
                            <a:pt x="13335" y="252096"/>
                          </a:moveTo>
                          <a:lnTo>
                            <a:pt x="32892" y="252096"/>
                          </a:lnTo>
                          <a:lnTo>
                            <a:pt x="32892" y="251207"/>
                          </a:lnTo>
                          <a:lnTo>
                            <a:pt x="13335" y="251207"/>
                          </a:lnTo>
                          <a:lnTo>
                            <a:pt x="13335" y="252096"/>
                          </a:lnTo>
                          <a:close/>
                          <a:moveTo>
                            <a:pt x="14223" y="253112"/>
                          </a:moveTo>
                          <a:lnTo>
                            <a:pt x="32892" y="253112"/>
                          </a:lnTo>
                          <a:lnTo>
                            <a:pt x="32892" y="252096"/>
                          </a:lnTo>
                          <a:lnTo>
                            <a:pt x="14223" y="252096"/>
                          </a:lnTo>
                          <a:lnTo>
                            <a:pt x="14223" y="253112"/>
                          </a:lnTo>
                          <a:close/>
                          <a:moveTo>
                            <a:pt x="15239" y="254001"/>
                          </a:moveTo>
                          <a:lnTo>
                            <a:pt x="32892" y="254001"/>
                          </a:lnTo>
                          <a:lnTo>
                            <a:pt x="32892" y="253112"/>
                          </a:lnTo>
                          <a:lnTo>
                            <a:pt x="15239" y="253112"/>
                          </a:lnTo>
                          <a:lnTo>
                            <a:pt x="15239" y="254001"/>
                          </a:lnTo>
                          <a:close/>
                          <a:moveTo>
                            <a:pt x="17144" y="255016"/>
                          </a:moveTo>
                          <a:lnTo>
                            <a:pt x="33909" y="255016"/>
                          </a:lnTo>
                          <a:lnTo>
                            <a:pt x="33909" y="254001"/>
                          </a:lnTo>
                          <a:lnTo>
                            <a:pt x="17144" y="254001"/>
                          </a:lnTo>
                          <a:lnTo>
                            <a:pt x="17144" y="255016"/>
                          </a:lnTo>
                          <a:close/>
                          <a:moveTo>
                            <a:pt x="18034" y="255905"/>
                          </a:moveTo>
                          <a:lnTo>
                            <a:pt x="33909" y="255905"/>
                          </a:lnTo>
                          <a:lnTo>
                            <a:pt x="33909" y="255016"/>
                          </a:lnTo>
                          <a:lnTo>
                            <a:pt x="18034" y="255016"/>
                          </a:lnTo>
                          <a:lnTo>
                            <a:pt x="18034" y="255905"/>
                          </a:lnTo>
                          <a:close/>
                          <a:moveTo>
                            <a:pt x="18922" y="256921"/>
                          </a:moveTo>
                          <a:lnTo>
                            <a:pt x="33909" y="256921"/>
                          </a:lnTo>
                          <a:lnTo>
                            <a:pt x="33909" y="255905"/>
                          </a:lnTo>
                          <a:lnTo>
                            <a:pt x="18922" y="255905"/>
                          </a:lnTo>
                          <a:lnTo>
                            <a:pt x="18922" y="256921"/>
                          </a:lnTo>
                          <a:close/>
                          <a:moveTo>
                            <a:pt x="20573" y="257810"/>
                          </a:moveTo>
                          <a:lnTo>
                            <a:pt x="33909" y="257810"/>
                          </a:lnTo>
                          <a:lnTo>
                            <a:pt x="33909" y="256921"/>
                          </a:lnTo>
                          <a:lnTo>
                            <a:pt x="20573" y="256921"/>
                          </a:lnTo>
                          <a:lnTo>
                            <a:pt x="20573" y="257810"/>
                          </a:lnTo>
                          <a:close/>
                          <a:moveTo>
                            <a:pt x="21463" y="258826"/>
                          </a:moveTo>
                          <a:lnTo>
                            <a:pt x="33909" y="258826"/>
                          </a:lnTo>
                          <a:lnTo>
                            <a:pt x="33909" y="257810"/>
                          </a:lnTo>
                          <a:lnTo>
                            <a:pt x="21463" y="257810"/>
                          </a:lnTo>
                          <a:lnTo>
                            <a:pt x="21463" y="258826"/>
                          </a:lnTo>
                          <a:close/>
                          <a:moveTo>
                            <a:pt x="22479" y="259715"/>
                          </a:moveTo>
                          <a:lnTo>
                            <a:pt x="33909" y="259715"/>
                          </a:lnTo>
                          <a:lnTo>
                            <a:pt x="33909" y="258826"/>
                          </a:lnTo>
                          <a:lnTo>
                            <a:pt x="22479" y="258826"/>
                          </a:lnTo>
                          <a:lnTo>
                            <a:pt x="22479" y="259715"/>
                          </a:lnTo>
                          <a:close/>
                          <a:moveTo>
                            <a:pt x="24384" y="260732"/>
                          </a:moveTo>
                          <a:lnTo>
                            <a:pt x="33909" y="260732"/>
                          </a:lnTo>
                          <a:lnTo>
                            <a:pt x="33909" y="259715"/>
                          </a:lnTo>
                          <a:lnTo>
                            <a:pt x="24384" y="259715"/>
                          </a:lnTo>
                          <a:lnTo>
                            <a:pt x="24384" y="260732"/>
                          </a:lnTo>
                          <a:close/>
                          <a:moveTo>
                            <a:pt x="25272" y="261621"/>
                          </a:moveTo>
                          <a:lnTo>
                            <a:pt x="33909" y="261621"/>
                          </a:lnTo>
                          <a:lnTo>
                            <a:pt x="33909" y="260732"/>
                          </a:lnTo>
                          <a:lnTo>
                            <a:pt x="25272" y="260732"/>
                          </a:lnTo>
                          <a:lnTo>
                            <a:pt x="25272" y="261621"/>
                          </a:lnTo>
                          <a:close/>
                          <a:moveTo>
                            <a:pt x="26288" y="262637"/>
                          </a:moveTo>
                          <a:lnTo>
                            <a:pt x="34797" y="262637"/>
                          </a:lnTo>
                          <a:lnTo>
                            <a:pt x="34797" y="261621"/>
                          </a:lnTo>
                          <a:lnTo>
                            <a:pt x="26288" y="261621"/>
                          </a:lnTo>
                          <a:lnTo>
                            <a:pt x="26288" y="262637"/>
                          </a:lnTo>
                          <a:close/>
                          <a:moveTo>
                            <a:pt x="28194" y="263526"/>
                          </a:moveTo>
                          <a:lnTo>
                            <a:pt x="34797" y="263526"/>
                          </a:lnTo>
                          <a:lnTo>
                            <a:pt x="34797" y="262637"/>
                          </a:lnTo>
                          <a:lnTo>
                            <a:pt x="28194" y="262637"/>
                          </a:lnTo>
                          <a:lnTo>
                            <a:pt x="28194" y="263526"/>
                          </a:lnTo>
                          <a:close/>
                          <a:moveTo>
                            <a:pt x="29082" y="264541"/>
                          </a:moveTo>
                          <a:lnTo>
                            <a:pt x="34797" y="264541"/>
                          </a:lnTo>
                          <a:lnTo>
                            <a:pt x="34797" y="263526"/>
                          </a:lnTo>
                          <a:lnTo>
                            <a:pt x="29082" y="263526"/>
                          </a:lnTo>
                          <a:lnTo>
                            <a:pt x="29082" y="264541"/>
                          </a:lnTo>
                          <a:close/>
                          <a:moveTo>
                            <a:pt x="30098" y="265176"/>
                          </a:moveTo>
                          <a:lnTo>
                            <a:pt x="34797" y="265176"/>
                          </a:lnTo>
                          <a:lnTo>
                            <a:pt x="34797" y="264541"/>
                          </a:lnTo>
                          <a:lnTo>
                            <a:pt x="30098" y="264541"/>
                          </a:lnTo>
                          <a:lnTo>
                            <a:pt x="30098" y="265176"/>
                          </a:lnTo>
                          <a:close/>
                          <a:moveTo>
                            <a:pt x="32004" y="266065"/>
                          </a:moveTo>
                          <a:lnTo>
                            <a:pt x="34797" y="266065"/>
                          </a:lnTo>
                          <a:lnTo>
                            <a:pt x="34797" y="265176"/>
                          </a:lnTo>
                          <a:lnTo>
                            <a:pt x="32004" y="265176"/>
                          </a:lnTo>
                          <a:lnTo>
                            <a:pt x="32004" y="266065"/>
                          </a:lnTo>
                          <a:close/>
                          <a:moveTo>
                            <a:pt x="32892" y="267082"/>
                          </a:moveTo>
                          <a:lnTo>
                            <a:pt x="34797" y="267082"/>
                          </a:lnTo>
                          <a:lnTo>
                            <a:pt x="34797" y="266065"/>
                          </a:lnTo>
                          <a:lnTo>
                            <a:pt x="32892" y="266065"/>
                          </a:lnTo>
                          <a:lnTo>
                            <a:pt x="32892" y="267082"/>
                          </a:lnTo>
                          <a:close/>
                          <a:moveTo>
                            <a:pt x="33909" y="267971"/>
                          </a:moveTo>
                          <a:lnTo>
                            <a:pt x="34797" y="267971"/>
                          </a:lnTo>
                          <a:lnTo>
                            <a:pt x="34797" y="267082"/>
                          </a:lnTo>
                          <a:lnTo>
                            <a:pt x="33909" y="267082"/>
                          </a:lnTo>
                          <a:lnTo>
                            <a:pt x="33909" y="26797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509624</wp:posOffset>
            </wp:positionH>
            <wp:positionV relativeFrom="paragraph">
              <wp:posOffset>55757</wp:posOffset>
            </wp:positionV>
            <wp:extent cx="139257" cy="99485"/>
            <wp:effectExtent l="0" t="0" r="0" b="0"/>
            <wp:wrapNone/>
            <wp:docPr id="2029" name="Freeform 20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257" cy="99485"/>
                    </a:xfrm>
                    <a:custGeom>
                      <a:rect l="l" t="t" r="r" b="b"/>
                      <a:pathLst>
                        <a:path w="221183" h="157733">
                          <a:moveTo>
                            <a:pt x="0" y="0"/>
                          </a:moveTo>
                          <a:lnTo>
                            <a:pt x="1905" y="5715"/>
                          </a:lnTo>
                          <a:lnTo>
                            <a:pt x="4763" y="11429"/>
                          </a:lnTo>
                          <a:lnTo>
                            <a:pt x="6668" y="16128"/>
                          </a:lnTo>
                          <a:lnTo>
                            <a:pt x="9513" y="21590"/>
                          </a:lnTo>
                          <a:lnTo>
                            <a:pt x="11418" y="27304"/>
                          </a:lnTo>
                          <a:lnTo>
                            <a:pt x="14275" y="32003"/>
                          </a:lnTo>
                          <a:lnTo>
                            <a:pt x="16815" y="37719"/>
                          </a:lnTo>
                          <a:lnTo>
                            <a:pt x="20625" y="42544"/>
                          </a:lnTo>
                          <a:lnTo>
                            <a:pt x="23483" y="48259"/>
                          </a:lnTo>
                          <a:lnTo>
                            <a:pt x="26340" y="52959"/>
                          </a:lnTo>
                          <a:lnTo>
                            <a:pt x="30150" y="57784"/>
                          </a:lnTo>
                          <a:lnTo>
                            <a:pt x="33947" y="62484"/>
                          </a:lnTo>
                          <a:lnTo>
                            <a:pt x="36805" y="67309"/>
                          </a:lnTo>
                          <a:lnTo>
                            <a:pt x="40615" y="72009"/>
                          </a:lnTo>
                          <a:lnTo>
                            <a:pt x="44425" y="76834"/>
                          </a:lnTo>
                          <a:lnTo>
                            <a:pt x="49187" y="81534"/>
                          </a:lnTo>
                          <a:lnTo>
                            <a:pt x="52997" y="85344"/>
                          </a:lnTo>
                          <a:lnTo>
                            <a:pt x="56807" y="90169"/>
                          </a:lnTo>
                          <a:lnTo>
                            <a:pt x="61557" y="93979"/>
                          </a:lnTo>
                          <a:lnTo>
                            <a:pt x="66002" y="97790"/>
                          </a:lnTo>
                          <a:lnTo>
                            <a:pt x="69812" y="101600"/>
                          </a:lnTo>
                          <a:lnTo>
                            <a:pt x="74575" y="105409"/>
                          </a:lnTo>
                          <a:lnTo>
                            <a:pt x="79337" y="109219"/>
                          </a:lnTo>
                          <a:lnTo>
                            <a:pt x="84100" y="113029"/>
                          </a:lnTo>
                          <a:lnTo>
                            <a:pt x="88849" y="116840"/>
                          </a:lnTo>
                          <a:lnTo>
                            <a:pt x="94564" y="119634"/>
                          </a:lnTo>
                          <a:lnTo>
                            <a:pt x="99327" y="122554"/>
                          </a:lnTo>
                          <a:lnTo>
                            <a:pt x="104089" y="126365"/>
                          </a:lnTo>
                          <a:lnTo>
                            <a:pt x="109487" y="129159"/>
                          </a:lnTo>
                          <a:lnTo>
                            <a:pt x="114237" y="132079"/>
                          </a:lnTo>
                          <a:lnTo>
                            <a:pt x="119952" y="133984"/>
                          </a:lnTo>
                          <a:lnTo>
                            <a:pt x="125667" y="136779"/>
                          </a:lnTo>
                          <a:lnTo>
                            <a:pt x="130429" y="139699"/>
                          </a:lnTo>
                          <a:lnTo>
                            <a:pt x="136144" y="141604"/>
                          </a:lnTo>
                          <a:lnTo>
                            <a:pt x="141847" y="143510"/>
                          </a:lnTo>
                          <a:lnTo>
                            <a:pt x="147561" y="145415"/>
                          </a:lnTo>
                          <a:lnTo>
                            <a:pt x="153277" y="147319"/>
                          </a:lnTo>
                          <a:lnTo>
                            <a:pt x="158674" y="149224"/>
                          </a:lnTo>
                          <a:lnTo>
                            <a:pt x="164376" y="150113"/>
                          </a:lnTo>
                          <a:lnTo>
                            <a:pt x="170091" y="152018"/>
                          </a:lnTo>
                          <a:lnTo>
                            <a:pt x="176759" y="153035"/>
                          </a:lnTo>
                          <a:lnTo>
                            <a:pt x="182474" y="153924"/>
                          </a:lnTo>
                          <a:lnTo>
                            <a:pt x="188189" y="154940"/>
                          </a:lnTo>
                          <a:lnTo>
                            <a:pt x="193891" y="155829"/>
                          </a:lnTo>
                          <a:lnTo>
                            <a:pt x="199606" y="156844"/>
                          </a:lnTo>
                          <a:lnTo>
                            <a:pt x="205956" y="156844"/>
                          </a:lnTo>
                          <a:lnTo>
                            <a:pt x="211671" y="157733"/>
                          </a:lnTo>
                          <a:lnTo>
                            <a:pt x="217373" y="157733"/>
                          </a:lnTo>
                          <a:lnTo>
                            <a:pt x="221183" y="15773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1312650</wp:posOffset>
            </wp:positionH>
            <wp:positionV relativeFrom="paragraph">
              <wp:posOffset>55757</wp:posOffset>
            </wp:positionV>
            <wp:extent cx="139208" cy="99485"/>
            <wp:effectExtent l="0" t="0" r="0" b="0"/>
            <wp:wrapNone/>
            <wp:docPr id="2030" name="Freeform 20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208" cy="99485"/>
                    </a:xfrm>
                    <a:custGeom>
                      <a:rect l="l" t="t" r="r" b="b"/>
                      <a:pathLst>
                        <a:path w="221106" h="157733">
                          <a:moveTo>
                            <a:pt x="221106" y="0"/>
                          </a:moveTo>
                          <a:lnTo>
                            <a:pt x="218312" y="5715"/>
                          </a:lnTo>
                          <a:lnTo>
                            <a:pt x="216408" y="11429"/>
                          </a:lnTo>
                          <a:lnTo>
                            <a:pt x="214502" y="16128"/>
                          </a:lnTo>
                          <a:lnTo>
                            <a:pt x="211962" y="21590"/>
                          </a:lnTo>
                          <a:lnTo>
                            <a:pt x="209042" y="27304"/>
                          </a:lnTo>
                          <a:lnTo>
                            <a:pt x="206248" y="32003"/>
                          </a:lnTo>
                          <a:lnTo>
                            <a:pt x="203327" y="37719"/>
                          </a:lnTo>
                          <a:lnTo>
                            <a:pt x="200533" y="42544"/>
                          </a:lnTo>
                          <a:lnTo>
                            <a:pt x="197611" y="48259"/>
                          </a:lnTo>
                          <a:lnTo>
                            <a:pt x="194818" y="52959"/>
                          </a:lnTo>
                          <a:lnTo>
                            <a:pt x="191008" y="57784"/>
                          </a:lnTo>
                          <a:lnTo>
                            <a:pt x="187198" y="62484"/>
                          </a:lnTo>
                          <a:lnTo>
                            <a:pt x="183387" y="67309"/>
                          </a:lnTo>
                          <a:lnTo>
                            <a:pt x="180467" y="72009"/>
                          </a:lnTo>
                          <a:lnTo>
                            <a:pt x="175768" y="76834"/>
                          </a:lnTo>
                          <a:lnTo>
                            <a:pt x="171958" y="81534"/>
                          </a:lnTo>
                          <a:lnTo>
                            <a:pt x="168148" y="85344"/>
                          </a:lnTo>
                          <a:lnTo>
                            <a:pt x="164592" y="90169"/>
                          </a:lnTo>
                          <a:lnTo>
                            <a:pt x="159893" y="93979"/>
                          </a:lnTo>
                          <a:lnTo>
                            <a:pt x="155193" y="97790"/>
                          </a:lnTo>
                          <a:lnTo>
                            <a:pt x="151383" y="101600"/>
                          </a:lnTo>
                          <a:lnTo>
                            <a:pt x="146558" y="105409"/>
                          </a:lnTo>
                          <a:lnTo>
                            <a:pt x="141858" y="109219"/>
                          </a:lnTo>
                          <a:lnTo>
                            <a:pt x="137033" y="113029"/>
                          </a:lnTo>
                          <a:lnTo>
                            <a:pt x="132333" y="116840"/>
                          </a:lnTo>
                          <a:lnTo>
                            <a:pt x="126618" y="119634"/>
                          </a:lnTo>
                          <a:lnTo>
                            <a:pt x="121793" y="122554"/>
                          </a:lnTo>
                          <a:lnTo>
                            <a:pt x="117348" y="126365"/>
                          </a:lnTo>
                          <a:lnTo>
                            <a:pt x="111633" y="129159"/>
                          </a:lnTo>
                          <a:lnTo>
                            <a:pt x="106934" y="132079"/>
                          </a:lnTo>
                          <a:lnTo>
                            <a:pt x="101218" y="133984"/>
                          </a:lnTo>
                          <a:lnTo>
                            <a:pt x="95503" y="136779"/>
                          </a:lnTo>
                          <a:lnTo>
                            <a:pt x="89789" y="139699"/>
                          </a:lnTo>
                          <a:lnTo>
                            <a:pt x="84962" y="141604"/>
                          </a:lnTo>
                          <a:lnTo>
                            <a:pt x="79248" y="143510"/>
                          </a:lnTo>
                          <a:lnTo>
                            <a:pt x="73914" y="145415"/>
                          </a:lnTo>
                          <a:lnTo>
                            <a:pt x="68198" y="147319"/>
                          </a:lnTo>
                          <a:lnTo>
                            <a:pt x="62484" y="149224"/>
                          </a:lnTo>
                          <a:lnTo>
                            <a:pt x="56768" y="150113"/>
                          </a:lnTo>
                          <a:lnTo>
                            <a:pt x="50037" y="152018"/>
                          </a:lnTo>
                          <a:lnTo>
                            <a:pt x="44323" y="153035"/>
                          </a:lnTo>
                          <a:lnTo>
                            <a:pt x="38608" y="153924"/>
                          </a:lnTo>
                          <a:lnTo>
                            <a:pt x="33020" y="154940"/>
                          </a:lnTo>
                          <a:lnTo>
                            <a:pt x="27559" y="155829"/>
                          </a:lnTo>
                          <a:lnTo>
                            <a:pt x="20954" y="156844"/>
                          </a:lnTo>
                          <a:lnTo>
                            <a:pt x="15239" y="156844"/>
                          </a:lnTo>
                          <a:lnTo>
                            <a:pt x="9525" y="157733"/>
                          </a:lnTo>
                          <a:lnTo>
                            <a:pt x="3809" y="157733"/>
                          </a:lnTo>
                          <a:lnTo>
                            <a:pt x="0" y="157733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3" behindDoc="1" locked="0" layoutInCell="1" allowOverlap="1">
            <wp:simplePos x="0" y="0"/>
            <wp:positionH relativeFrom="page">
              <wp:posOffset>4974398</wp:posOffset>
            </wp:positionH>
            <wp:positionV relativeFrom="paragraph">
              <wp:posOffset>60563</wp:posOffset>
            </wp:positionV>
            <wp:extent cx="105865" cy="92277"/>
            <wp:effectExtent l="0" t="0" r="0" b="0"/>
            <wp:wrapNone/>
            <wp:docPr id="2031" name="Freeform 20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65" cy="92277"/>
                    </a:xfrm>
                    <a:custGeom>
                      <a:rect l="l" t="t" r="r" b="b"/>
                      <a:pathLst>
                        <a:path w="168147" h="146305">
                          <a:moveTo>
                            <a:pt x="84074" y="0"/>
                          </a:moveTo>
                          <a:lnTo>
                            <a:pt x="0" y="146305"/>
                          </a:lnTo>
                          <a:moveTo>
                            <a:pt x="168147" y="146305"/>
                          </a:moveTo>
                          <a:lnTo>
                            <a:pt x="84074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1" locked="0" layoutInCell="1" allowOverlap="1">
            <wp:simplePos x="0" y="0"/>
            <wp:positionH relativeFrom="page">
              <wp:posOffset>4154573</wp:posOffset>
            </wp:positionH>
            <wp:positionV relativeFrom="paragraph">
              <wp:posOffset>127608</wp:posOffset>
            </wp:positionV>
            <wp:extent cx="44777" cy="169815"/>
            <wp:effectExtent l="0" t="0" r="0" b="0"/>
            <wp:wrapNone/>
            <wp:docPr id="2032" name="Freeform 20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777" cy="169815"/>
                    </a:xfrm>
                    <a:custGeom>
                      <a:rect l="l" t="t" r="r" b="b"/>
                      <a:pathLst>
                        <a:path w="71120" h="269239">
                          <a:moveTo>
                            <a:pt x="35940" y="0"/>
                          </a:moveTo>
                          <a:lnTo>
                            <a:pt x="71120" y="269239"/>
                          </a:lnTo>
                          <a:lnTo>
                            <a:pt x="35940" y="241680"/>
                          </a:lnTo>
                          <a:lnTo>
                            <a:pt x="0" y="269239"/>
                          </a:lnTo>
                          <a:lnTo>
                            <a:pt x="35940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5" behindDoc="1" locked="0" layoutInCell="1" allowOverlap="1">
            <wp:simplePos x="0" y="0"/>
            <wp:positionH relativeFrom="page">
              <wp:posOffset>4177201</wp:posOffset>
            </wp:positionH>
            <wp:positionV relativeFrom="paragraph">
              <wp:posOffset>127608</wp:posOffset>
            </wp:positionV>
            <wp:extent cx="180" cy="339470"/>
            <wp:effectExtent l="0" t="0" r="0" b="0"/>
            <wp:wrapNone/>
            <wp:docPr id="2033" name="Freeform 20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339470"/>
                    </a:xfrm>
                    <a:custGeom>
                      <a:rect l="l" t="t" r="r" b="b"/>
                      <a:pathLst>
                        <a:path w="180" h="538225">
                          <a:moveTo>
                            <a:pt x="0" y="0"/>
                          </a:moveTo>
                          <a:lnTo>
                            <a:pt x="0" y="538225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6" behindDoc="1" locked="0" layoutInCell="1" allowOverlap="1">
            <wp:simplePos x="0" y="0"/>
            <wp:positionH relativeFrom="page">
              <wp:posOffset>5182773</wp:posOffset>
            </wp:positionH>
            <wp:positionV relativeFrom="paragraph">
              <wp:posOffset>127608</wp:posOffset>
            </wp:positionV>
            <wp:extent cx="44537" cy="169815"/>
            <wp:effectExtent l="0" t="0" r="0" b="0"/>
            <wp:wrapNone/>
            <wp:docPr id="2034" name="Freeform 20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4537" cy="169815"/>
                    </a:xfrm>
                    <a:custGeom>
                      <a:rect l="l" t="t" r="r" b="b"/>
                      <a:pathLst>
                        <a:path w="70739" h="269239">
                          <a:moveTo>
                            <a:pt x="35814" y="0"/>
                          </a:moveTo>
                          <a:lnTo>
                            <a:pt x="70739" y="269239"/>
                          </a:lnTo>
                          <a:lnTo>
                            <a:pt x="35814" y="241680"/>
                          </a:lnTo>
                          <a:lnTo>
                            <a:pt x="0" y="269239"/>
                          </a:lnTo>
                          <a:lnTo>
                            <a:pt x="3581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9" behindDoc="1" locked="0" layoutInCell="1" allowOverlap="1">
            <wp:simplePos x="0" y="0"/>
            <wp:positionH relativeFrom="page">
              <wp:posOffset>5205321</wp:posOffset>
            </wp:positionH>
            <wp:positionV relativeFrom="paragraph">
              <wp:posOffset>127608</wp:posOffset>
            </wp:positionV>
            <wp:extent cx="180" cy="339470"/>
            <wp:effectExtent l="0" t="0" r="0" b="0"/>
            <wp:wrapNone/>
            <wp:docPr id="2035" name="Freeform 20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" cy="339470"/>
                    </a:xfrm>
                    <a:custGeom>
                      <a:rect l="l" t="t" r="r" b="b"/>
                      <a:pathLst>
                        <a:path w="180" h="538225">
                          <a:moveTo>
                            <a:pt x="0" y="0"/>
                          </a:moveTo>
                          <a:lnTo>
                            <a:pt x="0" y="538225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3" behindDoc="1" locked="0" layoutInCell="1" allowOverlap="1">
            <wp:simplePos x="0" y="0"/>
            <wp:positionH relativeFrom="page">
              <wp:posOffset>4177201</wp:posOffset>
            </wp:positionH>
            <wp:positionV relativeFrom="paragraph">
              <wp:posOffset>128249</wp:posOffset>
            </wp:positionV>
            <wp:extent cx="22149" cy="169174"/>
            <wp:effectExtent l="0" t="0" r="0" b="0"/>
            <wp:wrapNone/>
            <wp:docPr id="2036" name="Freeform 20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149" cy="169174"/>
                    </a:xfrm>
                    <a:custGeom>
                      <a:rect l="l" t="t" r="r" b="b"/>
                      <a:pathLst>
                        <a:path w="35180" h="268224">
                          <a:moveTo>
                            <a:pt x="0" y="6604"/>
                          </a:moveTo>
                          <a:lnTo>
                            <a:pt x="890" y="6604"/>
                          </a:lnTo>
                          <a:lnTo>
                            <a:pt x="890" y="0"/>
                          </a:lnTo>
                          <a:lnTo>
                            <a:pt x="0" y="0"/>
                          </a:lnTo>
                          <a:lnTo>
                            <a:pt x="0" y="6604"/>
                          </a:lnTo>
                          <a:close/>
                          <a:moveTo>
                            <a:pt x="0" y="14225"/>
                          </a:moveTo>
                          <a:lnTo>
                            <a:pt x="1779" y="14225"/>
                          </a:lnTo>
                          <a:lnTo>
                            <a:pt x="1779" y="6604"/>
                          </a:lnTo>
                          <a:lnTo>
                            <a:pt x="0" y="6604"/>
                          </a:lnTo>
                          <a:lnTo>
                            <a:pt x="0" y="14225"/>
                          </a:lnTo>
                          <a:close/>
                          <a:moveTo>
                            <a:pt x="0" y="20956"/>
                          </a:moveTo>
                          <a:lnTo>
                            <a:pt x="2794" y="20956"/>
                          </a:lnTo>
                          <a:lnTo>
                            <a:pt x="2794" y="14225"/>
                          </a:lnTo>
                          <a:lnTo>
                            <a:pt x="0" y="14225"/>
                          </a:lnTo>
                          <a:lnTo>
                            <a:pt x="0" y="20956"/>
                          </a:lnTo>
                          <a:close/>
                          <a:moveTo>
                            <a:pt x="0" y="28576"/>
                          </a:moveTo>
                          <a:lnTo>
                            <a:pt x="3684" y="28576"/>
                          </a:lnTo>
                          <a:lnTo>
                            <a:pt x="3684" y="20956"/>
                          </a:lnTo>
                          <a:lnTo>
                            <a:pt x="0" y="20956"/>
                          </a:lnTo>
                          <a:lnTo>
                            <a:pt x="0" y="28576"/>
                          </a:lnTo>
                          <a:close/>
                          <a:moveTo>
                            <a:pt x="0" y="36195"/>
                          </a:moveTo>
                          <a:lnTo>
                            <a:pt x="4699" y="36195"/>
                          </a:lnTo>
                          <a:lnTo>
                            <a:pt x="4699" y="28576"/>
                          </a:lnTo>
                          <a:lnTo>
                            <a:pt x="0" y="28576"/>
                          </a:lnTo>
                          <a:lnTo>
                            <a:pt x="0" y="36195"/>
                          </a:lnTo>
                          <a:close/>
                          <a:moveTo>
                            <a:pt x="0" y="42799"/>
                          </a:moveTo>
                          <a:lnTo>
                            <a:pt x="5588" y="42799"/>
                          </a:lnTo>
                          <a:lnTo>
                            <a:pt x="5588" y="36195"/>
                          </a:lnTo>
                          <a:lnTo>
                            <a:pt x="0" y="36195"/>
                          </a:lnTo>
                          <a:lnTo>
                            <a:pt x="0" y="42799"/>
                          </a:lnTo>
                          <a:close/>
                          <a:moveTo>
                            <a:pt x="0" y="50420"/>
                          </a:moveTo>
                          <a:lnTo>
                            <a:pt x="6605" y="50420"/>
                          </a:lnTo>
                          <a:lnTo>
                            <a:pt x="6605" y="42799"/>
                          </a:lnTo>
                          <a:lnTo>
                            <a:pt x="0" y="42799"/>
                          </a:lnTo>
                          <a:lnTo>
                            <a:pt x="0" y="50420"/>
                          </a:lnTo>
                          <a:close/>
                          <a:moveTo>
                            <a:pt x="0" y="58040"/>
                          </a:moveTo>
                          <a:lnTo>
                            <a:pt x="7493" y="58040"/>
                          </a:lnTo>
                          <a:lnTo>
                            <a:pt x="7493" y="50420"/>
                          </a:lnTo>
                          <a:lnTo>
                            <a:pt x="0" y="50420"/>
                          </a:lnTo>
                          <a:lnTo>
                            <a:pt x="0" y="58040"/>
                          </a:lnTo>
                          <a:close/>
                          <a:moveTo>
                            <a:pt x="0" y="64770"/>
                          </a:moveTo>
                          <a:lnTo>
                            <a:pt x="8510" y="64770"/>
                          </a:lnTo>
                          <a:lnTo>
                            <a:pt x="8510" y="58040"/>
                          </a:lnTo>
                          <a:lnTo>
                            <a:pt x="0" y="58040"/>
                          </a:lnTo>
                          <a:lnTo>
                            <a:pt x="0" y="64770"/>
                          </a:lnTo>
                          <a:close/>
                          <a:moveTo>
                            <a:pt x="0" y="72390"/>
                          </a:moveTo>
                          <a:lnTo>
                            <a:pt x="9398" y="72390"/>
                          </a:lnTo>
                          <a:lnTo>
                            <a:pt x="9398" y="64770"/>
                          </a:lnTo>
                          <a:lnTo>
                            <a:pt x="0" y="64770"/>
                          </a:lnTo>
                          <a:lnTo>
                            <a:pt x="0" y="72390"/>
                          </a:lnTo>
                          <a:close/>
                          <a:moveTo>
                            <a:pt x="0" y="80010"/>
                          </a:moveTo>
                          <a:lnTo>
                            <a:pt x="10415" y="80010"/>
                          </a:lnTo>
                          <a:lnTo>
                            <a:pt x="10415" y="72390"/>
                          </a:lnTo>
                          <a:lnTo>
                            <a:pt x="0" y="72390"/>
                          </a:lnTo>
                          <a:lnTo>
                            <a:pt x="0" y="80010"/>
                          </a:lnTo>
                          <a:close/>
                          <a:moveTo>
                            <a:pt x="0" y="86615"/>
                          </a:moveTo>
                          <a:lnTo>
                            <a:pt x="11304" y="86615"/>
                          </a:lnTo>
                          <a:lnTo>
                            <a:pt x="11304" y="80010"/>
                          </a:lnTo>
                          <a:lnTo>
                            <a:pt x="0" y="80010"/>
                          </a:lnTo>
                          <a:lnTo>
                            <a:pt x="0" y="86615"/>
                          </a:lnTo>
                          <a:close/>
                          <a:moveTo>
                            <a:pt x="0" y="94234"/>
                          </a:moveTo>
                          <a:lnTo>
                            <a:pt x="12319" y="94234"/>
                          </a:lnTo>
                          <a:lnTo>
                            <a:pt x="12319" y="86615"/>
                          </a:lnTo>
                          <a:lnTo>
                            <a:pt x="0" y="86615"/>
                          </a:lnTo>
                          <a:lnTo>
                            <a:pt x="0" y="94234"/>
                          </a:lnTo>
                          <a:close/>
                          <a:moveTo>
                            <a:pt x="0" y="101601"/>
                          </a:moveTo>
                          <a:lnTo>
                            <a:pt x="13209" y="101601"/>
                          </a:lnTo>
                          <a:lnTo>
                            <a:pt x="13209" y="94234"/>
                          </a:lnTo>
                          <a:lnTo>
                            <a:pt x="0" y="94234"/>
                          </a:lnTo>
                          <a:lnTo>
                            <a:pt x="0" y="101601"/>
                          </a:lnTo>
                          <a:close/>
                          <a:moveTo>
                            <a:pt x="0" y="108204"/>
                          </a:moveTo>
                          <a:lnTo>
                            <a:pt x="14224" y="108204"/>
                          </a:lnTo>
                          <a:lnTo>
                            <a:pt x="14224" y="101601"/>
                          </a:lnTo>
                          <a:lnTo>
                            <a:pt x="0" y="101601"/>
                          </a:lnTo>
                          <a:lnTo>
                            <a:pt x="0" y="108204"/>
                          </a:lnTo>
                          <a:close/>
                          <a:moveTo>
                            <a:pt x="0" y="115824"/>
                          </a:moveTo>
                          <a:lnTo>
                            <a:pt x="15113" y="115824"/>
                          </a:lnTo>
                          <a:lnTo>
                            <a:pt x="15113" y="108204"/>
                          </a:lnTo>
                          <a:lnTo>
                            <a:pt x="0" y="108204"/>
                          </a:lnTo>
                          <a:lnTo>
                            <a:pt x="0" y="115824"/>
                          </a:lnTo>
                          <a:close/>
                          <a:moveTo>
                            <a:pt x="0" y="123445"/>
                          </a:moveTo>
                          <a:lnTo>
                            <a:pt x="16130" y="123445"/>
                          </a:lnTo>
                          <a:lnTo>
                            <a:pt x="16130" y="115824"/>
                          </a:lnTo>
                          <a:lnTo>
                            <a:pt x="0" y="115824"/>
                          </a:lnTo>
                          <a:lnTo>
                            <a:pt x="0" y="123445"/>
                          </a:lnTo>
                          <a:close/>
                          <a:moveTo>
                            <a:pt x="0" y="130176"/>
                          </a:moveTo>
                          <a:lnTo>
                            <a:pt x="17018" y="130176"/>
                          </a:lnTo>
                          <a:lnTo>
                            <a:pt x="17018" y="123445"/>
                          </a:lnTo>
                          <a:lnTo>
                            <a:pt x="0" y="123445"/>
                          </a:lnTo>
                          <a:lnTo>
                            <a:pt x="0" y="130176"/>
                          </a:lnTo>
                          <a:close/>
                          <a:moveTo>
                            <a:pt x="0" y="137795"/>
                          </a:moveTo>
                          <a:lnTo>
                            <a:pt x="18035" y="137795"/>
                          </a:lnTo>
                          <a:lnTo>
                            <a:pt x="18035" y="130176"/>
                          </a:lnTo>
                          <a:lnTo>
                            <a:pt x="0" y="130176"/>
                          </a:lnTo>
                          <a:lnTo>
                            <a:pt x="0" y="137795"/>
                          </a:lnTo>
                          <a:close/>
                          <a:moveTo>
                            <a:pt x="0" y="144399"/>
                          </a:moveTo>
                          <a:lnTo>
                            <a:pt x="18923" y="144399"/>
                          </a:lnTo>
                          <a:lnTo>
                            <a:pt x="18923" y="137795"/>
                          </a:lnTo>
                          <a:lnTo>
                            <a:pt x="0" y="137795"/>
                          </a:lnTo>
                          <a:lnTo>
                            <a:pt x="0" y="144399"/>
                          </a:lnTo>
                          <a:close/>
                          <a:moveTo>
                            <a:pt x="0" y="152020"/>
                          </a:moveTo>
                          <a:lnTo>
                            <a:pt x="19940" y="152020"/>
                          </a:lnTo>
                          <a:lnTo>
                            <a:pt x="19940" y="144399"/>
                          </a:lnTo>
                          <a:lnTo>
                            <a:pt x="0" y="144399"/>
                          </a:lnTo>
                          <a:lnTo>
                            <a:pt x="0" y="152020"/>
                          </a:lnTo>
                          <a:close/>
                          <a:moveTo>
                            <a:pt x="0" y="159640"/>
                          </a:moveTo>
                          <a:lnTo>
                            <a:pt x="20829" y="159640"/>
                          </a:lnTo>
                          <a:lnTo>
                            <a:pt x="20829" y="152020"/>
                          </a:lnTo>
                          <a:lnTo>
                            <a:pt x="0" y="152020"/>
                          </a:lnTo>
                          <a:lnTo>
                            <a:pt x="0" y="159640"/>
                          </a:lnTo>
                          <a:close/>
                          <a:moveTo>
                            <a:pt x="0" y="166370"/>
                          </a:moveTo>
                          <a:lnTo>
                            <a:pt x="21844" y="166370"/>
                          </a:lnTo>
                          <a:lnTo>
                            <a:pt x="21844" y="159640"/>
                          </a:lnTo>
                          <a:lnTo>
                            <a:pt x="0" y="159640"/>
                          </a:lnTo>
                          <a:lnTo>
                            <a:pt x="0" y="166370"/>
                          </a:lnTo>
                          <a:close/>
                          <a:moveTo>
                            <a:pt x="0" y="173990"/>
                          </a:moveTo>
                          <a:lnTo>
                            <a:pt x="22734" y="173990"/>
                          </a:lnTo>
                          <a:lnTo>
                            <a:pt x="22734" y="166370"/>
                          </a:lnTo>
                          <a:lnTo>
                            <a:pt x="0" y="166370"/>
                          </a:lnTo>
                          <a:lnTo>
                            <a:pt x="0" y="173990"/>
                          </a:lnTo>
                          <a:close/>
                          <a:moveTo>
                            <a:pt x="0" y="181610"/>
                          </a:moveTo>
                          <a:lnTo>
                            <a:pt x="23749" y="181610"/>
                          </a:lnTo>
                          <a:lnTo>
                            <a:pt x="23749" y="173990"/>
                          </a:lnTo>
                          <a:lnTo>
                            <a:pt x="0" y="173990"/>
                          </a:lnTo>
                          <a:lnTo>
                            <a:pt x="0" y="181610"/>
                          </a:lnTo>
                          <a:close/>
                          <a:moveTo>
                            <a:pt x="0" y="188215"/>
                          </a:moveTo>
                          <a:lnTo>
                            <a:pt x="24638" y="188215"/>
                          </a:lnTo>
                          <a:lnTo>
                            <a:pt x="24638" y="181610"/>
                          </a:lnTo>
                          <a:lnTo>
                            <a:pt x="0" y="181610"/>
                          </a:lnTo>
                          <a:lnTo>
                            <a:pt x="0" y="188215"/>
                          </a:lnTo>
                          <a:close/>
                          <a:moveTo>
                            <a:pt x="0" y="195834"/>
                          </a:moveTo>
                          <a:lnTo>
                            <a:pt x="25655" y="195834"/>
                          </a:lnTo>
                          <a:lnTo>
                            <a:pt x="25655" y="188215"/>
                          </a:lnTo>
                          <a:lnTo>
                            <a:pt x="0" y="188215"/>
                          </a:lnTo>
                          <a:lnTo>
                            <a:pt x="0" y="195834"/>
                          </a:lnTo>
                          <a:close/>
                          <a:moveTo>
                            <a:pt x="0" y="203454"/>
                          </a:moveTo>
                          <a:lnTo>
                            <a:pt x="26543" y="203454"/>
                          </a:lnTo>
                          <a:lnTo>
                            <a:pt x="26543" y="195834"/>
                          </a:lnTo>
                          <a:lnTo>
                            <a:pt x="0" y="195834"/>
                          </a:lnTo>
                          <a:lnTo>
                            <a:pt x="0" y="203454"/>
                          </a:lnTo>
                          <a:close/>
                          <a:moveTo>
                            <a:pt x="0" y="210185"/>
                          </a:moveTo>
                          <a:lnTo>
                            <a:pt x="27560" y="210185"/>
                          </a:lnTo>
                          <a:lnTo>
                            <a:pt x="27560" y="203454"/>
                          </a:lnTo>
                          <a:lnTo>
                            <a:pt x="0" y="203454"/>
                          </a:lnTo>
                          <a:lnTo>
                            <a:pt x="0" y="210185"/>
                          </a:lnTo>
                          <a:close/>
                          <a:moveTo>
                            <a:pt x="0" y="217806"/>
                          </a:moveTo>
                          <a:lnTo>
                            <a:pt x="28448" y="217806"/>
                          </a:lnTo>
                          <a:lnTo>
                            <a:pt x="28448" y="210185"/>
                          </a:lnTo>
                          <a:lnTo>
                            <a:pt x="0" y="210185"/>
                          </a:lnTo>
                          <a:lnTo>
                            <a:pt x="0" y="217806"/>
                          </a:lnTo>
                          <a:close/>
                          <a:moveTo>
                            <a:pt x="0" y="225426"/>
                          </a:moveTo>
                          <a:lnTo>
                            <a:pt x="29465" y="225426"/>
                          </a:lnTo>
                          <a:lnTo>
                            <a:pt x="29465" y="217806"/>
                          </a:lnTo>
                          <a:lnTo>
                            <a:pt x="0" y="217806"/>
                          </a:lnTo>
                          <a:lnTo>
                            <a:pt x="0" y="225426"/>
                          </a:lnTo>
                          <a:close/>
                          <a:moveTo>
                            <a:pt x="0" y="232029"/>
                          </a:moveTo>
                          <a:lnTo>
                            <a:pt x="30354" y="232029"/>
                          </a:lnTo>
                          <a:lnTo>
                            <a:pt x="30354" y="225426"/>
                          </a:lnTo>
                          <a:lnTo>
                            <a:pt x="0" y="225426"/>
                          </a:lnTo>
                          <a:lnTo>
                            <a:pt x="0" y="232029"/>
                          </a:lnTo>
                          <a:close/>
                          <a:moveTo>
                            <a:pt x="0" y="239649"/>
                          </a:moveTo>
                          <a:lnTo>
                            <a:pt x="31369" y="239649"/>
                          </a:lnTo>
                          <a:lnTo>
                            <a:pt x="31369" y="232029"/>
                          </a:lnTo>
                          <a:lnTo>
                            <a:pt x="0" y="232029"/>
                          </a:lnTo>
                          <a:lnTo>
                            <a:pt x="0" y="239649"/>
                          </a:lnTo>
                          <a:close/>
                          <a:moveTo>
                            <a:pt x="0" y="241554"/>
                          </a:moveTo>
                          <a:lnTo>
                            <a:pt x="32259" y="241554"/>
                          </a:lnTo>
                          <a:lnTo>
                            <a:pt x="32259" y="239649"/>
                          </a:lnTo>
                          <a:lnTo>
                            <a:pt x="0" y="239649"/>
                          </a:lnTo>
                          <a:lnTo>
                            <a:pt x="0" y="241554"/>
                          </a:lnTo>
                          <a:close/>
                          <a:moveTo>
                            <a:pt x="1779" y="242570"/>
                          </a:moveTo>
                          <a:lnTo>
                            <a:pt x="32259" y="242570"/>
                          </a:lnTo>
                          <a:lnTo>
                            <a:pt x="32259" y="241554"/>
                          </a:lnTo>
                          <a:lnTo>
                            <a:pt x="1779" y="241554"/>
                          </a:lnTo>
                          <a:lnTo>
                            <a:pt x="1779" y="242570"/>
                          </a:lnTo>
                          <a:close/>
                          <a:moveTo>
                            <a:pt x="2794" y="243459"/>
                          </a:moveTo>
                          <a:lnTo>
                            <a:pt x="32259" y="243459"/>
                          </a:lnTo>
                          <a:lnTo>
                            <a:pt x="32259" y="242570"/>
                          </a:lnTo>
                          <a:lnTo>
                            <a:pt x="2794" y="242570"/>
                          </a:lnTo>
                          <a:lnTo>
                            <a:pt x="2794" y="243459"/>
                          </a:lnTo>
                          <a:close/>
                          <a:moveTo>
                            <a:pt x="3684" y="244476"/>
                          </a:moveTo>
                          <a:lnTo>
                            <a:pt x="32259" y="244476"/>
                          </a:lnTo>
                          <a:lnTo>
                            <a:pt x="32259" y="243459"/>
                          </a:lnTo>
                          <a:lnTo>
                            <a:pt x="3684" y="243459"/>
                          </a:lnTo>
                          <a:lnTo>
                            <a:pt x="3684" y="244476"/>
                          </a:lnTo>
                          <a:close/>
                          <a:moveTo>
                            <a:pt x="5588" y="245365"/>
                          </a:moveTo>
                          <a:lnTo>
                            <a:pt x="32259" y="245365"/>
                          </a:lnTo>
                          <a:lnTo>
                            <a:pt x="32259" y="244476"/>
                          </a:lnTo>
                          <a:lnTo>
                            <a:pt x="5588" y="244476"/>
                          </a:lnTo>
                          <a:lnTo>
                            <a:pt x="5588" y="245365"/>
                          </a:lnTo>
                          <a:close/>
                          <a:moveTo>
                            <a:pt x="6605" y="246381"/>
                          </a:moveTo>
                          <a:lnTo>
                            <a:pt x="32259" y="246381"/>
                          </a:lnTo>
                          <a:lnTo>
                            <a:pt x="32259" y="245365"/>
                          </a:lnTo>
                          <a:lnTo>
                            <a:pt x="6605" y="245365"/>
                          </a:lnTo>
                          <a:lnTo>
                            <a:pt x="6605" y="246381"/>
                          </a:lnTo>
                          <a:close/>
                          <a:moveTo>
                            <a:pt x="7493" y="247270"/>
                          </a:moveTo>
                          <a:lnTo>
                            <a:pt x="32259" y="247270"/>
                          </a:lnTo>
                          <a:lnTo>
                            <a:pt x="32259" y="246381"/>
                          </a:lnTo>
                          <a:lnTo>
                            <a:pt x="7493" y="246381"/>
                          </a:lnTo>
                          <a:lnTo>
                            <a:pt x="7493" y="247270"/>
                          </a:lnTo>
                          <a:close/>
                          <a:moveTo>
                            <a:pt x="8510" y="248285"/>
                          </a:moveTo>
                          <a:lnTo>
                            <a:pt x="33274" y="248285"/>
                          </a:lnTo>
                          <a:lnTo>
                            <a:pt x="33274" y="247270"/>
                          </a:lnTo>
                          <a:lnTo>
                            <a:pt x="8510" y="247270"/>
                          </a:lnTo>
                          <a:lnTo>
                            <a:pt x="8510" y="248285"/>
                          </a:lnTo>
                          <a:close/>
                          <a:moveTo>
                            <a:pt x="10415" y="249174"/>
                          </a:moveTo>
                          <a:lnTo>
                            <a:pt x="33274" y="249174"/>
                          </a:lnTo>
                          <a:lnTo>
                            <a:pt x="33274" y="248285"/>
                          </a:lnTo>
                          <a:lnTo>
                            <a:pt x="10415" y="248285"/>
                          </a:lnTo>
                          <a:lnTo>
                            <a:pt x="10415" y="249174"/>
                          </a:lnTo>
                          <a:close/>
                          <a:moveTo>
                            <a:pt x="11304" y="250190"/>
                          </a:moveTo>
                          <a:lnTo>
                            <a:pt x="33274" y="250190"/>
                          </a:lnTo>
                          <a:lnTo>
                            <a:pt x="33274" y="249174"/>
                          </a:lnTo>
                          <a:lnTo>
                            <a:pt x="11304" y="249174"/>
                          </a:lnTo>
                          <a:lnTo>
                            <a:pt x="11304" y="250190"/>
                          </a:lnTo>
                          <a:close/>
                          <a:moveTo>
                            <a:pt x="12319" y="251079"/>
                          </a:moveTo>
                          <a:lnTo>
                            <a:pt x="33274" y="251079"/>
                          </a:lnTo>
                          <a:lnTo>
                            <a:pt x="33274" y="250190"/>
                          </a:lnTo>
                          <a:lnTo>
                            <a:pt x="12319" y="250190"/>
                          </a:lnTo>
                          <a:lnTo>
                            <a:pt x="12319" y="251079"/>
                          </a:lnTo>
                          <a:close/>
                          <a:moveTo>
                            <a:pt x="14224" y="252095"/>
                          </a:moveTo>
                          <a:lnTo>
                            <a:pt x="33274" y="252095"/>
                          </a:lnTo>
                          <a:lnTo>
                            <a:pt x="33274" y="251079"/>
                          </a:lnTo>
                          <a:lnTo>
                            <a:pt x="14224" y="251079"/>
                          </a:lnTo>
                          <a:lnTo>
                            <a:pt x="14224" y="252095"/>
                          </a:lnTo>
                          <a:close/>
                          <a:moveTo>
                            <a:pt x="15113" y="252984"/>
                          </a:moveTo>
                          <a:lnTo>
                            <a:pt x="33274" y="252984"/>
                          </a:lnTo>
                          <a:lnTo>
                            <a:pt x="33274" y="252095"/>
                          </a:lnTo>
                          <a:lnTo>
                            <a:pt x="15113" y="252095"/>
                          </a:lnTo>
                          <a:lnTo>
                            <a:pt x="15113" y="252984"/>
                          </a:lnTo>
                          <a:close/>
                          <a:moveTo>
                            <a:pt x="16130" y="254001"/>
                          </a:moveTo>
                          <a:lnTo>
                            <a:pt x="33274" y="254001"/>
                          </a:lnTo>
                          <a:lnTo>
                            <a:pt x="33274" y="252984"/>
                          </a:lnTo>
                          <a:lnTo>
                            <a:pt x="16130" y="252984"/>
                          </a:lnTo>
                          <a:lnTo>
                            <a:pt x="16130" y="254001"/>
                          </a:lnTo>
                          <a:close/>
                          <a:moveTo>
                            <a:pt x="17018" y="254890"/>
                          </a:moveTo>
                          <a:lnTo>
                            <a:pt x="34163" y="254890"/>
                          </a:lnTo>
                          <a:lnTo>
                            <a:pt x="34163" y="254001"/>
                          </a:lnTo>
                          <a:lnTo>
                            <a:pt x="17018" y="254001"/>
                          </a:lnTo>
                          <a:lnTo>
                            <a:pt x="17018" y="254890"/>
                          </a:lnTo>
                          <a:close/>
                          <a:moveTo>
                            <a:pt x="18923" y="255906"/>
                          </a:moveTo>
                          <a:lnTo>
                            <a:pt x="34163" y="255906"/>
                          </a:lnTo>
                          <a:lnTo>
                            <a:pt x="34163" y="254890"/>
                          </a:lnTo>
                          <a:lnTo>
                            <a:pt x="18923" y="254890"/>
                          </a:lnTo>
                          <a:lnTo>
                            <a:pt x="18923" y="255906"/>
                          </a:lnTo>
                          <a:close/>
                          <a:moveTo>
                            <a:pt x="19940" y="256795"/>
                          </a:moveTo>
                          <a:lnTo>
                            <a:pt x="34163" y="256795"/>
                          </a:lnTo>
                          <a:lnTo>
                            <a:pt x="34163" y="255906"/>
                          </a:lnTo>
                          <a:lnTo>
                            <a:pt x="19940" y="255906"/>
                          </a:lnTo>
                          <a:lnTo>
                            <a:pt x="19940" y="256795"/>
                          </a:lnTo>
                          <a:close/>
                          <a:moveTo>
                            <a:pt x="20829" y="257810"/>
                          </a:moveTo>
                          <a:lnTo>
                            <a:pt x="34163" y="257810"/>
                          </a:lnTo>
                          <a:lnTo>
                            <a:pt x="34163" y="256795"/>
                          </a:lnTo>
                          <a:lnTo>
                            <a:pt x="20829" y="256795"/>
                          </a:lnTo>
                          <a:lnTo>
                            <a:pt x="20829" y="257810"/>
                          </a:lnTo>
                          <a:close/>
                          <a:moveTo>
                            <a:pt x="21844" y="258699"/>
                          </a:moveTo>
                          <a:lnTo>
                            <a:pt x="34163" y="258699"/>
                          </a:lnTo>
                          <a:lnTo>
                            <a:pt x="34163" y="257810"/>
                          </a:lnTo>
                          <a:lnTo>
                            <a:pt x="21844" y="257810"/>
                          </a:lnTo>
                          <a:lnTo>
                            <a:pt x="21844" y="258699"/>
                          </a:lnTo>
                          <a:close/>
                          <a:moveTo>
                            <a:pt x="23749" y="259715"/>
                          </a:moveTo>
                          <a:lnTo>
                            <a:pt x="34163" y="259715"/>
                          </a:lnTo>
                          <a:lnTo>
                            <a:pt x="34163" y="258699"/>
                          </a:lnTo>
                          <a:lnTo>
                            <a:pt x="23749" y="258699"/>
                          </a:lnTo>
                          <a:lnTo>
                            <a:pt x="23749" y="259715"/>
                          </a:lnTo>
                          <a:close/>
                          <a:moveTo>
                            <a:pt x="24638" y="260604"/>
                          </a:moveTo>
                          <a:lnTo>
                            <a:pt x="34163" y="260604"/>
                          </a:lnTo>
                          <a:lnTo>
                            <a:pt x="34163" y="259715"/>
                          </a:lnTo>
                          <a:lnTo>
                            <a:pt x="24638" y="259715"/>
                          </a:lnTo>
                          <a:lnTo>
                            <a:pt x="24638" y="260604"/>
                          </a:lnTo>
                          <a:close/>
                          <a:moveTo>
                            <a:pt x="25655" y="261620"/>
                          </a:moveTo>
                          <a:lnTo>
                            <a:pt x="34163" y="261620"/>
                          </a:lnTo>
                          <a:lnTo>
                            <a:pt x="34163" y="260604"/>
                          </a:lnTo>
                          <a:lnTo>
                            <a:pt x="25655" y="260604"/>
                          </a:lnTo>
                          <a:lnTo>
                            <a:pt x="25655" y="261620"/>
                          </a:lnTo>
                          <a:close/>
                          <a:moveTo>
                            <a:pt x="27560" y="262509"/>
                          </a:moveTo>
                          <a:lnTo>
                            <a:pt x="35180" y="262509"/>
                          </a:lnTo>
                          <a:lnTo>
                            <a:pt x="35180" y="261620"/>
                          </a:lnTo>
                          <a:lnTo>
                            <a:pt x="27560" y="261620"/>
                          </a:lnTo>
                          <a:lnTo>
                            <a:pt x="27560" y="262509"/>
                          </a:lnTo>
                          <a:close/>
                          <a:moveTo>
                            <a:pt x="28448" y="263526"/>
                          </a:moveTo>
                          <a:lnTo>
                            <a:pt x="35180" y="263526"/>
                          </a:lnTo>
                          <a:lnTo>
                            <a:pt x="35180" y="262509"/>
                          </a:lnTo>
                          <a:lnTo>
                            <a:pt x="28448" y="262509"/>
                          </a:lnTo>
                          <a:lnTo>
                            <a:pt x="28448" y="263526"/>
                          </a:lnTo>
                          <a:close/>
                          <a:moveTo>
                            <a:pt x="29465" y="264415"/>
                          </a:moveTo>
                          <a:lnTo>
                            <a:pt x="35180" y="264415"/>
                          </a:lnTo>
                          <a:lnTo>
                            <a:pt x="35180" y="263526"/>
                          </a:lnTo>
                          <a:lnTo>
                            <a:pt x="29465" y="263526"/>
                          </a:lnTo>
                          <a:lnTo>
                            <a:pt x="29465" y="264415"/>
                          </a:lnTo>
                          <a:close/>
                          <a:moveTo>
                            <a:pt x="30354" y="265431"/>
                          </a:moveTo>
                          <a:lnTo>
                            <a:pt x="35180" y="265431"/>
                          </a:lnTo>
                          <a:lnTo>
                            <a:pt x="35180" y="264415"/>
                          </a:lnTo>
                          <a:lnTo>
                            <a:pt x="30354" y="264415"/>
                          </a:lnTo>
                          <a:lnTo>
                            <a:pt x="30354" y="265431"/>
                          </a:lnTo>
                          <a:close/>
                          <a:moveTo>
                            <a:pt x="32259" y="266320"/>
                          </a:moveTo>
                          <a:lnTo>
                            <a:pt x="35180" y="266320"/>
                          </a:lnTo>
                          <a:lnTo>
                            <a:pt x="35180" y="265431"/>
                          </a:lnTo>
                          <a:lnTo>
                            <a:pt x="32259" y="265431"/>
                          </a:lnTo>
                          <a:lnTo>
                            <a:pt x="32259" y="266320"/>
                          </a:lnTo>
                          <a:close/>
                          <a:moveTo>
                            <a:pt x="33274" y="267335"/>
                          </a:moveTo>
                          <a:lnTo>
                            <a:pt x="35180" y="267335"/>
                          </a:lnTo>
                          <a:lnTo>
                            <a:pt x="35180" y="266320"/>
                          </a:lnTo>
                          <a:lnTo>
                            <a:pt x="33274" y="266320"/>
                          </a:lnTo>
                          <a:lnTo>
                            <a:pt x="33274" y="267335"/>
                          </a:lnTo>
                          <a:close/>
                          <a:moveTo>
                            <a:pt x="34163" y="268224"/>
                          </a:moveTo>
                          <a:lnTo>
                            <a:pt x="35180" y="268224"/>
                          </a:lnTo>
                          <a:lnTo>
                            <a:pt x="35180" y="267335"/>
                          </a:lnTo>
                          <a:lnTo>
                            <a:pt x="34163" y="267335"/>
                          </a:lnTo>
                          <a:lnTo>
                            <a:pt x="34163" y="2682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1" locked="0" layoutInCell="1" allowOverlap="1">
            <wp:simplePos x="0" y="0"/>
            <wp:positionH relativeFrom="page">
              <wp:posOffset>5205321</wp:posOffset>
            </wp:positionH>
            <wp:positionV relativeFrom="paragraph">
              <wp:posOffset>128249</wp:posOffset>
            </wp:positionV>
            <wp:extent cx="21988" cy="169174"/>
            <wp:effectExtent l="0" t="0" r="0" b="0"/>
            <wp:wrapNone/>
            <wp:docPr id="2037" name="Freeform 20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88" cy="169174"/>
                    </a:xfrm>
                    <a:custGeom>
                      <a:rect l="l" t="t" r="r" b="b"/>
                      <a:pathLst>
                        <a:path w="34925" h="268224">
                          <a:moveTo>
                            <a:pt x="0" y="6604"/>
                          </a:moveTo>
                          <a:lnTo>
                            <a:pt x="1016" y="6604"/>
                          </a:lnTo>
                          <a:lnTo>
                            <a:pt x="1016" y="0"/>
                          </a:lnTo>
                          <a:lnTo>
                            <a:pt x="0" y="0"/>
                          </a:lnTo>
                          <a:lnTo>
                            <a:pt x="0" y="6604"/>
                          </a:lnTo>
                          <a:close/>
                          <a:moveTo>
                            <a:pt x="0" y="14225"/>
                          </a:moveTo>
                          <a:lnTo>
                            <a:pt x="1904" y="14225"/>
                          </a:lnTo>
                          <a:lnTo>
                            <a:pt x="1904" y="6604"/>
                          </a:lnTo>
                          <a:lnTo>
                            <a:pt x="0" y="6604"/>
                          </a:lnTo>
                          <a:lnTo>
                            <a:pt x="0" y="14225"/>
                          </a:lnTo>
                          <a:close/>
                          <a:moveTo>
                            <a:pt x="0" y="20956"/>
                          </a:moveTo>
                          <a:lnTo>
                            <a:pt x="2920" y="20956"/>
                          </a:lnTo>
                          <a:lnTo>
                            <a:pt x="2920" y="14225"/>
                          </a:lnTo>
                          <a:lnTo>
                            <a:pt x="0" y="14225"/>
                          </a:lnTo>
                          <a:lnTo>
                            <a:pt x="0" y="20956"/>
                          </a:lnTo>
                          <a:close/>
                          <a:moveTo>
                            <a:pt x="0" y="28576"/>
                          </a:moveTo>
                          <a:lnTo>
                            <a:pt x="3810" y="28576"/>
                          </a:lnTo>
                          <a:lnTo>
                            <a:pt x="3810" y="20956"/>
                          </a:lnTo>
                          <a:lnTo>
                            <a:pt x="0" y="20956"/>
                          </a:lnTo>
                          <a:lnTo>
                            <a:pt x="0" y="28576"/>
                          </a:lnTo>
                          <a:close/>
                          <a:moveTo>
                            <a:pt x="0" y="36195"/>
                          </a:moveTo>
                          <a:lnTo>
                            <a:pt x="4826" y="36195"/>
                          </a:lnTo>
                          <a:lnTo>
                            <a:pt x="4826" y="28576"/>
                          </a:lnTo>
                          <a:lnTo>
                            <a:pt x="0" y="28576"/>
                          </a:lnTo>
                          <a:lnTo>
                            <a:pt x="0" y="36195"/>
                          </a:lnTo>
                          <a:close/>
                          <a:moveTo>
                            <a:pt x="0" y="42799"/>
                          </a:moveTo>
                          <a:lnTo>
                            <a:pt x="5715" y="42799"/>
                          </a:lnTo>
                          <a:lnTo>
                            <a:pt x="5715" y="36195"/>
                          </a:lnTo>
                          <a:lnTo>
                            <a:pt x="0" y="36195"/>
                          </a:lnTo>
                          <a:lnTo>
                            <a:pt x="0" y="42799"/>
                          </a:lnTo>
                          <a:close/>
                          <a:moveTo>
                            <a:pt x="0" y="50420"/>
                          </a:moveTo>
                          <a:lnTo>
                            <a:pt x="6730" y="50420"/>
                          </a:lnTo>
                          <a:lnTo>
                            <a:pt x="6730" y="42799"/>
                          </a:lnTo>
                          <a:lnTo>
                            <a:pt x="0" y="42799"/>
                          </a:lnTo>
                          <a:lnTo>
                            <a:pt x="0" y="50420"/>
                          </a:lnTo>
                          <a:close/>
                          <a:moveTo>
                            <a:pt x="0" y="58040"/>
                          </a:moveTo>
                          <a:lnTo>
                            <a:pt x="7619" y="58040"/>
                          </a:lnTo>
                          <a:lnTo>
                            <a:pt x="7619" y="50420"/>
                          </a:lnTo>
                          <a:lnTo>
                            <a:pt x="0" y="50420"/>
                          </a:lnTo>
                          <a:lnTo>
                            <a:pt x="0" y="58040"/>
                          </a:lnTo>
                          <a:close/>
                          <a:moveTo>
                            <a:pt x="0" y="64770"/>
                          </a:moveTo>
                          <a:lnTo>
                            <a:pt x="8636" y="64770"/>
                          </a:lnTo>
                          <a:lnTo>
                            <a:pt x="8636" y="58040"/>
                          </a:lnTo>
                          <a:lnTo>
                            <a:pt x="0" y="58040"/>
                          </a:lnTo>
                          <a:lnTo>
                            <a:pt x="0" y="64770"/>
                          </a:lnTo>
                          <a:close/>
                          <a:moveTo>
                            <a:pt x="0" y="72390"/>
                          </a:moveTo>
                          <a:lnTo>
                            <a:pt x="9525" y="72390"/>
                          </a:lnTo>
                          <a:lnTo>
                            <a:pt x="9525" y="64770"/>
                          </a:lnTo>
                          <a:lnTo>
                            <a:pt x="0" y="64770"/>
                          </a:lnTo>
                          <a:lnTo>
                            <a:pt x="0" y="72390"/>
                          </a:lnTo>
                          <a:close/>
                          <a:moveTo>
                            <a:pt x="0" y="80010"/>
                          </a:moveTo>
                          <a:lnTo>
                            <a:pt x="10541" y="80010"/>
                          </a:lnTo>
                          <a:lnTo>
                            <a:pt x="10541" y="72390"/>
                          </a:lnTo>
                          <a:lnTo>
                            <a:pt x="0" y="72390"/>
                          </a:lnTo>
                          <a:lnTo>
                            <a:pt x="0" y="80010"/>
                          </a:lnTo>
                          <a:close/>
                          <a:moveTo>
                            <a:pt x="0" y="86615"/>
                          </a:moveTo>
                          <a:lnTo>
                            <a:pt x="11429" y="86615"/>
                          </a:lnTo>
                          <a:lnTo>
                            <a:pt x="11429" y="80010"/>
                          </a:lnTo>
                          <a:lnTo>
                            <a:pt x="0" y="80010"/>
                          </a:lnTo>
                          <a:lnTo>
                            <a:pt x="0" y="86615"/>
                          </a:lnTo>
                          <a:close/>
                          <a:moveTo>
                            <a:pt x="0" y="94234"/>
                          </a:moveTo>
                          <a:lnTo>
                            <a:pt x="12445" y="94234"/>
                          </a:lnTo>
                          <a:lnTo>
                            <a:pt x="12445" y="86615"/>
                          </a:lnTo>
                          <a:lnTo>
                            <a:pt x="0" y="86615"/>
                          </a:lnTo>
                          <a:lnTo>
                            <a:pt x="0" y="94234"/>
                          </a:lnTo>
                          <a:close/>
                          <a:moveTo>
                            <a:pt x="0" y="101601"/>
                          </a:moveTo>
                          <a:lnTo>
                            <a:pt x="13335" y="101601"/>
                          </a:lnTo>
                          <a:lnTo>
                            <a:pt x="13335" y="94234"/>
                          </a:lnTo>
                          <a:lnTo>
                            <a:pt x="0" y="94234"/>
                          </a:lnTo>
                          <a:lnTo>
                            <a:pt x="0" y="101601"/>
                          </a:lnTo>
                          <a:close/>
                          <a:moveTo>
                            <a:pt x="0" y="108204"/>
                          </a:moveTo>
                          <a:lnTo>
                            <a:pt x="13969" y="108204"/>
                          </a:lnTo>
                          <a:lnTo>
                            <a:pt x="13969" y="101601"/>
                          </a:lnTo>
                          <a:lnTo>
                            <a:pt x="0" y="101601"/>
                          </a:lnTo>
                          <a:lnTo>
                            <a:pt x="0" y="108204"/>
                          </a:lnTo>
                          <a:close/>
                          <a:moveTo>
                            <a:pt x="0" y="115824"/>
                          </a:moveTo>
                          <a:lnTo>
                            <a:pt x="14986" y="115824"/>
                          </a:lnTo>
                          <a:lnTo>
                            <a:pt x="14986" y="108204"/>
                          </a:lnTo>
                          <a:lnTo>
                            <a:pt x="0" y="108204"/>
                          </a:lnTo>
                          <a:lnTo>
                            <a:pt x="0" y="115824"/>
                          </a:lnTo>
                          <a:close/>
                          <a:moveTo>
                            <a:pt x="0" y="123445"/>
                          </a:moveTo>
                          <a:lnTo>
                            <a:pt x="15875" y="123445"/>
                          </a:lnTo>
                          <a:lnTo>
                            <a:pt x="15875" y="115824"/>
                          </a:lnTo>
                          <a:lnTo>
                            <a:pt x="0" y="115824"/>
                          </a:lnTo>
                          <a:lnTo>
                            <a:pt x="0" y="123445"/>
                          </a:lnTo>
                          <a:close/>
                          <a:moveTo>
                            <a:pt x="0" y="130176"/>
                          </a:moveTo>
                          <a:lnTo>
                            <a:pt x="16891" y="130176"/>
                          </a:lnTo>
                          <a:lnTo>
                            <a:pt x="16891" y="123445"/>
                          </a:lnTo>
                          <a:lnTo>
                            <a:pt x="0" y="123445"/>
                          </a:lnTo>
                          <a:lnTo>
                            <a:pt x="0" y="130176"/>
                          </a:lnTo>
                          <a:close/>
                          <a:moveTo>
                            <a:pt x="0" y="137795"/>
                          </a:moveTo>
                          <a:lnTo>
                            <a:pt x="17779" y="137795"/>
                          </a:lnTo>
                          <a:lnTo>
                            <a:pt x="17779" y="130176"/>
                          </a:lnTo>
                          <a:lnTo>
                            <a:pt x="0" y="130176"/>
                          </a:lnTo>
                          <a:lnTo>
                            <a:pt x="0" y="137795"/>
                          </a:lnTo>
                          <a:close/>
                          <a:moveTo>
                            <a:pt x="0" y="144399"/>
                          </a:moveTo>
                          <a:lnTo>
                            <a:pt x="18795" y="144399"/>
                          </a:lnTo>
                          <a:lnTo>
                            <a:pt x="18795" y="137795"/>
                          </a:lnTo>
                          <a:lnTo>
                            <a:pt x="0" y="137795"/>
                          </a:lnTo>
                          <a:lnTo>
                            <a:pt x="0" y="144399"/>
                          </a:lnTo>
                          <a:close/>
                          <a:moveTo>
                            <a:pt x="0" y="152020"/>
                          </a:moveTo>
                          <a:lnTo>
                            <a:pt x="19685" y="152020"/>
                          </a:lnTo>
                          <a:lnTo>
                            <a:pt x="19685" y="144399"/>
                          </a:lnTo>
                          <a:lnTo>
                            <a:pt x="0" y="144399"/>
                          </a:lnTo>
                          <a:lnTo>
                            <a:pt x="0" y="152020"/>
                          </a:lnTo>
                          <a:close/>
                          <a:moveTo>
                            <a:pt x="0" y="159640"/>
                          </a:moveTo>
                          <a:lnTo>
                            <a:pt x="20701" y="159640"/>
                          </a:lnTo>
                          <a:lnTo>
                            <a:pt x="20701" y="152020"/>
                          </a:lnTo>
                          <a:lnTo>
                            <a:pt x="0" y="152020"/>
                          </a:lnTo>
                          <a:lnTo>
                            <a:pt x="0" y="159640"/>
                          </a:lnTo>
                          <a:close/>
                          <a:moveTo>
                            <a:pt x="0" y="166370"/>
                          </a:moveTo>
                          <a:lnTo>
                            <a:pt x="21590" y="166370"/>
                          </a:lnTo>
                          <a:lnTo>
                            <a:pt x="21590" y="159640"/>
                          </a:lnTo>
                          <a:lnTo>
                            <a:pt x="0" y="159640"/>
                          </a:lnTo>
                          <a:lnTo>
                            <a:pt x="0" y="166370"/>
                          </a:lnTo>
                          <a:close/>
                          <a:moveTo>
                            <a:pt x="0" y="173990"/>
                          </a:moveTo>
                          <a:lnTo>
                            <a:pt x="22605" y="173990"/>
                          </a:lnTo>
                          <a:lnTo>
                            <a:pt x="22605" y="166370"/>
                          </a:lnTo>
                          <a:lnTo>
                            <a:pt x="0" y="166370"/>
                          </a:lnTo>
                          <a:lnTo>
                            <a:pt x="0" y="173990"/>
                          </a:lnTo>
                          <a:close/>
                          <a:moveTo>
                            <a:pt x="0" y="181610"/>
                          </a:moveTo>
                          <a:lnTo>
                            <a:pt x="23494" y="181610"/>
                          </a:lnTo>
                          <a:lnTo>
                            <a:pt x="23494" y="173990"/>
                          </a:lnTo>
                          <a:lnTo>
                            <a:pt x="0" y="173990"/>
                          </a:lnTo>
                          <a:lnTo>
                            <a:pt x="0" y="181610"/>
                          </a:lnTo>
                          <a:close/>
                          <a:moveTo>
                            <a:pt x="0" y="188215"/>
                          </a:moveTo>
                          <a:lnTo>
                            <a:pt x="24511" y="188215"/>
                          </a:lnTo>
                          <a:lnTo>
                            <a:pt x="24511" y="181610"/>
                          </a:lnTo>
                          <a:lnTo>
                            <a:pt x="0" y="181610"/>
                          </a:lnTo>
                          <a:lnTo>
                            <a:pt x="0" y="188215"/>
                          </a:lnTo>
                          <a:close/>
                          <a:moveTo>
                            <a:pt x="0" y="195834"/>
                          </a:moveTo>
                          <a:lnTo>
                            <a:pt x="25400" y="195834"/>
                          </a:lnTo>
                          <a:lnTo>
                            <a:pt x="25400" y="188215"/>
                          </a:lnTo>
                          <a:lnTo>
                            <a:pt x="0" y="188215"/>
                          </a:lnTo>
                          <a:lnTo>
                            <a:pt x="0" y="195834"/>
                          </a:lnTo>
                          <a:close/>
                          <a:moveTo>
                            <a:pt x="0" y="203454"/>
                          </a:moveTo>
                          <a:lnTo>
                            <a:pt x="26416" y="203454"/>
                          </a:lnTo>
                          <a:lnTo>
                            <a:pt x="26416" y="195834"/>
                          </a:lnTo>
                          <a:lnTo>
                            <a:pt x="0" y="195834"/>
                          </a:lnTo>
                          <a:lnTo>
                            <a:pt x="0" y="203454"/>
                          </a:lnTo>
                          <a:close/>
                          <a:moveTo>
                            <a:pt x="0" y="210185"/>
                          </a:moveTo>
                          <a:lnTo>
                            <a:pt x="27304" y="210185"/>
                          </a:lnTo>
                          <a:lnTo>
                            <a:pt x="27304" y="203454"/>
                          </a:lnTo>
                          <a:lnTo>
                            <a:pt x="0" y="203454"/>
                          </a:lnTo>
                          <a:lnTo>
                            <a:pt x="0" y="210185"/>
                          </a:lnTo>
                          <a:close/>
                          <a:moveTo>
                            <a:pt x="0" y="217806"/>
                          </a:moveTo>
                          <a:lnTo>
                            <a:pt x="28320" y="217806"/>
                          </a:lnTo>
                          <a:lnTo>
                            <a:pt x="28320" y="210185"/>
                          </a:lnTo>
                          <a:lnTo>
                            <a:pt x="0" y="210185"/>
                          </a:lnTo>
                          <a:lnTo>
                            <a:pt x="0" y="217806"/>
                          </a:lnTo>
                          <a:close/>
                          <a:moveTo>
                            <a:pt x="0" y="225426"/>
                          </a:moveTo>
                          <a:lnTo>
                            <a:pt x="29210" y="225426"/>
                          </a:lnTo>
                          <a:lnTo>
                            <a:pt x="29210" y="217806"/>
                          </a:lnTo>
                          <a:lnTo>
                            <a:pt x="0" y="217806"/>
                          </a:lnTo>
                          <a:lnTo>
                            <a:pt x="0" y="225426"/>
                          </a:lnTo>
                          <a:close/>
                          <a:moveTo>
                            <a:pt x="0" y="232029"/>
                          </a:moveTo>
                          <a:lnTo>
                            <a:pt x="30226" y="232029"/>
                          </a:lnTo>
                          <a:lnTo>
                            <a:pt x="30226" y="225426"/>
                          </a:lnTo>
                          <a:lnTo>
                            <a:pt x="0" y="225426"/>
                          </a:lnTo>
                          <a:lnTo>
                            <a:pt x="0" y="232029"/>
                          </a:lnTo>
                          <a:close/>
                          <a:moveTo>
                            <a:pt x="0" y="239649"/>
                          </a:moveTo>
                          <a:lnTo>
                            <a:pt x="31115" y="239649"/>
                          </a:lnTo>
                          <a:lnTo>
                            <a:pt x="31115" y="232029"/>
                          </a:lnTo>
                          <a:lnTo>
                            <a:pt x="0" y="232029"/>
                          </a:lnTo>
                          <a:lnTo>
                            <a:pt x="0" y="239649"/>
                          </a:lnTo>
                          <a:close/>
                          <a:moveTo>
                            <a:pt x="0" y="241554"/>
                          </a:moveTo>
                          <a:lnTo>
                            <a:pt x="32130" y="241554"/>
                          </a:lnTo>
                          <a:lnTo>
                            <a:pt x="32130" y="239649"/>
                          </a:lnTo>
                          <a:lnTo>
                            <a:pt x="0" y="239649"/>
                          </a:lnTo>
                          <a:lnTo>
                            <a:pt x="0" y="241554"/>
                          </a:lnTo>
                          <a:close/>
                          <a:moveTo>
                            <a:pt x="1904" y="242570"/>
                          </a:moveTo>
                          <a:lnTo>
                            <a:pt x="32130" y="242570"/>
                          </a:lnTo>
                          <a:lnTo>
                            <a:pt x="32130" y="241554"/>
                          </a:lnTo>
                          <a:lnTo>
                            <a:pt x="1904" y="241554"/>
                          </a:lnTo>
                          <a:lnTo>
                            <a:pt x="1904" y="242570"/>
                          </a:lnTo>
                          <a:close/>
                          <a:moveTo>
                            <a:pt x="2920" y="243459"/>
                          </a:moveTo>
                          <a:lnTo>
                            <a:pt x="32130" y="243459"/>
                          </a:lnTo>
                          <a:lnTo>
                            <a:pt x="32130" y="242570"/>
                          </a:lnTo>
                          <a:lnTo>
                            <a:pt x="2920" y="242570"/>
                          </a:lnTo>
                          <a:lnTo>
                            <a:pt x="2920" y="243459"/>
                          </a:lnTo>
                          <a:close/>
                          <a:moveTo>
                            <a:pt x="3810" y="244476"/>
                          </a:moveTo>
                          <a:lnTo>
                            <a:pt x="32130" y="244476"/>
                          </a:lnTo>
                          <a:lnTo>
                            <a:pt x="32130" y="243459"/>
                          </a:lnTo>
                          <a:lnTo>
                            <a:pt x="3810" y="243459"/>
                          </a:lnTo>
                          <a:lnTo>
                            <a:pt x="3810" y="244476"/>
                          </a:lnTo>
                          <a:close/>
                          <a:moveTo>
                            <a:pt x="5715" y="245365"/>
                          </a:moveTo>
                          <a:lnTo>
                            <a:pt x="32130" y="245365"/>
                          </a:lnTo>
                          <a:lnTo>
                            <a:pt x="32130" y="244476"/>
                          </a:lnTo>
                          <a:lnTo>
                            <a:pt x="5715" y="244476"/>
                          </a:lnTo>
                          <a:lnTo>
                            <a:pt x="5715" y="245365"/>
                          </a:lnTo>
                          <a:close/>
                          <a:moveTo>
                            <a:pt x="6730" y="246381"/>
                          </a:moveTo>
                          <a:lnTo>
                            <a:pt x="32130" y="246381"/>
                          </a:lnTo>
                          <a:lnTo>
                            <a:pt x="32130" y="245365"/>
                          </a:lnTo>
                          <a:lnTo>
                            <a:pt x="6730" y="245365"/>
                          </a:lnTo>
                          <a:lnTo>
                            <a:pt x="6730" y="246381"/>
                          </a:lnTo>
                          <a:close/>
                          <a:moveTo>
                            <a:pt x="7619" y="247270"/>
                          </a:moveTo>
                          <a:lnTo>
                            <a:pt x="32130" y="247270"/>
                          </a:lnTo>
                          <a:lnTo>
                            <a:pt x="32130" y="246381"/>
                          </a:lnTo>
                          <a:lnTo>
                            <a:pt x="7619" y="246381"/>
                          </a:lnTo>
                          <a:lnTo>
                            <a:pt x="7619" y="247270"/>
                          </a:lnTo>
                          <a:close/>
                          <a:moveTo>
                            <a:pt x="8636" y="248285"/>
                          </a:moveTo>
                          <a:lnTo>
                            <a:pt x="33019" y="248285"/>
                          </a:lnTo>
                          <a:lnTo>
                            <a:pt x="33019" y="247270"/>
                          </a:lnTo>
                          <a:lnTo>
                            <a:pt x="8636" y="247270"/>
                          </a:lnTo>
                          <a:lnTo>
                            <a:pt x="8636" y="248285"/>
                          </a:lnTo>
                          <a:close/>
                          <a:moveTo>
                            <a:pt x="10541" y="249174"/>
                          </a:moveTo>
                          <a:lnTo>
                            <a:pt x="33019" y="249174"/>
                          </a:lnTo>
                          <a:lnTo>
                            <a:pt x="33019" y="248285"/>
                          </a:lnTo>
                          <a:lnTo>
                            <a:pt x="10541" y="248285"/>
                          </a:lnTo>
                          <a:lnTo>
                            <a:pt x="10541" y="249174"/>
                          </a:lnTo>
                          <a:close/>
                          <a:moveTo>
                            <a:pt x="11429" y="250190"/>
                          </a:moveTo>
                          <a:lnTo>
                            <a:pt x="33019" y="250190"/>
                          </a:lnTo>
                          <a:lnTo>
                            <a:pt x="33019" y="249174"/>
                          </a:lnTo>
                          <a:lnTo>
                            <a:pt x="11429" y="249174"/>
                          </a:lnTo>
                          <a:lnTo>
                            <a:pt x="11429" y="250190"/>
                          </a:lnTo>
                          <a:close/>
                          <a:moveTo>
                            <a:pt x="12445" y="251079"/>
                          </a:moveTo>
                          <a:lnTo>
                            <a:pt x="33019" y="251079"/>
                          </a:lnTo>
                          <a:lnTo>
                            <a:pt x="33019" y="250190"/>
                          </a:lnTo>
                          <a:lnTo>
                            <a:pt x="12445" y="250190"/>
                          </a:lnTo>
                          <a:lnTo>
                            <a:pt x="12445" y="251079"/>
                          </a:lnTo>
                          <a:close/>
                          <a:moveTo>
                            <a:pt x="13969" y="252095"/>
                          </a:moveTo>
                          <a:lnTo>
                            <a:pt x="33019" y="252095"/>
                          </a:lnTo>
                          <a:lnTo>
                            <a:pt x="33019" y="251079"/>
                          </a:lnTo>
                          <a:lnTo>
                            <a:pt x="13969" y="251079"/>
                          </a:lnTo>
                          <a:lnTo>
                            <a:pt x="13969" y="252095"/>
                          </a:lnTo>
                          <a:close/>
                          <a:moveTo>
                            <a:pt x="14986" y="252984"/>
                          </a:moveTo>
                          <a:lnTo>
                            <a:pt x="33019" y="252984"/>
                          </a:lnTo>
                          <a:lnTo>
                            <a:pt x="33019" y="252095"/>
                          </a:lnTo>
                          <a:lnTo>
                            <a:pt x="14986" y="252095"/>
                          </a:lnTo>
                          <a:lnTo>
                            <a:pt x="14986" y="252984"/>
                          </a:lnTo>
                          <a:close/>
                          <a:moveTo>
                            <a:pt x="15875" y="254001"/>
                          </a:moveTo>
                          <a:lnTo>
                            <a:pt x="33019" y="254001"/>
                          </a:lnTo>
                          <a:lnTo>
                            <a:pt x="33019" y="252984"/>
                          </a:lnTo>
                          <a:lnTo>
                            <a:pt x="15875" y="252984"/>
                          </a:lnTo>
                          <a:lnTo>
                            <a:pt x="15875" y="254001"/>
                          </a:lnTo>
                          <a:close/>
                          <a:moveTo>
                            <a:pt x="16891" y="254890"/>
                          </a:moveTo>
                          <a:lnTo>
                            <a:pt x="34036" y="254890"/>
                          </a:lnTo>
                          <a:lnTo>
                            <a:pt x="34036" y="254001"/>
                          </a:lnTo>
                          <a:lnTo>
                            <a:pt x="16891" y="254001"/>
                          </a:lnTo>
                          <a:lnTo>
                            <a:pt x="16891" y="254890"/>
                          </a:lnTo>
                          <a:close/>
                          <a:moveTo>
                            <a:pt x="18795" y="255906"/>
                          </a:moveTo>
                          <a:lnTo>
                            <a:pt x="34036" y="255906"/>
                          </a:lnTo>
                          <a:lnTo>
                            <a:pt x="34036" y="254890"/>
                          </a:lnTo>
                          <a:lnTo>
                            <a:pt x="18795" y="254890"/>
                          </a:lnTo>
                          <a:lnTo>
                            <a:pt x="18795" y="255906"/>
                          </a:lnTo>
                          <a:close/>
                          <a:moveTo>
                            <a:pt x="19685" y="256795"/>
                          </a:moveTo>
                          <a:lnTo>
                            <a:pt x="34036" y="256795"/>
                          </a:lnTo>
                          <a:lnTo>
                            <a:pt x="34036" y="255906"/>
                          </a:lnTo>
                          <a:lnTo>
                            <a:pt x="19685" y="255906"/>
                          </a:lnTo>
                          <a:lnTo>
                            <a:pt x="19685" y="256795"/>
                          </a:lnTo>
                          <a:close/>
                          <a:moveTo>
                            <a:pt x="20701" y="257810"/>
                          </a:moveTo>
                          <a:lnTo>
                            <a:pt x="34036" y="257810"/>
                          </a:lnTo>
                          <a:lnTo>
                            <a:pt x="34036" y="256795"/>
                          </a:lnTo>
                          <a:lnTo>
                            <a:pt x="20701" y="256795"/>
                          </a:lnTo>
                          <a:lnTo>
                            <a:pt x="20701" y="257810"/>
                          </a:lnTo>
                          <a:close/>
                          <a:moveTo>
                            <a:pt x="21590" y="258699"/>
                          </a:moveTo>
                          <a:lnTo>
                            <a:pt x="34036" y="258699"/>
                          </a:lnTo>
                          <a:lnTo>
                            <a:pt x="34036" y="257810"/>
                          </a:lnTo>
                          <a:lnTo>
                            <a:pt x="21590" y="257810"/>
                          </a:lnTo>
                          <a:lnTo>
                            <a:pt x="21590" y="258699"/>
                          </a:lnTo>
                          <a:close/>
                          <a:moveTo>
                            <a:pt x="23494" y="259715"/>
                          </a:moveTo>
                          <a:lnTo>
                            <a:pt x="34036" y="259715"/>
                          </a:lnTo>
                          <a:lnTo>
                            <a:pt x="34036" y="258699"/>
                          </a:lnTo>
                          <a:lnTo>
                            <a:pt x="23494" y="258699"/>
                          </a:lnTo>
                          <a:lnTo>
                            <a:pt x="23494" y="259715"/>
                          </a:lnTo>
                          <a:close/>
                          <a:moveTo>
                            <a:pt x="24511" y="260604"/>
                          </a:moveTo>
                          <a:lnTo>
                            <a:pt x="34036" y="260604"/>
                          </a:lnTo>
                          <a:lnTo>
                            <a:pt x="34036" y="259715"/>
                          </a:lnTo>
                          <a:lnTo>
                            <a:pt x="24511" y="259715"/>
                          </a:lnTo>
                          <a:lnTo>
                            <a:pt x="24511" y="260604"/>
                          </a:lnTo>
                          <a:close/>
                          <a:moveTo>
                            <a:pt x="25400" y="261620"/>
                          </a:moveTo>
                          <a:lnTo>
                            <a:pt x="34036" y="261620"/>
                          </a:lnTo>
                          <a:lnTo>
                            <a:pt x="34036" y="260604"/>
                          </a:lnTo>
                          <a:lnTo>
                            <a:pt x="25400" y="260604"/>
                          </a:lnTo>
                          <a:lnTo>
                            <a:pt x="25400" y="261620"/>
                          </a:lnTo>
                          <a:close/>
                          <a:moveTo>
                            <a:pt x="27304" y="262509"/>
                          </a:moveTo>
                          <a:lnTo>
                            <a:pt x="34925" y="262509"/>
                          </a:lnTo>
                          <a:lnTo>
                            <a:pt x="34925" y="261620"/>
                          </a:lnTo>
                          <a:lnTo>
                            <a:pt x="27304" y="261620"/>
                          </a:lnTo>
                          <a:lnTo>
                            <a:pt x="27304" y="262509"/>
                          </a:lnTo>
                          <a:close/>
                          <a:moveTo>
                            <a:pt x="28320" y="263526"/>
                          </a:moveTo>
                          <a:lnTo>
                            <a:pt x="34925" y="263526"/>
                          </a:lnTo>
                          <a:lnTo>
                            <a:pt x="34925" y="262509"/>
                          </a:lnTo>
                          <a:lnTo>
                            <a:pt x="28320" y="262509"/>
                          </a:lnTo>
                          <a:lnTo>
                            <a:pt x="28320" y="263526"/>
                          </a:lnTo>
                          <a:close/>
                          <a:moveTo>
                            <a:pt x="29210" y="264415"/>
                          </a:moveTo>
                          <a:lnTo>
                            <a:pt x="34925" y="264415"/>
                          </a:lnTo>
                          <a:lnTo>
                            <a:pt x="34925" y="263526"/>
                          </a:lnTo>
                          <a:lnTo>
                            <a:pt x="29210" y="263526"/>
                          </a:lnTo>
                          <a:lnTo>
                            <a:pt x="29210" y="264415"/>
                          </a:lnTo>
                          <a:close/>
                          <a:moveTo>
                            <a:pt x="30226" y="265431"/>
                          </a:moveTo>
                          <a:lnTo>
                            <a:pt x="34925" y="265431"/>
                          </a:lnTo>
                          <a:lnTo>
                            <a:pt x="34925" y="264415"/>
                          </a:lnTo>
                          <a:lnTo>
                            <a:pt x="30226" y="264415"/>
                          </a:lnTo>
                          <a:lnTo>
                            <a:pt x="30226" y="265431"/>
                          </a:lnTo>
                          <a:close/>
                          <a:moveTo>
                            <a:pt x="32130" y="266320"/>
                          </a:moveTo>
                          <a:lnTo>
                            <a:pt x="34925" y="266320"/>
                          </a:lnTo>
                          <a:lnTo>
                            <a:pt x="34925" y="265431"/>
                          </a:lnTo>
                          <a:lnTo>
                            <a:pt x="32130" y="265431"/>
                          </a:lnTo>
                          <a:lnTo>
                            <a:pt x="32130" y="266320"/>
                          </a:lnTo>
                          <a:close/>
                          <a:moveTo>
                            <a:pt x="33019" y="267335"/>
                          </a:moveTo>
                          <a:lnTo>
                            <a:pt x="34925" y="267335"/>
                          </a:lnTo>
                          <a:lnTo>
                            <a:pt x="34925" y="266320"/>
                          </a:lnTo>
                          <a:lnTo>
                            <a:pt x="33019" y="266320"/>
                          </a:lnTo>
                          <a:lnTo>
                            <a:pt x="33019" y="267335"/>
                          </a:lnTo>
                          <a:close/>
                          <a:moveTo>
                            <a:pt x="34036" y="268224"/>
                          </a:moveTo>
                          <a:lnTo>
                            <a:pt x="34925" y="268224"/>
                          </a:lnTo>
                          <a:lnTo>
                            <a:pt x="34925" y="267335"/>
                          </a:lnTo>
                          <a:lnTo>
                            <a:pt x="34036" y="267335"/>
                          </a:lnTo>
                          <a:lnTo>
                            <a:pt x="34036" y="26822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582147</wp:posOffset>
            </wp:positionH>
            <wp:positionV relativeFrom="paragraph">
              <wp:posOffset>155243</wp:posOffset>
            </wp:positionV>
            <wp:extent cx="66734" cy="129604"/>
            <wp:effectExtent l="0" t="0" r="0" b="0"/>
            <wp:wrapNone/>
            <wp:docPr id="2038" name="Freeform 20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734" cy="129604"/>
                    </a:xfrm>
                    <a:custGeom>
                      <a:rect l="l" t="t" r="r" b="b"/>
                      <a:pathLst>
                        <a:path w="105994" h="205486">
                          <a:moveTo>
                            <a:pt x="105994" y="0"/>
                          </a:moveTo>
                          <a:lnTo>
                            <a:pt x="0" y="20548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620912</wp:posOffset>
            </wp:positionH>
            <wp:positionV relativeFrom="paragraph">
              <wp:posOffset>155243</wp:posOffset>
            </wp:positionV>
            <wp:extent cx="66734" cy="129604"/>
            <wp:effectExtent l="0" t="0" r="0" b="0"/>
            <wp:wrapNone/>
            <wp:docPr id="2039" name="Freeform 20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734" cy="129604"/>
                    </a:xfrm>
                    <a:custGeom>
                      <a:rect l="l" t="t" r="r" b="b"/>
                      <a:pathLst>
                        <a:path w="105994" h="205486">
                          <a:moveTo>
                            <a:pt x="105994" y="0"/>
                          </a:moveTo>
                          <a:lnTo>
                            <a:pt x="0" y="20548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648881</wp:posOffset>
            </wp:positionH>
            <wp:positionV relativeFrom="paragraph">
              <wp:posOffset>155243</wp:posOffset>
            </wp:positionV>
            <wp:extent cx="663768" cy="180"/>
            <wp:effectExtent l="0" t="0" r="0" b="0"/>
            <wp:wrapNone/>
            <wp:docPr id="2040" name="Freeform 20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3768" cy="180"/>
                    </a:xfrm>
                    <a:custGeom>
                      <a:rect l="l" t="t" r="r" b="b"/>
                      <a:pathLst>
                        <a:path w="1054266" h="180">
                          <a:moveTo>
                            <a:pt x="0" y="0"/>
                          </a:moveTo>
                          <a:lnTo>
                            <a:pt x="1054266" y="0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1262675</wp:posOffset>
            </wp:positionH>
            <wp:positionV relativeFrom="paragraph">
              <wp:posOffset>155243</wp:posOffset>
            </wp:positionV>
            <wp:extent cx="66125" cy="129604"/>
            <wp:effectExtent l="0" t="0" r="0" b="0"/>
            <wp:wrapNone/>
            <wp:docPr id="2041" name="Freeform 20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125" cy="129604"/>
                    </a:xfrm>
                    <a:custGeom>
                      <a:rect l="l" t="t" r="r" b="b"/>
                      <a:pathLst>
                        <a:path w="105028" h="205486">
                          <a:moveTo>
                            <a:pt x="0" y="0"/>
                          </a:moveTo>
                          <a:lnTo>
                            <a:pt x="105028" y="20548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1300816</wp:posOffset>
            </wp:positionH>
            <wp:positionV relativeFrom="paragraph">
              <wp:posOffset>155243</wp:posOffset>
            </wp:positionV>
            <wp:extent cx="66526" cy="129604"/>
            <wp:effectExtent l="0" t="0" r="0" b="0"/>
            <wp:wrapNone/>
            <wp:docPr id="2042" name="Freeform 20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526" cy="129604"/>
                    </a:xfrm>
                    <a:custGeom>
                      <a:rect l="l" t="t" r="r" b="b"/>
                      <a:pathLst>
                        <a:path w="105664" h="205486">
                          <a:moveTo>
                            <a:pt x="0" y="0"/>
                          </a:moveTo>
                          <a:lnTo>
                            <a:pt x="105664" y="205486"/>
                          </a:lnTo>
                        </a:path>
                      </a:pathLst>
                    </a:custGeom>
                    <a:noFill/>
                    <a:ln w="8990" cap="flat" cmpd="sng">
                      <a:solidFill>
                        <a:srgbClr val="0000FF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4" behindDoc="1" locked="0" layoutInCell="1" allowOverlap="1">
            <wp:simplePos x="0" y="0"/>
            <wp:positionH relativeFrom="page">
              <wp:posOffset>4155212</wp:posOffset>
            </wp:positionH>
            <wp:positionV relativeFrom="paragraph">
              <wp:posOffset>132414</wp:posOffset>
            </wp:positionV>
            <wp:extent cx="21988" cy="165009"/>
            <wp:effectExtent l="0" t="0" r="0" b="0"/>
            <wp:wrapNone/>
            <wp:docPr id="2043" name="Freeform 20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88" cy="165009"/>
                    </a:xfrm>
                    <a:custGeom>
                      <a:rect l="l" t="t" r="r" b="b"/>
                      <a:pathLst>
                        <a:path w="34925" h="261620">
                          <a:moveTo>
                            <a:pt x="33910" y="6731"/>
                          </a:moveTo>
                          <a:lnTo>
                            <a:pt x="34925" y="6731"/>
                          </a:lnTo>
                          <a:lnTo>
                            <a:pt x="34925" y="0"/>
                          </a:lnTo>
                          <a:lnTo>
                            <a:pt x="33910" y="0"/>
                          </a:lnTo>
                          <a:lnTo>
                            <a:pt x="33910" y="6731"/>
                          </a:lnTo>
                          <a:close/>
                          <a:moveTo>
                            <a:pt x="33021" y="14352"/>
                          </a:moveTo>
                          <a:lnTo>
                            <a:pt x="34925" y="14352"/>
                          </a:lnTo>
                          <a:lnTo>
                            <a:pt x="34925" y="6731"/>
                          </a:lnTo>
                          <a:lnTo>
                            <a:pt x="33021" y="6731"/>
                          </a:lnTo>
                          <a:lnTo>
                            <a:pt x="33021" y="14352"/>
                          </a:lnTo>
                          <a:close/>
                          <a:moveTo>
                            <a:pt x="32005" y="20955"/>
                          </a:moveTo>
                          <a:lnTo>
                            <a:pt x="34925" y="20955"/>
                          </a:lnTo>
                          <a:lnTo>
                            <a:pt x="34925" y="14352"/>
                          </a:lnTo>
                          <a:lnTo>
                            <a:pt x="32005" y="14352"/>
                          </a:lnTo>
                          <a:lnTo>
                            <a:pt x="32005" y="20955"/>
                          </a:lnTo>
                          <a:close/>
                          <a:moveTo>
                            <a:pt x="31116" y="28575"/>
                          </a:moveTo>
                          <a:lnTo>
                            <a:pt x="34925" y="28575"/>
                          </a:lnTo>
                          <a:lnTo>
                            <a:pt x="34925" y="20955"/>
                          </a:lnTo>
                          <a:lnTo>
                            <a:pt x="31116" y="20955"/>
                          </a:lnTo>
                          <a:lnTo>
                            <a:pt x="31116" y="28575"/>
                          </a:lnTo>
                          <a:close/>
                          <a:moveTo>
                            <a:pt x="30099" y="35306"/>
                          </a:moveTo>
                          <a:lnTo>
                            <a:pt x="34925" y="35306"/>
                          </a:lnTo>
                          <a:lnTo>
                            <a:pt x="34925" y="28575"/>
                          </a:lnTo>
                          <a:lnTo>
                            <a:pt x="30099" y="28575"/>
                          </a:lnTo>
                          <a:lnTo>
                            <a:pt x="30099" y="35306"/>
                          </a:lnTo>
                          <a:close/>
                          <a:moveTo>
                            <a:pt x="29211" y="42927"/>
                          </a:moveTo>
                          <a:lnTo>
                            <a:pt x="34925" y="42927"/>
                          </a:lnTo>
                          <a:lnTo>
                            <a:pt x="34925" y="35306"/>
                          </a:lnTo>
                          <a:lnTo>
                            <a:pt x="29211" y="35306"/>
                          </a:lnTo>
                          <a:lnTo>
                            <a:pt x="29211" y="42927"/>
                          </a:lnTo>
                          <a:close/>
                          <a:moveTo>
                            <a:pt x="28194" y="49530"/>
                          </a:moveTo>
                          <a:lnTo>
                            <a:pt x="34925" y="49530"/>
                          </a:lnTo>
                          <a:lnTo>
                            <a:pt x="34925" y="42927"/>
                          </a:lnTo>
                          <a:lnTo>
                            <a:pt x="28194" y="42927"/>
                          </a:lnTo>
                          <a:lnTo>
                            <a:pt x="28194" y="49530"/>
                          </a:lnTo>
                          <a:close/>
                          <a:moveTo>
                            <a:pt x="27305" y="57150"/>
                          </a:moveTo>
                          <a:lnTo>
                            <a:pt x="34925" y="57150"/>
                          </a:lnTo>
                          <a:lnTo>
                            <a:pt x="34925" y="49530"/>
                          </a:lnTo>
                          <a:lnTo>
                            <a:pt x="27305" y="49530"/>
                          </a:lnTo>
                          <a:lnTo>
                            <a:pt x="27305" y="57150"/>
                          </a:lnTo>
                          <a:close/>
                          <a:moveTo>
                            <a:pt x="26290" y="63881"/>
                          </a:moveTo>
                          <a:lnTo>
                            <a:pt x="34925" y="63881"/>
                          </a:lnTo>
                          <a:lnTo>
                            <a:pt x="34925" y="57150"/>
                          </a:lnTo>
                          <a:lnTo>
                            <a:pt x="26290" y="57150"/>
                          </a:lnTo>
                          <a:lnTo>
                            <a:pt x="26290" y="63881"/>
                          </a:lnTo>
                          <a:close/>
                          <a:moveTo>
                            <a:pt x="25400" y="70486"/>
                          </a:moveTo>
                          <a:lnTo>
                            <a:pt x="34925" y="70486"/>
                          </a:lnTo>
                          <a:lnTo>
                            <a:pt x="34925" y="63881"/>
                          </a:lnTo>
                          <a:lnTo>
                            <a:pt x="25400" y="63881"/>
                          </a:lnTo>
                          <a:lnTo>
                            <a:pt x="25400" y="70486"/>
                          </a:lnTo>
                          <a:close/>
                          <a:moveTo>
                            <a:pt x="24385" y="78105"/>
                          </a:moveTo>
                          <a:lnTo>
                            <a:pt x="34925" y="78105"/>
                          </a:lnTo>
                          <a:lnTo>
                            <a:pt x="34925" y="70486"/>
                          </a:lnTo>
                          <a:lnTo>
                            <a:pt x="24385" y="70486"/>
                          </a:lnTo>
                          <a:lnTo>
                            <a:pt x="24385" y="78105"/>
                          </a:lnTo>
                          <a:close/>
                          <a:moveTo>
                            <a:pt x="23749" y="84836"/>
                          </a:moveTo>
                          <a:lnTo>
                            <a:pt x="34925" y="84836"/>
                          </a:lnTo>
                          <a:lnTo>
                            <a:pt x="34925" y="78105"/>
                          </a:lnTo>
                          <a:lnTo>
                            <a:pt x="23749" y="78105"/>
                          </a:lnTo>
                          <a:lnTo>
                            <a:pt x="23749" y="84836"/>
                          </a:lnTo>
                          <a:close/>
                          <a:moveTo>
                            <a:pt x="22861" y="92456"/>
                          </a:moveTo>
                          <a:lnTo>
                            <a:pt x="34925" y="92456"/>
                          </a:lnTo>
                          <a:lnTo>
                            <a:pt x="34925" y="84836"/>
                          </a:lnTo>
                          <a:lnTo>
                            <a:pt x="22861" y="84836"/>
                          </a:lnTo>
                          <a:lnTo>
                            <a:pt x="22861" y="92456"/>
                          </a:lnTo>
                          <a:close/>
                          <a:moveTo>
                            <a:pt x="21844" y="98806"/>
                          </a:moveTo>
                          <a:lnTo>
                            <a:pt x="34925" y="98806"/>
                          </a:lnTo>
                          <a:lnTo>
                            <a:pt x="34925" y="92456"/>
                          </a:lnTo>
                          <a:lnTo>
                            <a:pt x="21844" y="92456"/>
                          </a:lnTo>
                          <a:lnTo>
                            <a:pt x="21844" y="98806"/>
                          </a:lnTo>
                          <a:close/>
                          <a:moveTo>
                            <a:pt x="20955" y="106427"/>
                          </a:moveTo>
                          <a:lnTo>
                            <a:pt x="34925" y="106427"/>
                          </a:lnTo>
                          <a:lnTo>
                            <a:pt x="34925" y="98806"/>
                          </a:lnTo>
                          <a:lnTo>
                            <a:pt x="20955" y="98806"/>
                          </a:lnTo>
                          <a:lnTo>
                            <a:pt x="20955" y="106427"/>
                          </a:lnTo>
                          <a:close/>
                          <a:moveTo>
                            <a:pt x="19940" y="113030"/>
                          </a:moveTo>
                          <a:lnTo>
                            <a:pt x="34925" y="113030"/>
                          </a:lnTo>
                          <a:lnTo>
                            <a:pt x="34925" y="106427"/>
                          </a:lnTo>
                          <a:lnTo>
                            <a:pt x="19940" y="106427"/>
                          </a:lnTo>
                          <a:lnTo>
                            <a:pt x="19940" y="113030"/>
                          </a:lnTo>
                          <a:close/>
                          <a:moveTo>
                            <a:pt x="19050" y="120650"/>
                          </a:moveTo>
                          <a:lnTo>
                            <a:pt x="34925" y="120650"/>
                          </a:lnTo>
                          <a:lnTo>
                            <a:pt x="34925" y="113030"/>
                          </a:lnTo>
                          <a:lnTo>
                            <a:pt x="19050" y="113030"/>
                          </a:lnTo>
                          <a:lnTo>
                            <a:pt x="19050" y="120650"/>
                          </a:lnTo>
                          <a:close/>
                          <a:moveTo>
                            <a:pt x="18035" y="127381"/>
                          </a:moveTo>
                          <a:lnTo>
                            <a:pt x="34925" y="127381"/>
                          </a:lnTo>
                          <a:lnTo>
                            <a:pt x="34925" y="120650"/>
                          </a:lnTo>
                          <a:lnTo>
                            <a:pt x="18035" y="120650"/>
                          </a:lnTo>
                          <a:lnTo>
                            <a:pt x="18035" y="127381"/>
                          </a:lnTo>
                          <a:close/>
                          <a:moveTo>
                            <a:pt x="17146" y="133986"/>
                          </a:moveTo>
                          <a:lnTo>
                            <a:pt x="34925" y="133986"/>
                          </a:lnTo>
                          <a:lnTo>
                            <a:pt x="34925" y="127381"/>
                          </a:lnTo>
                          <a:lnTo>
                            <a:pt x="17146" y="127381"/>
                          </a:lnTo>
                          <a:lnTo>
                            <a:pt x="17146" y="133986"/>
                          </a:lnTo>
                          <a:close/>
                          <a:moveTo>
                            <a:pt x="16130" y="141605"/>
                          </a:moveTo>
                          <a:lnTo>
                            <a:pt x="34925" y="141605"/>
                          </a:lnTo>
                          <a:lnTo>
                            <a:pt x="34925" y="133986"/>
                          </a:lnTo>
                          <a:lnTo>
                            <a:pt x="16130" y="133986"/>
                          </a:lnTo>
                          <a:lnTo>
                            <a:pt x="16130" y="141605"/>
                          </a:lnTo>
                          <a:close/>
                          <a:moveTo>
                            <a:pt x="15241" y="148336"/>
                          </a:moveTo>
                          <a:lnTo>
                            <a:pt x="34925" y="148336"/>
                          </a:lnTo>
                          <a:lnTo>
                            <a:pt x="34925" y="141605"/>
                          </a:lnTo>
                          <a:lnTo>
                            <a:pt x="15241" y="141605"/>
                          </a:lnTo>
                          <a:lnTo>
                            <a:pt x="15241" y="148336"/>
                          </a:lnTo>
                          <a:close/>
                          <a:moveTo>
                            <a:pt x="14224" y="155956"/>
                          </a:moveTo>
                          <a:lnTo>
                            <a:pt x="34925" y="155956"/>
                          </a:lnTo>
                          <a:lnTo>
                            <a:pt x="34925" y="148336"/>
                          </a:lnTo>
                          <a:lnTo>
                            <a:pt x="14224" y="148336"/>
                          </a:lnTo>
                          <a:lnTo>
                            <a:pt x="14224" y="155956"/>
                          </a:lnTo>
                          <a:close/>
                          <a:moveTo>
                            <a:pt x="13336" y="162561"/>
                          </a:moveTo>
                          <a:lnTo>
                            <a:pt x="34925" y="162561"/>
                          </a:lnTo>
                          <a:lnTo>
                            <a:pt x="34925" y="155956"/>
                          </a:lnTo>
                          <a:lnTo>
                            <a:pt x="13336" y="155956"/>
                          </a:lnTo>
                          <a:lnTo>
                            <a:pt x="13336" y="162561"/>
                          </a:lnTo>
                          <a:close/>
                          <a:moveTo>
                            <a:pt x="12319" y="170180"/>
                          </a:moveTo>
                          <a:lnTo>
                            <a:pt x="34925" y="170180"/>
                          </a:lnTo>
                          <a:lnTo>
                            <a:pt x="34925" y="162561"/>
                          </a:lnTo>
                          <a:lnTo>
                            <a:pt x="12319" y="162561"/>
                          </a:lnTo>
                          <a:lnTo>
                            <a:pt x="12319" y="170180"/>
                          </a:lnTo>
                          <a:close/>
                          <a:moveTo>
                            <a:pt x="11430" y="176911"/>
                          </a:moveTo>
                          <a:lnTo>
                            <a:pt x="34925" y="176911"/>
                          </a:lnTo>
                          <a:lnTo>
                            <a:pt x="34925" y="170180"/>
                          </a:lnTo>
                          <a:lnTo>
                            <a:pt x="11430" y="170180"/>
                          </a:lnTo>
                          <a:lnTo>
                            <a:pt x="11430" y="176911"/>
                          </a:lnTo>
                          <a:close/>
                          <a:moveTo>
                            <a:pt x="10415" y="184531"/>
                          </a:moveTo>
                          <a:lnTo>
                            <a:pt x="34925" y="184531"/>
                          </a:lnTo>
                          <a:lnTo>
                            <a:pt x="34925" y="176911"/>
                          </a:lnTo>
                          <a:lnTo>
                            <a:pt x="10415" y="176911"/>
                          </a:lnTo>
                          <a:lnTo>
                            <a:pt x="10415" y="184531"/>
                          </a:lnTo>
                          <a:close/>
                          <a:moveTo>
                            <a:pt x="9525" y="191136"/>
                          </a:moveTo>
                          <a:lnTo>
                            <a:pt x="34925" y="191136"/>
                          </a:lnTo>
                          <a:lnTo>
                            <a:pt x="34925" y="184531"/>
                          </a:lnTo>
                          <a:lnTo>
                            <a:pt x="9525" y="184531"/>
                          </a:lnTo>
                          <a:lnTo>
                            <a:pt x="9525" y="191136"/>
                          </a:lnTo>
                          <a:close/>
                          <a:moveTo>
                            <a:pt x="8510" y="197866"/>
                          </a:moveTo>
                          <a:lnTo>
                            <a:pt x="34925" y="197866"/>
                          </a:lnTo>
                          <a:lnTo>
                            <a:pt x="34925" y="191136"/>
                          </a:lnTo>
                          <a:lnTo>
                            <a:pt x="8510" y="191136"/>
                          </a:lnTo>
                          <a:lnTo>
                            <a:pt x="8510" y="197866"/>
                          </a:lnTo>
                          <a:close/>
                          <a:moveTo>
                            <a:pt x="7621" y="205486"/>
                          </a:moveTo>
                          <a:lnTo>
                            <a:pt x="34925" y="205486"/>
                          </a:lnTo>
                          <a:lnTo>
                            <a:pt x="34925" y="197866"/>
                          </a:lnTo>
                          <a:lnTo>
                            <a:pt x="7621" y="197866"/>
                          </a:lnTo>
                          <a:lnTo>
                            <a:pt x="7621" y="205486"/>
                          </a:lnTo>
                          <a:close/>
                          <a:moveTo>
                            <a:pt x="6605" y="212091"/>
                          </a:moveTo>
                          <a:lnTo>
                            <a:pt x="34925" y="212091"/>
                          </a:lnTo>
                          <a:lnTo>
                            <a:pt x="34925" y="205486"/>
                          </a:lnTo>
                          <a:lnTo>
                            <a:pt x="6605" y="205486"/>
                          </a:lnTo>
                          <a:lnTo>
                            <a:pt x="6605" y="212091"/>
                          </a:lnTo>
                          <a:close/>
                          <a:moveTo>
                            <a:pt x="5716" y="219711"/>
                          </a:moveTo>
                          <a:lnTo>
                            <a:pt x="34925" y="219711"/>
                          </a:lnTo>
                          <a:lnTo>
                            <a:pt x="34925" y="212091"/>
                          </a:lnTo>
                          <a:lnTo>
                            <a:pt x="5716" y="212091"/>
                          </a:lnTo>
                          <a:lnTo>
                            <a:pt x="5716" y="219711"/>
                          </a:lnTo>
                          <a:close/>
                          <a:moveTo>
                            <a:pt x="4699" y="226441"/>
                          </a:moveTo>
                          <a:lnTo>
                            <a:pt x="34925" y="226441"/>
                          </a:lnTo>
                          <a:lnTo>
                            <a:pt x="34925" y="219711"/>
                          </a:lnTo>
                          <a:lnTo>
                            <a:pt x="4699" y="219711"/>
                          </a:lnTo>
                          <a:lnTo>
                            <a:pt x="4699" y="226441"/>
                          </a:lnTo>
                          <a:close/>
                          <a:moveTo>
                            <a:pt x="3811" y="234061"/>
                          </a:moveTo>
                          <a:lnTo>
                            <a:pt x="34925" y="234061"/>
                          </a:lnTo>
                          <a:lnTo>
                            <a:pt x="34925" y="226441"/>
                          </a:lnTo>
                          <a:lnTo>
                            <a:pt x="3811" y="226441"/>
                          </a:lnTo>
                          <a:lnTo>
                            <a:pt x="3811" y="234061"/>
                          </a:lnTo>
                          <a:close/>
                          <a:moveTo>
                            <a:pt x="2794" y="234950"/>
                          </a:moveTo>
                          <a:lnTo>
                            <a:pt x="34925" y="234950"/>
                          </a:lnTo>
                          <a:lnTo>
                            <a:pt x="34925" y="234061"/>
                          </a:lnTo>
                          <a:lnTo>
                            <a:pt x="2794" y="234061"/>
                          </a:lnTo>
                          <a:lnTo>
                            <a:pt x="2794" y="234950"/>
                          </a:lnTo>
                          <a:close/>
                          <a:moveTo>
                            <a:pt x="2794" y="235966"/>
                          </a:moveTo>
                          <a:lnTo>
                            <a:pt x="33910" y="235966"/>
                          </a:lnTo>
                          <a:lnTo>
                            <a:pt x="33910" y="234950"/>
                          </a:lnTo>
                          <a:lnTo>
                            <a:pt x="2794" y="234950"/>
                          </a:lnTo>
                          <a:lnTo>
                            <a:pt x="2794" y="235966"/>
                          </a:lnTo>
                          <a:close/>
                          <a:moveTo>
                            <a:pt x="2794" y="236855"/>
                          </a:moveTo>
                          <a:lnTo>
                            <a:pt x="33021" y="236855"/>
                          </a:lnTo>
                          <a:lnTo>
                            <a:pt x="33021" y="235966"/>
                          </a:lnTo>
                          <a:lnTo>
                            <a:pt x="2794" y="235966"/>
                          </a:lnTo>
                          <a:lnTo>
                            <a:pt x="2794" y="236855"/>
                          </a:lnTo>
                          <a:close/>
                          <a:moveTo>
                            <a:pt x="2794" y="237872"/>
                          </a:moveTo>
                          <a:lnTo>
                            <a:pt x="32005" y="237872"/>
                          </a:lnTo>
                          <a:lnTo>
                            <a:pt x="32005" y="236855"/>
                          </a:lnTo>
                          <a:lnTo>
                            <a:pt x="2794" y="236855"/>
                          </a:lnTo>
                          <a:lnTo>
                            <a:pt x="2794" y="237872"/>
                          </a:lnTo>
                          <a:close/>
                          <a:moveTo>
                            <a:pt x="2794" y="238761"/>
                          </a:moveTo>
                          <a:lnTo>
                            <a:pt x="30099" y="238761"/>
                          </a:lnTo>
                          <a:lnTo>
                            <a:pt x="30099" y="237872"/>
                          </a:lnTo>
                          <a:lnTo>
                            <a:pt x="2794" y="237872"/>
                          </a:lnTo>
                          <a:lnTo>
                            <a:pt x="2794" y="238761"/>
                          </a:lnTo>
                          <a:close/>
                          <a:moveTo>
                            <a:pt x="2794" y="239777"/>
                          </a:moveTo>
                          <a:lnTo>
                            <a:pt x="29211" y="239777"/>
                          </a:lnTo>
                          <a:lnTo>
                            <a:pt x="29211" y="238761"/>
                          </a:lnTo>
                          <a:lnTo>
                            <a:pt x="2794" y="238761"/>
                          </a:lnTo>
                          <a:lnTo>
                            <a:pt x="2794" y="239777"/>
                          </a:lnTo>
                          <a:close/>
                          <a:moveTo>
                            <a:pt x="2794" y="240666"/>
                          </a:moveTo>
                          <a:lnTo>
                            <a:pt x="28194" y="240666"/>
                          </a:lnTo>
                          <a:lnTo>
                            <a:pt x="28194" y="239777"/>
                          </a:lnTo>
                          <a:lnTo>
                            <a:pt x="2794" y="239777"/>
                          </a:lnTo>
                          <a:lnTo>
                            <a:pt x="2794" y="240666"/>
                          </a:lnTo>
                          <a:close/>
                          <a:moveTo>
                            <a:pt x="1905" y="241681"/>
                          </a:moveTo>
                          <a:lnTo>
                            <a:pt x="26290" y="241681"/>
                          </a:lnTo>
                          <a:lnTo>
                            <a:pt x="26290" y="240666"/>
                          </a:lnTo>
                          <a:lnTo>
                            <a:pt x="1905" y="240666"/>
                          </a:lnTo>
                          <a:lnTo>
                            <a:pt x="1905" y="241681"/>
                          </a:lnTo>
                          <a:close/>
                          <a:moveTo>
                            <a:pt x="1905" y="242570"/>
                          </a:moveTo>
                          <a:lnTo>
                            <a:pt x="25400" y="242570"/>
                          </a:lnTo>
                          <a:lnTo>
                            <a:pt x="25400" y="241681"/>
                          </a:lnTo>
                          <a:lnTo>
                            <a:pt x="1905" y="241681"/>
                          </a:lnTo>
                          <a:lnTo>
                            <a:pt x="1905" y="242570"/>
                          </a:lnTo>
                          <a:close/>
                          <a:moveTo>
                            <a:pt x="1905" y="243586"/>
                          </a:moveTo>
                          <a:lnTo>
                            <a:pt x="24385" y="243586"/>
                          </a:lnTo>
                          <a:lnTo>
                            <a:pt x="24385" y="242570"/>
                          </a:lnTo>
                          <a:lnTo>
                            <a:pt x="1905" y="242570"/>
                          </a:lnTo>
                          <a:lnTo>
                            <a:pt x="1905" y="243586"/>
                          </a:lnTo>
                          <a:close/>
                          <a:moveTo>
                            <a:pt x="1905" y="244475"/>
                          </a:moveTo>
                          <a:lnTo>
                            <a:pt x="22861" y="244475"/>
                          </a:lnTo>
                          <a:lnTo>
                            <a:pt x="22861" y="243586"/>
                          </a:lnTo>
                          <a:lnTo>
                            <a:pt x="1905" y="243586"/>
                          </a:lnTo>
                          <a:lnTo>
                            <a:pt x="1905" y="244475"/>
                          </a:lnTo>
                          <a:close/>
                          <a:moveTo>
                            <a:pt x="1905" y="245491"/>
                          </a:moveTo>
                          <a:lnTo>
                            <a:pt x="21844" y="245491"/>
                          </a:lnTo>
                          <a:lnTo>
                            <a:pt x="21844" y="244475"/>
                          </a:lnTo>
                          <a:lnTo>
                            <a:pt x="1905" y="244475"/>
                          </a:lnTo>
                          <a:lnTo>
                            <a:pt x="1905" y="245491"/>
                          </a:lnTo>
                          <a:close/>
                          <a:moveTo>
                            <a:pt x="1905" y="246380"/>
                          </a:moveTo>
                          <a:lnTo>
                            <a:pt x="20955" y="246380"/>
                          </a:lnTo>
                          <a:lnTo>
                            <a:pt x="20955" y="245491"/>
                          </a:lnTo>
                          <a:lnTo>
                            <a:pt x="1905" y="245491"/>
                          </a:lnTo>
                          <a:lnTo>
                            <a:pt x="1905" y="246380"/>
                          </a:lnTo>
                          <a:close/>
                          <a:moveTo>
                            <a:pt x="1905" y="247397"/>
                          </a:moveTo>
                          <a:lnTo>
                            <a:pt x="19050" y="247397"/>
                          </a:lnTo>
                          <a:lnTo>
                            <a:pt x="19050" y="246380"/>
                          </a:lnTo>
                          <a:lnTo>
                            <a:pt x="1905" y="246380"/>
                          </a:lnTo>
                          <a:lnTo>
                            <a:pt x="1905" y="247397"/>
                          </a:lnTo>
                          <a:close/>
                          <a:moveTo>
                            <a:pt x="1905" y="248286"/>
                          </a:moveTo>
                          <a:lnTo>
                            <a:pt x="18035" y="248286"/>
                          </a:lnTo>
                          <a:lnTo>
                            <a:pt x="18035" y="247397"/>
                          </a:lnTo>
                          <a:lnTo>
                            <a:pt x="1905" y="247397"/>
                          </a:lnTo>
                          <a:lnTo>
                            <a:pt x="1905" y="248286"/>
                          </a:lnTo>
                          <a:close/>
                          <a:moveTo>
                            <a:pt x="890" y="249302"/>
                          </a:moveTo>
                          <a:lnTo>
                            <a:pt x="17146" y="249302"/>
                          </a:lnTo>
                          <a:lnTo>
                            <a:pt x="17146" y="248286"/>
                          </a:lnTo>
                          <a:lnTo>
                            <a:pt x="890" y="248286"/>
                          </a:lnTo>
                          <a:lnTo>
                            <a:pt x="890" y="249302"/>
                          </a:lnTo>
                          <a:close/>
                          <a:moveTo>
                            <a:pt x="890" y="250191"/>
                          </a:moveTo>
                          <a:lnTo>
                            <a:pt x="16130" y="250191"/>
                          </a:lnTo>
                          <a:lnTo>
                            <a:pt x="16130" y="249302"/>
                          </a:lnTo>
                          <a:lnTo>
                            <a:pt x="890" y="249302"/>
                          </a:lnTo>
                          <a:lnTo>
                            <a:pt x="890" y="250191"/>
                          </a:lnTo>
                          <a:close/>
                          <a:moveTo>
                            <a:pt x="890" y="251206"/>
                          </a:moveTo>
                          <a:lnTo>
                            <a:pt x="14224" y="251206"/>
                          </a:lnTo>
                          <a:lnTo>
                            <a:pt x="14224" y="250191"/>
                          </a:lnTo>
                          <a:lnTo>
                            <a:pt x="890" y="250191"/>
                          </a:lnTo>
                          <a:lnTo>
                            <a:pt x="890" y="251206"/>
                          </a:lnTo>
                          <a:close/>
                          <a:moveTo>
                            <a:pt x="890" y="252095"/>
                          </a:moveTo>
                          <a:lnTo>
                            <a:pt x="13336" y="252095"/>
                          </a:lnTo>
                          <a:lnTo>
                            <a:pt x="13336" y="251206"/>
                          </a:lnTo>
                          <a:lnTo>
                            <a:pt x="890" y="251206"/>
                          </a:lnTo>
                          <a:lnTo>
                            <a:pt x="890" y="252095"/>
                          </a:lnTo>
                          <a:close/>
                          <a:moveTo>
                            <a:pt x="890" y="253111"/>
                          </a:moveTo>
                          <a:lnTo>
                            <a:pt x="12319" y="253111"/>
                          </a:lnTo>
                          <a:lnTo>
                            <a:pt x="12319" y="252095"/>
                          </a:lnTo>
                          <a:lnTo>
                            <a:pt x="890" y="252095"/>
                          </a:lnTo>
                          <a:lnTo>
                            <a:pt x="890" y="253111"/>
                          </a:lnTo>
                          <a:close/>
                          <a:moveTo>
                            <a:pt x="890" y="254000"/>
                          </a:moveTo>
                          <a:lnTo>
                            <a:pt x="10415" y="254000"/>
                          </a:lnTo>
                          <a:lnTo>
                            <a:pt x="10415" y="253111"/>
                          </a:lnTo>
                          <a:lnTo>
                            <a:pt x="890" y="253111"/>
                          </a:lnTo>
                          <a:lnTo>
                            <a:pt x="890" y="254000"/>
                          </a:lnTo>
                          <a:close/>
                          <a:moveTo>
                            <a:pt x="890" y="255016"/>
                          </a:moveTo>
                          <a:lnTo>
                            <a:pt x="9525" y="255016"/>
                          </a:lnTo>
                          <a:lnTo>
                            <a:pt x="9525" y="254000"/>
                          </a:lnTo>
                          <a:lnTo>
                            <a:pt x="890" y="254000"/>
                          </a:lnTo>
                          <a:lnTo>
                            <a:pt x="890" y="255016"/>
                          </a:lnTo>
                          <a:close/>
                          <a:moveTo>
                            <a:pt x="0" y="255905"/>
                          </a:moveTo>
                          <a:lnTo>
                            <a:pt x="8510" y="255905"/>
                          </a:lnTo>
                          <a:lnTo>
                            <a:pt x="8510" y="255016"/>
                          </a:lnTo>
                          <a:lnTo>
                            <a:pt x="0" y="255016"/>
                          </a:lnTo>
                          <a:lnTo>
                            <a:pt x="0" y="255905"/>
                          </a:lnTo>
                          <a:close/>
                          <a:moveTo>
                            <a:pt x="0" y="256922"/>
                          </a:moveTo>
                          <a:lnTo>
                            <a:pt x="6605" y="256922"/>
                          </a:lnTo>
                          <a:lnTo>
                            <a:pt x="6605" y="255905"/>
                          </a:lnTo>
                          <a:lnTo>
                            <a:pt x="0" y="255905"/>
                          </a:lnTo>
                          <a:lnTo>
                            <a:pt x="0" y="256922"/>
                          </a:lnTo>
                          <a:close/>
                          <a:moveTo>
                            <a:pt x="0" y="257811"/>
                          </a:moveTo>
                          <a:lnTo>
                            <a:pt x="5716" y="257811"/>
                          </a:lnTo>
                          <a:lnTo>
                            <a:pt x="5716" y="256922"/>
                          </a:lnTo>
                          <a:lnTo>
                            <a:pt x="0" y="256922"/>
                          </a:lnTo>
                          <a:lnTo>
                            <a:pt x="0" y="257811"/>
                          </a:lnTo>
                          <a:close/>
                          <a:moveTo>
                            <a:pt x="0" y="258827"/>
                          </a:moveTo>
                          <a:lnTo>
                            <a:pt x="4699" y="258827"/>
                          </a:lnTo>
                          <a:lnTo>
                            <a:pt x="4699" y="257811"/>
                          </a:lnTo>
                          <a:lnTo>
                            <a:pt x="0" y="257811"/>
                          </a:lnTo>
                          <a:lnTo>
                            <a:pt x="0" y="258827"/>
                          </a:lnTo>
                          <a:close/>
                          <a:moveTo>
                            <a:pt x="0" y="259716"/>
                          </a:moveTo>
                          <a:lnTo>
                            <a:pt x="2794" y="259716"/>
                          </a:lnTo>
                          <a:lnTo>
                            <a:pt x="2794" y="258827"/>
                          </a:lnTo>
                          <a:lnTo>
                            <a:pt x="0" y="258827"/>
                          </a:lnTo>
                          <a:lnTo>
                            <a:pt x="0" y="259716"/>
                          </a:lnTo>
                          <a:close/>
                          <a:moveTo>
                            <a:pt x="0" y="260731"/>
                          </a:moveTo>
                          <a:lnTo>
                            <a:pt x="1905" y="260731"/>
                          </a:lnTo>
                          <a:lnTo>
                            <a:pt x="1905" y="259716"/>
                          </a:lnTo>
                          <a:lnTo>
                            <a:pt x="0" y="259716"/>
                          </a:lnTo>
                          <a:lnTo>
                            <a:pt x="0" y="260731"/>
                          </a:lnTo>
                          <a:close/>
                          <a:moveTo>
                            <a:pt x="0" y="261620"/>
                          </a:moveTo>
                          <a:lnTo>
                            <a:pt x="890" y="261620"/>
                          </a:lnTo>
                          <a:lnTo>
                            <a:pt x="890" y="260731"/>
                          </a:lnTo>
                          <a:lnTo>
                            <a:pt x="0" y="260731"/>
                          </a:lnTo>
                          <a:lnTo>
                            <a:pt x="0" y="2616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8" behindDoc="1" locked="0" layoutInCell="1" allowOverlap="1">
            <wp:simplePos x="0" y="0"/>
            <wp:positionH relativeFrom="page">
              <wp:posOffset>5183332</wp:posOffset>
            </wp:positionH>
            <wp:positionV relativeFrom="paragraph">
              <wp:posOffset>132414</wp:posOffset>
            </wp:positionV>
            <wp:extent cx="21988" cy="165009"/>
            <wp:effectExtent l="0" t="0" r="0" b="0"/>
            <wp:wrapNone/>
            <wp:docPr id="2044" name="Freeform 20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88" cy="165009"/>
                    </a:xfrm>
                    <a:custGeom>
                      <a:rect l="l" t="t" r="r" b="b"/>
                      <a:pathLst>
                        <a:path w="34925" h="261620">
                          <a:moveTo>
                            <a:pt x="34036" y="6731"/>
                          </a:moveTo>
                          <a:lnTo>
                            <a:pt x="34925" y="6731"/>
                          </a:lnTo>
                          <a:lnTo>
                            <a:pt x="34925" y="0"/>
                          </a:lnTo>
                          <a:lnTo>
                            <a:pt x="34036" y="0"/>
                          </a:lnTo>
                          <a:lnTo>
                            <a:pt x="34036" y="6731"/>
                          </a:lnTo>
                          <a:close/>
                          <a:moveTo>
                            <a:pt x="33019" y="14352"/>
                          </a:moveTo>
                          <a:lnTo>
                            <a:pt x="34925" y="14352"/>
                          </a:lnTo>
                          <a:lnTo>
                            <a:pt x="34925" y="6731"/>
                          </a:lnTo>
                          <a:lnTo>
                            <a:pt x="33019" y="6731"/>
                          </a:lnTo>
                          <a:lnTo>
                            <a:pt x="33019" y="14352"/>
                          </a:lnTo>
                          <a:close/>
                          <a:moveTo>
                            <a:pt x="32130" y="20955"/>
                          </a:moveTo>
                          <a:lnTo>
                            <a:pt x="34925" y="20955"/>
                          </a:lnTo>
                          <a:lnTo>
                            <a:pt x="34925" y="14352"/>
                          </a:lnTo>
                          <a:lnTo>
                            <a:pt x="32130" y="14352"/>
                          </a:lnTo>
                          <a:lnTo>
                            <a:pt x="32130" y="20955"/>
                          </a:lnTo>
                          <a:close/>
                          <a:moveTo>
                            <a:pt x="31115" y="28575"/>
                          </a:moveTo>
                          <a:lnTo>
                            <a:pt x="34925" y="28575"/>
                          </a:lnTo>
                          <a:lnTo>
                            <a:pt x="34925" y="20955"/>
                          </a:lnTo>
                          <a:lnTo>
                            <a:pt x="31115" y="20955"/>
                          </a:lnTo>
                          <a:lnTo>
                            <a:pt x="31115" y="28575"/>
                          </a:lnTo>
                          <a:close/>
                          <a:moveTo>
                            <a:pt x="30226" y="35306"/>
                          </a:moveTo>
                          <a:lnTo>
                            <a:pt x="34925" y="35306"/>
                          </a:lnTo>
                          <a:lnTo>
                            <a:pt x="34925" y="28575"/>
                          </a:lnTo>
                          <a:lnTo>
                            <a:pt x="30226" y="28575"/>
                          </a:lnTo>
                          <a:lnTo>
                            <a:pt x="30226" y="35306"/>
                          </a:lnTo>
                          <a:close/>
                          <a:moveTo>
                            <a:pt x="29210" y="42927"/>
                          </a:moveTo>
                          <a:lnTo>
                            <a:pt x="34925" y="42927"/>
                          </a:lnTo>
                          <a:lnTo>
                            <a:pt x="34925" y="35306"/>
                          </a:lnTo>
                          <a:lnTo>
                            <a:pt x="29210" y="35306"/>
                          </a:lnTo>
                          <a:lnTo>
                            <a:pt x="29210" y="42927"/>
                          </a:lnTo>
                          <a:close/>
                          <a:moveTo>
                            <a:pt x="28320" y="49530"/>
                          </a:moveTo>
                          <a:lnTo>
                            <a:pt x="34925" y="49530"/>
                          </a:lnTo>
                          <a:lnTo>
                            <a:pt x="34925" y="42927"/>
                          </a:lnTo>
                          <a:lnTo>
                            <a:pt x="28320" y="42927"/>
                          </a:lnTo>
                          <a:lnTo>
                            <a:pt x="28320" y="49530"/>
                          </a:lnTo>
                          <a:close/>
                          <a:moveTo>
                            <a:pt x="27304" y="57150"/>
                          </a:moveTo>
                          <a:lnTo>
                            <a:pt x="34925" y="57150"/>
                          </a:lnTo>
                          <a:lnTo>
                            <a:pt x="34925" y="49530"/>
                          </a:lnTo>
                          <a:lnTo>
                            <a:pt x="27304" y="49530"/>
                          </a:lnTo>
                          <a:lnTo>
                            <a:pt x="27304" y="57150"/>
                          </a:lnTo>
                          <a:close/>
                          <a:moveTo>
                            <a:pt x="26416" y="63881"/>
                          </a:moveTo>
                          <a:lnTo>
                            <a:pt x="34925" y="63881"/>
                          </a:lnTo>
                          <a:lnTo>
                            <a:pt x="34925" y="57150"/>
                          </a:lnTo>
                          <a:lnTo>
                            <a:pt x="26416" y="57150"/>
                          </a:lnTo>
                          <a:lnTo>
                            <a:pt x="26416" y="63881"/>
                          </a:lnTo>
                          <a:close/>
                          <a:moveTo>
                            <a:pt x="25400" y="70486"/>
                          </a:moveTo>
                          <a:lnTo>
                            <a:pt x="34925" y="70486"/>
                          </a:lnTo>
                          <a:lnTo>
                            <a:pt x="34925" y="63881"/>
                          </a:lnTo>
                          <a:lnTo>
                            <a:pt x="25400" y="63881"/>
                          </a:lnTo>
                          <a:lnTo>
                            <a:pt x="25400" y="70486"/>
                          </a:lnTo>
                          <a:close/>
                          <a:moveTo>
                            <a:pt x="24511" y="78105"/>
                          </a:moveTo>
                          <a:lnTo>
                            <a:pt x="34925" y="78105"/>
                          </a:lnTo>
                          <a:lnTo>
                            <a:pt x="34925" y="70486"/>
                          </a:lnTo>
                          <a:lnTo>
                            <a:pt x="24511" y="70486"/>
                          </a:lnTo>
                          <a:lnTo>
                            <a:pt x="24511" y="78105"/>
                          </a:lnTo>
                          <a:close/>
                          <a:moveTo>
                            <a:pt x="23494" y="84836"/>
                          </a:moveTo>
                          <a:lnTo>
                            <a:pt x="34925" y="84836"/>
                          </a:lnTo>
                          <a:lnTo>
                            <a:pt x="34925" y="78105"/>
                          </a:lnTo>
                          <a:lnTo>
                            <a:pt x="23494" y="78105"/>
                          </a:lnTo>
                          <a:lnTo>
                            <a:pt x="23494" y="84836"/>
                          </a:lnTo>
                          <a:close/>
                          <a:moveTo>
                            <a:pt x="22605" y="92456"/>
                          </a:moveTo>
                          <a:lnTo>
                            <a:pt x="34925" y="92456"/>
                          </a:lnTo>
                          <a:lnTo>
                            <a:pt x="34925" y="84836"/>
                          </a:lnTo>
                          <a:lnTo>
                            <a:pt x="22605" y="84836"/>
                          </a:lnTo>
                          <a:lnTo>
                            <a:pt x="22605" y="92456"/>
                          </a:lnTo>
                          <a:close/>
                          <a:moveTo>
                            <a:pt x="21590" y="98806"/>
                          </a:moveTo>
                          <a:lnTo>
                            <a:pt x="34925" y="98806"/>
                          </a:lnTo>
                          <a:lnTo>
                            <a:pt x="34925" y="92456"/>
                          </a:lnTo>
                          <a:lnTo>
                            <a:pt x="21590" y="92456"/>
                          </a:lnTo>
                          <a:lnTo>
                            <a:pt x="21590" y="98806"/>
                          </a:lnTo>
                          <a:close/>
                          <a:moveTo>
                            <a:pt x="20701" y="106427"/>
                          </a:moveTo>
                          <a:lnTo>
                            <a:pt x="34925" y="106427"/>
                          </a:lnTo>
                          <a:lnTo>
                            <a:pt x="34925" y="98806"/>
                          </a:lnTo>
                          <a:lnTo>
                            <a:pt x="20701" y="98806"/>
                          </a:lnTo>
                          <a:lnTo>
                            <a:pt x="20701" y="106427"/>
                          </a:lnTo>
                          <a:close/>
                          <a:moveTo>
                            <a:pt x="19685" y="113030"/>
                          </a:moveTo>
                          <a:lnTo>
                            <a:pt x="34925" y="113030"/>
                          </a:lnTo>
                          <a:lnTo>
                            <a:pt x="34925" y="106427"/>
                          </a:lnTo>
                          <a:lnTo>
                            <a:pt x="19685" y="106427"/>
                          </a:lnTo>
                          <a:lnTo>
                            <a:pt x="19685" y="113030"/>
                          </a:lnTo>
                          <a:close/>
                          <a:moveTo>
                            <a:pt x="18795" y="120650"/>
                          </a:moveTo>
                          <a:lnTo>
                            <a:pt x="34925" y="120650"/>
                          </a:lnTo>
                          <a:lnTo>
                            <a:pt x="34925" y="113030"/>
                          </a:lnTo>
                          <a:lnTo>
                            <a:pt x="18795" y="113030"/>
                          </a:lnTo>
                          <a:lnTo>
                            <a:pt x="18795" y="120650"/>
                          </a:lnTo>
                          <a:close/>
                          <a:moveTo>
                            <a:pt x="17779" y="127381"/>
                          </a:moveTo>
                          <a:lnTo>
                            <a:pt x="34925" y="127381"/>
                          </a:lnTo>
                          <a:lnTo>
                            <a:pt x="34925" y="120650"/>
                          </a:lnTo>
                          <a:lnTo>
                            <a:pt x="17779" y="120650"/>
                          </a:lnTo>
                          <a:lnTo>
                            <a:pt x="17779" y="127381"/>
                          </a:lnTo>
                          <a:close/>
                          <a:moveTo>
                            <a:pt x="16891" y="133986"/>
                          </a:moveTo>
                          <a:lnTo>
                            <a:pt x="34925" y="133986"/>
                          </a:lnTo>
                          <a:lnTo>
                            <a:pt x="34925" y="127381"/>
                          </a:lnTo>
                          <a:lnTo>
                            <a:pt x="16891" y="127381"/>
                          </a:lnTo>
                          <a:lnTo>
                            <a:pt x="16891" y="133986"/>
                          </a:lnTo>
                          <a:close/>
                          <a:moveTo>
                            <a:pt x="15875" y="141605"/>
                          </a:moveTo>
                          <a:lnTo>
                            <a:pt x="34925" y="141605"/>
                          </a:lnTo>
                          <a:lnTo>
                            <a:pt x="34925" y="133986"/>
                          </a:lnTo>
                          <a:lnTo>
                            <a:pt x="15875" y="133986"/>
                          </a:lnTo>
                          <a:lnTo>
                            <a:pt x="15875" y="141605"/>
                          </a:lnTo>
                          <a:close/>
                          <a:moveTo>
                            <a:pt x="14986" y="148336"/>
                          </a:moveTo>
                          <a:lnTo>
                            <a:pt x="34925" y="148336"/>
                          </a:lnTo>
                          <a:lnTo>
                            <a:pt x="34925" y="141605"/>
                          </a:lnTo>
                          <a:lnTo>
                            <a:pt x="14986" y="141605"/>
                          </a:lnTo>
                          <a:lnTo>
                            <a:pt x="14986" y="148336"/>
                          </a:lnTo>
                          <a:close/>
                          <a:moveTo>
                            <a:pt x="13969" y="155956"/>
                          </a:moveTo>
                          <a:lnTo>
                            <a:pt x="34925" y="155956"/>
                          </a:lnTo>
                          <a:lnTo>
                            <a:pt x="34925" y="148336"/>
                          </a:lnTo>
                          <a:lnTo>
                            <a:pt x="13969" y="148336"/>
                          </a:lnTo>
                          <a:lnTo>
                            <a:pt x="13969" y="155956"/>
                          </a:lnTo>
                          <a:close/>
                          <a:moveTo>
                            <a:pt x="13080" y="162561"/>
                          </a:moveTo>
                          <a:lnTo>
                            <a:pt x="34925" y="162561"/>
                          </a:lnTo>
                          <a:lnTo>
                            <a:pt x="34925" y="155956"/>
                          </a:lnTo>
                          <a:lnTo>
                            <a:pt x="13080" y="155956"/>
                          </a:lnTo>
                          <a:lnTo>
                            <a:pt x="13080" y="162561"/>
                          </a:lnTo>
                          <a:close/>
                          <a:moveTo>
                            <a:pt x="12065" y="170180"/>
                          </a:moveTo>
                          <a:lnTo>
                            <a:pt x="34925" y="170180"/>
                          </a:lnTo>
                          <a:lnTo>
                            <a:pt x="34925" y="162561"/>
                          </a:lnTo>
                          <a:lnTo>
                            <a:pt x="12065" y="162561"/>
                          </a:lnTo>
                          <a:lnTo>
                            <a:pt x="12065" y="170180"/>
                          </a:lnTo>
                          <a:close/>
                          <a:moveTo>
                            <a:pt x="11176" y="176911"/>
                          </a:moveTo>
                          <a:lnTo>
                            <a:pt x="34925" y="176911"/>
                          </a:lnTo>
                          <a:lnTo>
                            <a:pt x="34925" y="170180"/>
                          </a:lnTo>
                          <a:lnTo>
                            <a:pt x="11176" y="170180"/>
                          </a:lnTo>
                          <a:lnTo>
                            <a:pt x="11176" y="176911"/>
                          </a:lnTo>
                          <a:close/>
                          <a:moveTo>
                            <a:pt x="10160" y="184531"/>
                          </a:moveTo>
                          <a:lnTo>
                            <a:pt x="34925" y="184531"/>
                          </a:lnTo>
                          <a:lnTo>
                            <a:pt x="34925" y="176911"/>
                          </a:lnTo>
                          <a:lnTo>
                            <a:pt x="10160" y="176911"/>
                          </a:lnTo>
                          <a:lnTo>
                            <a:pt x="10160" y="184531"/>
                          </a:lnTo>
                          <a:close/>
                          <a:moveTo>
                            <a:pt x="9270" y="191136"/>
                          </a:moveTo>
                          <a:lnTo>
                            <a:pt x="34925" y="191136"/>
                          </a:lnTo>
                          <a:lnTo>
                            <a:pt x="34925" y="184531"/>
                          </a:lnTo>
                          <a:lnTo>
                            <a:pt x="9270" y="184531"/>
                          </a:lnTo>
                          <a:lnTo>
                            <a:pt x="9270" y="191136"/>
                          </a:lnTo>
                          <a:close/>
                          <a:moveTo>
                            <a:pt x="8254" y="197866"/>
                          </a:moveTo>
                          <a:lnTo>
                            <a:pt x="34925" y="197866"/>
                          </a:lnTo>
                          <a:lnTo>
                            <a:pt x="34925" y="191136"/>
                          </a:lnTo>
                          <a:lnTo>
                            <a:pt x="8254" y="191136"/>
                          </a:lnTo>
                          <a:lnTo>
                            <a:pt x="8254" y="197866"/>
                          </a:lnTo>
                          <a:close/>
                          <a:moveTo>
                            <a:pt x="7366" y="205486"/>
                          </a:moveTo>
                          <a:lnTo>
                            <a:pt x="34925" y="205486"/>
                          </a:lnTo>
                          <a:lnTo>
                            <a:pt x="34925" y="197866"/>
                          </a:lnTo>
                          <a:lnTo>
                            <a:pt x="7366" y="197866"/>
                          </a:lnTo>
                          <a:lnTo>
                            <a:pt x="7366" y="205486"/>
                          </a:lnTo>
                          <a:close/>
                          <a:moveTo>
                            <a:pt x="6350" y="212091"/>
                          </a:moveTo>
                          <a:lnTo>
                            <a:pt x="34925" y="212091"/>
                          </a:lnTo>
                          <a:lnTo>
                            <a:pt x="34925" y="205486"/>
                          </a:lnTo>
                          <a:lnTo>
                            <a:pt x="6350" y="205486"/>
                          </a:lnTo>
                          <a:lnTo>
                            <a:pt x="6350" y="212091"/>
                          </a:lnTo>
                          <a:close/>
                          <a:moveTo>
                            <a:pt x="5461" y="219711"/>
                          </a:moveTo>
                          <a:lnTo>
                            <a:pt x="34925" y="219711"/>
                          </a:lnTo>
                          <a:lnTo>
                            <a:pt x="34925" y="212091"/>
                          </a:lnTo>
                          <a:lnTo>
                            <a:pt x="5461" y="212091"/>
                          </a:lnTo>
                          <a:lnTo>
                            <a:pt x="5461" y="219711"/>
                          </a:lnTo>
                          <a:close/>
                          <a:moveTo>
                            <a:pt x="4444" y="226441"/>
                          </a:moveTo>
                          <a:lnTo>
                            <a:pt x="34925" y="226441"/>
                          </a:lnTo>
                          <a:lnTo>
                            <a:pt x="34925" y="219711"/>
                          </a:lnTo>
                          <a:lnTo>
                            <a:pt x="4444" y="219711"/>
                          </a:lnTo>
                          <a:lnTo>
                            <a:pt x="4444" y="226441"/>
                          </a:lnTo>
                          <a:close/>
                          <a:moveTo>
                            <a:pt x="3555" y="234061"/>
                          </a:moveTo>
                          <a:lnTo>
                            <a:pt x="34925" y="234061"/>
                          </a:lnTo>
                          <a:lnTo>
                            <a:pt x="34925" y="226441"/>
                          </a:lnTo>
                          <a:lnTo>
                            <a:pt x="3555" y="226441"/>
                          </a:lnTo>
                          <a:lnTo>
                            <a:pt x="3555" y="234061"/>
                          </a:lnTo>
                          <a:close/>
                          <a:moveTo>
                            <a:pt x="2540" y="234950"/>
                          </a:moveTo>
                          <a:lnTo>
                            <a:pt x="34925" y="234950"/>
                          </a:lnTo>
                          <a:lnTo>
                            <a:pt x="34925" y="234061"/>
                          </a:lnTo>
                          <a:lnTo>
                            <a:pt x="2540" y="234061"/>
                          </a:lnTo>
                          <a:lnTo>
                            <a:pt x="2540" y="234950"/>
                          </a:lnTo>
                          <a:close/>
                          <a:moveTo>
                            <a:pt x="2540" y="235966"/>
                          </a:moveTo>
                          <a:lnTo>
                            <a:pt x="34036" y="235966"/>
                          </a:lnTo>
                          <a:lnTo>
                            <a:pt x="34036" y="234950"/>
                          </a:lnTo>
                          <a:lnTo>
                            <a:pt x="2540" y="234950"/>
                          </a:lnTo>
                          <a:lnTo>
                            <a:pt x="2540" y="235966"/>
                          </a:lnTo>
                          <a:close/>
                          <a:moveTo>
                            <a:pt x="2540" y="236855"/>
                          </a:moveTo>
                          <a:lnTo>
                            <a:pt x="33019" y="236855"/>
                          </a:lnTo>
                          <a:lnTo>
                            <a:pt x="33019" y="235966"/>
                          </a:lnTo>
                          <a:lnTo>
                            <a:pt x="2540" y="235966"/>
                          </a:lnTo>
                          <a:lnTo>
                            <a:pt x="2540" y="236855"/>
                          </a:lnTo>
                          <a:close/>
                          <a:moveTo>
                            <a:pt x="2540" y="237872"/>
                          </a:moveTo>
                          <a:lnTo>
                            <a:pt x="32130" y="237872"/>
                          </a:lnTo>
                          <a:lnTo>
                            <a:pt x="32130" y="236855"/>
                          </a:lnTo>
                          <a:lnTo>
                            <a:pt x="2540" y="236855"/>
                          </a:lnTo>
                          <a:lnTo>
                            <a:pt x="2540" y="237872"/>
                          </a:lnTo>
                          <a:close/>
                          <a:moveTo>
                            <a:pt x="2540" y="238761"/>
                          </a:moveTo>
                          <a:lnTo>
                            <a:pt x="30226" y="238761"/>
                          </a:lnTo>
                          <a:lnTo>
                            <a:pt x="30226" y="237872"/>
                          </a:lnTo>
                          <a:lnTo>
                            <a:pt x="2540" y="237872"/>
                          </a:lnTo>
                          <a:lnTo>
                            <a:pt x="2540" y="238761"/>
                          </a:lnTo>
                          <a:close/>
                          <a:moveTo>
                            <a:pt x="2540" y="239777"/>
                          </a:moveTo>
                          <a:lnTo>
                            <a:pt x="29210" y="239777"/>
                          </a:lnTo>
                          <a:lnTo>
                            <a:pt x="29210" y="238761"/>
                          </a:lnTo>
                          <a:lnTo>
                            <a:pt x="2540" y="238761"/>
                          </a:lnTo>
                          <a:lnTo>
                            <a:pt x="2540" y="239777"/>
                          </a:lnTo>
                          <a:close/>
                          <a:moveTo>
                            <a:pt x="2540" y="240666"/>
                          </a:moveTo>
                          <a:lnTo>
                            <a:pt x="28320" y="240666"/>
                          </a:lnTo>
                          <a:lnTo>
                            <a:pt x="28320" y="239777"/>
                          </a:lnTo>
                          <a:lnTo>
                            <a:pt x="2540" y="239777"/>
                          </a:lnTo>
                          <a:lnTo>
                            <a:pt x="2540" y="240666"/>
                          </a:lnTo>
                          <a:close/>
                          <a:moveTo>
                            <a:pt x="1904" y="241681"/>
                          </a:moveTo>
                          <a:lnTo>
                            <a:pt x="26416" y="241681"/>
                          </a:lnTo>
                          <a:lnTo>
                            <a:pt x="26416" y="240666"/>
                          </a:lnTo>
                          <a:lnTo>
                            <a:pt x="1904" y="240666"/>
                          </a:lnTo>
                          <a:lnTo>
                            <a:pt x="1904" y="241681"/>
                          </a:lnTo>
                          <a:close/>
                          <a:moveTo>
                            <a:pt x="1904" y="242570"/>
                          </a:moveTo>
                          <a:lnTo>
                            <a:pt x="25400" y="242570"/>
                          </a:lnTo>
                          <a:lnTo>
                            <a:pt x="25400" y="241681"/>
                          </a:lnTo>
                          <a:lnTo>
                            <a:pt x="1904" y="241681"/>
                          </a:lnTo>
                          <a:lnTo>
                            <a:pt x="1904" y="242570"/>
                          </a:lnTo>
                          <a:close/>
                          <a:moveTo>
                            <a:pt x="1904" y="243586"/>
                          </a:moveTo>
                          <a:lnTo>
                            <a:pt x="24511" y="243586"/>
                          </a:lnTo>
                          <a:lnTo>
                            <a:pt x="24511" y="242570"/>
                          </a:lnTo>
                          <a:lnTo>
                            <a:pt x="1904" y="242570"/>
                          </a:lnTo>
                          <a:lnTo>
                            <a:pt x="1904" y="243586"/>
                          </a:lnTo>
                          <a:close/>
                          <a:moveTo>
                            <a:pt x="1904" y="244475"/>
                          </a:moveTo>
                          <a:lnTo>
                            <a:pt x="22605" y="244475"/>
                          </a:lnTo>
                          <a:lnTo>
                            <a:pt x="22605" y="243586"/>
                          </a:lnTo>
                          <a:lnTo>
                            <a:pt x="1904" y="243586"/>
                          </a:lnTo>
                          <a:lnTo>
                            <a:pt x="1904" y="244475"/>
                          </a:lnTo>
                          <a:close/>
                          <a:moveTo>
                            <a:pt x="1904" y="245491"/>
                          </a:moveTo>
                          <a:lnTo>
                            <a:pt x="21590" y="245491"/>
                          </a:lnTo>
                          <a:lnTo>
                            <a:pt x="21590" y="244475"/>
                          </a:lnTo>
                          <a:lnTo>
                            <a:pt x="1904" y="244475"/>
                          </a:lnTo>
                          <a:lnTo>
                            <a:pt x="1904" y="245491"/>
                          </a:lnTo>
                          <a:close/>
                          <a:moveTo>
                            <a:pt x="1904" y="246380"/>
                          </a:moveTo>
                          <a:lnTo>
                            <a:pt x="20701" y="246380"/>
                          </a:lnTo>
                          <a:lnTo>
                            <a:pt x="20701" y="245491"/>
                          </a:lnTo>
                          <a:lnTo>
                            <a:pt x="1904" y="245491"/>
                          </a:lnTo>
                          <a:lnTo>
                            <a:pt x="1904" y="246380"/>
                          </a:lnTo>
                          <a:close/>
                          <a:moveTo>
                            <a:pt x="1904" y="247397"/>
                          </a:moveTo>
                          <a:lnTo>
                            <a:pt x="18795" y="247397"/>
                          </a:lnTo>
                          <a:lnTo>
                            <a:pt x="18795" y="246380"/>
                          </a:lnTo>
                          <a:lnTo>
                            <a:pt x="1904" y="246380"/>
                          </a:lnTo>
                          <a:lnTo>
                            <a:pt x="1904" y="247397"/>
                          </a:lnTo>
                          <a:close/>
                          <a:moveTo>
                            <a:pt x="1904" y="248286"/>
                          </a:moveTo>
                          <a:lnTo>
                            <a:pt x="17779" y="248286"/>
                          </a:lnTo>
                          <a:lnTo>
                            <a:pt x="17779" y="247397"/>
                          </a:lnTo>
                          <a:lnTo>
                            <a:pt x="1904" y="247397"/>
                          </a:lnTo>
                          <a:lnTo>
                            <a:pt x="1904" y="248286"/>
                          </a:lnTo>
                          <a:close/>
                          <a:moveTo>
                            <a:pt x="1016" y="249302"/>
                          </a:moveTo>
                          <a:lnTo>
                            <a:pt x="16891" y="249302"/>
                          </a:lnTo>
                          <a:lnTo>
                            <a:pt x="16891" y="248286"/>
                          </a:lnTo>
                          <a:lnTo>
                            <a:pt x="1016" y="248286"/>
                          </a:lnTo>
                          <a:lnTo>
                            <a:pt x="1016" y="249302"/>
                          </a:lnTo>
                          <a:close/>
                          <a:moveTo>
                            <a:pt x="1016" y="250191"/>
                          </a:moveTo>
                          <a:lnTo>
                            <a:pt x="15875" y="250191"/>
                          </a:lnTo>
                          <a:lnTo>
                            <a:pt x="15875" y="249302"/>
                          </a:lnTo>
                          <a:lnTo>
                            <a:pt x="1016" y="249302"/>
                          </a:lnTo>
                          <a:lnTo>
                            <a:pt x="1016" y="250191"/>
                          </a:lnTo>
                          <a:close/>
                          <a:moveTo>
                            <a:pt x="1016" y="251206"/>
                          </a:moveTo>
                          <a:lnTo>
                            <a:pt x="13969" y="251206"/>
                          </a:lnTo>
                          <a:lnTo>
                            <a:pt x="13969" y="250191"/>
                          </a:lnTo>
                          <a:lnTo>
                            <a:pt x="1016" y="250191"/>
                          </a:lnTo>
                          <a:lnTo>
                            <a:pt x="1016" y="251206"/>
                          </a:lnTo>
                          <a:close/>
                          <a:moveTo>
                            <a:pt x="1016" y="252095"/>
                          </a:moveTo>
                          <a:lnTo>
                            <a:pt x="13080" y="252095"/>
                          </a:lnTo>
                          <a:lnTo>
                            <a:pt x="13080" y="251206"/>
                          </a:lnTo>
                          <a:lnTo>
                            <a:pt x="1016" y="251206"/>
                          </a:lnTo>
                          <a:lnTo>
                            <a:pt x="1016" y="252095"/>
                          </a:lnTo>
                          <a:close/>
                          <a:moveTo>
                            <a:pt x="1016" y="253111"/>
                          </a:moveTo>
                          <a:lnTo>
                            <a:pt x="12065" y="253111"/>
                          </a:lnTo>
                          <a:lnTo>
                            <a:pt x="12065" y="252095"/>
                          </a:lnTo>
                          <a:lnTo>
                            <a:pt x="1016" y="252095"/>
                          </a:lnTo>
                          <a:lnTo>
                            <a:pt x="1016" y="253111"/>
                          </a:lnTo>
                          <a:close/>
                          <a:moveTo>
                            <a:pt x="1016" y="254000"/>
                          </a:moveTo>
                          <a:lnTo>
                            <a:pt x="10160" y="254000"/>
                          </a:lnTo>
                          <a:lnTo>
                            <a:pt x="10160" y="253111"/>
                          </a:lnTo>
                          <a:lnTo>
                            <a:pt x="1016" y="253111"/>
                          </a:lnTo>
                          <a:lnTo>
                            <a:pt x="1016" y="254000"/>
                          </a:lnTo>
                          <a:close/>
                          <a:moveTo>
                            <a:pt x="1016" y="255016"/>
                          </a:moveTo>
                          <a:lnTo>
                            <a:pt x="9270" y="255016"/>
                          </a:lnTo>
                          <a:lnTo>
                            <a:pt x="9270" y="254000"/>
                          </a:lnTo>
                          <a:lnTo>
                            <a:pt x="1016" y="254000"/>
                          </a:lnTo>
                          <a:lnTo>
                            <a:pt x="1016" y="255016"/>
                          </a:lnTo>
                          <a:close/>
                          <a:moveTo>
                            <a:pt x="0" y="255905"/>
                          </a:moveTo>
                          <a:lnTo>
                            <a:pt x="8254" y="255905"/>
                          </a:lnTo>
                          <a:lnTo>
                            <a:pt x="8254" y="255016"/>
                          </a:lnTo>
                          <a:lnTo>
                            <a:pt x="0" y="255016"/>
                          </a:lnTo>
                          <a:lnTo>
                            <a:pt x="0" y="255905"/>
                          </a:lnTo>
                          <a:close/>
                          <a:moveTo>
                            <a:pt x="0" y="256922"/>
                          </a:moveTo>
                          <a:lnTo>
                            <a:pt x="6350" y="256922"/>
                          </a:lnTo>
                          <a:lnTo>
                            <a:pt x="6350" y="255905"/>
                          </a:lnTo>
                          <a:lnTo>
                            <a:pt x="0" y="255905"/>
                          </a:lnTo>
                          <a:lnTo>
                            <a:pt x="0" y="256922"/>
                          </a:lnTo>
                          <a:close/>
                          <a:moveTo>
                            <a:pt x="0" y="257811"/>
                          </a:moveTo>
                          <a:lnTo>
                            <a:pt x="5461" y="257811"/>
                          </a:lnTo>
                          <a:lnTo>
                            <a:pt x="5461" y="256922"/>
                          </a:lnTo>
                          <a:lnTo>
                            <a:pt x="0" y="256922"/>
                          </a:lnTo>
                          <a:lnTo>
                            <a:pt x="0" y="257811"/>
                          </a:lnTo>
                          <a:close/>
                          <a:moveTo>
                            <a:pt x="0" y="258827"/>
                          </a:moveTo>
                          <a:lnTo>
                            <a:pt x="4444" y="258827"/>
                          </a:lnTo>
                          <a:lnTo>
                            <a:pt x="4444" y="257811"/>
                          </a:lnTo>
                          <a:lnTo>
                            <a:pt x="0" y="257811"/>
                          </a:lnTo>
                          <a:lnTo>
                            <a:pt x="0" y="258827"/>
                          </a:lnTo>
                          <a:close/>
                          <a:moveTo>
                            <a:pt x="0" y="259716"/>
                          </a:moveTo>
                          <a:lnTo>
                            <a:pt x="2540" y="259716"/>
                          </a:lnTo>
                          <a:lnTo>
                            <a:pt x="2540" y="258827"/>
                          </a:lnTo>
                          <a:lnTo>
                            <a:pt x="0" y="258827"/>
                          </a:lnTo>
                          <a:lnTo>
                            <a:pt x="0" y="259716"/>
                          </a:lnTo>
                          <a:close/>
                          <a:moveTo>
                            <a:pt x="0" y="260731"/>
                          </a:moveTo>
                          <a:lnTo>
                            <a:pt x="1904" y="260731"/>
                          </a:lnTo>
                          <a:lnTo>
                            <a:pt x="1904" y="259716"/>
                          </a:lnTo>
                          <a:lnTo>
                            <a:pt x="0" y="259716"/>
                          </a:lnTo>
                          <a:lnTo>
                            <a:pt x="0" y="260731"/>
                          </a:lnTo>
                          <a:close/>
                          <a:moveTo>
                            <a:pt x="0" y="261620"/>
                          </a:moveTo>
                          <a:lnTo>
                            <a:pt x="1016" y="261620"/>
                          </a:lnTo>
                          <a:lnTo>
                            <a:pt x="1016" y="260731"/>
                          </a:lnTo>
                          <a:lnTo>
                            <a:pt x="0" y="260731"/>
                          </a:lnTo>
                          <a:lnTo>
                            <a:pt x="0" y="26162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479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2" behindDoc="1" locked="0" layoutInCell="1" allowOverlap="1">
            <wp:simplePos x="0" y="0"/>
            <wp:positionH relativeFrom="page">
              <wp:posOffset>5245061</wp:posOffset>
            </wp:positionH>
            <wp:positionV relativeFrom="paragraph">
              <wp:posOffset>152840</wp:posOffset>
            </wp:positionV>
            <wp:extent cx="329913" cy="407757"/>
            <wp:effectExtent l="0" t="0" r="0" b="0"/>
            <wp:wrapNone/>
            <wp:docPr id="2045" name="Freeform 20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9913" cy="407757"/>
                    </a:xfrm>
                    <a:custGeom>
                      <a:rect l="l" t="t" r="r" b="b"/>
                      <a:pathLst>
                        <a:path w="524002" h="646493">
                          <a:moveTo>
                            <a:pt x="524002" y="0"/>
                          </a:moveTo>
                          <a:lnTo>
                            <a:pt x="0" y="646493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3" behindDoc="1" locked="0" layoutInCell="1" allowOverlap="1">
            <wp:simplePos x="0" y="0"/>
            <wp:positionH relativeFrom="page">
              <wp:posOffset>5574974</wp:posOffset>
            </wp:positionH>
            <wp:positionV relativeFrom="paragraph">
              <wp:posOffset>152840</wp:posOffset>
            </wp:positionV>
            <wp:extent cx="562595" cy="180"/>
            <wp:effectExtent l="0" t="0" r="0" b="0"/>
            <wp:wrapNone/>
            <wp:docPr id="2046" name="Freeform 20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2595" cy="180"/>
                    </a:xfrm>
                    <a:custGeom>
                      <a:rect l="l" t="t" r="r" b="b"/>
                      <a:pathLst>
                        <a:path w="893572" h="180">
                          <a:moveTo>
                            <a:pt x="0" y="0"/>
                          </a:moveTo>
                          <a:lnTo>
                            <a:pt x="893572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53" behindDoc="1" locked="0" layoutInCell="1" allowOverlap="1">
            <wp:simplePos x="0" y="0"/>
            <wp:positionH relativeFrom="page">
              <wp:posOffset>2369955</wp:posOffset>
            </wp:positionH>
            <wp:positionV relativeFrom="paragraph">
              <wp:posOffset>45266</wp:posOffset>
            </wp:positionV>
            <wp:extent cx="700525" cy="180"/>
            <wp:effectExtent l="0" t="0" r="0" b="0"/>
            <wp:wrapNone/>
            <wp:docPr id="2047" name="Freeform 20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0525" cy="180"/>
                    </a:xfrm>
                    <a:custGeom>
                      <a:rect l="l" t="t" r="r" b="b"/>
                      <a:pathLst>
                        <a:path w="1112646" h="180">
                          <a:moveTo>
                            <a:pt x="1112646" y="0"/>
                          </a:moveTo>
                          <a:lnTo>
                            <a:pt x="0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360172</wp:posOffset>
            </wp:positionH>
            <wp:positionV relativeFrom="paragraph">
              <wp:posOffset>83564</wp:posOffset>
            </wp:positionV>
            <wp:extent cx="1206420" cy="52046"/>
            <wp:effectExtent l="0" t="0" r="0" b="0"/>
            <wp:wrapNone/>
            <wp:docPr id="2048" name="Picture 2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8" name="Picture 2048"/>
                    <pic:cNvPicPr>
                      <a:picLocks noChangeAspect="0" noChangeArrowheads="1"/>
                    </pic:cNvPicPr>
                  </pic:nvPicPr>
                  <pic:blipFill>
                    <a:blip r:embed="rId2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06420" cy="5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388743</wp:posOffset>
            </wp:positionH>
            <wp:positionV relativeFrom="paragraph">
              <wp:posOffset>109588</wp:posOffset>
            </wp:positionV>
            <wp:extent cx="73729" cy="74254"/>
            <wp:effectExtent l="0" t="0" r="0" b="0"/>
            <wp:wrapNone/>
            <wp:docPr id="2049" name="Freeform 20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29" cy="74254"/>
                    </a:xfrm>
                    <a:custGeom>
                      <a:rect l="l" t="t" r="r" b="b"/>
                      <a:pathLst>
                        <a:path w="117104" h="117730">
                          <a:moveTo>
                            <a:pt x="0" y="117730"/>
                          </a:moveTo>
                          <a:lnTo>
                            <a:pt x="11710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547781</wp:posOffset>
            </wp:positionH>
            <wp:positionV relativeFrom="paragraph">
              <wp:posOffset>109588</wp:posOffset>
            </wp:positionV>
            <wp:extent cx="73730" cy="74254"/>
            <wp:effectExtent l="0" t="0" r="0" b="0"/>
            <wp:wrapNone/>
            <wp:docPr id="2050" name="Freeform 20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30" cy="74254"/>
                    </a:xfrm>
                    <a:custGeom>
                      <a:rect l="l" t="t" r="r" b="b"/>
                      <a:pathLst>
                        <a:path w="117106" h="117730">
                          <a:moveTo>
                            <a:pt x="0" y="117730"/>
                          </a:moveTo>
                          <a:lnTo>
                            <a:pt x="117106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706628</wp:posOffset>
            </wp:positionH>
            <wp:positionV relativeFrom="paragraph">
              <wp:posOffset>109588</wp:posOffset>
            </wp:positionV>
            <wp:extent cx="73722" cy="74254"/>
            <wp:effectExtent l="0" t="0" r="0" b="0"/>
            <wp:wrapNone/>
            <wp:docPr id="2051" name="Freeform 20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22" cy="74254"/>
                    </a:xfrm>
                    <a:custGeom>
                      <a:rect l="l" t="t" r="r" b="b"/>
                      <a:pathLst>
                        <a:path w="117094" h="117730">
                          <a:moveTo>
                            <a:pt x="0" y="117730"/>
                          </a:moveTo>
                          <a:lnTo>
                            <a:pt x="11709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865668</wp:posOffset>
            </wp:positionH>
            <wp:positionV relativeFrom="paragraph">
              <wp:posOffset>109588</wp:posOffset>
            </wp:positionV>
            <wp:extent cx="73722" cy="74254"/>
            <wp:effectExtent l="0" t="0" r="0" b="0"/>
            <wp:wrapNone/>
            <wp:docPr id="2052" name="Freeform 20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22" cy="74254"/>
                    </a:xfrm>
                    <a:custGeom>
                      <a:rect l="l" t="t" r="r" b="b"/>
                      <a:pathLst>
                        <a:path w="117094" h="117730">
                          <a:moveTo>
                            <a:pt x="0" y="117730"/>
                          </a:moveTo>
                          <a:lnTo>
                            <a:pt x="11709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1024508</wp:posOffset>
            </wp:positionH>
            <wp:positionV relativeFrom="paragraph">
              <wp:posOffset>109588</wp:posOffset>
            </wp:positionV>
            <wp:extent cx="73331" cy="74254"/>
            <wp:effectExtent l="0" t="0" r="0" b="0"/>
            <wp:wrapNone/>
            <wp:docPr id="2053" name="Freeform 20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331" cy="74254"/>
                    </a:xfrm>
                    <a:custGeom>
                      <a:rect l="l" t="t" r="r" b="b"/>
                      <a:pathLst>
                        <a:path w="116472" h="117730">
                          <a:moveTo>
                            <a:pt x="0" y="117730"/>
                          </a:moveTo>
                          <a:lnTo>
                            <a:pt x="116472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7" behindDoc="1" locked="0" layoutInCell="1" allowOverlap="1">
            <wp:simplePos x="0" y="0"/>
            <wp:positionH relativeFrom="page">
              <wp:posOffset>1182955</wp:posOffset>
            </wp:positionH>
            <wp:positionV relativeFrom="paragraph">
              <wp:posOffset>109588</wp:posOffset>
            </wp:positionV>
            <wp:extent cx="73722" cy="74254"/>
            <wp:effectExtent l="0" t="0" r="0" b="0"/>
            <wp:wrapNone/>
            <wp:docPr id="2054" name="Freeform 20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722" cy="74254"/>
                    </a:xfrm>
                    <a:custGeom>
                      <a:rect l="l" t="t" r="r" b="b"/>
                      <a:pathLst>
                        <a:path w="117094" h="117730">
                          <a:moveTo>
                            <a:pt x="0" y="117730"/>
                          </a:moveTo>
                          <a:lnTo>
                            <a:pt x="11709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6" behindDoc="1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109588</wp:posOffset>
            </wp:positionV>
            <wp:extent cx="73961" cy="74254"/>
            <wp:effectExtent l="0" t="0" r="0" b="0"/>
            <wp:wrapNone/>
            <wp:docPr id="2055" name="Freeform 20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3961" cy="74254"/>
                    </a:xfrm>
                    <a:custGeom>
                      <a:rect l="l" t="t" r="r" b="b"/>
                      <a:pathLst>
                        <a:path w="117474" h="117730">
                          <a:moveTo>
                            <a:pt x="0" y="117730"/>
                          </a:moveTo>
                          <a:lnTo>
                            <a:pt x="117474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1500795</wp:posOffset>
            </wp:positionH>
            <wp:positionV relativeFrom="paragraph">
              <wp:posOffset>144192</wp:posOffset>
            </wp:positionV>
            <wp:extent cx="39820" cy="39651"/>
            <wp:effectExtent l="0" t="0" r="0" b="0"/>
            <wp:wrapNone/>
            <wp:docPr id="2056" name="Freeform 20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9820" cy="39651"/>
                    </a:xfrm>
                    <a:custGeom>
                      <a:rect l="l" t="t" r="r" b="b"/>
                      <a:pathLst>
                        <a:path w="63247" h="62866">
                          <a:moveTo>
                            <a:pt x="0" y="62866"/>
                          </a:moveTo>
                          <a:lnTo>
                            <a:pt x="63247" y="0"/>
                          </a:lnTo>
                        </a:path>
                      </a:pathLst>
                    </a:custGeom>
                    <a:noFill/>
                    <a:ln w="4795" cap="flat" cmpd="sng">
                      <a:solidFill>
                        <a:srgbClr val="000000">
                          <a:alpha val="100000"/>
                        </a:srgbClr>
                      </a:solidFill>
                      <a:round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345" w:right="0" w:firstLine="0"/>
      </w:pPr>
      <w:r/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1</w:t>
      </w:r>
      <w:r>
        <w:rPr sz="26" baseline="0" dirty="0">
          <w:jc w:val="left"/>
          <w:rFonts w:ascii="Arial" w:hAnsi="Arial" w:cs="Arial"/>
          <w:color w:val="000000"/>
          <w:w w:val="93"/>
          <w:sz w:val="26"/>
          <w:szCs w:val="26"/>
        </w:rPr>
        <w:t>–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к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ла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па</w:t>
      </w:r>
      <w:r>
        <w:rPr sz="30" baseline="0" dirty="0">
          <w:jc w:val="left"/>
          <w:rFonts w:ascii="Times New Roman" w:hAnsi="Times New Roman" w:cs="Times New Roman"/>
          <w:color w:val="000000"/>
          <w:spacing w:val="73"/>
          <w:w w:val="97"/>
          <w:sz w:val="30"/>
          <w:szCs w:val="30"/>
        </w:rPr>
        <w:t>н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б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е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зоп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а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сно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ти</w:t>
      </w:r>
      <w:r>
        <w:rPr sz="30" baseline="0" dirty="0">
          <w:jc w:val="left"/>
          <w:rFonts w:ascii="Times New Roman" w:hAnsi="Times New Roman" w:cs="Times New Roman"/>
          <w:color w:val="000000"/>
          <w:spacing w:val="72"/>
          <w:w w:val="97"/>
          <w:sz w:val="30"/>
          <w:szCs w:val="30"/>
        </w:rPr>
        <w:t>;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2</w:t>
      </w:r>
      <w:r>
        <w:rPr sz="26" baseline="0" dirty="0">
          <w:jc w:val="left"/>
          <w:rFonts w:ascii="Arial" w:hAnsi="Arial" w:cs="Arial"/>
          <w:color w:val="000000"/>
          <w:w w:val="93"/>
          <w:sz w:val="26"/>
          <w:szCs w:val="26"/>
        </w:rPr>
        <w:t>–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фи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л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ьт</w:t>
      </w:r>
      <w:r>
        <w:rPr sz="30" baseline="0" dirty="0">
          <w:jc w:val="left"/>
          <w:rFonts w:ascii="Times New Roman" w:hAnsi="Times New Roman" w:cs="Times New Roman"/>
          <w:color w:val="000000"/>
          <w:spacing w:val="69"/>
          <w:w w:val="97"/>
          <w:sz w:val="30"/>
          <w:szCs w:val="30"/>
        </w:rPr>
        <w:t>р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о</w:t>
      </w:r>
      <w:r>
        <w:rPr sz="30" baseline="0" dirty="0">
          <w:jc w:val="left"/>
          <w:rFonts w:ascii="Times New Roman" w:hAnsi="Times New Roman" w:cs="Times New Roman"/>
          <w:color w:val="000000"/>
          <w:spacing w:val="-2"/>
          <w:w w:val="97"/>
          <w:sz w:val="30"/>
          <w:szCs w:val="30"/>
        </w:rPr>
        <w:t>с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адочн</w:t>
      </w:r>
      <w:r>
        <w:rPr sz="30" baseline="0" dirty="0">
          <w:jc w:val="left"/>
          <w:rFonts w:ascii="Times New Roman" w:hAnsi="Times New Roman" w:cs="Times New Roman"/>
          <w:color w:val="000000"/>
          <w:spacing w:val="-3"/>
          <w:w w:val="97"/>
          <w:sz w:val="30"/>
          <w:szCs w:val="30"/>
        </w:rPr>
        <w:t>ы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й</w:t>
      </w:r>
      <w:r>
        <w:rPr sz="30" baseline="0" dirty="0">
          <w:jc w:val="left"/>
          <w:rFonts w:ascii="Times New Roman" w:hAnsi="Times New Roman" w:cs="Times New Roman"/>
          <w:color w:val="000000"/>
          <w:w w:val="97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1006" w:firstLine="70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5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Сх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крепл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 и  подключения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вателя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 сеть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12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>
        <w:drawing>
          <wp:anchor simplePos="0" relativeHeight="251658678" behindDoc="0" locked="0" layoutInCell="1" allowOverlap="1">
            <wp:simplePos x="0" y="0"/>
            <wp:positionH relativeFrom="page">
              <wp:posOffset>6335316</wp:posOffset>
            </wp:positionH>
            <wp:positionV relativeFrom="page">
              <wp:posOffset>4146733</wp:posOffset>
            </wp:positionV>
            <wp:extent cx="314929" cy="287528"/>
            <wp:effectExtent l="0" t="0" r="0" b="0"/>
            <wp:wrapNone/>
            <wp:docPr id="2057" name="Freeform 20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6335316" y="4146733"/>
                      <a:ext cx="200629" cy="17322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5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18"/>
                            <w:w w:val="86"/>
                            <w:sz w:val="25"/>
                            <w:szCs w:val="25"/>
                          </w:rPr>
                          <w:t>55</w:t>
                        </w:r>
                        <w:r>
                          <w:rPr sz="25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6"/>
                            <w:sz w:val="25"/>
                            <w:szCs w:val="2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9" behindDoc="0" locked="0" layoutInCell="1" allowOverlap="1">
            <wp:simplePos x="0" y="0"/>
            <wp:positionH relativeFrom="page">
              <wp:posOffset>4947962</wp:posOffset>
            </wp:positionH>
            <wp:positionV relativeFrom="page">
              <wp:posOffset>4340059</wp:posOffset>
            </wp:positionV>
            <wp:extent cx="332311" cy="287528"/>
            <wp:effectExtent l="0" t="0" r="0" b="0"/>
            <wp:wrapNone/>
            <wp:docPr id="2058" name="Freeform 20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4947962" y="4340059"/>
                      <a:ext cx="218011" cy="17322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5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4"/>
                            <w:w w:val="86"/>
                            <w:sz w:val="25"/>
                            <w:szCs w:val="25"/>
                          </w:rPr>
                          <w:t>40</w:t>
                        </w:r>
                        <w:r>
                          <w:rPr sz="25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w w:val="86"/>
                            <w:sz w:val="25"/>
                            <w:szCs w:val="2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25"/>
                            <w:szCs w:val="2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107695</wp:posOffset>
            </wp:positionV>
            <wp:extent cx="6093459" cy="8933815"/>
            <wp:effectExtent l="0" t="0" r="0" b="0"/>
            <wp:wrapNone/>
            <wp:docPr id="2059" name="Picture 2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>
                      <a:picLocks noChangeAspect="0" noChangeArrowheads="1"/>
                    </pic:cNvPicPr>
                  </pic:nvPicPr>
                  <pic:blipFill>
                    <a:blip r:embed="rId2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3459" cy="893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13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7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Поря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д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ок работы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146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</w:t>
      </w:r>
      <w:r>
        <w:rPr sz="28" baseline="0" dirty="0">
          <w:jc w:val="left"/>
          <w:rFonts w:ascii="Times New Roman" w:hAnsi="Times New Roman" w:cs="Times New Roman"/>
          <w:color w:val="000000"/>
          <w:spacing w:val="21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7.1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Откройте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холодной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один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вентил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 отбора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орячей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из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ревателя. Уб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дитесь, что из 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чет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вода,  и 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кройте 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нтиль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бора.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21" w:lineRule="exact"/>
        <w:ind w:left="46" w:right="146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7.2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помощи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зъединителя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ционарной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проводке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подайте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тропи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ом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загорится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индикатор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светоси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нальной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армат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белого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цвета.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Откройте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бой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илей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отбора.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ходе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pacing w:val="-20"/>
          <w:sz w:val="28"/>
          <w:szCs w:val="28"/>
        </w:rPr>
        <w:t>20</w:t>
      </w:r>
      <w:r>
        <w:rPr sz="28" baseline="0" dirty="0">
          <w:jc w:val="left"/>
          <w:rFonts w:ascii="Times New Roman" w:hAnsi="Times New Roman" w:cs="Times New Roman"/>
          <w:color w:val="000000"/>
          <w:spacing w:val="-17"/>
          <w:sz w:val="28"/>
          <w:szCs w:val="28"/>
        </w:rPr>
        <w:t>0</w:t>
      </w:r>
      <w:r>
        <w:rPr sz="28" baseline="0" dirty="0">
          <w:jc w:val="left"/>
          <w:rFonts w:ascii="Times New Roman" w:hAnsi="Times New Roman" w:cs="Times New Roman"/>
          <w:color w:val="000000"/>
          <w:spacing w:val="-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pacing w:val="-17"/>
          <w:sz w:val="28"/>
          <w:szCs w:val="28"/>
        </w:rPr>
        <w:t>/</w:t>
      </w:r>
      <w:r>
        <w:rPr sz="28" baseline="0" dirty="0">
          <w:jc w:val="left"/>
          <w:rFonts w:ascii="Times New Roman" w:hAnsi="Times New Roman" w:cs="Times New Roman"/>
          <w:color w:val="000000"/>
          <w:spacing w:val="-18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color w:val="000000"/>
          <w:spacing w:val="-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18"/>
          <w:sz w:val="28"/>
          <w:szCs w:val="28"/>
        </w:rPr>
        <w:t>–</w:t>
      </w:r>
      <w:r>
        <w:rPr sz="28" baseline="0" dirty="0">
          <w:jc w:val="left"/>
          <w:rFonts w:ascii="Times New Roman" w:hAnsi="Times New Roman" w:cs="Times New Roman"/>
          <w:color w:val="000000"/>
          <w:spacing w:val="-1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0"/>
          <w:sz w:val="28"/>
          <w:szCs w:val="28"/>
        </w:rPr>
        <w:t>22</w:t>
      </w:r>
      <w:r>
        <w:rPr sz="28" baseline="0" dirty="0">
          <w:jc w:val="left"/>
          <w:rFonts w:ascii="Times New Roman" w:hAnsi="Times New Roman" w:cs="Times New Roman"/>
          <w:color w:val="000000"/>
          <w:spacing w:val="-17"/>
          <w:sz w:val="28"/>
          <w:szCs w:val="28"/>
        </w:rPr>
        <w:t>0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л/ч и более включи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ся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 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агоритс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индика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 зелено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цв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 </w:t>
      </w:r>
      <w:r>
        <w:rPr sz="28" baseline="0" dirty="0">
          <w:jc w:val="left"/>
          <w:rFonts w:ascii="Courier New" w:hAnsi="Courier New" w:cs="Courier New"/>
          <w:color w:val="000000"/>
          <w:sz w:val="28"/>
          <w:szCs w:val="28"/>
        </w:rPr>
        <w:t>     </w:t>
      </w:r>
      <w:r>
        <w:rPr sz="28" baseline="0" dirty="0">
          <w:jc w:val="left"/>
          <w:rFonts w:ascii="Courier New" w:hAnsi="Courier New" w:cs="Courier New"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7.3</w:t>
      </w:r>
      <w:r>
        <w:rPr sz="28" baseline="0" dirty="0">
          <w:jc w:val="left"/>
          <w:rFonts w:ascii="Times New Roman" w:hAnsi="Times New Roman" w:cs="Times New Roman"/>
          <w:color w:val="000000"/>
          <w:spacing w:val="6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Рег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лиро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кой</w:t>
      </w:r>
      <w:r>
        <w:rPr sz="28" baseline="0" dirty="0">
          <w:jc w:val="left"/>
          <w:rFonts w:ascii="Times New Roman" w:hAnsi="Times New Roman" w:cs="Times New Roman"/>
          <w:color w:val="000000"/>
          <w:spacing w:val="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хода</w:t>
      </w:r>
      <w:r>
        <w:rPr sz="28" baseline="0" dirty="0">
          <w:jc w:val="left"/>
          <w:rFonts w:ascii="Times New Roman" w:hAnsi="Times New Roman" w:cs="Times New Roman"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</w:t>
      </w:r>
      <w:r>
        <w:rPr sz="28" baseline="0" dirty="0">
          <w:jc w:val="left"/>
          <w:rFonts w:ascii="Times New Roman" w:hAnsi="Times New Roman" w:cs="Times New Roman"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илем</w:t>
      </w:r>
      <w:r>
        <w:rPr sz="28" baseline="0" dirty="0">
          <w:jc w:val="left"/>
          <w:rFonts w:ascii="Times New Roman" w:hAnsi="Times New Roman" w:cs="Times New Roman"/>
          <w:color w:val="000000"/>
          <w:spacing w:val="5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бора</w:t>
      </w:r>
      <w:r>
        <w:rPr sz="28" baseline="0" dirty="0">
          <w:jc w:val="left"/>
          <w:rFonts w:ascii="Times New Roman" w:hAnsi="Times New Roman" w:cs="Times New Roman"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становите</w:t>
      </w:r>
      <w:r>
        <w:rPr sz="28" baseline="0" dirty="0">
          <w:jc w:val="left"/>
          <w:rFonts w:ascii="Times New Roman" w:hAnsi="Times New Roman" w:cs="Times New Roman"/>
          <w:color w:val="000000"/>
          <w:spacing w:val="5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горяч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воды.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Приб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ельное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начение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орячей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ды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выходе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пающей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одной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ных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ходах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дено в 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блице 4.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Таблица 4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2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0" name="Freeform 20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1" name="Freeform 20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1" locked="0" layoutInCell="1" allowOverlap="1">
            <wp:simplePos x="0" y="0"/>
            <wp:positionH relativeFrom="page">
              <wp:posOffset>2608198</wp:posOffset>
            </wp:positionH>
            <wp:positionV relativeFrom="paragraph">
              <wp:posOffset>-128</wp:posOffset>
            </wp:positionV>
            <wp:extent cx="6097" cy="6097"/>
            <wp:effectExtent l="0" t="0" r="0" b="0"/>
            <wp:wrapNone/>
            <wp:docPr id="2062" name="Freeform 20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3205607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3" name="Freeform 20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3804792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4" name="Freeform 20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4402201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5" name="Freeform 20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5001514</wp:posOffset>
            </wp:positionH>
            <wp:positionV relativeFrom="paragraph">
              <wp:posOffset>-128</wp:posOffset>
            </wp:positionV>
            <wp:extent cx="6095" cy="6097"/>
            <wp:effectExtent l="0" t="0" r="0" b="0"/>
            <wp:wrapNone/>
            <wp:docPr id="2066" name="Freeform 20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5598921</wp:posOffset>
            </wp:positionH>
            <wp:positionV relativeFrom="paragraph">
              <wp:posOffset>-128</wp:posOffset>
            </wp:positionV>
            <wp:extent cx="6096" cy="6097"/>
            <wp:effectExtent l="0" t="0" r="0" b="0"/>
            <wp:wrapNone/>
            <wp:docPr id="2067" name="Freeform 20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6198108</wp:posOffset>
            </wp:positionH>
            <wp:positionV relativeFrom="paragraph">
              <wp:posOffset>-128</wp:posOffset>
            </wp:positionV>
            <wp:extent cx="6095" cy="6097"/>
            <wp:effectExtent l="0" t="0" r="0" b="0"/>
            <wp:wrapNone/>
            <wp:docPr id="2068" name="Freeform 20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-128</wp:posOffset>
            </wp:positionV>
            <wp:extent cx="6095" cy="6097"/>
            <wp:effectExtent l="0" t="0" r="0" b="0"/>
            <wp:wrapNone/>
            <wp:docPr id="2069" name="Freeform 20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-128</wp:posOffset>
            </wp:positionV>
            <wp:extent cx="6095" cy="6097"/>
            <wp:effectExtent l="0" t="0" r="0" b="0"/>
            <wp:wrapNone/>
            <wp:docPr id="2070" name="Freeform 20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7"/>
                    </a:xfrm>
                    <a:custGeom>
                      <a:rect l="l" t="t" r="r" b="b"/>
                      <a:pathLst>
                        <a:path w="6095" h="6097">
                          <a:moveTo>
                            <a:pt x="0" y="6097"/>
                          </a:moveTo>
                          <a:lnTo>
                            <a:pt x="6095" y="6097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561" w:tblpY="-270"/>
        <w:tblOverlap w:val="never"/>
        "
        <w:tblW w:w="10112" w:type="dxa"/>
        <w:tblLook w:val="04A0" w:firstRow="1" w:lastRow="0" w:firstColumn="1" w:lastColumn="0" w:noHBand="0" w:noVBand="1"/>
      </w:tblPr>
      <w:tblGrid>
        <w:gridCol w:w="3536"/>
        <w:gridCol w:w="940"/>
        <w:gridCol w:w="943"/>
        <w:gridCol w:w="940"/>
        <w:gridCol w:w="943"/>
        <w:gridCol w:w="940"/>
        <w:gridCol w:w="943"/>
        <w:gridCol w:w="943"/>
      </w:tblGrid>
      <w:tr>
        <w:trPr>
          <w:trHeight w:val="623"/>
        </w:trPr>
        <w:tc>
          <w:tcPr>
            <w:tcW w:w="353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Расход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119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воды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119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чере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119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водо-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03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реватель, л/ч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4" dirty="0">
                <w:jc w:val="left"/>
                <w:rFonts w:ascii="Times New Roman" w:hAnsi="Times New Roman" w:cs="Times New Roman"/>
                <w:color w:val="000000"/>
                <w:position w:val="14"/>
                <w:sz w:val="28"/>
                <w:szCs w:val="28"/>
              </w:rPr>
              <w:t>200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250  </w:t>
            </w:r>
          </w:p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300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350  </w:t>
            </w:r>
          </w:p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400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450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0" w:after="0" w:line="240" w:lineRule="auto"/>
              <w:ind w:left="0" w:right="0" w:firstLine="245"/>
            </w:pPr>
            <w:r>
              <w:rPr sz="28" baseline="16" dirty="0">
                <w:jc w:val="left"/>
                <w:rFonts w:ascii="Times New Roman" w:hAnsi="Times New Roman" w:cs="Times New Roman"/>
                <w:color w:val="000000"/>
                <w:position w:val="16"/>
                <w:sz w:val="28"/>
                <w:szCs w:val="28"/>
              </w:rPr>
              <w:t>500  </w:t>
            </w:r>
          </w:p>
        </w:tc>
      </w:tr>
      <w:tr>
        <w:trPr>
          <w:trHeight w:val="956"/>
        </w:trPr>
        <w:tc>
          <w:tcPr>
            <w:tcW w:w="3536" w:type="dxa"/>
          </w:tcPr>
          <w:p/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294" w:right="0" w:firstLine="0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75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60  </w:t>
            </w:r>
          </w:p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55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50  </w:t>
            </w:r>
          </w:p>
        </w:tc>
        <w:tc>
          <w:tcPr>
            <w:tcW w:w="94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4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45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4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40  </w:t>
            </w:r>
          </w:p>
        </w:tc>
        <w:tc>
          <w:tcPr>
            <w:tcW w:w="9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72" w:after="0" w:line="240" w:lineRule="auto"/>
              <w:ind w:left="0" w:right="0" w:firstLine="31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35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9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63881</wp:posOffset>
            </wp:positionV>
            <wp:extent cx="6096" cy="6096"/>
            <wp:effectExtent l="0" t="0" r="0" b="0"/>
            <wp:wrapNone/>
            <wp:docPr id="2071" name="Freeform 20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2608198</wp:posOffset>
            </wp:positionH>
            <wp:positionV relativeFrom="paragraph">
              <wp:posOffset>63881</wp:posOffset>
            </wp:positionV>
            <wp:extent cx="6097" cy="6096"/>
            <wp:effectExtent l="0" t="0" r="0" b="0"/>
            <wp:wrapNone/>
            <wp:docPr id="2072" name="Freeform 20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3205607</wp:posOffset>
            </wp:positionH>
            <wp:positionV relativeFrom="paragraph">
              <wp:posOffset>63881</wp:posOffset>
            </wp:positionV>
            <wp:extent cx="6096" cy="6096"/>
            <wp:effectExtent l="0" t="0" r="0" b="0"/>
            <wp:wrapNone/>
            <wp:docPr id="2073" name="Freeform 20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3804792</wp:posOffset>
            </wp:positionH>
            <wp:positionV relativeFrom="paragraph">
              <wp:posOffset>63881</wp:posOffset>
            </wp:positionV>
            <wp:extent cx="6096" cy="6096"/>
            <wp:effectExtent l="0" t="0" r="0" b="0"/>
            <wp:wrapNone/>
            <wp:docPr id="2074" name="Freeform 20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4402201</wp:posOffset>
            </wp:positionH>
            <wp:positionV relativeFrom="paragraph">
              <wp:posOffset>63881</wp:posOffset>
            </wp:positionV>
            <wp:extent cx="6096" cy="6096"/>
            <wp:effectExtent l="0" t="0" r="0" b="0"/>
            <wp:wrapNone/>
            <wp:docPr id="2075" name="Freeform 20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5001514</wp:posOffset>
            </wp:positionH>
            <wp:positionV relativeFrom="paragraph">
              <wp:posOffset>63881</wp:posOffset>
            </wp:positionV>
            <wp:extent cx="6095" cy="6096"/>
            <wp:effectExtent l="0" t="0" r="0" b="0"/>
            <wp:wrapNone/>
            <wp:docPr id="2076" name="Freeform 20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5598921</wp:posOffset>
            </wp:positionH>
            <wp:positionV relativeFrom="paragraph">
              <wp:posOffset>63881</wp:posOffset>
            </wp:positionV>
            <wp:extent cx="6096" cy="6096"/>
            <wp:effectExtent l="0" t="0" r="0" b="0"/>
            <wp:wrapNone/>
            <wp:docPr id="2077" name="Freeform 20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6198108</wp:posOffset>
            </wp:positionH>
            <wp:positionV relativeFrom="paragraph">
              <wp:posOffset>63881</wp:posOffset>
            </wp:positionV>
            <wp:extent cx="6095" cy="6096"/>
            <wp:effectExtent l="0" t="0" r="0" b="0"/>
            <wp:wrapNone/>
            <wp:docPr id="2078" name="Freeform 20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428244</wp:posOffset>
            </wp:positionH>
            <wp:positionV relativeFrom="paragraph">
              <wp:posOffset>72648</wp:posOffset>
            </wp:positionV>
            <wp:extent cx="2243832" cy="721642"/>
            <wp:effectExtent l="0" t="0" r="0" b="0"/>
            <wp:wrapNone/>
            <wp:docPr id="2079" name="Freeform 20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8244" y="4061719"/>
                      <a:ext cx="2129532" cy="6073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2" w:lineRule="exact"/>
                          <w:ind w:left="0" w:right="0" w:firstLine="0"/>
                          <w:jc w:val="both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Темп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рат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горяч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й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2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воды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7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выходе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из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7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водонагрев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теля, ºС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63881</wp:posOffset>
            </wp:positionV>
            <wp:extent cx="6095" cy="6096"/>
            <wp:effectExtent l="0" t="0" r="0" b="0"/>
            <wp:wrapNone/>
            <wp:docPr id="2080" name="Freeform 20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8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1" name="Freeform 20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7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2" name="Freeform 20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2608198</wp:posOffset>
            </wp:positionH>
            <wp:positionV relativeFrom="paragraph">
              <wp:posOffset>158368</wp:posOffset>
            </wp:positionV>
            <wp:extent cx="6097" cy="6096"/>
            <wp:effectExtent l="0" t="0" r="0" b="0"/>
            <wp:wrapNone/>
            <wp:docPr id="2083" name="Freeform 20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4" behindDoc="1" locked="0" layoutInCell="1" allowOverlap="1">
            <wp:simplePos x="0" y="0"/>
            <wp:positionH relativeFrom="page">
              <wp:posOffset>3205607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4" name="Freeform 20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3804792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5" name="Freeform 20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4402201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6" name="Freeform 20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1" locked="0" layoutInCell="1" allowOverlap="1">
            <wp:simplePos x="0" y="0"/>
            <wp:positionH relativeFrom="page">
              <wp:posOffset>5001514</wp:posOffset>
            </wp:positionH>
            <wp:positionV relativeFrom="paragraph">
              <wp:posOffset>158368</wp:posOffset>
            </wp:positionV>
            <wp:extent cx="6095" cy="6096"/>
            <wp:effectExtent l="0" t="0" r="0" b="0"/>
            <wp:wrapNone/>
            <wp:docPr id="2087" name="Freeform 20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5598921</wp:posOffset>
            </wp:positionH>
            <wp:positionV relativeFrom="paragraph">
              <wp:posOffset>158368</wp:posOffset>
            </wp:positionV>
            <wp:extent cx="6096" cy="6096"/>
            <wp:effectExtent l="0" t="0" r="0" b="0"/>
            <wp:wrapNone/>
            <wp:docPr id="2088" name="Freeform 20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6198108</wp:posOffset>
            </wp:positionH>
            <wp:positionV relativeFrom="paragraph">
              <wp:posOffset>158368</wp:posOffset>
            </wp:positionV>
            <wp:extent cx="6095" cy="6096"/>
            <wp:effectExtent l="0" t="0" r="0" b="0"/>
            <wp:wrapNone/>
            <wp:docPr id="2089" name="Freeform 20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158368</wp:posOffset>
            </wp:positionV>
            <wp:extent cx="6095" cy="6096"/>
            <wp:effectExtent l="0" t="0" r="0" b="0"/>
            <wp:wrapNone/>
            <wp:docPr id="2090" name="Freeform 20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158368</wp:posOffset>
            </wp:positionV>
            <wp:extent cx="6095" cy="6096"/>
            <wp:effectExtent l="0" t="0" r="0" b="0"/>
            <wp:wrapNone/>
            <wp:docPr id="2091" name="Freeform 20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5" cy="6096"/>
                    </a:xfrm>
                    <a:custGeom>
                      <a:rect l="l" t="t" r="r" b="b"/>
                      <a:pathLst>
                        <a:path w="6095" h="6096">
                          <a:moveTo>
                            <a:pt x="0" y="6096"/>
                          </a:moveTo>
                          <a:lnTo>
                            <a:pt x="6095" y="6096"/>
                          </a:lnTo>
                          <a:lnTo>
                            <a:pt x="6095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7.4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закры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ании вентиля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отбора и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меньш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нии расхода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 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нее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824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0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/ч 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воды автоматически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лючается. Индика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 све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нальной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 зелѐного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ета погаснет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321" w:lineRule="exact"/>
        <w:ind w:left="46" w:right="824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7.5</w:t>
      </w:r>
      <w:r>
        <w:rPr sz="28" baseline="0" dirty="0">
          <w:jc w:val="left"/>
          <w:rFonts w:ascii="Times New Roman" w:hAnsi="Times New Roman" w:cs="Times New Roman"/>
          <w:color w:val="000000"/>
          <w:spacing w:val="6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осле</w:t>
      </w:r>
      <w:r>
        <w:rPr sz="28" baseline="0" dirty="0">
          <w:jc w:val="left"/>
          <w:rFonts w:ascii="Times New Roman" w:hAnsi="Times New Roman" w:cs="Times New Roman"/>
          <w:color w:val="000000"/>
          <w:spacing w:val="6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окончания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отключите</w:t>
      </w:r>
      <w:r>
        <w:rPr sz="28" baseline="0" dirty="0">
          <w:jc w:val="left"/>
          <w:rFonts w:ascii="Times New Roman" w:hAnsi="Times New Roman" w:cs="Times New Roman"/>
          <w:color w:val="000000"/>
          <w:spacing w:val="6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электропит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водонагревателя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разъединителем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кройте 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иль подачи холодной воды в водонагреватель.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7.6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Если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возможность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рзания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ревателе,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дотвр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щения выхода его из 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роя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сли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ь вод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из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ара 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очного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ыключателя 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я, для это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необходимо: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тить пробки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 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1) на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аре;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тить пробк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8 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2) на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очном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824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pacing w:val="63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Перед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ющим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включени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ржат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плю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овой 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перат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 в течение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 менее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6 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14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spacing w:after="1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8 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хническое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обслуживание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1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8.1</w:t>
      </w:r>
      <w:r>
        <w:rPr sz="28" baseline="0" dirty="0">
          <w:jc w:val="left"/>
          <w:rFonts w:ascii="Times New Roman" w:hAnsi="Times New Roman" w:cs="Times New Roman"/>
          <w:color w:val="000000"/>
          <w:spacing w:val="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7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</w:t>
      </w:r>
      <w:r>
        <w:rPr sz="28" baseline="0" dirty="0">
          <w:jc w:val="left"/>
          <w:rFonts w:ascii="Times New Roman" w:hAnsi="Times New Roman" w:cs="Times New Roman"/>
          <w:color w:val="000000"/>
          <w:spacing w:val="7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7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ежедне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7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блюдайте</w:t>
      </w:r>
      <w:r>
        <w:rPr sz="28" baseline="0" dirty="0">
          <w:jc w:val="left"/>
          <w:rFonts w:ascii="Times New Roman" w:hAnsi="Times New Roman" w:cs="Times New Roman"/>
          <w:color w:val="000000"/>
          <w:spacing w:val="7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7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отсут-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ствием 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ч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местах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8.2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ряйте ср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батывание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дохранительного клапан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каждые 14 дн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 этого колпак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 пов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рните впра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или влево, пока из пере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ивного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отверстия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чет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вода,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рните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пак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ходное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ожение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есь прекращ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течи)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8.3 Один раз в три 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яца: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3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	-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рьте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остояние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емляющ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проводников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токопроводя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их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проводников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8" w:lineRule="exact"/>
        <w:ind w:left="898" w:right="-3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ите</w:t>
      </w:r>
      <w:r>
        <w:rPr sz="28" baseline="0" dirty="0">
          <w:jc w:val="left"/>
          <w:rFonts w:ascii="Times New Roman" w:hAnsi="Times New Roman" w:cs="Times New Roman"/>
          <w:color w:val="000000"/>
          <w:spacing w:val="3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дочный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филь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р.</w:t>
      </w:r>
      <w:r>
        <w:rPr sz="28" baseline="0" dirty="0">
          <w:jc w:val="left"/>
          <w:rFonts w:ascii="Times New Roman" w:hAnsi="Times New Roman" w:cs="Times New Roman"/>
          <w:color w:val="000000"/>
          <w:spacing w:val="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pacing w:val="4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ого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подачи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воды,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отстойника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фильтра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очистите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фильтр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8.4 В зависи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от жесткости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оды, но не реже одного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 в 10 месяцев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очищай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 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ТЭН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накипи.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37" w:lineRule="exact"/>
        <w:ind w:left="898" w:right="-3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Для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этого отверни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пробки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(рис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нок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).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ода со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ьется, завернит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нижнюю</w:t>
      </w:r>
      <w:r>
        <w:rPr sz="28" baseline="0" dirty="0">
          <w:jc w:val="left"/>
          <w:rFonts w:ascii="Times New Roman" w:hAnsi="Times New Roman" w:cs="Times New Roman"/>
          <w:color w:val="000000"/>
          <w:spacing w:val="6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пробк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рхнее</w:t>
      </w:r>
      <w:r>
        <w:rPr sz="28" baseline="0" dirty="0">
          <w:jc w:val="left"/>
          <w:rFonts w:ascii="Times New Roman" w:hAnsi="Times New Roman" w:cs="Times New Roman"/>
          <w:color w:val="000000"/>
          <w:spacing w:val="6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ерс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ие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6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резерв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color w:val="000000"/>
          <w:spacing w:val="6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аю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ором (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нтинакипин,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дипинка и 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п.). Вмес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ость 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зерв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ара 5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5  л.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ржки 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оре промой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 рез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ар,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тив 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ж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 пробк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1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8.5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 пов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рхность 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ателя периодически 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ирайт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мяг-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кой</w:t>
      </w:r>
      <w:r>
        <w:rPr sz="28" baseline="0" dirty="0">
          <w:jc w:val="left"/>
          <w:rFonts w:ascii="Times New Roman" w:hAnsi="Times New Roman" w:cs="Times New Roman"/>
          <w:color w:val="000000"/>
          <w:spacing w:val="11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хлопчатоб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мажной</w:t>
      </w:r>
      <w:r>
        <w:rPr sz="28" baseline="0" dirty="0">
          <w:jc w:val="left"/>
          <w:rFonts w:ascii="Times New Roman" w:hAnsi="Times New Roman" w:cs="Times New Roman"/>
          <w:color w:val="000000"/>
          <w:spacing w:val="11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нью,</w:t>
      </w:r>
      <w:r>
        <w:rPr sz="28" baseline="0" dirty="0">
          <w:jc w:val="left"/>
          <w:rFonts w:ascii="Times New Roman" w:hAnsi="Times New Roman" w:cs="Times New Roman"/>
          <w:color w:val="000000"/>
          <w:spacing w:val="11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смоченной</w:t>
      </w:r>
      <w:r>
        <w:rPr sz="28" baseline="0" dirty="0">
          <w:jc w:val="left"/>
          <w:rFonts w:ascii="Times New Roman" w:hAnsi="Times New Roman" w:cs="Times New Roman"/>
          <w:color w:val="000000"/>
          <w:spacing w:val="11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слабым</w:t>
      </w:r>
      <w:r>
        <w:rPr sz="28" baseline="0" dirty="0">
          <w:jc w:val="left"/>
          <w:rFonts w:ascii="Times New Roman" w:hAnsi="Times New Roman" w:cs="Times New Roman"/>
          <w:color w:val="000000"/>
          <w:spacing w:val="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ым</w:t>
      </w:r>
      <w:r>
        <w:rPr sz="28" baseline="0" dirty="0">
          <w:jc w:val="left"/>
          <w:rFonts w:ascii="Times New Roman" w:hAnsi="Times New Roman" w:cs="Times New Roman"/>
          <w:color w:val="000000"/>
          <w:spacing w:val="11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раствором</w:t>
      </w:r>
      <w:r>
        <w:rPr sz="28" baseline="0" dirty="0">
          <w:jc w:val="left"/>
          <w:rFonts w:ascii="Times New Roman" w:hAnsi="Times New Roman" w:cs="Times New Roman"/>
          <w:color w:val="000000"/>
          <w:spacing w:val="10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мыльной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одой.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898" w:right="-31" w:firstLine="360"/>
      </w:pPr>
      <w:r/>
      <w:r>
        <w:rPr sz="28" baseline="0" dirty="0">
          <w:jc w:val="left"/>
          <w:rFonts w:ascii="Times New Roman" w:hAnsi="Times New Roman" w:cs="Times New Roman"/>
          <w:color w:val="000000"/>
          <w:spacing w:val="27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ВНИМАНИЕ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: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РАБОТЫ ПО ТЕХНИЧЕСКОМУ ОБСЛУЖИВАНИЮ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ПРОИЗВОДИТЬ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ТОЛЬКО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ОТКЛЮЧЕННОМ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</w:t>
      </w:r>
      <w:r>
        <w:rPr sz="28" baseline="0" dirty="0">
          <w:jc w:val="left"/>
          <w:rFonts w:ascii="Times New Roman" w:hAnsi="Times New Roman" w:cs="Times New Roman"/>
          <w:color w:val="000000"/>
          <w:spacing w:val="27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ЭЛЕКТРОСЕТИ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ДОНАГРЕВАТЕЛЕ!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3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скайте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ехническом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нию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9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лиц,</w:t>
      </w:r>
      <w:r>
        <w:rPr sz="28" baseline="0" dirty="0">
          <w:jc w:val="left"/>
          <w:rFonts w:ascii="Times New Roman" w:hAnsi="Times New Roman" w:cs="Times New Roman"/>
          <w:color w:val="000000"/>
          <w:spacing w:val="8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ознакомл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нных с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стоя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вом по 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9  Прав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х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анения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898" w:right="-29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9.1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нение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одонагрева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 должно осуществляться в 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крытых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еще-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ниях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ественной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иляци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й,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где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бания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влажности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ха 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щественно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еньше, чем на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рытом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хе, при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 во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ха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мин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 10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</w:t>
      </w:r>
      <w:r>
        <w:rPr sz="28" baseline="0" dirty="0">
          <w:jc w:val="left"/>
          <w:rFonts w:ascii="Courier New" w:hAnsi="Courier New" w:cs="Courier New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плюс 40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ºС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носител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ной влажнос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не более 80 %.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15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822"/>
        </w:tabs>
        <w:spacing w:before="0" w:after="0" w:line="240" w:lineRule="auto"/>
        <w:ind w:left="114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	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10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можные неисправно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ти и методы их устранения 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4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10.1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ожные неи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правнос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методы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их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нения привед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4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 таблице 5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14" w:right="0" w:firstLine="70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Таблица 5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drawing>
          <wp:anchor simplePos="0" relativeHeight="251658293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2092" name="Freeform 20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2093" name="Freeform 20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2094" name="Freeform 20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-1</wp:posOffset>
            </wp:positionV>
            <wp:extent cx="6097" cy="6096"/>
            <wp:effectExtent l="0" t="0" r="0" b="0"/>
            <wp:wrapNone/>
            <wp:docPr id="2095" name="Freeform 20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2096" name="Freeform 20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-1</wp:posOffset>
            </wp:positionV>
            <wp:extent cx="6096" cy="6096"/>
            <wp:effectExtent l="0" t="0" r="0" b="0"/>
            <wp:wrapNone/>
            <wp:docPr id="2097" name="Freeform 20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210311</wp:posOffset>
            </wp:positionV>
            <wp:extent cx="6096" cy="6096"/>
            <wp:effectExtent l="0" t="0" r="0" b="0"/>
            <wp:wrapNone/>
            <wp:docPr id="2098" name="Freeform 20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210311</wp:posOffset>
            </wp:positionV>
            <wp:extent cx="6097" cy="6096"/>
            <wp:effectExtent l="0" t="0" r="0" b="0"/>
            <wp:wrapNone/>
            <wp:docPr id="2099" name="Freeform 20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210311</wp:posOffset>
            </wp:positionV>
            <wp:extent cx="6097" cy="6096"/>
            <wp:effectExtent l="0" t="0" r="0" b="0"/>
            <wp:wrapNone/>
            <wp:docPr id="2100" name="Freeform 2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210311</wp:posOffset>
            </wp:positionV>
            <wp:extent cx="6096" cy="6096"/>
            <wp:effectExtent l="0" t="0" r="0" b="0"/>
            <wp:wrapNone/>
            <wp:docPr id="2101" name="Freeform 2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2589910</wp:posOffset>
            </wp:positionH>
            <wp:positionV relativeFrom="paragraph">
              <wp:posOffset>220632</wp:posOffset>
            </wp:positionV>
            <wp:extent cx="2239347" cy="675978"/>
            <wp:effectExtent l="0" t="0" r="0" b="0"/>
            <wp:wrapNone/>
            <wp:docPr id="2102" name="Freeform 2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89910" y="1609251"/>
                      <a:ext cx="2125047" cy="5616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99"/>
                          </w:tabs>
                          <w:spacing w:before="0" w:after="0" w:line="298" w:lineRule="exact"/>
                          <w:ind w:left="0" w:right="0" w:firstLine="0"/>
                          <w:jc w:val="both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Сработал 	автоматический 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выключатель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5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или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6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терморег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лятор.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4839970</wp:posOffset>
            </wp:positionH>
            <wp:positionV relativeFrom="paragraph">
              <wp:posOffset>220632</wp:posOffset>
            </wp:positionV>
            <wp:extent cx="2240529" cy="2005287"/>
            <wp:effectExtent l="0" t="0" r="0" b="0"/>
            <wp:wrapNone/>
            <wp:docPr id="2103" name="Freeform 2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39970" y="1609251"/>
                      <a:ext cx="2126229" cy="18909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  <w:jc w:val="both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Найти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43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неисправность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43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и 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странить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51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причин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52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срабаты-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вания терморег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лятора.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Включить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11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автоматический 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выключатель.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Заменить светосигнальн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7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ю 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армат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р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9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Найти и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странить неис-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правность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и заменить плав-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к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ю вставк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2115692</wp:posOffset>
            </wp:positionV>
            <wp:extent cx="6096" cy="6097"/>
            <wp:effectExtent l="0" t="0" r="0" b="0"/>
            <wp:wrapNone/>
            <wp:docPr id="2104" name="Freeform 2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2115692</wp:posOffset>
            </wp:positionV>
            <wp:extent cx="6097" cy="6097"/>
            <wp:effectExtent l="0" t="0" r="0" b="0"/>
            <wp:wrapNone/>
            <wp:docPr id="2105" name="Freeform 2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2115692</wp:posOffset>
            </wp:positionV>
            <wp:extent cx="6097" cy="6097"/>
            <wp:effectExtent l="0" t="0" r="0" b="0"/>
            <wp:wrapNone/>
            <wp:docPr id="2106" name="Freeform 2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4839970</wp:posOffset>
            </wp:positionH>
            <wp:positionV relativeFrom="paragraph">
              <wp:posOffset>2124489</wp:posOffset>
            </wp:positionV>
            <wp:extent cx="2197806" cy="677502"/>
            <wp:effectExtent l="0" t="0" r="0" b="0"/>
            <wp:wrapNone/>
            <wp:docPr id="2107" name="Freeform 2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39970" y="3513108"/>
                      <a:ext cx="2083506" cy="5632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9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Заменить контактор.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Заменить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96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тр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бчатые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196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элек-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тронагреватели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. 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2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2115692</wp:posOffset>
            </wp:positionV>
            <wp:extent cx="6096" cy="6097"/>
            <wp:effectExtent l="0" t="0" r="0" b="0"/>
            <wp:wrapNone/>
            <wp:docPr id="2108" name="Freeform 2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4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2899028</wp:posOffset>
            </wp:positionV>
            <wp:extent cx="6096" cy="6097"/>
            <wp:effectExtent l="0" t="0" r="0" b="0"/>
            <wp:wrapNone/>
            <wp:docPr id="2109" name="Freeform 2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6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2899028</wp:posOffset>
            </wp:positionV>
            <wp:extent cx="6097" cy="6097"/>
            <wp:effectExtent l="0" t="0" r="0" b="0"/>
            <wp:wrapNone/>
            <wp:docPr id="2110" name="Freeform 2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8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2899028</wp:posOffset>
            </wp:positionV>
            <wp:extent cx="6097" cy="6097"/>
            <wp:effectExtent l="0" t="0" r="0" b="0"/>
            <wp:wrapNone/>
            <wp:docPr id="2111" name="Freeform 2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6097"/>
                          </a:moveTo>
                          <a:lnTo>
                            <a:pt x="6097" y="6097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60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2899028</wp:posOffset>
            </wp:positionV>
            <wp:extent cx="6096" cy="6097"/>
            <wp:effectExtent l="0" t="0" r="0" b="0"/>
            <wp:wrapNone/>
            <wp:docPr id="2112" name="Freeform 2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4839970</wp:posOffset>
            </wp:positionH>
            <wp:positionV relativeFrom="paragraph">
              <wp:posOffset>4047777</wp:posOffset>
            </wp:positionV>
            <wp:extent cx="1934209" cy="296502"/>
            <wp:effectExtent l="0" t="0" r="0" b="0"/>
            <wp:wrapNone/>
            <wp:docPr id="2113" name="Freeform 2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39970" y="5436396"/>
                      <a:ext cx="1819909" cy="1822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Уменьшить расход воды.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6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4235577</wp:posOffset>
            </wp:positionV>
            <wp:extent cx="6096" cy="6095"/>
            <wp:effectExtent l="0" t="0" r="0" b="0"/>
            <wp:wrapNone/>
            <wp:docPr id="2114" name="Freeform 2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38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4235577</wp:posOffset>
            </wp:positionV>
            <wp:extent cx="6097" cy="6095"/>
            <wp:effectExtent l="0" t="0" r="0" b="0"/>
            <wp:wrapNone/>
            <wp:docPr id="2115" name="Freeform 2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40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4235577</wp:posOffset>
            </wp:positionV>
            <wp:extent cx="6097" cy="6095"/>
            <wp:effectExtent l="0" t="0" r="0" b="0"/>
            <wp:wrapNone/>
            <wp:docPr id="2116" name="Freeform 2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2589910</wp:posOffset>
            </wp:positionH>
            <wp:positionV relativeFrom="paragraph">
              <wp:posOffset>4244627</wp:posOffset>
            </wp:positionV>
            <wp:extent cx="1975303" cy="1245955"/>
            <wp:effectExtent l="0" t="0" r="0" b="0"/>
            <wp:wrapNone/>
            <wp:docPr id="2117" name="Freeform 2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89910" y="5633246"/>
                      <a:ext cx="1861003" cy="113165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Малый расход воды.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Засорен фильтр.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Неисправен поточный вы-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ключатель.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Сработал термовыключа-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тель.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2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4235577</wp:posOffset>
            </wp:positionV>
            <wp:extent cx="6096" cy="6095"/>
            <wp:effectExtent l="0" t="0" r="0" b="0"/>
            <wp:wrapNone/>
            <wp:docPr id="2118" name="Freeform 2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5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5570855</wp:posOffset>
            </wp:positionV>
            <wp:extent cx="6096" cy="6096"/>
            <wp:effectExtent l="0" t="0" r="0" b="0"/>
            <wp:wrapNone/>
            <wp:docPr id="2119" name="Freeform 2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7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5570855</wp:posOffset>
            </wp:positionV>
            <wp:extent cx="6097" cy="6096"/>
            <wp:effectExtent l="0" t="0" r="0" b="0"/>
            <wp:wrapNone/>
            <wp:docPr id="2120" name="Freeform 2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19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5570855</wp:posOffset>
            </wp:positionV>
            <wp:extent cx="6097" cy="6096"/>
            <wp:effectExtent l="0" t="0" r="0" b="0"/>
            <wp:wrapNone/>
            <wp:docPr id="2121" name="Freeform 2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4839970</wp:posOffset>
            </wp:positionH>
            <wp:positionV relativeFrom="paragraph">
              <wp:posOffset>5579651</wp:posOffset>
            </wp:positionV>
            <wp:extent cx="2234437" cy="487002"/>
            <wp:effectExtent l="0" t="0" r="0" b="0"/>
            <wp:wrapNone/>
            <wp:docPr id="2122" name="Freeform 2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39970" y="6968270"/>
                      <a:ext cx="2120137" cy="3727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Отрег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6"/>
                            <w:szCs w:val="26"/>
                          </w:rPr>
                          <w:t>у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лировать или заме-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нить поточный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выключатель.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1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5570855</wp:posOffset>
            </wp:positionV>
            <wp:extent cx="6096" cy="6096"/>
            <wp:effectExtent l="0" t="0" r="0" b="0"/>
            <wp:wrapNone/>
            <wp:docPr id="2123" name="Freeform 2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88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7096760</wp:posOffset>
            </wp:positionV>
            <wp:extent cx="6096" cy="6096"/>
            <wp:effectExtent l="0" t="0" r="0" b="0"/>
            <wp:wrapNone/>
            <wp:docPr id="2124" name="Freeform 2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0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7096760</wp:posOffset>
            </wp:positionV>
            <wp:extent cx="6097" cy="6096"/>
            <wp:effectExtent l="0" t="0" r="0" b="0"/>
            <wp:wrapNone/>
            <wp:docPr id="2125" name="Freeform 2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2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7096760</wp:posOffset>
            </wp:positionV>
            <wp:extent cx="6097" cy="6096"/>
            <wp:effectExtent l="0" t="0" r="0" b="0"/>
            <wp:wrapNone/>
            <wp:docPr id="2126" name="Freeform 2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7105556</wp:posOffset>
            </wp:positionV>
            <wp:extent cx="2044264" cy="485478"/>
            <wp:effectExtent l="0" t="0" r="0" b="0"/>
            <wp:wrapNone/>
            <wp:docPr id="2127" name="Freeform 2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59663" y="8494175"/>
                      <a:ext cx="1929964" cy="3711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7" w:lineRule="exact"/>
                          <w:ind w:left="0" w:right="0" w:firstLine="0"/>
                        </w:pP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Отключение нагрева в про-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цессе отбора воды.</w:t>
                        </w:r>
                        <w:r>
                          <w:rPr sz="2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6"/>
                            <w:szCs w:val="2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4" behindDoc="1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7096760</wp:posOffset>
            </wp:positionV>
            <wp:extent cx="6096" cy="6096"/>
            <wp:effectExtent l="0" t="0" r="0" b="0"/>
            <wp:wrapNone/>
            <wp:docPr id="2128" name="Freeform 2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7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8620709</wp:posOffset>
            </wp:positionV>
            <wp:extent cx="6096" cy="6096"/>
            <wp:effectExtent l="0" t="0" r="0" b="0"/>
            <wp:wrapNone/>
            <wp:docPr id="2129" name="Freeform 2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796" behindDoc="1" locked="0" layoutInCell="1" allowOverlap="1">
            <wp:simplePos x="0" y="0"/>
            <wp:positionH relativeFrom="page">
              <wp:posOffset>288036</wp:posOffset>
            </wp:positionH>
            <wp:positionV relativeFrom="paragraph">
              <wp:posOffset>8620709</wp:posOffset>
            </wp:positionV>
            <wp:extent cx="6096" cy="6096"/>
            <wp:effectExtent l="0" t="0" r="0" b="0"/>
            <wp:wrapNone/>
            <wp:docPr id="2130" name="Freeform 2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0" behindDoc="1" locked="0" layoutInCell="1" allowOverlap="1">
            <wp:simplePos x="0" y="0"/>
            <wp:positionH relativeFrom="page">
              <wp:posOffset>2518282</wp:posOffset>
            </wp:positionH>
            <wp:positionV relativeFrom="paragraph">
              <wp:posOffset>8620709</wp:posOffset>
            </wp:positionV>
            <wp:extent cx="6097" cy="6096"/>
            <wp:effectExtent l="0" t="0" r="0" b="0"/>
            <wp:wrapNone/>
            <wp:docPr id="2131" name="Freeform 2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3" behindDoc="1" locked="0" layoutInCell="1" allowOverlap="1">
            <wp:simplePos x="0" y="0"/>
            <wp:positionH relativeFrom="page">
              <wp:posOffset>4768341</wp:posOffset>
            </wp:positionH>
            <wp:positionV relativeFrom="paragraph">
              <wp:posOffset>8620709</wp:posOffset>
            </wp:positionV>
            <wp:extent cx="6097" cy="6096"/>
            <wp:effectExtent l="0" t="0" r="0" b="0"/>
            <wp:wrapNone/>
            <wp:docPr id="2132" name="Freeform 2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8620709</wp:posOffset>
            </wp:positionV>
            <wp:extent cx="6096" cy="6096"/>
            <wp:effectExtent l="0" t="0" r="0" b="0"/>
            <wp:wrapNone/>
            <wp:docPr id="2133" name="Freeform 2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06" behindDoc="0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8620709</wp:posOffset>
            </wp:positionV>
            <wp:extent cx="6096" cy="6096"/>
            <wp:effectExtent l="0" t="0" r="0" b="0"/>
            <wp:wrapNone/>
            <wp:docPr id="2134" name="Freeform 2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453" w:tblpY="-10"/>
        <w:tblOverlap w:val="never"/>
        "
        <w:tblW w:w="10571" w:type="dxa"/>
        <w:tblLook w:val="04A0" w:firstRow="1" w:lastRow="0" w:firstColumn="1" w:lastColumn="0" w:noHBand="0" w:noVBand="1"/>
      </w:tblPr>
      <w:tblGrid>
        <w:gridCol w:w="3502"/>
        <w:gridCol w:w="3543"/>
        <w:gridCol w:w="3545"/>
      </w:tblGrid>
      <w:tr>
        <w:trPr>
          <w:trHeight w:val="301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36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Воз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ожная неи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правност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96"/>
            </w:pP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Вероя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28"/>
                <w:szCs w:val="28"/>
              </w:rPr>
              <w:t>т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ная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28"/>
                <w:szCs w:val="28"/>
              </w:rPr>
              <w:t> 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причина</w:t>
            </w:r>
            <w:r>
              <w:rPr sz="28" baseline="0" dirty="0">
                <w:jc w:val="left"/>
                <w:rFonts w:ascii="Times New Roman" w:hAnsi="Times New Roman" w:cs="Times New Roman"/>
                <w:u w:val="single"/>
                <w:color w:val="000000"/>
                <w:sz w:val="28"/>
                <w:szCs w:val="28"/>
              </w:rPr>
              <w:t>  </w:t>
            </w:r>
          </w:p>
        </w:tc>
        <w:tc>
          <w:tcPr>
            <w:tcW w:w="354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55"/>
            </w:pP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Метод 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стран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</w:t>
            </w:r>
          </w:p>
        </w:tc>
      </w:tr>
      <w:tr>
        <w:trPr>
          <w:trHeight w:val="2980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Подано электропитание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98" w:lineRule="exact"/>
              <w:ind w:left="83" w:right="226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-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индикатор светосигналь-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ной 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 белого цвета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не горит.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0" w:after="0" w:line="299" w:lineRule="exact"/>
              <w:ind w:left="93" w:right="-17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Перегорел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72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индикатор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71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свето-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сигнальной 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Перегорела плавкая вставка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 </w:t>
            </w:r>
          </w:p>
        </w:tc>
        <w:tc>
          <w:tcPr>
            <w:tcW w:w="3545" w:type="dxa"/>
          </w:tcPr>
          <w:p/>
        </w:tc>
      </w:tr>
      <w:tr>
        <w:trPr>
          <w:trHeight w:val="1213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9" w:lineRule="exact"/>
              <w:ind w:left="83" w:right="4" w:firstLine="0"/>
              <w:jc w:val="both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Индикатор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1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светосигнальной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27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зелѐного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26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цвета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28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го-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рит, вода не нагревается.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9" w:lineRule="exact"/>
              <w:ind w:left="93" w:right="115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Неисправен контактор.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Вышли из строя все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тр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бчатые электронагревате-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ли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.  </w:t>
            </w:r>
          </w:p>
        </w:tc>
        <w:tc>
          <w:tcPr>
            <w:tcW w:w="3545" w:type="dxa"/>
          </w:tcPr>
          <w:p/>
        </w:tc>
      </w:tr>
      <w:tr>
        <w:trPr>
          <w:trHeight w:val="2084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98" w:lineRule="exact"/>
              <w:ind w:left="83" w:right="107" w:firstLine="0"/>
              <w:jc w:val="both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Индикатор светосигнальной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 горит, температ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ра воды низкая.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98" w:lineRule="exact"/>
              <w:ind w:left="93" w:right="41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Вышли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из строя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один или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два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тр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бчатых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электро-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нагревателя.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98" w:lineRule="exact"/>
              <w:ind w:left="93" w:right="18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Поверхность тр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бчатых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электронагревателей</w:t>
            </w:r>
            <w:r>
              <w:rPr sz="28" baseline="0" dirty="0">
                <w:jc w:val="left"/>
                <w:rFonts w:ascii="Times New Roman" w:hAnsi="Times New Roman" w:cs="Times New Roman"/>
                <w:color w:val="000000"/>
                <w:sz w:val="28"/>
                <w:szCs w:val="28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покры-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лась слоем накипи.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Большой расход воды.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7" w:lineRule="exact"/>
              <w:ind w:left="93" w:right="151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Заменить неисправные тр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чатые электронагреватели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.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00" w:after="0" w:line="300" w:lineRule="exact"/>
              <w:ind w:left="93" w:right="268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Очистить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тр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бчатые элек-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тронагреватели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от накипи.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</w:tr>
      <w:tr>
        <w:trPr>
          <w:trHeight w:val="2082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8" w:lineRule="exact"/>
              <w:ind w:left="83" w:right="35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Индикатор светосигнальной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 белого цвета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го-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рит, зелѐного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цвета не горит,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вода не нагревается.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3" w:type="dxa"/>
          </w:tcPr>
          <w:p/>
        </w:tc>
        <w:tc>
          <w:tcPr>
            <w:tcW w:w="354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8" w:lineRule="exact"/>
              <w:ind w:left="93" w:right="344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Увеличить расход воды.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Очистить фильтр.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Отрег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лировать поточный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выключатель.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98" w:lineRule="exact"/>
              <w:ind w:left="93" w:right="17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Найти и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странить неис-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правность. Включить термо-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выключатель.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</w:tr>
      <w:tr>
        <w:trPr>
          <w:trHeight w:val="2383"/>
        </w:trPr>
        <w:tc>
          <w:tcPr>
            <w:tcW w:w="350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9" w:lineRule="exact"/>
              <w:ind w:left="83" w:right="206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Расхода воды через водо-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нагреватель нет, индикатор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светосигнальной армат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зелѐного цвета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горит: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99" w:lineRule="exact"/>
              <w:ind w:left="83" w:right="124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-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вода нагревается до темпе-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рат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ры срабатывания термо-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выключателя или терморе-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г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лятора.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300" w:lineRule="exact"/>
              <w:ind w:left="93" w:right="355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Неисправен  поточный вы-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ключатель.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46" w:after="0" w:line="240" w:lineRule="auto"/>
              <w:ind w:left="93" w:right="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Неисправен контактор.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47" w:after="0" w:line="240" w:lineRule="auto"/>
              <w:ind w:left="93" w:right="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Заменить контактор.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</w:tr>
      <w:tr>
        <w:trPr>
          <w:trHeight w:val="2379"/>
        </w:trPr>
        <w:tc>
          <w:tcPr>
            <w:tcW w:w="3502" w:type="dxa"/>
          </w:tcPr>
          <w:p/>
        </w:tc>
        <w:tc>
          <w:tcPr>
            <w:tcW w:w="354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98" w:lineRule="exact"/>
              <w:ind w:left="93" w:right="4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Уменьшение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146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расхода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146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воды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через водонагреватель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. 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Разрег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лирован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372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поточный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выключатель.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99" w:lineRule="exact"/>
              <w:ind w:left="93" w:right="98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На вход водонагревателя по-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дана горячая или подогретая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вода, сработал термовыклю-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  <w:tc>
          <w:tcPr>
            <w:tcW w:w="354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" w:right="0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Увеличить расход воды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53" w:after="0" w:line="298" w:lineRule="exact"/>
              <w:ind w:left="93" w:right="14" w:firstLine="0"/>
            </w:pP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Отрег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лировать или заме-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нить поточный выключатель.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Включить термовыключа-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тель, подать на вход  холод-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 </w:t>
            </w:r>
            <w:r>
              <w:br w:type="textWrapping" w:clear="all"/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ю вод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pacing w:val="-4"/>
                <w:sz w:val="26"/>
                <w:szCs w:val="26"/>
              </w:rPr>
              <w:t>у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 sz="26" baseline="0" dirty="0">
                <w:jc w:val="left"/>
                <w:rFonts w:ascii="Times New Roman" w:hAnsi="Times New Roman" w:cs="Times New Roman"/>
                <w:color w:val="000000"/>
                <w:sz w:val="26"/>
                <w:szCs w:val="26"/>
              </w:rPr>
              <w:t>  </w:t>
            </w:r>
          </w:p>
        </w:tc>
      </w:tr>
    </w:tbl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433" w:header="708" w:footer="708" w:gutter="0"/>
          <w:docGrid w:linePitch="360"/>
        </w:sectPr>
        <w:tabs>
          <w:tab w:val="left" w:pos="1100"/>
          <w:tab w:val="left" w:pos="4893"/>
          <w:tab w:val="left" w:pos="9048"/>
        </w:tabs>
        <w:spacing w:before="0" w:after="0" w:line="240" w:lineRule="auto"/>
        <w:ind w:left="114" w:right="0" w:firstLine="0"/>
      </w:pPr>
      <w:r>
        <w:drawing>
          <wp:anchor simplePos="0" relativeHeight="251658806" behindDoc="0" locked="0" layoutInCell="1" allowOverlap="1">
            <wp:simplePos x="0" y="0"/>
            <wp:positionH relativeFrom="page">
              <wp:posOffset>7019543</wp:posOffset>
            </wp:positionH>
            <wp:positionV relativeFrom="paragraph">
              <wp:posOffset>-129692</wp:posOffset>
            </wp:positionV>
            <wp:extent cx="6096" cy="6096"/>
            <wp:effectExtent l="0" t="0" r="0" b="0"/>
            <wp:wrapNone/>
            <wp:docPr id="2135" name="Freeform 2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16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     </w:t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pacing w:val="148"/>
          <w:sz w:val="32"/>
          <w:szCs w:val="32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 При сраба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нии термо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4" w:lineRule="exact"/>
        <w:ind w:left="898" w:right="-19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разъединителем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стацион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рной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одке</w:t>
      </w:r>
      <w:r>
        <w:rPr sz="28" baseline="0" dirty="0">
          <w:jc w:val="left"/>
          <w:rFonts w:ascii="Times New Roman" w:hAnsi="Times New Roman" w:cs="Times New Roman"/>
          <w:color w:val="000000"/>
          <w:spacing w:val="3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ключить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3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охл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дить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 резерв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аре, 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рыв вентиль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бора горячей воды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выявить и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странить причин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сраба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ывания;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1" w:lineRule="exact"/>
        <w:ind w:left="898" w:right="-19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	 -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привес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ыключатель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бочее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ояние,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нажав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кнопк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корп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</w:t>
      </w:r>
      <w:r>
        <w:rPr sz="28" baseline="0" dirty="0">
          <w:jc w:val="left"/>
          <w:rFonts w:ascii="Times New Roman" w:hAnsi="Times New Roman" w:cs="Times New Roman"/>
          <w:color w:val="000000"/>
          <w:spacing w:val="21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10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 При сраба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нии 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дохранител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кл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пана необходи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открыть вен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иль отбора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орячей воды;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закрыть вентиль подачи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холодной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оды;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1" w:lineRule="exact"/>
        <w:ind w:left="898" w:right="-19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	 -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разъединителе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стацион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рной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одке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отключить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атель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электросе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выявить и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нить причин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сраба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ывания.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606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11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Гара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тии изготовит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2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Изготови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нтир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нормальн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вии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дения правил хранения,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онтажа, 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 и техническо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об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огласно настоящем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по 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атации. Г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нтийный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рок –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12 ме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яце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дня прод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 потребите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ю, но 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боле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24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есяцев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дня изготов-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</w:t>
      </w:r>
      <w:r>
        <w:rPr sz="28" baseline="0" dirty="0">
          <w:jc w:val="left"/>
          <w:rFonts w:ascii="Times New Roman" w:hAnsi="Times New Roman" w:cs="Times New Roman"/>
          <w:color w:val="000000"/>
          <w:spacing w:val="21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6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течение</w:t>
      </w:r>
      <w:r>
        <w:rPr sz="28" baseline="0" dirty="0">
          <w:jc w:val="left"/>
          <w:rFonts w:ascii="Times New Roman" w:hAnsi="Times New Roman" w:cs="Times New Roman"/>
          <w:color w:val="000000"/>
          <w:spacing w:val="6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гаран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ийно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рока</w:t>
      </w:r>
      <w:r>
        <w:rPr sz="28" baseline="0" dirty="0">
          <w:jc w:val="left"/>
          <w:rFonts w:ascii="Times New Roman" w:hAnsi="Times New Roman" w:cs="Times New Roman"/>
          <w:color w:val="000000"/>
          <w:spacing w:val="6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анизации</w:t>
      </w:r>
      <w:r>
        <w:rPr sz="28" baseline="0" dirty="0">
          <w:jc w:val="left"/>
          <w:rFonts w:ascii="Times New Roman" w:hAnsi="Times New Roman" w:cs="Times New Roman"/>
          <w:color w:val="000000"/>
          <w:spacing w:val="6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аран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ийном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6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сер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исном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живанию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(п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речень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орг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ций</w:t>
      </w:r>
      <w:r>
        <w:rPr sz="28" baseline="0" dirty="0">
          <w:jc w:val="left"/>
          <w:rFonts w:ascii="Times New Roman" w:hAnsi="Times New Roman" w:cs="Times New Roman"/>
          <w:color w:val="000000"/>
          <w:spacing w:val="2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прил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2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ководств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атации) или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изгото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итель без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ездно проводят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Заполнение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ийно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(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ожение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А)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pacing w:val="2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отмет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ой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обя-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зательно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тствии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даты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продажи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штампа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предприятия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овли</w:t>
      </w:r>
      <w:r>
        <w:rPr sz="28" baseline="0" dirty="0">
          <w:jc w:val="left"/>
          <w:rFonts w:ascii="Times New Roman" w:hAnsi="Times New Roman" w:cs="Times New Roman"/>
          <w:color w:val="000000"/>
          <w:spacing w:val="3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гаран-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тийный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рок исчис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яется 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даты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ления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еля.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Претен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ии 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ителем не прини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ются: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ателя;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1123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ВНИМАНИЕ: ПРОВЕРЯЙТЕ КОМПЛЕКТНОСТЬ ВОДОНАГРЕВАТЕЛЯ ПР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ПОКУПКЕ ЕГО В МАГАЗИНЕ.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 нар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шении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словий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хранения,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онтажа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4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-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чае</w:t>
      </w:r>
      <w:r>
        <w:rPr sz="28" baseline="0" dirty="0">
          <w:jc w:val="left"/>
          <w:rFonts w:ascii="Times New Roman" w:hAnsi="Times New Roman" w:cs="Times New Roman"/>
          <w:color w:val="000000"/>
          <w:spacing w:val="2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гревателя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ицами,</w:t>
      </w:r>
      <w:r>
        <w:rPr sz="28" baseline="0" dirty="0">
          <w:jc w:val="left"/>
          <w:rFonts w:ascii="Times New Roman" w:hAnsi="Times New Roman" w:cs="Times New Roman"/>
          <w:color w:val="000000"/>
          <w:spacing w:val="2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2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имею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ими</w:t>
      </w:r>
      <w:r>
        <w:rPr sz="28" baseline="0" dirty="0">
          <w:jc w:val="left"/>
          <w:rFonts w:ascii="Times New Roman" w:hAnsi="Times New Roman" w:cs="Times New Roman"/>
          <w:color w:val="000000"/>
          <w:spacing w:val="2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это соответств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ющего разре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ения;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14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шении</w:t>
      </w:r>
      <w:r>
        <w:rPr sz="28" baseline="0" dirty="0">
          <w:jc w:val="left"/>
          <w:rFonts w:ascii="Times New Roman" w:hAnsi="Times New Roman" w:cs="Times New Roman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сроков</w:t>
      </w:r>
      <w:r>
        <w:rPr sz="28" baseline="0" dirty="0">
          <w:jc w:val="left"/>
          <w:rFonts w:ascii="Times New Roman" w:hAnsi="Times New Roman" w:cs="Times New Roman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хнического</w:t>
      </w:r>
      <w:r>
        <w:rPr sz="28" baseline="0" dirty="0">
          <w:jc w:val="left"/>
          <w:rFonts w:ascii="Times New Roman" w:hAnsi="Times New Roman" w:cs="Times New Roman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живания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14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становленных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щ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им 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одством.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321" w:lineRule="exact"/>
        <w:ind w:left="898" w:right="-40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	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После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чения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рока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жбы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ожно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дальнейш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пользов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ревате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4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изии</w:t>
      </w:r>
      <w:r>
        <w:rPr sz="28" baseline="0" dirty="0">
          <w:jc w:val="left"/>
          <w:rFonts w:ascii="Times New Roman" w:hAnsi="Times New Roman" w:cs="Times New Roman"/>
          <w:color w:val="000000"/>
          <w:spacing w:val="4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его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хническо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ояния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4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зам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изнош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нных</w:t>
      </w:r>
      <w:r>
        <w:rPr sz="28" baseline="0" dirty="0">
          <w:jc w:val="left"/>
          <w:rFonts w:ascii="Times New Roman" w:hAnsi="Times New Roman" w:cs="Times New Roman"/>
          <w:color w:val="000000"/>
          <w:spacing w:val="11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дета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ей</w:t>
      </w:r>
      <w:r>
        <w:rPr sz="28" baseline="0" dirty="0">
          <w:jc w:val="left"/>
          <w:rFonts w:ascii="Times New Roman" w:hAnsi="Times New Roman" w:cs="Times New Roman"/>
          <w:color w:val="000000"/>
          <w:spacing w:val="11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11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плект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ющих</w:t>
      </w:r>
      <w:r>
        <w:rPr sz="28" baseline="0" dirty="0">
          <w:jc w:val="left"/>
          <w:rFonts w:ascii="Times New Roman" w:hAnsi="Times New Roman" w:cs="Times New Roman"/>
          <w:color w:val="000000"/>
          <w:spacing w:val="11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изделий</w:t>
      </w:r>
      <w:r>
        <w:rPr sz="28" baseline="0" dirty="0">
          <w:jc w:val="left"/>
          <w:rFonts w:ascii="Times New Roman" w:hAnsi="Times New Roman" w:cs="Times New Roman"/>
          <w:color w:val="000000"/>
          <w:spacing w:val="11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циалис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ами</w:t>
      </w:r>
      <w:r>
        <w:rPr sz="28" baseline="0" dirty="0">
          <w:jc w:val="left"/>
          <w:rFonts w:ascii="Times New Roman" w:hAnsi="Times New Roman" w:cs="Times New Roman"/>
          <w:color w:val="000000"/>
          <w:spacing w:val="114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дприя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ыполнении</w:t>
      </w:r>
      <w:r>
        <w:rPr sz="28" baseline="0" dirty="0">
          <w:jc w:val="left"/>
          <w:rFonts w:ascii="Times New Roman" w:hAnsi="Times New Roman" w:cs="Times New Roman"/>
          <w:color w:val="000000"/>
          <w:spacing w:val="51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казанного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ыше</w:t>
      </w:r>
      <w:r>
        <w:rPr sz="28" baseline="0" dirty="0">
          <w:jc w:val="left"/>
          <w:rFonts w:ascii="Times New Roman" w:hAnsi="Times New Roman" w:cs="Times New Roman"/>
          <w:color w:val="000000"/>
          <w:spacing w:val="4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не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гаран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ется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безопасная</w:t>
      </w:r>
      <w:r>
        <w:rPr sz="28" baseline="0" dirty="0">
          <w:jc w:val="left"/>
          <w:rFonts w:ascii="Times New Roman" w:hAnsi="Times New Roman" w:cs="Times New Roman"/>
          <w:color w:val="000000"/>
          <w:spacing w:val="49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водонагревателя, возмож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 час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ый выход 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 строя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 неэффек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ивная работ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pacing w:val="6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Порядок воз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рата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дефек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ного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изде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ия: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1605"/>
        </w:tabs>
        <w:spacing w:before="0" w:after="0" w:line="240" w:lineRule="auto"/>
        <w:ind w:left="898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	-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дефектное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изде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принимае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ся на 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только 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плектны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;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707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тствии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ц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рапин,</w:t>
      </w:r>
      <w:r>
        <w:rPr sz="28" baseline="0" dirty="0">
          <w:jc w:val="left"/>
          <w:rFonts w:ascii="Times New Roman" w:hAnsi="Times New Roman" w:cs="Times New Roman"/>
          <w:color w:val="000000"/>
          <w:spacing w:val="36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сколо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pacing w:val="35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гих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фек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шне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ида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,</w:t>
      </w:r>
      <w:r>
        <w:rPr sz="28" baseline="0" dirty="0">
          <w:jc w:val="left"/>
          <w:rFonts w:ascii="Times New Roman" w:hAnsi="Times New Roman" w:cs="Times New Roman"/>
          <w:color w:val="000000"/>
          <w:spacing w:val="3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словленных экспл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атацией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изде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ия по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бителем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95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17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	 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12 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Свидет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льст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 о приемке и продаже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6" w:right="525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Электроводона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тель проточный закры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ый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-15 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№ _______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соответств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ет требованиям ТУ РБ 14478107.007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94 "Элек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роводона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рева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ель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очный закры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ый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ЭВПЗ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15"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нан годным д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я эк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пл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атации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Дата изго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овления _____________</w:t>
      </w:r>
      <w:r>
        <w:rPr sz="28" baseline="0" dirty="0">
          <w:jc w:val="left"/>
          <w:rFonts w:ascii="Times New Roman" w:hAnsi="Times New Roman" w:cs="Times New Roman"/>
          <w:color w:val="000000"/>
          <w:spacing w:val="5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pacing w:val="638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Штамп ОТК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	       </w:t>
      </w:r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46" w:right="1738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</w:t>
      </w:r>
      <w:r>
        <w:rPr sz="28" baseline="0" dirty="0">
          <w:jc w:val="left"/>
          <w:rFonts w:ascii="Times New Roman" w:hAnsi="Times New Roman" w:cs="Times New Roman"/>
          <w:color w:val="000000"/>
          <w:spacing w:val="35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Продан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____________________________________________________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наименование предп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иятия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торговли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3" w:lineRule="exact"/>
        <w:ind w:left="46" w:right="1807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</w:t>
      </w:r>
      <w:r>
        <w:rPr sz="28" baseline="0" dirty="0">
          <w:jc w:val="left"/>
          <w:rFonts w:ascii="Times New Roman" w:hAnsi="Times New Roman" w:cs="Times New Roman"/>
          <w:color w:val="000000"/>
          <w:spacing w:val="287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Дата прод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___________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___________________________________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подпись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6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</w:t>
      </w:r>
    </w:p>
    <w:p>
      <w:pPr>
        <w:rPr>
          <w:rFonts w:ascii="Times New Roman" w:hAnsi="Times New Roman" w:cs="Times New Roman"/>
          <w:color w:val="010302"/>
        </w:rPr>
        <w:tabs>
          <w:tab w:val="left" w:pos="754"/>
        </w:tabs>
        <w:spacing w:before="0" w:after="0" w:line="240" w:lineRule="auto"/>
        <w:ind w:left="46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М.П.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tabs>
          <w:tab w:val="left" w:pos="1032"/>
          <w:tab w:val="left" w:pos="4825"/>
          <w:tab w:val="left" w:pos="8980"/>
        </w:tabs>
        <w:spacing w:before="0" w:after="0" w:line="240" w:lineRule="auto"/>
        <w:ind w:left="46" w:right="0" w:firstLine="0"/>
      </w:pPr>
      <w:r/>
      <w:r>
        <w:rPr sz="24" baseline="4" dirty="0">
          <w:jc w:val="left"/>
          <w:rFonts w:ascii="Times New Roman" w:hAnsi="Times New Roman" w:cs="Times New Roman"/>
          <w:color w:val="000000"/>
          <w:position w:val="4"/>
          <w:sz w:val="24"/>
          <w:szCs w:val="24"/>
        </w:rPr>
        <w:t>18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	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338" w:right="0" w:firstLine="0"/>
      </w:pPr>
      <w:r>
        <w:drawing>
          <wp:anchor simplePos="0" relativeHeight="251658563" behindDoc="0" locked="0" layoutInCell="1" allowOverlap="1">
            <wp:simplePos x="0" y="0"/>
            <wp:positionH relativeFrom="page">
              <wp:posOffset>2525902</wp:posOffset>
            </wp:positionH>
            <wp:positionV relativeFrom="paragraph">
              <wp:posOffset>-149027</wp:posOffset>
            </wp:positionV>
            <wp:extent cx="9144" cy="9547607"/>
            <wp:effectExtent l="0" t="0" r="0" b="0"/>
            <wp:wrapNone/>
            <wp:docPr id="2136" name="Freeform 2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4" cy="9547607"/>
                    </a:xfrm>
                    <a:custGeom>
                      <a:rect l="l" t="t" r="r" b="b"/>
                      <a:pathLst>
                        <a:path w="9144" h="9547607">
                          <a:moveTo>
                            <a:pt x="0" y="9547607"/>
                          </a:moveTo>
                          <a:lnTo>
                            <a:pt x="9144" y="9547607"/>
                          </a:lnTo>
                          <a:lnTo>
                            <a:pt x="9144" y="0"/>
                          </a:lnTo>
                          <a:lnTo>
                            <a:pt x="0" y="0"/>
                          </a:lnTo>
                          <a:lnTo>
                            <a:pt x="0" y="954760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Приложение А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spacing w:after="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4338" w:right="1059" w:firstLine="593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Откры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ое 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кцион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рное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общест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"Гроднен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кий завод тор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ого 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ашино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троения"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6152" w:right="1059" w:hanging="1303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230023,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п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блика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Белар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сь, г. Гродно,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ул. Тимирязева,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16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ТАЛОН  НА ГАРАНТИЙН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Ы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Й РЕМОНТ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 Электро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одонагреватель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ЭВПЗ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-15  </w:t>
      </w:r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3733" w:right="341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№_________________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___________________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                       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месяц, год вып</w:t>
      </w:r>
      <w:r>
        <w:rPr sz="20" baseline="0" dirty="0">
          <w:jc w:val="left"/>
          <w:rFonts w:ascii="Times New Roman" w:hAnsi="Times New Roman" w:cs="Times New Roman"/>
          <w:color w:val="000000"/>
          <w:spacing w:val="-3"/>
          <w:sz w:val="20"/>
          <w:szCs w:val="20"/>
        </w:rPr>
        <w:t>у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ска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Штамп ОТК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3733" w:right="1172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2 __________________________________________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дата продажи  (поставки) изделия продавцом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(поставщиком)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                                             _________________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М.П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.                                                     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подпись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</w:t>
      </w:r>
    </w:p>
    <w:p>
      <w:pPr>
        <w:rPr>
          <w:rFonts w:ascii="Times New Roman" w:hAnsi="Times New Roman" w:cs="Times New Roman"/>
          <w:color w:val="010302"/>
        </w:rPr>
        <w:spacing w:before="0" w:after="0" w:line="232" w:lineRule="exact"/>
        <w:ind w:left="5917" w:right="1172" w:hanging="2184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3 __________________________________________  </w:t>
      </w:r>
      <w:r>
        <w:br w:type="textWrapping" w:clear="all"/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дата ввода изделия в экспл</w:t>
      </w:r>
      <w:r>
        <w:rPr sz="18" baseline="0" dirty="0">
          <w:jc w:val="left"/>
          <w:rFonts w:ascii="Times New Roman" w:hAnsi="Times New Roman" w:cs="Times New Roman"/>
          <w:color w:val="000000"/>
          <w:spacing w:val="-3"/>
          <w:sz w:val="18"/>
          <w:szCs w:val="18"/>
        </w:rPr>
        <w:t>у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атацию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3733" w:right="1172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                                                    _________________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М.П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.                                                     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подпись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3733" w:right="1275" w:firstLine="0"/>
        <w:jc w:val="both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Выполнены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 ________________________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___________________________________________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___________________________________________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___________________________________________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___________________________________________  </w:t>
      </w:r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5" w:lineRule="exact"/>
        <w:ind w:left="3733" w:right="1311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нитель                                    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Владелец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________________                  __________________ 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фамилия, имя, отчество                         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подпись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0" w:lineRule="exact"/>
        <w:ind w:left="3733" w:right="84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___________________________________________________________________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наименование предприятия, выполнившего ремонт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3733" w:right="819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________________________________________________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                             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и его адрес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М.П.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________________________________________________            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33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должность и подпись руководителя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</w:t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предприятия, выполнившего ремонт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0" w:bottom="400" w:left="500" w:header="708" w:footer="708" w:gutter="0"/>
          <w:docGrid w:linePitch="360"/>
        </w:sectPr>
        <w:tabs>
          <w:tab w:val="left" w:pos="10103"/>
        </w:tabs>
        <w:spacing w:before="0" w:after="0" w:line="240" w:lineRule="auto"/>
        <w:ind w:left="898" w:right="0" w:firstLine="0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ЭВПЗ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15 00.000РЭ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   19 </w:t>
      </w:r>
      <w:r>
        <w:rPr sz="20" baseline="0" dirty="0">
          <w:jc w:val="left"/>
          <w:rFonts w:ascii="Courier New" w:hAnsi="Courier New" w:cs="Courier New"/>
          <w:color w:val="000000"/>
          <w:sz w:val="20"/>
          <w:szCs w:val="20"/>
        </w:rPr>
        <w:t>  </w:t>
      </w:r>
    </w:p>
    <w:p>
      <w:r>
        <w:drawing>
          <wp:anchor simplePos="0" relativeHeight="251658561" behindDoc="0" locked="0" layoutInCell="1" allowOverlap="1">
            <wp:simplePos x="0" y="0"/>
            <wp:positionH relativeFrom="page">
              <wp:posOffset>-2705796</wp:posOffset>
            </wp:positionH>
            <wp:positionV relativeFrom="page">
              <wp:posOffset>4859011</wp:posOffset>
            </wp:positionV>
            <wp:extent cx="8287334" cy="1723740"/>
            <wp:effectExtent l="0" t="0" r="0" b="0"/>
            <wp:wrapNone/>
            <wp:docPr id="2137" name="Freeform 2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-2705796" y="4859011"/>
                      <a:ext cx="8173034" cy="16094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7"/>
                            <w:tab w:val="left" w:pos="1415"/>
                            <w:tab w:val="left" w:pos="2123"/>
                          </w:tabs>
                          <w:spacing w:before="0" w:after="0" w:line="331" w:lineRule="exact"/>
                          <w:ind w:left="0" w:right="0" w:firstLine="6410"/>
                        </w:pPr>
                        <w:r>
                          <w:rPr sz="28" baseline="0" dirty="0">
                            <w:jc w:val="left"/>
                            <w:rFonts w:ascii="Times New Roman,Bold" w:hAnsi="Times New Roman,Bold" w:cs="Times New Roman,Bold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Кор</w:t>
                        </w:r>
                        <w:r>
                          <w:rPr sz="28" baseline="0" dirty="0">
                            <w:jc w:val="left"/>
                            <w:rFonts w:ascii="Times New Roman,Bold" w:hAnsi="Times New Roman,Bold" w:cs="Times New Roman,Bold"/>
                            <w:b/>
                            <w:bCs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,Bold" w:hAnsi="Times New Roman,Bold" w:cs="Times New Roman,Bold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шок талона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	 	 	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на г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ран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ийный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м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онт элек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роводона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г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ревателя  Э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В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ПЗ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-15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7"/>
                            <w:tab w:val="left" w:pos="1415"/>
                            <w:tab w:val="left" w:pos="2123"/>
                          </w:tabs>
                          <w:spacing w:before="0" w:after="0" w:line="313" w:lineRule="exact"/>
                          <w:ind w:left="0" w:right="0" w:firstLine="0"/>
                          <w:jc w:val="both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	 	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637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Изъят   "___"___________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20    г.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  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Выполнены работы ________________________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	 	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637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по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л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нител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ь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_____________                        ________________________________________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	 	 	                     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подпись                               ________________________________________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7"/>
                            <w:tab w:val="left" w:pos="1415"/>
                            <w:tab w:val="left" w:pos="2123"/>
                          </w:tabs>
                          <w:spacing w:before="0" w:after="0" w:line="328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	 	 	                                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                                         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М.П.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 	 	 	---------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-----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-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-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719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              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Линия отреза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916" w:h="16848"/>
      <w:pgMar w:top="500" w:right="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0" w:fontKey="{F1597560-1A63-4947-B826-366C753CA8B1}"/>
  </w:font>
  <w:font w:name="Arial,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7" w:fontKey="{324BF9CF-CD3F-4D57-9F64-9A3468675E69}"/>
  </w:font>
  <w:font w:name="Arial,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9" w:fontKey="{FA4B1996-66D0-4CE1-87BC-A6D9AA9D0544}"/>
  </w:font>
  <w:font w:name="Courier New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3" w:fontKey="{D95707F4-876C-47BB-ACA2-75E09C3D1381}"/>
  </w:font>
  <w:font w:name="Symbol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6" w:fontKey="{AA7AFE9D-9E64-4DEA-93FC-5E51CBEBCDC7}"/>
  </w:font>
  <w:font w:name="Times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4" w:fontKey="{62787736-9D91-46C1-ADE8-C0643B10232C}"/>
  </w:font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" w:fontKey="{CB644C32-27D8-4D48-AF9E-1AE1FB8AC2B8}"/>
  </w:font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8" w:fontKey="{48D9A578-A295-4CA8-AEE0-06726944A928}"/>
  </w:font>
  <w:font w:name="Times New Roman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2" w:fontKey="{24B4E604-EDCE-4D55-AB92-D91038C896BE}"/>
  </w:font>
  <w:font w:name="Wingdings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5" w:fontKey="{5C0AA731-CC05-417E-8D12-6A791BB0A0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242" Type="http://schemas.openxmlformats.org/officeDocument/2006/relationships/image" Target="media/image242.png"/><Relationship Id="rId378" Type="http://schemas.openxmlformats.org/officeDocument/2006/relationships/image" Target="media/image378.png"/><Relationship Id="rId393" Type="http://schemas.openxmlformats.org/officeDocument/2006/relationships/image" Target="media/image393.png"/><Relationship Id="rId1816" Type="http://schemas.openxmlformats.org/officeDocument/2006/relationships/image" Target="media/image1816.png"/><Relationship Id="rId2000" Type="http://schemas.openxmlformats.org/officeDocument/2006/relationships/image" Target="media/image2000.png"/><Relationship Id="rId2048" Type="http://schemas.openxmlformats.org/officeDocument/2006/relationships/image" Target="media/image2048.png"/><Relationship Id="rId2059" Type="http://schemas.openxmlformats.org/officeDocument/2006/relationships/image" Target="media/image2059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Relationship Id="rId4" Type="http://schemas.openxmlformats.org/officeDocument/2006/relationships/font" Target="../fonts/font4.odttf"/><Relationship Id="rId5" Type="http://schemas.openxmlformats.org/officeDocument/2006/relationships/font" Target="../fonts/font5.odttf"/><Relationship Id="rId6" Type="http://schemas.openxmlformats.org/officeDocument/2006/relationships/font" Target="../fonts/font6.odttf"/><Relationship Id="rId7" Type="http://schemas.openxmlformats.org/officeDocument/2006/relationships/font" Target="../fonts/font7.odttf"/><Relationship Id="rId8" Type="http://schemas.openxmlformats.org/officeDocument/2006/relationships/font" Target="../fonts/font8.odttf"/><Relationship Id="rId9" Type="http://schemas.openxmlformats.org/officeDocument/2006/relationships/font" Target="../fonts/font9.odttf"/><Relationship Id="rId10" Type="http://schemas.openxmlformats.org/officeDocument/2006/relationships/font" Target="../fonts/font1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2019-10-14T13:07:15Z</dcterms:created>
  <dcterms:modified xsi:type="dcterms:W3CDTF">2019-10-14T13:07:15Z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